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6"/>
        <w:gridCol w:w="388"/>
        <w:gridCol w:w="153"/>
        <w:gridCol w:w="575"/>
        <w:gridCol w:w="2449"/>
        <w:gridCol w:w="141"/>
        <w:gridCol w:w="709"/>
        <w:gridCol w:w="714"/>
        <w:gridCol w:w="142"/>
      </w:tblGrid>
      <w:tr w:rsidR="008830B5" w14:paraId="38C69242" w14:textId="77777777" w:rsidTr="00435273">
        <w:trPr>
          <w:cantSplit/>
          <w:trHeight w:val="80"/>
        </w:trPr>
        <w:tc>
          <w:tcPr>
            <w:tcW w:w="3248" w:type="dxa"/>
            <w:gridSpan w:val="4"/>
            <w:vMerge w:val="restart"/>
          </w:tcPr>
          <w:p w14:paraId="525A7064" w14:textId="77777777" w:rsidR="008830B5" w:rsidRDefault="00E47133" w:rsidP="008830B5">
            <w:pPr>
              <w:pStyle w:val="Tussenbalk"/>
              <w:spacing w:line="240" w:lineRule="auto"/>
            </w:pPr>
            <w:r>
              <w:drawing>
                <wp:inline distT="0" distB="0" distL="0" distR="0" wp14:anchorId="6DAA6BB9" wp14:editId="3C9E254F">
                  <wp:extent cx="952500" cy="762000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  <w:gridSpan w:val="8"/>
          </w:tcPr>
          <w:p w14:paraId="729685CA" w14:textId="6CBC9798" w:rsidR="008830B5" w:rsidRDefault="008830B5" w:rsidP="008830B5">
            <w:pPr>
              <w:pStyle w:val="Formulierinfo"/>
              <w:jc w:val="right"/>
            </w:pPr>
          </w:p>
        </w:tc>
        <w:tc>
          <w:tcPr>
            <w:tcW w:w="142" w:type="dxa"/>
            <w:vMerge w:val="restart"/>
          </w:tcPr>
          <w:p w14:paraId="139791F1" w14:textId="77777777" w:rsidR="008830B5" w:rsidRDefault="008830B5" w:rsidP="008830B5"/>
        </w:tc>
      </w:tr>
      <w:tr w:rsidR="008830B5" w14:paraId="7D4E15F6" w14:textId="77777777" w:rsidTr="00435273">
        <w:trPr>
          <w:cantSplit/>
          <w:trHeight w:val="651"/>
        </w:trPr>
        <w:tc>
          <w:tcPr>
            <w:tcW w:w="3248" w:type="dxa"/>
            <w:gridSpan w:val="4"/>
            <w:vMerge/>
          </w:tcPr>
          <w:p w14:paraId="34E5C14C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32C4C07C" w14:textId="1706EAB9" w:rsidR="008830B5" w:rsidRPr="00EA2377" w:rsidRDefault="00EA2377" w:rsidP="00EA2377">
            <w:pPr>
              <w:pStyle w:val="Invulling"/>
            </w:pPr>
            <w:r>
              <w:t>M</w:t>
            </w:r>
            <w:r w:rsidRPr="006B1811">
              <w:t>edisch gemachtigde</w:t>
            </w:r>
            <w:r>
              <w:t xml:space="preserve"> voor Ziektewet-beslissing doorgeven</w:t>
            </w:r>
          </w:p>
        </w:tc>
        <w:tc>
          <w:tcPr>
            <w:tcW w:w="142" w:type="dxa"/>
            <w:vMerge/>
          </w:tcPr>
          <w:p w14:paraId="41192931" w14:textId="77777777" w:rsidR="008830B5" w:rsidRDefault="008830B5" w:rsidP="008830B5"/>
        </w:tc>
      </w:tr>
      <w:tr w:rsidR="008830B5" w14:paraId="114F9E29" w14:textId="77777777" w:rsidTr="00435273">
        <w:trPr>
          <w:cantSplit/>
          <w:trHeight w:val="136"/>
        </w:trPr>
        <w:tc>
          <w:tcPr>
            <w:tcW w:w="3248" w:type="dxa"/>
            <w:gridSpan w:val="4"/>
            <w:vMerge/>
          </w:tcPr>
          <w:p w14:paraId="37AD846A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16BDAEB4" w14:textId="62ADBF2E" w:rsidR="008830B5" w:rsidRDefault="008830B5" w:rsidP="008830B5">
            <w:pPr>
              <w:pStyle w:val="Sub"/>
            </w:pPr>
          </w:p>
        </w:tc>
        <w:tc>
          <w:tcPr>
            <w:tcW w:w="142" w:type="dxa"/>
            <w:vMerge/>
          </w:tcPr>
          <w:p w14:paraId="05E3DADA" w14:textId="77777777" w:rsidR="008830B5" w:rsidRDefault="008830B5" w:rsidP="008830B5"/>
        </w:tc>
      </w:tr>
      <w:tr w:rsidR="008830B5" w14:paraId="2805882B" w14:textId="77777777" w:rsidTr="00435273">
        <w:trPr>
          <w:cantSplit/>
        </w:trPr>
        <w:tc>
          <w:tcPr>
            <w:tcW w:w="421" w:type="dxa"/>
            <w:shd w:val="clear" w:color="auto" w:fill="auto"/>
          </w:tcPr>
          <w:p w14:paraId="367350E1" w14:textId="77777777" w:rsidR="008830B5" w:rsidRDefault="008830B5" w:rsidP="00F00AC7">
            <w:pPr>
              <w:pStyle w:val="Toelichting"/>
            </w:pPr>
          </w:p>
        </w:tc>
        <w:tc>
          <w:tcPr>
            <w:tcW w:w="4761" w:type="dxa"/>
            <w:gridSpan w:val="5"/>
            <w:shd w:val="clear" w:color="auto" w:fill="auto"/>
          </w:tcPr>
          <w:p w14:paraId="00F2943F" w14:textId="77777777" w:rsidR="008830B5" w:rsidRDefault="008830B5" w:rsidP="00F00AC7">
            <w:pPr>
              <w:pStyle w:val="Toelichting"/>
            </w:pPr>
          </w:p>
          <w:p w14:paraId="0F6C4FCB" w14:textId="77777777" w:rsidR="00F00AC7" w:rsidRDefault="008830B5" w:rsidP="00F00AC7">
            <w:pPr>
              <w:pStyle w:val="Toelichting"/>
              <w:rPr>
                <w:b/>
              </w:rPr>
            </w:pPr>
            <w:r w:rsidRPr="00BE6AC2">
              <w:rPr>
                <w:b/>
              </w:rPr>
              <w:t>Waarom dit formulier?</w:t>
            </w:r>
          </w:p>
          <w:p w14:paraId="34008462" w14:textId="77777777" w:rsidR="00326ABA" w:rsidRDefault="00326ABA" w:rsidP="00326ABA">
            <w:pPr>
              <w:pStyle w:val="Toelichting"/>
            </w:pPr>
            <w:r>
              <w:t xml:space="preserve">U bent als (ex-)werkgever belanghebbende bij beslissingen van UWV over de Ziektewet-uitkering van uw (ex-)werknemers. U ontvangt niet de medische onderbouwingen van die beslissingen. Dat is omdat medische gegevens vertrouwelijk zijn. UWV waarborgt de privacy van deze gegevens. Dat is een wettelijke vereiste. </w:t>
            </w:r>
          </w:p>
          <w:p w14:paraId="5290ADB0" w14:textId="77777777" w:rsidR="00423ACB" w:rsidRDefault="00423ACB" w:rsidP="00326ABA">
            <w:pPr>
              <w:pStyle w:val="Toelichting"/>
            </w:pPr>
          </w:p>
          <w:p w14:paraId="12E367DD" w14:textId="77777777" w:rsidR="00326ABA" w:rsidRDefault="00326ABA" w:rsidP="00326ABA">
            <w:pPr>
              <w:pStyle w:val="Toelichting"/>
            </w:pPr>
            <w:r>
              <w:t xml:space="preserve">Met dit formulier machtigt u iemand die namens u wel deze medische informatie en onderbouwing ontvangt bij een beslissing. De gemachtigde is een arts, advocaat of professioneel rechtshulpverlener. </w:t>
            </w:r>
          </w:p>
          <w:p w14:paraId="048407B0" w14:textId="77777777" w:rsidR="00423ACB" w:rsidRDefault="00423ACB" w:rsidP="00326ABA">
            <w:pPr>
              <w:pStyle w:val="Toelichting"/>
            </w:pPr>
          </w:p>
          <w:p w14:paraId="39144EF8" w14:textId="4705540E" w:rsidR="00326ABA" w:rsidRDefault="00326ABA" w:rsidP="00326ABA">
            <w:pPr>
              <w:pStyle w:val="Toelichting"/>
            </w:pPr>
            <w:r>
              <w:t xml:space="preserve">De medisch gemachtigde mag de machtiging overdragen aan een persoon </w:t>
            </w:r>
            <w:r w:rsidR="00252AC5">
              <w:t>met</w:t>
            </w:r>
            <w:r w:rsidR="009271C3">
              <w:t xml:space="preserve"> </w:t>
            </w:r>
            <w:r>
              <w:t>dezelfde functie binnen de organisatie waar de medisch gemachtigde werkt.</w:t>
            </w:r>
          </w:p>
          <w:p w14:paraId="040ECD82" w14:textId="77777777" w:rsidR="00423ACB" w:rsidRDefault="00423ACB" w:rsidP="00326ABA">
            <w:pPr>
              <w:pStyle w:val="Toelichting"/>
            </w:pPr>
          </w:p>
          <w:p w14:paraId="16FED9C6" w14:textId="676F575D" w:rsidR="006543EA" w:rsidRDefault="006543EA" w:rsidP="006543EA">
            <w:pPr>
              <w:pStyle w:val="Toelichting"/>
            </w:pPr>
            <w:r>
              <w:t>De machtiging is voor eenmalig gebruik. Wilt u voor beslissingen van een andere (ex-)werknemer een gemachtigde aanwijzen, of medische informatie opvragen van andere Ziektewet-beslissingen, dan vult u voor elke beslissing een aparte machtiging in. Als u meerdere</w:t>
            </w:r>
            <w:r w:rsidDel="1234ED98">
              <w:t xml:space="preserve"> </w:t>
            </w:r>
            <w:r>
              <w:t xml:space="preserve">personen wilt machtigen voor het ontvangen van de medische informatie bij 1 beslissing, dan vult u 1 formulier in. </w:t>
            </w:r>
            <w:r w:rsidR="00E9544D">
              <w:br/>
            </w:r>
            <w:r>
              <w:t>U kunt per formulier maximaal 5 gemachtigden doorgeven.</w:t>
            </w:r>
          </w:p>
          <w:p w14:paraId="3B124B03" w14:textId="77777777" w:rsidR="008830B5" w:rsidRPr="00617317" w:rsidRDefault="008830B5" w:rsidP="00F00AC7">
            <w:pPr>
              <w:pStyle w:val="Toelichting"/>
              <w:rPr>
                <w:b/>
              </w:rPr>
            </w:pPr>
          </w:p>
        </w:tc>
        <w:tc>
          <w:tcPr>
            <w:tcW w:w="153" w:type="dxa"/>
            <w:shd w:val="clear" w:color="auto" w:fill="auto"/>
          </w:tcPr>
          <w:p w14:paraId="47D490E0" w14:textId="77777777" w:rsidR="008830B5" w:rsidRDefault="008830B5" w:rsidP="008830B5">
            <w:pPr>
              <w:pStyle w:val="Toelichting"/>
            </w:pPr>
          </w:p>
        </w:tc>
        <w:tc>
          <w:tcPr>
            <w:tcW w:w="4588" w:type="dxa"/>
            <w:gridSpan w:val="5"/>
            <w:shd w:val="clear" w:color="auto" w:fill="auto"/>
          </w:tcPr>
          <w:p w14:paraId="40C6B299" w14:textId="77777777" w:rsidR="008830B5" w:rsidRDefault="008830B5" w:rsidP="008830B5">
            <w:pPr>
              <w:pStyle w:val="Toelichting"/>
            </w:pPr>
          </w:p>
          <w:p w14:paraId="1ED993FD" w14:textId="77777777" w:rsidR="00A55D7B" w:rsidRDefault="008830B5" w:rsidP="00A55D7B">
            <w:pPr>
              <w:pStyle w:val="Toelichting"/>
              <w:rPr>
                <w:b/>
              </w:rPr>
            </w:pPr>
            <w:r>
              <w:rPr>
                <w:b/>
              </w:rPr>
              <w:t>Meer informatie</w:t>
            </w:r>
          </w:p>
          <w:p w14:paraId="6DA962F6" w14:textId="015E6F1E" w:rsidR="004B19D8" w:rsidRPr="00A55D7B" w:rsidRDefault="004B19D8" w:rsidP="00A55D7B">
            <w:pPr>
              <w:pStyle w:val="Toelichting"/>
              <w:rPr>
                <w:b/>
              </w:rPr>
            </w:pPr>
            <w:r w:rsidRPr="00507949">
              <w:t xml:space="preserve">U vindt meer informatie op uwv.nl. U kunt ook bellen met UWV via 088 – 898 92 95 (lokaal tarief – belkosten zijn afhankelijk van uw telefoonaanbieder). Als u belt, houd dan uw loonheffingennummer </w:t>
            </w:r>
            <w:r>
              <w:t xml:space="preserve">en het burgerservicenummer van uw werknemer </w:t>
            </w:r>
            <w:r w:rsidRPr="00507949">
              <w:t>bij de hand. Wij kunnen u dan sneller helpen.</w:t>
            </w:r>
          </w:p>
          <w:p w14:paraId="6AEC857C" w14:textId="77777777" w:rsidR="008830B5" w:rsidRDefault="008830B5" w:rsidP="008830B5">
            <w:pPr>
              <w:pStyle w:val="Toelichting"/>
            </w:pPr>
          </w:p>
          <w:p w14:paraId="0EC9E0BE" w14:textId="41684953" w:rsidR="00DC0B13" w:rsidRPr="00B4645D" w:rsidRDefault="00DC0B13" w:rsidP="00B4645D">
            <w:pPr>
              <w:pStyle w:val="Toelichting"/>
              <w:rPr>
                <w:b/>
                <w:bCs/>
              </w:rPr>
            </w:pPr>
            <w:r w:rsidRPr="00B4645D">
              <w:rPr>
                <w:b/>
                <w:bCs/>
              </w:rPr>
              <w:t>Opsturen</w:t>
            </w:r>
          </w:p>
          <w:p w14:paraId="71BF9989" w14:textId="232FB0E9" w:rsidR="00DC0B13" w:rsidRDefault="00DC0B13" w:rsidP="00DC0B13">
            <w:pPr>
              <w:pStyle w:val="Toelichting"/>
            </w:pPr>
            <w:r>
              <w:t>U stuurt het ingevulde en ondertekende formulier naar:</w:t>
            </w:r>
          </w:p>
          <w:p w14:paraId="5E7205AB" w14:textId="77777777" w:rsidR="00DC0B13" w:rsidRDefault="00DC0B13" w:rsidP="00DC0B13">
            <w:pPr>
              <w:pStyle w:val="Toelichting"/>
            </w:pPr>
          </w:p>
          <w:p w14:paraId="57505659" w14:textId="77777777" w:rsidR="00DC0B13" w:rsidRDefault="00DC0B13" w:rsidP="00423ACB">
            <w:pPr>
              <w:pStyle w:val="Toelichting"/>
            </w:pPr>
            <w:r>
              <w:t>UWV</w:t>
            </w:r>
          </w:p>
          <w:p w14:paraId="7A159FB2" w14:textId="77777777" w:rsidR="00423ACB" w:rsidRDefault="00423ACB" w:rsidP="00423ACB">
            <w:pPr>
              <w:pStyle w:val="Toelichting"/>
            </w:pPr>
            <w:r>
              <w:t>P</w:t>
            </w:r>
            <w:r w:rsidRPr="00C84E39">
              <w:t xml:space="preserve">ostbus 59517 </w:t>
            </w:r>
          </w:p>
          <w:p w14:paraId="2A9C745D" w14:textId="77777777" w:rsidR="00423ACB" w:rsidRPr="00C84E39" w:rsidRDefault="00423ACB" w:rsidP="00423ACB">
            <w:pPr>
              <w:pStyle w:val="Toelichting"/>
            </w:pPr>
            <w:r w:rsidRPr="00C84E39">
              <w:t xml:space="preserve">1040 LA </w:t>
            </w:r>
            <w:r>
              <w:t>AMSTERDAM</w:t>
            </w:r>
          </w:p>
          <w:p w14:paraId="217C94A2" w14:textId="3ABFDDB6" w:rsidR="00DC0B13" w:rsidRDefault="00DC0B13" w:rsidP="008830B5">
            <w:pPr>
              <w:pStyle w:val="Toelichting"/>
            </w:pPr>
          </w:p>
        </w:tc>
        <w:tc>
          <w:tcPr>
            <w:tcW w:w="142" w:type="dxa"/>
            <w:shd w:val="clear" w:color="auto" w:fill="auto"/>
          </w:tcPr>
          <w:p w14:paraId="435ED45B" w14:textId="77777777" w:rsidR="008830B5" w:rsidRDefault="008830B5" w:rsidP="008830B5">
            <w:pPr>
              <w:pStyle w:val="Toelichting"/>
            </w:pPr>
          </w:p>
        </w:tc>
      </w:tr>
      <w:tr w:rsidR="00452984" w14:paraId="1C5CEE8E" w14:textId="77777777" w:rsidTr="00435273">
        <w:trPr>
          <w:cantSplit/>
        </w:trPr>
        <w:tc>
          <w:tcPr>
            <w:tcW w:w="421" w:type="dxa"/>
          </w:tcPr>
          <w:p w14:paraId="77459CAE" w14:textId="77777777" w:rsidR="00452984" w:rsidRDefault="00452984" w:rsidP="007C6B46">
            <w:pPr>
              <w:pStyle w:val="Basisrubriekskop"/>
            </w:pPr>
          </w:p>
        </w:tc>
        <w:tc>
          <w:tcPr>
            <w:tcW w:w="2402" w:type="dxa"/>
          </w:tcPr>
          <w:p w14:paraId="4498AEDB" w14:textId="77777777" w:rsidR="00452984" w:rsidRDefault="00452984" w:rsidP="007C6B46">
            <w:pPr>
              <w:pStyle w:val="Basisrubriekskop"/>
            </w:pPr>
          </w:p>
        </w:tc>
        <w:tc>
          <w:tcPr>
            <w:tcW w:w="281" w:type="dxa"/>
            <w:shd w:val="solid" w:color="auto" w:fill="auto"/>
          </w:tcPr>
          <w:p w14:paraId="3078D3E9" w14:textId="77777777" w:rsidR="00452984" w:rsidRDefault="00452984" w:rsidP="007C6B46">
            <w:pPr>
              <w:pStyle w:val="Basisrubriekskop"/>
            </w:pPr>
          </w:p>
        </w:tc>
        <w:tc>
          <w:tcPr>
            <w:tcW w:w="144" w:type="dxa"/>
            <w:shd w:val="pct50" w:color="auto" w:fill="auto"/>
          </w:tcPr>
          <w:p w14:paraId="26666F02" w14:textId="77777777" w:rsidR="00452984" w:rsidRDefault="00452984" w:rsidP="007C6B46">
            <w:pPr>
              <w:pStyle w:val="Basisrubriekskop"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2BD5FA4" w14:textId="77777777" w:rsidR="00452984" w:rsidRDefault="00452984" w:rsidP="008B51C7">
            <w:pPr>
              <w:pStyle w:val="Basisrubriekskop"/>
            </w:pPr>
            <w:r>
              <w:t>Waarvoor teken ik</w:t>
            </w:r>
          </w:p>
        </w:tc>
        <w:tc>
          <w:tcPr>
            <w:tcW w:w="142" w:type="dxa"/>
            <w:shd w:val="pct5" w:color="auto" w:fill="auto"/>
          </w:tcPr>
          <w:p w14:paraId="760AEE17" w14:textId="77777777" w:rsidR="00452984" w:rsidRDefault="00452984" w:rsidP="007C6B46">
            <w:pPr>
              <w:pStyle w:val="Basisrubriekskop"/>
            </w:pPr>
          </w:p>
        </w:tc>
      </w:tr>
      <w:tr w:rsidR="00452984" w14:paraId="614DA75D" w14:textId="77777777" w:rsidTr="00435273">
        <w:trPr>
          <w:cantSplit/>
        </w:trPr>
        <w:tc>
          <w:tcPr>
            <w:tcW w:w="421" w:type="dxa"/>
          </w:tcPr>
          <w:p w14:paraId="34387D5A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62DAF4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1A9F88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0AF523F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0F2E525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452984" w:rsidRPr="004B30D5" w14:paraId="1420B554" w14:textId="77777777" w:rsidTr="00435273">
        <w:trPr>
          <w:cantSplit/>
          <w:trHeight w:val="217"/>
        </w:trPr>
        <w:tc>
          <w:tcPr>
            <w:tcW w:w="421" w:type="dxa"/>
          </w:tcPr>
          <w:p w14:paraId="7B1A87CD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D8CEB1" w14:textId="77777777" w:rsidR="00452984" w:rsidRPr="004B30D5" w:rsidRDefault="00452984" w:rsidP="007C6B46">
            <w:pPr>
              <w:pStyle w:val="Basistekst"/>
            </w:pPr>
            <w:r>
              <w:t>Intentieverklaring</w:t>
            </w:r>
          </w:p>
        </w:tc>
        <w:tc>
          <w:tcPr>
            <w:tcW w:w="144" w:type="dxa"/>
            <w:shd w:val="pct5" w:color="auto" w:fill="auto"/>
          </w:tcPr>
          <w:p w14:paraId="6F7E22A8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5047660" w14:textId="77777777" w:rsidR="00452984" w:rsidRPr="004B30D5" w:rsidRDefault="00452984" w:rsidP="007C6B46">
            <w:pPr>
              <w:pStyle w:val="Basistekst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tievakje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0"/>
            <w:r>
              <w:t xml:space="preserve"> Ik geef op dit formulier juiste en volledige informatie over mijzelf en mijn situatie.</w:t>
            </w:r>
          </w:p>
        </w:tc>
        <w:tc>
          <w:tcPr>
            <w:tcW w:w="142" w:type="dxa"/>
            <w:shd w:val="pct5" w:color="auto" w:fill="auto"/>
          </w:tcPr>
          <w:p w14:paraId="273E17B8" w14:textId="77777777" w:rsidR="00452984" w:rsidRPr="004B30D5" w:rsidRDefault="00452984" w:rsidP="007C6B46">
            <w:pPr>
              <w:pStyle w:val="Basistekst"/>
            </w:pPr>
          </w:p>
        </w:tc>
      </w:tr>
      <w:tr w:rsidR="00452984" w14:paraId="2C59923C" w14:textId="77777777" w:rsidTr="00435273">
        <w:trPr>
          <w:cantSplit/>
        </w:trPr>
        <w:tc>
          <w:tcPr>
            <w:tcW w:w="421" w:type="dxa"/>
          </w:tcPr>
          <w:p w14:paraId="45D915EE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42B311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7806185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1CE0A02B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06D4E16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8830B5" w14:paraId="38007730" w14:textId="77777777" w:rsidTr="00435273">
        <w:tc>
          <w:tcPr>
            <w:tcW w:w="421" w:type="dxa"/>
          </w:tcPr>
          <w:p w14:paraId="034BE589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11B1752A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FE88F2B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4" w:type="dxa"/>
            <w:shd w:val="pct50" w:color="auto" w:fill="auto"/>
          </w:tcPr>
          <w:p w14:paraId="77C95D5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030E5143" w14:textId="77777777" w:rsidR="008830B5" w:rsidRDefault="008830B5" w:rsidP="008830B5">
            <w:pPr>
              <w:pStyle w:val="Basisrubriekskop"/>
              <w:keepNext/>
              <w:keepLines/>
            </w:pPr>
            <w:r>
              <w:t>Bedrijfsgegevens</w:t>
            </w:r>
          </w:p>
        </w:tc>
        <w:tc>
          <w:tcPr>
            <w:tcW w:w="142" w:type="dxa"/>
            <w:shd w:val="pct5" w:color="auto" w:fill="auto"/>
          </w:tcPr>
          <w:p w14:paraId="575020A0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14888E4A" w14:textId="77777777" w:rsidTr="00435273">
        <w:tc>
          <w:tcPr>
            <w:tcW w:w="421" w:type="dxa"/>
          </w:tcPr>
          <w:p w14:paraId="04E94DD9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055C366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3D9FEC94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B43B77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FE237EF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8830B5" w14:paraId="3BD00587" w14:textId="77777777" w:rsidTr="00435273">
        <w:trPr>
          <w:cantSplit/>
        </w:trPr>
        <w:tc>
          <w:tcPr>
            <w:tcW w:w="421" w:type="dxa"/>
          </w:tcPr>
          <w:p w14:paraId="55C764C7" w14:textId="77777777" w:rsidR="008830B5" w:rsidRDefault="008830B5" w:rsidP="008830B5">
            <w:pPr>
              <w:pStyle w:val="Basistekst"/>
              <w:keepNext/>
              <w:keepLines/>
            </w:pPr>
            <w:r>
              <w:t>1.1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D721376" w14:textId="77777777" w:rsidR="008830B5" w:rsidRDefault="008830B5" w:rsidP="008830B5">
            <w:pPr>
              <w:pStyle w:val="Basistekst"/>
              <w:keepNext/>
              <w:keepLines/>
            </w:pPr>
            <w:r>
              <w:t>Bedrijfsnaam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7C6188A7" w14:textId="77777777" w:rsidR="008830B5" w:rsidRDefault="008830B5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44C4795C" w14:textId="77777777" w:rsidR="008830B5" w:rsidRDefault="008830B5" w:rsidP="008830B5">
            <w:pPr>
              <w:pStyle w:val="Invulling"/>
              <w:keepNext/>
              <w:keepLines/>
            </w:pPr>
            <w:r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bookmarkStart w:id="1" w:name="Bedrijfsnaam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42" w:type="dxa"/>
            <w:shd w:val="pct5" w:color="auto" w:fill="auto"/>
          </w:tcPr>
          <w:p w14:paraId="4070A0A7" w14:textId="77777777" w:rsidR="008830B5" w:rsidRDefault="008830B5" w:rsidP="008830B5">
            <w:pPr>
              <w:pStyle w:val="Basistekst"/>
              <w:keepNext/>
              <w:keepLines/>
            </w:pPr>
          </w:p>
        </w:tc>
      </w:tr>
      <w:tr w:rsidR="008830B5" w14:paraId="1584FF4B" w14:textId="77777777" w:rsidTr="00435273">
        <w:trPr>
          <w:cantSplit/>
        </w:trPr>
        <w:tc>
          <w:tcPr>
            <w:tcW w:w="421" w:type="dxa"/>
          </w:tcPr>
          <w:p w14:paraId="3670E4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3F0A39F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1CB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2B1648D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6B6816" w14:textId="77777777" w:rsidR="008830B5" w:rsidRDefault="008830B5" w:rsidP="008830B5">
            <w:pPr>
              <w:pStyle w:val="Tussenbalk"/>
            </w:pPr>
          </w:p>
        </w:tc>
      </w:tr>
      <w:tr w:rsidR="008830B5" w14:paraId="1897360A" w14:textId="77777777" w:rsidTr="00435273">
        <w:trPr>
          <w:cantSplit/>
        </w:trPr>
        <w:tc>
          <w:tcPr>
            <w:tcW w:w="421" w:type="dxa"/>
          </w:tcPr>
          <w:p w14:paraId="2A4297EB" w14:textId="77777777" w:rsidR="008830B5" w:rsidRDefault="008830B5" w:rsidP="008830B5">
            <w:pPr>
              <w:pStyle w:val="Basistekst"/>
            </w:pPr>
            <w:r>
              <w:t>1.2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CAEAA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E984802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530F3191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adres"/>
                  <w:enabled/>
                  <w:calcOnExit w:val="0"/>
                  <w:textInput/>
                </w:ffData>
              </w:fldChar>
            </w:r>
            <w:bookmarkStart w:id="2" w:name="adre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142" w:type="dxa"/>
            <w:shd w:val="pct5" w:color="auto" w:fill="auto"/>
          </w:tcPr>
          <w:p w14:paraId="08ED7467" w14:textId="77777777" w:rsidR="008830B5" w:rsidRDefault="008830B5" w:rsidP="008830B5">
            <w:pPr>
              <w:pStyle w:val="Basistekst"/>
            </w:pPr>
          </w:p>
        </w:tc>
      </w:tr>
      <w:tr w:rsidR="008830B5" w14:paraId="1FEF21DC" w14:textId="77777777" w:rsidTr="00435273">
        <w:trPr>
          <w:cantSplit/>
        </w:trPr>
        <w:tc>
          <w:tcPr>
            <w:tcW w:w="421" w:type="dxa"/>
          </w:tcPr>
          <w:p w14:paraId="7C00CDF5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5EA364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310873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51E08A2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C3DF50F" w14:textId="77777777" w:rsidR="008830B5" w:rsidRDefault="008830B5" w:rsidP="008830B5">
            <w:pPr>
              <w:pStyle w:val="Tussenbalk"/>
            </w:pPr>
          </w:p>
        </w:tc>
      </w:tr>
      <w:tr w:rsidR="008830B5" w14:paraId="7E9A3DE9" w14:textId="77777777" w:rsidTr="00435273">
        <w:trPr>
          <w:cantSplit/>
        </w:trPr>
        <w:tc>
          <w:tcPr>
            <w:tcW w:w="421" w:type="dxa"/>
          </w:tcPr>
          <w:p w14:paraId="33F2AD7E" w14:textId="77777777" w:rsidR="008830B5" w:rsidRDefault="008830B5" w:rsidP="008830B5">
            <w:pPr>
              <w:pStyle w:val="Basistekst"/>
            </w:pPr>
            <w:r>
              <w:t>1.3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FF699EE" w14:textId="77777777" w:rsidR="008830B5" w:rsidRDefault="008830B5" w:rsidP="008830B5">
            <w:pPr>
              <w:pStyle w:val="Basistekst"/>
            </w:pPr>
            <w:r>
              <w:t>Postcode en vestigingsplaats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327C3387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61D18374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ostcode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3" w:name="postcod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3DACE8EF" w14:textId="77777777" w:rsidR="008830B5" w:rsidRDefault="008830B5" w:rsidP="008830B5">
            <w:pPr>
              <w:pStyle w:val="Basistekst"/>
            </w:pPr>
          </w:p>
        </w:tc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2D70F2F7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laats"/>
                  <w:enabled/>
                  <w:calcOnExit w:val="0"/>
                  <w:textInput/>
                </w:ffData>
              </w:fldChar>
            </w:r>
            <w:bookmarkStart w:id="4" w:name="plaat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142" w:type="dxa"/>
            <w:shd w:val="pct5" w:color="auto" w:fill="auto"/>
          </w:tcPr>
          <w:p w14:paraId="6125B4E9" w14:textId="77777777" w:rsidR="008830B5" w:rsidRDefault="008830B5" w:rsidP="008830B5">
            <w:pPr>
              <w:pStyle w:val="Basistekst"/>
            </w:pPr>
          </w:p>
        </w:tc>
      </w:tr>
      <w:tr w:rsidR="008830B5" w14:paraId="26ACB8BC" w14:textId="77777777" w:rsidTr="00435273">
        <w:trPr>
          <w:cantSplit/>
        </w:trPr>
        <w:tc>
          <w:tcPr>
            <w:tcW w:w="421" w:type="dxa"/>
          </w:tcPr>
          <w:p w14:paraId="7E4609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FF02EF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C468017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7ACBB56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89BA8F0" w14:textId="77777777" w:rsidR="008830B5" w:rsidRDefault="008830B5" w:rsidP="008830B5">
            <w:pPr>
              <w:pStyle w:val="Tussenbalk"/>
            </w:pPr>
          </w:p>
        </w:tc>
      </w:tr>
      <w:tr w:rsidR="008830B5" w14:paraId="75E331CE" w14:textId="77777777" w:rsidTr="00435273">
        <w:trPr>
          <w:cantSplit/>
        </w:trPr>
        <w:tc>
          <w:tcPr>
            <w:tcW w:w="421" w:type="dxa"/>
          </w:tcPr>
          <w:p w14:paraId="570CAF6D" w14:textId="09593CA6" w:rsidR="008830B5" w:rsidRDefault="008830B5" w:rsidP="008830B5">
            <w:pPr>
              <w:pStyle w:val="Basistekst"/>
            </w:pPr>
            <w:r>
              <w:t>1.</w:t>
            </w:r>
            <w:r w:rsidR="00226D30">
              <w:t>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1CB2DC5D" w14:textId="3E1C19C4" w:rsidR="008830B5" w:rsidRDefault="00226D30" w:rsidP="008830B5">
            <w:pPr>
              <w:pStyle w:val="Basistekst"/>
            </w:pPr>
            <w:r>
              <w:t>Loonheffingennummer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4BCA79E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247704FC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Functie"/>
                  <w:enabled/>
                  <w:calcOnExit w:val="0"/>
                  <w:textInput/>
                </w:ffData>
              </w:fldChar>
            </w:r>
            <w:bookmarkStart w:id="5" w:name="Functi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142" w:type="dxa"/>
            <w:shd w:val="pct5" w:color="auto" w:fill="auto"/>
          </w:tcPr>
          <w:p w14:paraId="0506EDF3" w14:textId="77777777" w:rsidR="008830B5" w:rsidRDefault="008830B5" w:rsidP="008830B5">
            <w:pPr>
              <w:pStyle w:val="Basistekst"/>
            </w:pPr>
          </w:p>
        </w:tc>
      </w:tr>
      <w:tr w:rsidR="000C1BC8" w14:paraId="4E6E86C5" w14:textId="77777777" w:rsidTr="00435273">
        <w:trPr>
          <w:cantSplit/>
        </w:trPr>
        <w:tc>
          <w:tcPr>
            <w:tcW w:w="421" w:type="dxa"/>
          </w:tcPr>
          <w:p w14:paraId="27FAA453" w14:textId="77777777" w:rsidR="000C1BC8" w:rsidRDefault="000C1BC8" w:rsidP="00115A9F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7EBAA0" w14:textId="77777777" w:rsidR="000C1BC8" w:rsidRDefault="000C1BC8" w:rsidP="00115A9F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9CA67FC" w14:textId="77777777" w:rsidR="000C1BC8" w:rsidRDefault="000C1BC8" w:rsidP="00115A9F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50422E9" w14:textId="77777777" w:rsidR="000C1BC8" w:rsidRDefault="000C1BC8" w:rsidP="00115A9F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ABC21EE" w14:textId="77777777" w:rsidR="000C1BC8" w:rsidRDefault="000C1BC8" w:rsidP="00115A9F">
            <w:pPr>
              <w:pStyle w:val="Tussenbalk"/>
            </w:pPr>
          </w:p>
        </w:tc>
      </w:tr>
      <w:tr w:rsidR="007D3196" w14:paraId="7137638F" w14:textId="77777777" w:rsidTr="00435273">
        <w:trPr>
          <w:cantSplit/>
        </w:trPr>
        <w:tc>
          <w:tcPr>
            <w:tcW w:w="421" w:type="dxa"/>
          </w:tcPr>
          <w:p w14:paraId="41823711" w14:textId="0655E079" w:rsidR="007D3196" w:rsidRDefault="007D3196" w:rsidP="00A95560">
            <w:pPr>
              <w:pStyle w:val="Basistekst"/>
            </w:pPr>
            <w:r>
              <w:t>1.</w:t>
            </w:r>
            <w:r w:rsidR="00226D30">
              <w:t>5</w:t>
            </w:r>
          </w:p>
        </w:tc>
        <w:tc>
          <w:tcPr>
            <w:tcW w:w="2683" w:type="dxa"/>
            <w:gridSpan w:val="2"/>
          </w:tcPr>
          <w:p w14:paraId="3B87515B" w14:textId="77777777" w:rsidR="007D3196" w:rsidRDefault="007D3196" w:rsidP="00A95560">
            <w:pPr>
              <w:pStyle w:val="Basistekst"/>
            </w:pPr>
            <w:r>
              <w:t>Contactpersoon</w:t>
            </w:r>
          </w:p>
        </w:tc>
        <w:tc>
          <w:tcPr>
            <w:tcW w:w="144" w:type="dxa"/>
            <w:shd w:val="pct5" w:color="auto" w:fill="auto"/>
          </w:tcPr>
          <w:p w14:paraId="5148E32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43F39DD" w14:textId="77777777" w:rsidR="007D3196" w:rsidRPr="00551534" w:rsidRDefault="007D3196" w:rsidP="00A95560">
            <w:pPr>
              <w:pStyle w:val="Basistekst"/>
            </w:pPr>
            <w:r>
              <w:t>Naam</w:t>
            </w:r>
          </w:p>
        </w:tc>
        <w:tc>
          <w:tcPr>
            <w:tcW w:w="3565" w:type="dxa"/>
            <w:gridSpan w:val="4"/>
            <w:shd w:val="clear" w:color="auto" w:fill="auto"/>
          </w:tcPr>
          <w:p w14:paraId="389BC64D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shd w:val="clear" w:color="auto" w:fill="F2F2F2"/>
          </w:tcPr>
          <w:p w14:paraId="4B134AEB" w14:textId="77777777" w:rsidR="007D3196" w:rsidRPr="00551534" w:rsidRDefault="007D3196" w:rsidP="00A95560">
            <w:pPr>
              <w:pStyle w:val="Invulling"/>
            </w:pPr>
          </w:p>
        </w:tc>
        <w:tc>
          <w:tcPr>
            <w:tcW w:w="709" w:type="dxa"/>
            <w:shd w:val="clear" w:color="auto" w:fill="F2F2F2"/>
          </w:tcPr>
          <w:p w14:paraId="3E2DF622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714" w:type="dxa"/>
            <w:shd w:val="clear" w:color="auto" w:fill="F2F2F2"/>
          </w:tcPr>
          <w:p w14:paraId="04484B40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142" w:type="dxa"/>
            <w:shd w:val="clear" w:color="auto" w:fill="F2F2F2"/>
          </w:tcPr>
          <w:p w14:paraId="647B8202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3BD24B86" w14:textId="77777777" w:rsidTr="00435273">
        <w:trPr>
          <w:cantSplit/>
        </w:trPr>
        <w:tc>
          <w:tcPr>
            <w:tcW w:w="421" w:type="dxa"/>
          </w:tcPr>
          <w:p w14:paraId="74F3672C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C9F780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728AE5C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2EB5D67D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0F255CD" w14:textId="77777777" w:rsidR="007D3196" w:rsidRDefault="007D3196" w:rsidP="00A95560">
            <w:pPr>
              <w:pStyle w:val="Tussenbalk"/>
            </w:pPr>
          </w:p>
        </w:tc>
      </w:tr>
      <w:tr w:rsidR="007D3196" w14:paraId="7A4884AB" w14:textId="77777777" w:rsidTr="00435273">
        <w:trPr>
          <w:cantSplit/>
        </w:trPr>
        <w:tc>
          <w:tcPr>
            <w:tcW w:w="421" w:type="dxa"/>
          </w:tcPr>
          <w:p w14:paraId="0DA83A69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09D582BF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5F05A07E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5EAEA12" w14:textId="77777777" w:rsidR="007D3196" w:rsidRPr="00551534" w:rsidRDefault="007D3196" w:rsidP="00A95560">
            <w:pPr>
              <w:pStyle w:val="Basistekst"/>
            </w:pPr>
            <w:r>
              <w:t>Functie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5022AEBF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D96B91D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29157462" w14:textId="77777777" w:rsidTr="00435273">
        <w:trPr>
          <w:cantSplit/>
        </w:trPr>
        <w:tc>
          <w:tcPr>
            <w:tcW w:w="421" w:type="dxa"/>
          </w:tcPr>
          <w:p w14:paraId="4B168CFB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B2B5293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80B9FA2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40F7AF3E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90AA97F" w14:textId="77777777" w:rsidR="007D3196" w:rsidRDefault="007D3196" w:rsidP="00A95560">
            <w:pPr>
              <w:pStyle w:val="Tussenbalk"/>
            </w:pPr>
          </w:p>
        </w:tc>
      </w:tr>
      <w:tr w:rsidR="007D3196" w14:paraId="7AC63D77" w14:textId="77777777" w:rsidTr="00435273">
        <w:trPr>
          <w:cantSplit/>
        </w:trPr>
        <w:tc>
          <w:tcPr>
            <w:tcW w:w="421" w:type="dxa"/>
          </w:tcPr>
          <w:p w14:paraId="371EA832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E2762C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8053340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3A8BF89D" w14:textId="77777777" w:rsidR="007D3196" w:rsidRPr="00551534" w:rsidRDefault="007D3196" w:rsidP="00A95560">
            <w:pPr>
              <w:pStyle w:val="Basistekst"/>
            </w:pPr>
            <w:r>
              <w:t>Telefoonnummer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26CD7B20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3F9372B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414565F9" w14:textId="77777777" w:rsidTr="00435273">
        <w:trPr>
          <w:cantSplit/>
        </w:trPr>
        <w:tc>
          <w:tcPr>
            <w:tcW w:w="421" w:type="dxa"/>
          </w:tcPr>
          <w:p w14:paraId="2230FE0F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8F5ACB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29AF351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D752E88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3871BE2" w14:textId="77777777" w:rsidR="007D3196" w:rsidRDefault="007D3196" w:rsidP="00A95560">
            <w:pPr>
              <w:pStyle w:val="Tussenbalk"/>
            </w:pPr>
          </w:p>
        </w:tc>
      </w:tr>
      <w:tr w:rsidR="007D3196" w14:paraId="37DD27C1" w14:textId="77777777" w:rsidTr="00435273">
        <w:trPr>
          <w:cantSplit/>
        </w:trPr>
        <w:tc>
          <w:tcPr>
            <w:tcW w:w="421" w:type="dxa"/>
          </w:tcPr>
          <w:p w14:paraId="1E65D621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3D46D34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76E4D1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tcBorders>
              <w:bottom w:val="single" w:sz="2" w:space="0" w:color="808080"/>
            </w:tcBorders>
            <w:shd w:val="pct5" w:color="auto" w:fill="auto"/>
          </w:tcPr>
          <w:p w14:paraId="6D904617" w14:textId="77777777" w:rsidR="007D3196" w:rsidRPr="00551534" w:rsidRDefault="007D3196" w:rsidP="00A95560">
            <w:pPr>
              <w:pStyle w:val="Basistekst"/>
            </w:pPr>
            <w:r>
              <w:t>E-mailadres</w:t>
            </w:r>
          </w:p>
        </w:tc>
        <w:tc>
          <w:tcPr>
            <w:tcW w:w="5129" w:type="dxa"/>
            <w:gridSpan w:val="7"/>
            <w:tcBorders>
              <w:bottom w:val="single" w:sz="2" w:space="0" w:color="808080"/>
            </w:tcBorders>
            <w:shd w:val="clear" w:color="auto" w:fill="auto"/>
          </w:tcPr>
          <w:p w14:paraId="52DDDF48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4CBC1F9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8830B5" w14:paraId="1BB8BDA5" w14:textId="77777777" w:rsidTr="00435273">
        <w:trPr>
          <w:cantSplit/>
        </w:trPr>
        <w:tc>
          <w:tcPr>
            <w:tcW w:w="421" w:type="dxa"/>
          </w:tcPr>
          <w:p w14:paraId="3A4AD6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41C7F9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4571A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CA8E967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70EBEC1" w14:textId="77777777" w:rsidR="008830B5" w:rsidRDefault="008830B5" w:rsidP="008830B5">
            <w:pPr>
              <w:pStyle w:val="Tussenbalk"/>
            </w:pPr>
          </w:p>
        </w:tc>
      </w:tr>
      <w:tr w:rsidR="008830B5" w14:paraId="3457471D" w14:textId="77777777" w:rsidTr="00435273">
        <w:trPr>
          <w:cantSplit/>
        </w:trPr>
        <w:tc>
          <w:tcPr>
            <w:tcW w:w="421" w:type="dxa"/>
          </w:tcPr>
          <w:p w14:paraId="19501A0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02D256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44C00A3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4" w:type="dxa"/>
            <w:shd w:val="pct50" w:color="auto" w:fill="auto"/>
          </w:tcPr>
          <w:p w14:paraId="02C14D6D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CC40AC4" w14:textId="7B6578D9" w:rsidR="008830B5" w:rsidRPr="00065DE2" w:rsidRDefault="00065DE2" w:rsidP="00065DE2">
            <w:pPr>
              <w:pStyle w:val="Rubriekskop"/>
            </w:pPr>
            <w:r w:rsidRPr="518CE084">
              <w:t xml:space="preserve">Gegevens </w:t>
            </w:r>
            <w:r>
              <w:t>(ex-)</w:t>
            </w:r>
            <w:r w:rsidRPr="518CE084">
              <w:t>werknemer</w:t>
            </w:r>
          </w:p>
        </w:tc>
        <w:tc>
          <w:tcPr>
            <w:tcW w:w="142" w:type="dxa"/>
            <w:shd w:val="pct5" w:color="auto" w:fill="auto"/>
          </w:tcPr>
          <w:p w14:paraId="17DDD594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2EEC143B" w14:textId="77777777" w:rsidTr="00435273">
        <w:trPr>
          <w:cantSplit/>
        </w:trPr>
        <w:tc>
          <w:tcPr>
            <w:tcW w:w="421" w:type="dxa"/>
          </w:tcPr>
          <w:p w14:paraId="134FEDC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C623871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F1C53F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CCF046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CE7AD32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2D3FC7" w:rsidRPr="00816C33" w14:paraId="4B196608" w14:textId="77777777" w:rsidTr="00435273">
        <w:trPr>
          <w:cantSplit/>
        </w:trPr>
        <w:tc>
          <w:tcPr>
            <w:tcW w:w="421" w:type="dxa"/>
            <w:vMerge w:val="restart"/>
          </w:tcPr>
          <w:p w14:paraId="31D0F6B3" w14:textId="3C760563" w:rsidR="002D3FC7" w:rsidRDefault="002D3FC7" w:rsidP="002D3FC7">
            <w:pPr>
              <w:pStyle w:val="Basistekst"/>
              <w:keepNext/>
              <w:keepLines/>
            </w:pPr>
            <w:r>
              <w:t>2.1</w:t>
            </w:r>
          </w:p>
        </w:tc>
        <w:tc>
          <w:tcPr>
            <w:tcW w:w="2683" w:type="dxa"/>
            <w:gridSpan w:val="2"/>
            <w:vMerge w:val="restart"/>
          </w:tcPr>
          <w:p w14:paraId="3894EDA5" w14:textId="77777777" w:rsidR="002D3FC7" w:rsidRDefault="002D3FC7" w:rsidP="002D3FC7">
            <w:pPr>
              <w:pStyle w:val="Basistekst"/>
              <w:keepNext/>
              <w:keepLines/>
            </w:pPr>
            <w:r>
              <w:t>Voorletters en achternaam</w:t>
            </w:r>
          </w:p>
        </w:tc>
        <w:tc>
          <w:tcPr>
            <w:tcW w:w="144" w:type="dxa"/>
            <w:shd w:val="pct5" w:color="auto" w:fill="auto"/>
          </w:tcPr>
          <w:p w14:paraId="446DAAC2" w14:textId="77777777" w:rsidR="002D3FC7" w:rsidRPr="00816C33" w:rsidRDefault="002D3FC7" w:rsidP="002D3FC7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3CA9D2" w14:textId="5D7CDCFB" w:rsidR="002D3FC7" w:rsidRPr="002D3FC7" w:rsidRDefault="002D3FC7" w:rsidP="002D3FC7">
            <w:pPr>
              <w:pStyle w:val="Basistekst"/>
              <w:keepNext/>
              <w:keepLines/>
              <w:rPr>
                <w:i/>
                <w:w w:val="99"/>
              </w:rPr>
            </w:pPr>
            <w:r w:rsidRPr="002D3FC7">
              <w:rPr>
                <w:i/>
                <w:w w:val="99"/>
              </w:rPr>
              <w:t>Gebruikt de (ex-)werknemer de achternaam van de partner? Vul dan ook de geboortenaam in.</w:t>
            </w:r>
          </w:p>
        </w:tc>
        <w:tc>
          <w:tcPr>
            <w:tcW w:w="142" w:type="dxa"/>
            <w:shd w:val="pct5" w:color="auto" w:fill="auto"/>
          </w:tcPr>
          <w:p w14:paraId="384BB2DC" w14:textId="77777777" w:rsidR="002D3FC7" w:rsidRPr="00816C33" w:rsidRDefault="002D3FC7" w:rsidP="002D3FC7">
            <w:pPr>
              <w:pStyle w:val="Basistekst"/>
              <w:keepNext/>
              <w:keepLines/>
            </w:pPr>
          </w:p>
        </w:tc>
      </w:tr>
      <w:tr w:rsidR="008830B5" w14:paraId="78ABE17E" w14:textId="77777777" w:rsidTr="00435273">
        <w:trPr>
          <w:cantSplit/>
        </w:trPr>
        <w:tc>
          <w:tcPr>
            <w:tcW w:w="421" w:type="dxa"/>
            <w:vMerge/>
          </w:tcPr>
          <w:p w14:paraId="286C1F05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vMerge/>
          </w:tcPr>
          <w:p w14:paraId="56EEBBB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FA3239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099D4E3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888F1AA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384849" w14:paraId="113A8717" w14:textId="77777777" w:rsidTr="002F0C17">
        <w:trPr>
          <w:cantSplit/>
        </w:trPr>
        <w:tc>
          <w:tcPr>
            <w:tcW w:w="421" w:type="dxa"/>
            <w:vMerge/>
          </w:tcPr>
          <w:p w14:paraId="74F69DB3" w14:textId="77777777" w:rsidR="00384849" w:rsidRDefault="00384849" w:rsidP="008830B5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340CD0D7" w14:textId="77777777" w:rsidR="00384849" w:rsidRDefault="00384849" w:rsidP="008830B5">
            <w:pPr>
              <w:keepNext/>
              <w:keepLines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6AB4A8D6" w14:textId="77777777" w:rsidR="00384849" w:rsidRDefault="00384849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34024937" w14:textId="0CC87433" w:rsidR="00384849" w:rsidRDefault="00384849" w:rsidP="0038484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6BFA56F" w14:textId="77777777" w:rsidR="00384849" w:rsidRDefault="00384849" w:rsidP="008830B5">
            <w:pPr>
              <w:pStyle w:val="Basistekst"/>
              <w:keepNext/>
              <w:keepLines/>
            </w:pPr>
          </w:p>
        </w:tc>
      </w:tr>
      <w:tr w:rsidR="008830B5" w14:paraId="5C1786CA" w14:textId="77777777" w:rsidTr="00435273">
        <w:trPr>
          <w:cantSplit/>
        </w:trPr>
        <w:tc>
          <w:tcPr>
            <w:tcW w:w="421" w:type="dxa"/>
          </w:tcPr>
          <w:p w14:paraId="0D5D4930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ECD630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85C9394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29669A9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F604A83" w14:textId="77777777" w:rsidR="008830B5" w:rsidRDefault="008830B5" w:rsidP="008830B5">
            <w:pPr>
              <w:pStyle w:val="Tussenbalk"/>
            </w:pPr>
          </w:p>
        </w:tc>
      </w:tr>
      <w:tr w:rsidR="008830B5" w14:paraId="6E9F0AEF" w14:textId="77777777" w:rsidTr="00435273">
        <w:trPr>
          <w:cantSplit/>
        </w:trPr>
        <w:tc>
          <w:tcPr>
            <w:tcW w:w="421" w:type="dxa"/>
          </w:tcPr>
          <w:p w14:paraId="0FDF6F38" w14:textId="77777777" w:rsidR="008830B5" w:rsidRDefault="008830B5" w:rsidP="008830B5">
            <w:pPr>
              <w:pStyle w:val="Basistekst"/>
            </w:pPr>
            <w:r>
              <w:t>2.2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09BA762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5152D86F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7245EB3E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F5EB051" w14:textId="77777777" w:rsidR="008830B5" w:rsidRDefault="008830B5" w:rsidP="008830B5">
            <w:pPr>
              <w:pStyle w:val="Basistekst"/>
            </w:pPr>
          </w:p>
        </w:tc>
      </w:tr>
      <w:tr w:rsidR="008830B5" w14:paraId="1E237EFB" w14:textId="77777777" w:rsidTr="00435273">
        <w:trPr>
          <w:cantSplit/>
        </w:trPr>
        <w:tc>
          <w:tcPr>
            <w:tcW w:w="421" w:type="dxa"/>
          </w:tcPr>
          <w:p w14:paraId="667368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72B7E9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00657FC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6A3F94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D15F34D" w14:textId="77777777" w:rsidR="008830B5" w:rsidRDefault="008830B5" w:rsidP="008830B5">
            <w:pPr>
              <w:pStyle w:val="Tussenbalk"/>
            </w:pPr>
          </w:p>
        </w:tc>
      </w:tr>
      <w:tr w:rsidR="008830B5" w14:paraId="609F9181" w14:textId="77777777" w:rsidTr="00435273">
        <w:trPr>
          <w:cantSplit/>
        </w:trPr>
        <w:tc>
          <w:tcPr>
            <w:tcW w:w="421" w:type="dxa"/>
          </w:tcPr>
          <w:p w14:paraId="52CB2AE4" w14:textId="25F03359" w:rsidR="008830B5" w:rsidRDefault="008830B5" w:rsidP="008830B5">
            <w:pPr>
              <w:pStyle w:val="Basistekst"/>
            </w:pPr>
            <w:r>
              <w:t>2</w:t>
            </w:r>
            <w:bookmarkStart w:id="6" w:name="Text2"/>
            <w:r>
              <w:t>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394026" w14:textId="77777777" w:rsidR="008830B5" w:rsidRDefault="008830B5" w:rsidP="008830B5">
            <w:pPr>
              <w:pStyle w:val="Basistekst"/>
            </w:pPr>
            <w:r>
              <w:t>Postcode en 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A5ECB0B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31A04BA6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6D82F34C" w14:textId="77777777" w:rsidR="008830B5" w:rsidRDefault="008830B5" w:rsidP="008830B5">
            <w:pPr>
              <w:pStyle w:val="Invulling"/>
            </w:pPr>
          </w:p>
        </w:tc>
        <w:bookmarkEnd w:id="6"/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53BC9C33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05C13875" w14:textId="77777777" w:rsidR="008830B5" w:rsidRDefault="008830B5" w:rsidP="008830B5">
            <w:pPr>
              <w:pStyle w:val="Basistekst"/>
            </w:pPr>
          </w:p>
        </w:tc>
      </w:tr>
      <w:tr w:rsidR="002F7348" w14:paraId="4B5EA6A9" w14:textId="77777777" w:rsidTr="00435273">
        <w:trPr>
          <w:cantSplit/>
        </w:trPr>
        <w:tc>
          <w:tcPr>
            <w:tcW w:w="421" w:type="dxa"/>
          </w:tcPr>
          <w:p w14:paraId="649DFA1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2683" w:type="dxa"/>
            <w:gridSpan w:val="2"/>
          </w:tcPr>
          <w:p w14:paraId="1B91658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3F1E0D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14A587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C2FA876" w14:textId="77777777" w:rsidR="002F7348" w:rsidRDefault="002F7348" w:rsidP="00FF3350">
            <w:pPr>
              <w:pStyle w:val="Tussenbalk"/>
              <w:widowControl w:val="0"/>
            </w:pPr>
          </w:p>
        </w:tc>
      </w:tr>
      <w:tr w:rsidR="008830B5" w14:paraId="55B6212A" w14:textId="77777777" w:rsidTr="00435273">
        <w:trPr>
          <w:cantSplit/>
        </w:trPr>
        <w:tc>
          <w:tcPr>
            <w:tcW w:w="421" w:type="dxa"/>
          </w:tcPr>
          <w:p w14:paraId="3F5695C7" w14:textId="77777777" w:rsidR="008830B5" w:rsidRDefault="008830B5" w:rsidP="008830B5">
            <w:pPr>
              <w:pStyle w:val="Basistekst"/>
            </w:pPr>
            <w:r>
              <w:t>2.4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7BCCBC8" w14:textId="77777777" w:rsidR="008830B5" w:rsidRDefault="008830B5" w:rsidP="008830B5">
            <w:pPr>
              <w:pStyle w:val="Basistekst"/>
            </w:pPr>
            <w:r>
              <w:t>Geboortedatum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20E2A55A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31EE448A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1CC8299E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45F150D0" w14:textId="77777777" w:rsidR="008830B5" w:rsidRDefault="008830B5" w:rsidP="008830B5">
            <w:pPr>
              <w:pStyle w:val="Basistekst"/>
            </w:pPr>
          </w:p>
        </w:tc>
      </w:tr>
      <w:tr w:rsidR="008830B5" w14:paraId="2A3BA7A1" w14:textId="77777777" w:rsidTr="00435273">
        <w:trPr>
          <w:cantSplit/>
        </w:trPr>
        <w:tc>
          <w:tcPr>
            <w:tcW w:w="421" w:type="dxa"/>
          </w:tcPr>
          <w:p w14:paraId="47232DC9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BA0569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1264E72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59C4DB8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85E71AD" w14:textId="77777777" w:rsidR="008830B5" w:rsidRDefault="008830B5" w:rsidP="008830B5">
            <w:pPr>
              <w:pStyle w:val="Tussenbalk"/>
            </w:pPr>
          </w:p>
        </w:tc>
      </w:tr>
      <w:tr w:rsidR="008830B5" w14:paraId="672AAC0E" w14:textId="77777777" w:rsidTr="00435273">
        <w:trPr>
          <w:cantSplit/>
        </w:trPr>
        <w:tc>
          <w:tcPr>
            <w:tcW w:w="421" w:type="dxa"/>
          </w:tcPr>
          <w:p w14:paraId="4D9AA4A7" w14:textId="77777777" w:rsidR="008830B5" w:rsidRDefault="008830B5" w:rsidP="008830B5">
            <w:pPr>
              <w:pStyle w:val="Basistekst"/>
            </w:pPr>
            <w:r>
              <w:t>2.5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0AB7A5A" w14:textId="77777777" w:rsidR="008830B5" w:rsidRDefault="008830B5" w:rsidP="008830B5">
            <w:pPr>
              <w:pStyle w:val="Basistekst"/>
            </w:pPr>
            <w:r>
              <w:t>Burgerservicenummer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0D81A6D0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41E9446B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2CF281F5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6E70599C" w14:textId="77777777" w:rsidR="008830B5" w:rsidRDefault="008830B5" w:rsidP="008830B5">
            <w:pPr>
              <w:pStyle w:val="Basistekst"/>
            </w:pPr>
          </w:p>
        </w:tc>
      </w:tr>
      <w:tr w:rsidR="008830B5" w14:paraId="7E946F75" w14:textId="77777777" w:rsidTr="00435273">
        <w:trPr>
          <w:cantSplit/>
        </w:trPr>
        <w:tc>
          <w:tcPr>
            <w:tcW w:w="421" w:type="dxa"/>
          </w:tcPr>
          <w:p w14:paraId="6B1794F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2BB8A1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FACBE8F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11774FA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EF8380" w14:textId="77777777" w:rsidR="008830B5" w:rsidRDefault="008830B5" w:rsidP="008830B5">
            <w:pPr>
              <w:pStyle w:val="Tussenbalk"/>
            </w:pPr>
          </w:p>
        </w:tc>
      </w:tr>
    </w:tbl>
    <w:p w14:paraId="3E430EC4" w14:textId="77777777" w:rsidR="0020025C" w:rsidRDefault="0020025C" w:rsidP="002576CC">
      <w:pPr>
        <w:pStyle w:val="Basisrubriekskop"/>
        <w:keepNext/>
        <w:keepLines/>
        <w:sectPr w:rsidR="0020025C" w:rsidSect="00935E24">
          <w:headerReference w:type="default" r:id="rId12"/>
          <w:footerReference w:type="default" r:id="rId13"/>
          <w:footerReference w:type="first" r:id="rId14"/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1344"/>
        <w:gridCol w:w="1119"/>
        <w:gridCol w:w="182"/>
        <w:gridCol w:w="3876"/>
        <w:gridCol w:w="142"/>
      </w:tblGrid>
      <w:tr w:rsidR="00A065C0" w14:paraId="71827840" w14:textId="77777777" w:rsidTr="00435273">
        <w:trPr>
          <w:cantSplit/>
        </w:trPr>
        <w:tc>
          <w:tcPr>
            <w:tcW w:w="421" w:type="dxa"/>
          </w:tcPr>
          <w:p w14:paraId="0732560D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1BD8F6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145F1D9A" w14:textId="3EADB3A0" w:rsidR="00A065C0" w:rsidRDefault="00A660E6" w:rsidP="002576CC">
            <w:pPr>
              <w:pStyle w:val="Basis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4" w:type="dxa"/>
            <w:shd w:val="pct50" w:color="auto" w:fill="auto"/>
          </w:tcPr>
          <w:p w14:paraId="1FFF5452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5"/>
            <w:shd w:val="pct50" w:color="auto" w:fill="auto"/>
          </w:tcPr>
          <w:p w14:paraId="21528A2F" w14:textId="3E6A0B6B" w:rsidR="00A065C0" w:rsidRPr="00065DE2" w:rsidRDefault="00A660E6" w:rsidP="00A660E6">
            <w:pPr>
              <w:pStyle w:val="Rubriekskop"/>
            </w:pPr>
            <w:r w:rsidRPr="00501590">
              <w:t xml:space="preserve">Gegevens medisch gemachtigde </w:t>
            </w:r>
          </w:p>
        </w:tc>
        <w:tc>
          <w:tcPr>
            <w:tcW w:w="142" w:type="dxa"/>
            <w:shd w:val="pct5" w:color="auto" w:fill="auto"/>
          </w:tcPr>
          <w:p w14:paraId="768BEFFB" w14:textId="77777777" w:rsidR="00A065C0" w:rsidRDefault="00A065C0" w:rsidP="002576CC">
            <w:pPr>
              <w:pStyle w:val="Basisrubriekskop"/>
              <w:keepNext/>
              <w:keepLines/>
            </w:pPr>
          </w:p>
        </w:tc>
      </w:tr>
      <w:tr w:rsidR="00A065C0" w14:paraId="06731981" w14:textId="77777777" w:rsidTr="00435273">
        <w:trPr>
          <w:cantSplit/>
        </w:trPr>
        <w:tc>
          <w:tcPr>
            <w:tcW w:w="421" w:type="dxa"/>
          </w:tcPr>
          <w:p w14:paraId="354C2A0F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5F6503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56F8AB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328A428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92E7608" w14:textId="77777777" w:rsidR="00A065C0" w:rsidRDefault="00A065C0" w:rsidP="002576CC">
            <w:pPr>
              <w:pStyle w:val="Tussenbalk"/>
              <w:keepNext/>
              <w:keepLines/>
            </w:pPr>
          </w:p>
        </w:tc>
      </w:tr>
      <w:tr w:rsidR="00F3057E" w14:paraId="2012B997" w14:textId="77777777" w:rsidTr="00435273">
        <w:trPr>
          <w:cantSplit/>
        </w:trPr>
        <w:tc>
          <w:tcPr>
            <w:tcW w:w="421" w:type="dxa"/>
          </w:tcPr>
          <w:p w14:paraId="1F84D0EB" w14:textId="61C444F7" w:rsidR="00F3057E" w:rsidRDefault="00F3057E" w:rsidP="00F3057E">
            <w:pPr>
              <w:pStyle w:val="Basistekst"/>
            </w:pPr>
            <w:r>
              <w:t>3.1</w:t>
            </w:r>
          </w:p>
        </w:tc>
        <w:tc>
          <w:tcPr>
            <w:tcW w:w="2683" w:type="dxa"/>
            <w:gridSpan w:val="2"/>
          </w:tcPr>
          <w:p w14:paraId="454F9320" w14:textId="0219CA8B" w:rsidR="00F3057E" w:rsidRDefault="00F3057E" w:rsidP="00F3057E">
            <w:pPr>
              <w:pStyle w:val="Basistekst"/>
            </w:pPr>
            <w:r>
              <w:t>Gegevens eerste gemachtigde</w:t>
            </w:r>
          </w:p>
        </w:tc>
        <w:tc>
          <w:tcPr>
            <w:tcW w:w="144" w:type="dxa"/>
            <w:shd w:val="pct5" w:color="auto" w:fill="auto"/>
          </w:tcPr>
          <w:p w14:paraId="18CBFE9B" w14:textId="77777777" w:rsidR="00F3057E" w:rsidRDefault="00F3057E" w:rsidP="00F3057E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6224AB88" w14:textId="7C075715" w:rsidR="00F3057E" w:rsidRPr="00282E1B" w:rsidRDefault="00F3057E" w:rsidP="00F3057E">
            <w:pPr>
              <w:pStyle w:val="Basistekst"/>
              <w:rPr>
                <w:i/>
                <w:iCs/>
              </w:rPr>
            </w:pPr>
            <w:r w:rsidRPr="00282E1B">
              <w:rPr>
                <w:i/>
                <w:iCs/>
              </w:rPr>
              <w:t xml:space="preserve">U kunt maximaal 5 </w:t>
            </w:r>
            <w:r>
              <w:rPr>
                <w:i/>
                <w:iCs/>
              </w:rPr>
              <w:t xml:space="preserve">medisch </w:t>
            </w:r>
            <w:r w:rsidRPr="00282E1B">
              <w:rPr>
                <w:i/>
                <w:iCs/>
              </w:rPr>
              <w:t xml:space="preserve">gemachtigden </w:t>
            </w:r>
            <w:r>
              <w:rPr>
                <w:i/>
                <w:iCs/>
              </w:rPr>
              <w:t>doorgeven</w:t>
            </w:r>
            <w:r w:rsidRPr="00282E1B">
              <w:rPr>
                <w:i/>
                <w:iCs/>
              </w:rPr>
              <w:t>.</w:t>
            </w:r>
          </w:p>
        </w:tc>
        <w:tc>
          <w:tcPr>
            <w:tcW w:w="142" w:type="dxa"/>
            <w:shd w:val="pct5" w:color="auto" w:fill="auto"/>
          </w:tcPr>
          <w:p w14:paraId="33D57C6A" w14:textId="77777777" w:rsidR="00F3057E" w:rsidRDefault="00F3057E" w:rsidP="00F3057E">
            <w:pPr>
              <w:pStyle w:val="Basistekst"/>
            </w:pPr>
          </w:p>
        </w:tc>
      </w:tr>
      <w:tr w:rsidR="00B674D5" w14:paraId="2A566EAD" w14:textId="77777777" w:rsidTr="00406B46">
        <w:trPr>
          <w:cantSplit/>
          <w:trHeight w:val="331"/>
        </w:trPr>
        <w:tc>
          <w:tcPr>
            <w:tcW w:w="421" w:type="dxa"/>
            <w:vMerge w:val="restart"/>
          </w:tcPr>
          <w:p w14:paraId="71BE01DA" w14:textId="7D291D59" w:rsidR="00B674D5" w:rsidRDefault="00B674D5" w:rsidP="00263337">
            <w:pPr>
              <w:pStyle w:val="Basistekst"/>
            </w:pPr>
          </w:p>
        </w:tc>
        <w:tc>
          <w:tcPr>
            <w:tcW w:w="2683" w:type="dxa"/>
            <w:gridSpan w:val="2"/>
            <w:vMerge w:val="restart"/>
          </w:tcPr>
          <w:p w14:paraId="215A063A" w14:textId="6620389F" w:rsidR="00B674D5" w:rsidRDefault="00B674D5" w:rsidP="00263337">
            <w:pPr>
              <w:pStyle w:val="Basistekst"/>
            </w:pPr>
          </w:p>
        </w:tc>
        <w:tc>
          <w:tcPr>
            <w:tcW w:w="144" w:type="dxa"/>
            <w:vMerge w:val="restart"/>
            <w:shd w:val="pct5" w:color="auto" w:fill="auto"/>
          </w:tcPr>
          <w:p w14:paraId="15ADA6A1" w14:textId="77777777" w:rsidR="00B674D5" w:rsidRDefault="00B674D5" w:rsidP="00263337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1DE33DF" w14:textId="6939C7F9" w:rsidR="00B674D5" w:rsidRPr="00406B46" w:rsidRDefault="00B674D5" w:rsidP="002323A8">
            <w:pPr>
              <w:tabs>
                <w:tab w:val="left" w:pos="227"/>
              </w:tabs>
              <w:rPr>
                <w:strike/>
              </w:rPr>
            </w:pPr>
            <w:r w:rsidRPr="00406B46">
              <w:t>Beroep eerste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478D37F" w14:textId="77777777" w:rsidR="00B674D5" w:rsidRDefault="00B674D5" w:rsidP="00263337">
            <w:pPr>
              <w:pStyle w:val="Basistekst"/>
            </w:pPr>
          </w:p>
        </w:tc>
      </w:tr>
      <w:tr w:rsidR="00435273" w14:paraId="1BF43F69" w14:textId="77777777" w:rsidTr="00435273">
        <w:trPr>
          <w:cantSplit/>
          <w:trHeight w:val="318"/>
        </w:trPr>
        <w:tc>
          <w:tcPr>
            <w:tcW w:w="421" w:type="dxa"/>
            <w:vMerge/>
          </w:tcPr>
          <w:p w14:paraId="41BA5071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3ACC722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6603327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A2429BE" w14:textId="3ECF2E3D" w:rsidR="00435273" w:rsidRDefault="00435273" w:rsidP="00435273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FBBE485" w14:textId="77777777" w:rsidR="00435273" w:rsidRDefault="00435273" w:rsidP="00435273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BF35D61" w14:textId="77777777" w:rsidR="00435273" w:rsidRDefault="00435273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39723CE" w14:textId="4BCADA67" w:rsidR="007D2BD1" w:rsidRDefault="007D2BD1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R="00AD1C3F"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784557FF" w14:textId="1451FB26" w:rsidR="00435273" w:rsidRPr="002323A8" w:rsidRDefault="00435273" w:rsidP="00435273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174DBA64" w14:textId="77777777" w:rsidR="00435273" w:rsidRDefault="00435273" w:rsidP="00435273">
            <w:pPr>
              <w:pStyle w:val="Basistekst"/>
            </w:pPr>
          </w:p>
        </w:tc>
      </w:tr>
      <w:tr w:rsidR="00435273" w14:paraId="085287C5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043151A6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16111D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09B6E23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55CF65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55DCFE12" w14:textId="011E6D5A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A0BCBB6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192D06B" w14:textId="77777777" w:rsidR="00435273" w:rsidRDefault="00435273" w:rsidP="00435273">
            <w:pPr>
              <w:pStyle w:val="Basistekst"/>
            </w:pPr>
          </w:p>
        </w:tc>
      </w:tr>
      <w:tr w:rsidR="00435273" w14:paraId="7465A80A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69AB3C7B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93C26F4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3AF4A8A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1CEE19E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36CB5930" w14:textId="12DC2046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2296419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78F1EEDE" w14:textId="77777777" w:rsidR="00435273" w:rsidRDefault="00435273" w:rsidP="00435273">
            <w:pPr>
              <w:pStyle w:val="Basistekst"/>
            </w:pPr>
          </w:p>
        </w:tc>
      </w:tr>
      <w:tr w:rsidR="00985D45" w14:paraId="770FE91D" w14:textId="77777777" w:rsidTr="002576CC">
        <w:trPr>
          <w:cantSplit/>
        </w:trPr>
        <w:tc>
          <w:tcPr>
            <w:tcW w:w="421" w:type="dxa"/>
          </w:tcPr>
          <w:p w14:paraId="5D60269F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B68A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1E6DB25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071C73F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F5AD8F" w14:textId="77777777" w:rsidR="00985D45" w:rsidRDefault="00985D45" w:rsidP="002576CC">
            <w:pPr>
              <w:pStyle w:val="Tussenbalk"/>
            </w:pPr>
          </w:p>
        </w:tc>
      </w:tr>
      <w:tr w:rsidR="00AB23D7" w14:paraId="6032DA0E" w14:textId="77777777" w:rsidTr="009F155A">
        <w:trPr>
          <w:cantSplit/>
          <w:trHeight w:val="263"/>
        </w:trPr>
        <w:tc>
          <w:tcPr>
            <w:tcW w:w="421" w:type="dxa"/>
          </w:tcPr>
          <w:p w14:paraId="640B750F" w14:textId="30E6B3F0" w:rsidR="00AB23D7" w:rsidRDefault="00AB23D7" w:rsidP="00435273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2696A0BC" w14:textId="4CC052DD" w:rsidR="00AB23D7" w:rsidRDefault="00AB23D7" w:rsidP="00435273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A10F6E" w14:textId="77777777" w:rsidR="00AB23D7" w:rsidRDefault="00AB23D7" w:rsidP="00435273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BF5F5B0" w14:textId="77777777" w:rsidR="00AB23D7" w:rsidRDefault="00AB23D7" w:rsidP="00435273">
            <w:pPr>
              <w:pStyle w:val="Basistekst"/>
            </w:pPr>
            <w:r>
              <w:t>Naam eerste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38E460B8" w14:textId="16D591B1" w:rsidR="00AB23D7" w:rsidRDefault="00AB23D7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C5F5454" w14:textId="77777777" w:rsidR="00AB23D7" w:rsidRDefault="00AB23D7" w:rsidP="00435273">
            <w:pPr>
              <w:pStyle w:val="Basistekst"/>
              <w:widowControl w:val="0"/>
            </w:pPr>
          </w:p>
        </w:tc>
      </w:tr>
      <w:tr w:rsidR="00AF2945" w14:paraId="5498C053" w14:textId="77777777" w:rsidTr="002576CC">
        <w:trPr>
          <w:cantSplit/>
        </w:trPr>
        <w:tc>
          <w:tcPr>
            <w:tcW w:w="421" w:type="dxa"/>
          </w:tcPr>
          <w:p w14:paraId="346728E1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98087E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8AB1ED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ED89727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62BAD01" w14:textId="77777777" w:rsidR="00AF2945" w:rsidRDefault="00AF2945" w:rsidP="002576CC">
            <w:pPr>
              <w:pStyle w:val="Tussenbalk"/>
            </w:pPr>
          </w:p>
        </w:tc>
      </w:tr>
      <w:tr w:rsidR="00AF2945" w14:paraId="2F1F2F57" w14:textId="77777777" w:rsidTr="009F155A">
        <w:trPr>
          <w:cantSplit/>
          <w:trHeight w:val="263"/>
        </w:trPr>
        <w:tc>
          <w:tcPr>
            <w:tcW w:w="421" w:type="dxa"/>
          </w:tcPr>
          <w:p w14:paraId="7E87910B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1D4529A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9719E4F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6D317A9" w14:textId="5CB7C2AF" w:rsidR="00AF2945" w:rsidRDefault="00AF2945" w:rsidP="002576CC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B3F9BDD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24B5596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1BE14131" w14:textId="77777777" w:rsidTr="002576CC">
        <w:trPr>
          <w:cantSplit/>
        </w:trPr>
        <w:tc>
          <w:tcPr>
            <w:tcW w:w="421" w:type="dxa"/>
          </w:tcPr>
          <w:p w14:paraId="5A67D9E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D1F165C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CA99E0B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220BE92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D3BD82F" w14:textId="77777777" w:rsidR="00AF2945" w:rsidRDefault="00AF2945" w:rsidP="002576CC">
            <w:pPr>
              <w:pStyle w:val="Tussenbalk"/>
            </w:pPr>
          </w:p>
        </w:tc>
      </w:tr>
      <w:tr w:rsidR="00AF2945" w14:paraId="2171150E" w14:textId="77777777" w:rsidTr="009F155A">
        <w:trPr>
          <w:cantSplit/>
          <w:trHeight w:val="263"/>
        </w:trPr>
        <w:tc>
          <w:tcPr>
            <w:tcW w:w="421" w:type="dxa"/>
          </w:tcPr>
          <w:p w14:paraId="2B8EBE88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E30370F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ABCF126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D7C0934" w14:textId="1035333F" w:rsidR="00AF2945" w:rsidRDefault="00AF2945" w:rsidP="002576CC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1A7A1E42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9E781F2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0F568B0D" w14:textId="77777777" w:rsidTr="002576CC">
        <w:trPr>
          <w:cantSplit/>
        </w:trPr>
        <w:tc>
          <w:tcPr>
            <w:tcW w:w="421" w:type="dxa"/>
          </w:tcPr>
          <w:p w14:paraId="0A41826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E341B09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FFDE089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99BF7C8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F7D91FD" w14:textId="77777777" w:rsidR="00AF2945" w:rsidRDefault="00AF2945" w:rsidP="002576CC">
            <w:pPr>
              <w:pStyle w:val="Tussenbalk"/>
            </w:pPr>
          </w:p>
        </w:tc>
      </w:tr>
      <w:tr w:rsidR="00AF2945" w14:paraId="497A5C7A" w14:textId="77777777" w:rsidTr="009F155A">
        <w:trPr>
          <w:cantSplit/>
          <w:trHeight w:val="263"/>
        </w:trPr>
        <w:tc>
          <w:tcPr>
            <w:tcW w:w="421" w:type="dxa"/>
          </w:tcPr>
          <w:p w14:paraId="06213A2F" w14:textId="77777777" w:rsidR="00AF2945" w:rsidRDefault="00AF2945" w:rsidP="00AF2945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C1C2FD" w14:textId="77777777" w:rsidR="00AF2945" w:rsidRDefault="00AF2945" w:rsidP="00AF2945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623A4D" w14:textId="77777777" w:rsidR="00AF2945" w:rsidRDefault="00AF2945" w:rsidP="00AF2945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2638660" w14:textId="11216BB4" w:rsidR="00AF2945" w:rsidRDefault="00AF2945" w:rsidP="00AF2945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F26C1A7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CE00706" w14:textId="77777777" w:rsidR="00AF2945" w:rsidRDefault="00AF2945" w:rsidP="00AF2945">
            <w:pPr>
              <w:pStyle w:val="Basistekst"/>
              <w:widowControl w:val="0"/>
            </w:pPr>
          </w:p>
        </w:tc>
      </w:tr>
      <w:tr w:rsidR="00AF2945" w14:paraId="37CCF021" w14:textId="77777777" w:rsidTr="002576CC">
        <w:trPr>
          <w:cantSplit/>
        </w:trPr>
        <w:tc>
          <w:tcPr>
            <w:tcW w:w="421" w:type="dxa"/>
          </w:tcPr>
          <w:p w14:paraId="763A925A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00D8553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09A17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4E45580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6B0CD9E" w14:textId="77777777" w:rsidR="00AF2945" w:rsidRDefault="00AF2945" w:rsidP="002576CC">
            <w:pPr>
              <w:pStyle w:val="Tussenbalk"/>
            </w:pPr>
          </w:p>
        </w:tc>
      </w:tr>
      <w:tr w:rsidR="00435273" w14:paraId="0A540D7C" w14:textId="77777777" w:rsidTr="009F155A">
        <w:trPr>
          <w:cantSplit/>
        </w:trPr>
        <w:tc>
          <w:tcPr>
            <w:tcW w:w="421" w:type="dxa"/>
          </w:tcPr>
          <w:p w14:paraId="730003AD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6299EFF8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697DB21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ABE5941" w14:textId="77777777" w:rsidR="00435273" w:rsidRPr="00551534" w:rsidRDefault="00435273" w:rsidP="00435273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372EB68" w14:textId="77777777" w:rsidR="00435273" w:rsidRPr="00551534" w:rsidRDefault="00435273" w:rsidP="00435273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ABDB19F" w14:textId="77777777" w:rsidR="00435273" w:rsidRDefault="00435273" w:rsidP="00435273">
            <w:pPr>
              <w:pStyle w:val="Basistekst"/>
              <w:widowControl w:val="0"/>
            </w:pPr>
          </w:p>
        </w:tc>
      </w:tr>
      <w:tr w:rsidR="00EC6009" w14:paraId="7EAC730C" w14:textId="77777777" w:rsidTr="002576CC">
        <w:trPr>
          <w:cantSplit/>
        </w:trPr>
        <w:tc>
          <w:tcPr>
            <w:tcW w:w="421" w:type="dxa"/>
          </w:tcPr>
          <w:p w14:paraId="020377E0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A1A8D09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7A1891C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B15C4CD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D2BA6D8" w14:textId="77777777" w:rsidR="00EC6009" w:rsidRDefault="00EC6009" w:rsidP="002576CC">
            <w:pPr>
              <w:pStyle w:val="Tussenbalk"/>
              <w:keepNext/>
              <w:keepLines/>
            </w:pPr>
          </w:p>
        </w:tc>
      </w:tr>
      <w:tr w:rsidR="009C6151" w14:paraId="78A99B0B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7107DD29" w14:textId="4C570DD6" w:rsidR="009C6151" w:rsidRDefault="009C6151" w:rsidP="009C6151">
            <w:pPr>
              <w:pStyle w:val="Basistekst"/>
            </w:pPr>
            <w:r>
              <w:t>3.2</w:t>
            </w:r>
          </w:p>
        </w:tc>
        <w:tc>
          <w:tcPr>
            <w:tcW w:w="2683" w:type="dxa"/>
            <w:gridSpan w:val="2"/>
            <w:vMerge w:val="restart"/>
          </w:tcPr>
          <w:p w14:paraId="55BC5239" w14:textId="42BAA661" w:rsidR="009C6151" w:rsidRDefault="009C6151" w:rsidP="009C6151">
            <w:pPr>
              <w:pStyle w:val="Basistekst"/>
            </w:pPr>
            <w:r>
              <w:t>Gegevens tweede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4AB36F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2767740C" w14:textId="7C8073BC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tweede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46DBC88D" w14:textId="77777777" w:rsidR="009C6151" w:rsidRDefault="009C6151" w:rsidP="009C6151">
            <w:pPr>
              <w:pStyle w:val="Basistekst"/>
            </w:pPr>
          </w:p>
        </w:tc>
      </w:tr>
      <w:tr w:rsidR="009C6151" w14:paraId="266D28D1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1DADDC53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31EA223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E2F4515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767A442A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4B96041B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5285B98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084EC39E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50B33F5E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0792D11E" w14:textId="77777777" w:rsidR="009C6151" w:rsidRDefault="009C6151" w:rsidP="009C6151">
            <w:pPr>
              <w:pStyle w:val="Basistekst"/>
            </w:pPr>
          </w:p>
        </w:tc>
      </w:tr>
      <w:tr w:rsidR="009C6151" w14:paraId="313D9A7A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44C3A740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0F42D79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281520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6348C9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69016F17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70FAC1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F497C98" w14:textId="77777777" w:rsidR="009C6151" w:rsidRDefault="009C6151" w:rsidP="009C6151">
            <w:pPr>
              <w:pStyle w:val="Basistekst"/>
            </w:pPr>
          </w:p>
        </w:tc>
      </w:tr>
      <w:tr w:rsidR="009C6151" w14:paraId="5111A4F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35C0A3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1CFFEB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2104A29C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9DEFD6F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0AAD5F19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825F868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3B77BB5" w14:textId="77777777" w:rsidR="009C6151" w:rsidRDefault="009C6151" w:rsidP="009C6151">
            <w:pPr>
              <w:pStyle w:val="Basistekst"/>
            </w:pPr>
          </w:p>
        </w:tc>
      </w:tr>
      <w:tr w:rsidR="00985D45" w14:paraId="35638095" w14:textId="77777777" w:rsidTr="002576CC">
        <w:trPr>
          <w:cantSplit/>
        </w:trPr>
        <w:tc>
          <w:tcPr>
            <w:tcW w:w="421" w:type="dxa"/>
          </w:tcPr>
          <w:p w14:paraId="386EF725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0C18CA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F1FC8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165B05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52AC8BA" w14:textId="77777777" w:rsidR="00985D45" w:rsidRDefault="00985D45" w:rsidP="002576CC">
            <w:pPr>
              <w:pStyle w:val="Tussenbalk"/>
            </w:pPr>
          </w:p>
        </w:tc>
      </w:tr>
      <w:tr w:rsidR="009C6151" w14:paraId="04797DA5" w14:textId="77777777" w:rsidTr="002576CC">
        <w:trPr>
          <w:cantSplit/>
          <w:trHeight w:val="263"/>
        </w:trPr>
        <w:tc>
          <w:tcPr>
            <w:tcW w:w="421" w:type="dxa"/>
          </w:tcPr>
          <w:p w14:paraId="2CF3A71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A5E497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E353CD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4B6BB914" w14:textId="4B80604D" w:rsidR="009C6151" w:rsidRDefault="009C6151" w:rsidP="009C6151">
            <w:pPr>
              <w:pStyle w:val="Basistekst"/>
            </w:pPr>
            <w:r>
              <w:t>Naam tweede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EA81E3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129BF7A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BABFDDF" w14:textId="77777777" w:rsidTr="002576CC">
        <w:trPr>
          <w:cantSplit/>
        </w:trPr>
        <w:tc>
          <w:tcPr>
            <w:tcW w:w="421" w:type="dxa"/>
          </w:tcPr>
          <w:p w14:paraId="43D5D598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D6FF9F6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D55916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52C7919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D29E7BC" w14:textId="77777777" w:rsidR="009C6151" w:rsidRDefault="009C6151" w:rsidP="009C6151">
            <w:pPr>
              <w:pStyle w:val="Tussenbalk"/>
            </w:pPr>
          </w:p>
        </w:tc>
      </w:tr>
      <w:tr w:rsidR="009C6151" w14:paraId="79FE6E92" w14:textId="77777777" w:rsidTr="002576CC">
        <w:trPr>
          <w:cantSplit/>
          <w:trHeight w:val="263"/>
        </w:trPr>
        <w:tc>
          <w:tcPr>
            <w:tcW w:w="421" w:type="dxa"/>
          </w:tcPr>
          <w:p w14:paraId="7037476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3BB09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9728BD5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0A6B25E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4B98BE6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3DCCEF2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7EF1637" w14:textId="77777777" w:rsidTr="002576CC">
        <w:trPr>
          <w:cantSplit/>
        </w:trPr>
        <w:tc>
          <w:tcPr>
            <w:tcW w:w="421" w:type="dxa"/>
          </w:tcPr>
          <w:p w14:paraId="30E4CFF9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0B63E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103F2E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F8A4FE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28FFED" w14:textId="77777777" w:rsidR="009C6151" w:rsidRDefault="009C6151" w:rsidP="009C6151">
            <w:pPr>
              <w:pStyle w:val="Tussenbalk"/>
            </w:pPr>
          </w:p>
        </w:tc>
      </w:tr>
      <w:tr w:rsidR="009C6151" w14:paraId="7A4DE768" w14:textId="77777777" w:rsidTr="002576CC">
        <w:trPr>
          <w:cantSplit/>
          <w:trHeight w:val="263"/>
        </w:trPr>
        <w:tc>
          <w:tcPr>
            <w:tcW w:w="421" w:type="dxa"/>
          </w:tcPr>
          <w:p w14:paraId="0A34243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D5DD22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35323C3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78FDFA3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58323FE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3088E7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6E214395" w14:textId="77777777" w:rsidTr="002576CC">
        <w:trPr>
          <w:cantSplit/>
        </w:trPr>
        <w:tc>
          <w:tcPr>
            <w:tcW w:w="421" w:type="dxa"/>
          </w:tcPr>
          <w:p w14:paraId="19B376E0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E41DC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E565FAA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22A0BB7A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44EC13" w14:textId="77777777" w:rsidR="009C6151" w:rsidRDefault="009C6151" w:rsidP="009C6151">
            <w:pPr>
              <w:pStyle w:val="Tussenbalk"/>
            </w:pPr>
          </w:p>
        </w:tc>
      </w:tr>
      <w:tr w:rsidR="009C6151" w14:paraId="2E62571A" w14:textId="77777777" w:rsidTr="002576CC">
        <w:trPr>
          <w:cantSplit/>
          <w:trHeight w:val="263"/>
        </w:trPr>
        <w:tc>
          <w:tcPr>
            <w:tcW w:w="421" w:type="dxa"/>
          </w:tcPr>
          <w:p w14:paraId="0D2A8B3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42A852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E44204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696690D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349193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6588E9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20654751" w14:textId="77777777" w:rsidTr="002576CC">
        <w:trPr>
          <w:cantSplit/>
        </w:trPr>
        <w:tc>
          <w:tcPr>
            <w:tcW w:w="421" w:type="dxa"/>
          </w:tcPr>
          <w:p w14:paraId="0DB445AF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7E1F7C1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2EA9543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C6CDF44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BE08D3" w14:textId="77777777" w:rsidR="009C6151" w:rsidRDefault="009C6151" w:rsidP="009C6151">
            <w:pPr>
              <w:pStyle w:val="Tussenbalk"/>
            </w:pPr>
          </w:p>
        </w:tc>
      </w:tr>
      <w:tr w:rsidR="009C6151" w14:paraId="33750395" w14:textId="77777777" w:rsidTr="002576CC">
        <w:trPr>
          <w:cantSplit/>
        </w:trPr>
        <w:tc>
          <w:tcPr>
            <w:tcW w:w="421" w:type="dxa"/>
          </w:tcPr>
          <w:p w14:paraId="686DBEE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55415A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73B49E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8901B95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5B7F0116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259A0A7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4867B46" w14:textId="77777777" w:rsidTr="002576CC">
        <w:trPr>
          <w:cantSplit/>
        </w:trPr>
        <w:tc>
          <w:tcPr>
            <w:tcW w:w="421" w:type="dxa"/>
          </w:tcPr>
          <w:p w14:paraId="2B172799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256E27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A3AA67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71084F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FC99C85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1617074E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1DA13862" w14:textId="1EF7A6FF" w:rsidR="009C6151" w:rsidRDefault="009C6151" w:rsidP="009C6151">
            <w:pPr>
              <w:pStyle w:val="Basistekst"/>
            </w:pPr>
            <w:r>
              <w:t>3.3</w:t>
            </w:r>
          </w:p>
        </w:tc>
        <w:tc>
          <w:tcPr>
            <w:tcW w:w="2683" w:type="dxa"/>
            <w:gridSpan w:val="2"/>
            <w:vMerge w:val="restart"/>
          </w:tcPr>
          <w:p w14:paraId="4CFCD860" w14:textId="1DCE3A96" w:rsidR="009C6151" w:rsidRDefault="009C6151" w:rsidP="009C6151">
            <w:pPr>
              <w:pStyle w:val="Basistekst"/>
            </w:pPr>
            <w:r>
              <w:t>Gegevens derde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1B05AD6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3D8EED4" w14:textId="47006F9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derde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44F0245" w14:textId="77777777" w:rsidR="009C6151" w:rsidRDefault="009C6151" w:rsidP="009C6151">
            <w:pPr>
              <w:pStyle w:val="Basistekst"/>
            </w:pPr>
          </w:p>
        </w:tc>
      </w:tr>
      <w:tr w:rsidR="009C6151" w14:paraId="561E9A6B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0C80071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69CC95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67E4A2C2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944E7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736C8A10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25F97942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6EAD8CC0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12FD8F4C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246F1FAB" w14:textId="77777777" w:rsidR="009C6151" w:rsidRDefault="009C6151" w:rsidP="009C6151">
            <w:pPr>
              <w:pStyle w:val="Basistekst"/>
            </w:pPr>
          </w:p>
        </w:tc>
      </w:tr>
      <w:tr w:rsidR="009C6151" w14:paraId="230B5A57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6D6A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A35D8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EBCAEEE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8FB86E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FA310E1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DCB5511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1C8B320A" w14:textId="77777777" w:rsidR="009C6151" w:rsidRDefault="009C6151" w:rsidP="009C6151">
            <w:pPr>
              <w:pStyle w:val="Basistekst"/>
            </w:pPr>
          </w:p>
        </w:tc>
      </w:tr>
      <w:tr w:rsidR="009C6151" w14:paraId="52A75CEB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059571A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13505E7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A3055A4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B5275E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15820C8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927DA02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48E34A54" w14:textId="77777777" w:rsidR="009C6151" w:rsidRDefault="009C6151" w:rsidP="009C6151">
            <w:pPr>
              <w:pStyle w:val="Basistekst"/>
            </w:pPr>
          </w:p>
        </w:tc>
      </w:tr>
      <w:tr w:rsidR="00985D45" w14:paraId="6AF21BC0" w14:textId="77777777" w:rsidTr="002576CC">
        <w:trPr>
          <w:cantSplit/>
        </w:trPr>
        <w:tc>
          <w:tcPr>
            <w:tcW w:w="421" w:type="dxa"/>
          </w:tcPr>
          <w:p w14:paraId="45489504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C899FD6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6C57F01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1A60DED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70F84A" w14:textId="77777777" w:rsidR="00985D45" w:rsidRDefault="00985D45" w:rsidP="002576CC">
            <w:pPr>
              <w:pStyle w:val="Tussenbalk"/>
            </w:pPr>
          </w:p>
        </w:tc>
      </w:tr>
      <w:tr w:rsidR="009C6151" w14:paraId="6977F0C4" w14:textId="77777777" w:rsidTr="002576CC">
        <w:trPr>
          <w:cantSplit/>
          <w:trHeight w:val="263"/>
        </w:trPr>
        <w:tc>
          <w:tcPr>
            <w:tcW w:w="421" w:type="dxa"/>
          </w:tcPr>
          <w:p w14:paraId="79A48C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AEB7E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1D21C1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148D86C3" w14:textId="1BDBA314" w:rsidR="009C6151" w:rsidRDefault="009C6151" w:rsidP="009C6151">
            <w:pPr>
              <w:pStyle w:val="Basistekst"/>
            </w:pPr>
            <w:r>
              <w:t>Naam derde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1477B4D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F61795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D15EDCC" w14:textId="77777777" w:rsidTr="002576CC">
        <w:trPr>
          <w:cantSplit/>
        </w:trPr>
        <w:tc>
          <w:tcPr>
            <w:tcW w:w="421" w:type="dxa"/>
          </w:tcPr>
          <w:p w14:paraId="395C6EF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A19B27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DFD2E0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3A9A0D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D8BF3D4" w14:textId="77777777" w:rsidR="009C6151" w:rsidRDefault="009C6151" w:rsidP="009C6151">
            <w:pPr>
              <w:pStyle w:val="Tussenbalk"/>
            </w:pPr>
          </w:p>
        </w:tc>
      </w:tr>
      <w:tr w:rsidR="009C6151" w14:paraId="53A8374B" w14:textId="77777777" w:rsidTr="002576CC">
        <w:trPr>
          <w:cantSplit/>
          <w:trHeight w:val="263"/>
        </w:trPr>
        <w:tc>
          <w:tcPr>
            <w:tcW w:w="421" w:type="dxa"/>
          </w:tcPr>
          <w:p w14:paraId="2D5086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5458D3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848065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E29409A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6FA048D5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316FB0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DA44236" w14:textId="77777777" w:rsidTr="002576CC">
        <w:trPr>
          <w:cantSplit/>
        </w:trPr>
        <w:tc>
          <w:tcPr>
            <w:tcW w:w="421" w:type="dxa"/>
          </w:tcPr>
          <w:p w14:paraId="775E21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13E8CC3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AB078F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74DB00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A669D11" w14:textId="77777777" w:rsidR="009C6151" w:rsidRDefault="009C6151" w:rsidP="009C6151">
            <w:pPr>
              <w:pStyle w:val="Tussenbalk"/>
            </w:pPr>
          </w:p>
        </w:tc>
      </w:tr>
      <w:tr w:rsidR="009C6151" w14:paraId="561194B8" w14:textId="77777777" w:rsidTr="002576CC">
        <w:trPr>
          <w:cantSplit/>
          <w:trHeight w:val="263"/>
        </w:trPr>
        <w:tc>
          <w:tcPr>
            <w:tcW w:w="421" w:type="dxa"/>
          </w:tcPr>
          <w:p w14:paraId="418CCB7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166506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D272D6C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306764E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9F561A7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5B0434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09234" w14:textId="77777777" w:rsidTr="002576CC">
        <w:trPr>
          <w:cantSplit/>
        </w:trPr>
        <w:tc>
          <w:tcPr>
            <w:tcW w:w="421" w:type="dxa"/>
          </w:tcPr>
          <w:p w14:paraId="7B832AD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20F4555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EE3B5CE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C27748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F66B7A9" w14:textId="77777777" w:rsidR="009C6151" w:rsidRDefault="009C6151" w:rsidP="009C6151">
            <w:pPr>
              <w:pStyle w:val="Tussenbalk"/>
            </w:pPr>
          </w:p>
        </w:tc>
      </w:tr>
      <w:tr w:rsidR="009C6151" w14:paraId="61A09E58" w14:textId="77777777" w:rsidTr="002576CC">
        <w:trPr>
          <w:cantSplit/>
          <w:trHeight w:val="263"/>
        </w:trPr>
        <w:tc>
          <w:tcPr>
            <w:tcW w:w="421" w:type="dxa"/>
          </w:tcPr>
          <w:p w14:paraId="1515BD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E13542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68F492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1F6755A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700ADCC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0185C7B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8D15B9E" w14:textId="77777777" w:rsidTr="002576CC">
        <w:trPr>
          <w:cantSplit/>
        </w:trPr>
        <w:tc>
          <w:tcPr>
            <w:tcW w:w="421" w:type="dxa"/>
          </w:tcPr>
          <w:p w14:paraId="69E770A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ED8C87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D8EB634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6F094E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68C20C1" w14:textId="77777777" w:rsidR="009C6151" w:rsidRDefault="009C6151" w:rsidP="009C6151">
            <w:pPr>
              <w:pStyle w:val="Tussenbalk"/>
            </w:pPr>
          </w:p>
        </w:tc>
      </w:tr>
      <w:tr w:rsidR="009C6151" w14:paraId="49209F08" w14:textId="77777777" w:rsidTr="002576CC">
        <w:trPr>
          <w:cantSplit/>
        </w:trPr>
        <w:tc>
          <w:tcPr>
            <w:tcW w:w="421" w:type="dxa"/>
          </w:tcPr>
          <w:p w14:paraId="62B46528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D99A8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AE39D6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19199DFB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6CE76CF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9B0A7C2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961EF10" w14:textId="77777777" w:rsidTr="002576CC">
        <w:trPr>
          <w:cantSplit/>
        </w:trPr>
        <w:tc>
          <w:tcPr>
            <w:tcW w:w="421" w:type="dxa"/>
          </w:tcPr>
          <w:p w14:paraId="0381E2C8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8E5C33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17EBD12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62815D5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ADA725C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28E0FE8C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C4BFBCD" w14:textId="7071D346" w:rsidR="009C6151" w:rsidRDefault="009C6151" w:rsidP="009C6151">
            <w:pPr>
              <w:pStyle w:val="Basistekst"/>
            </w:pPr>
            <w:r>
              <w:t>3.4</w:t>
            </w:r>
          </w:p>
        </w:tc>
        <w:tc>
          <w:tcPr>
            <w:tcW w:w="2683" w:type="dxa"/>
            <w:gridSpan w:val="2"/>
            <w:vMerge w:val="restart"/>
          </w:tcPr>
          <w:p w14:paraId="5A07A330" w14:textId="59C32634" w:rsidR="009C6151" w:rsidRDefault="009C6151" w:rsidP="009C6151">
            <w:pPr>
              <w:pStyle w:val="Basistekst"/>
            </w:pPr>
            <w:r>
              <w:t>Gegevens vierde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720C5FB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5FC11CA3" w14:textId="47BC818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E7490BB" w14:textId="77777777" w:rsidR="009C6151" w:rsidRDefault="009C6151" w:rsidP="009C6151">
            <w:pPr>
              <w:pStyle w:val="Basistekst"/>
            </w:pPr>
          </w:p>
        </w:tc>
      </w:tr>
      <w:tr w:rsidR="009C6151" w14:paraId="2E216804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5A92059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EEC7B2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13E054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035C3FE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50CE1C8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A3E6D1A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7EC682C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33651EC6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495A7403" w14:textId="77777777" w:rsidR="009C6151" w:rsidRDefault="009C6151" w:rsidP="009C6151">
            <w:pPr>
              <w:pStyle w:val="Basistekst"/>
            </w:pPr>
          </w:p>
        </w:tc>
      </w:tr>
      <w:tr w:rsidR="009C6151" w14:paraId="69EAC83C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52A01B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34CB4C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BF181F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E0D261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97B2F7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5D91D1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53E8115" w14:textId="77777777" w:rsidR="009C6151" w:rsidRDefault="009C6151" w:rsidP="009C6151">
            <w:pPr>
              <w:pStyle w:val="Basistekst"/>
            </w:pPr>
          </w:p>
        </w:tc>
      </w:tr>
      <w:tr w:rsidR="009C6151" w14:paraId="7F8968C0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09C2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B44909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06CB34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5264EFC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49B0E91F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22EC205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7A21195" w14:textId="77777777" w:rsidR="009C6151" w:rsidRDefault="009C6151" w:rsidP="009C6151">
            <w:pPr>
              <w:pStyle w:val="Basistekst"/>
            </w:pPr>
          </w:p>
        </w:tc>
      </w:tr>
      <w:tr w:rsidR="00985D45" w14:paraId="573FD98B" w14:textId="77777777" w:rsidTr="002576CC">
        <w:trPr>
          <w:cantSplit/>
        </w:trPr>
        <w:tc>
          <w:tcPr>
            <w:tcW w:w="421" w:type="dxa"/>
          </w:tcPr>
          <w:p w14:paraId="651F9207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7320B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5EA82B8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0A58C7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0A4682" w14:textId="77777777" w:rsidR="00985D45" w:rsidRDefault="00985D45" w:rsidP="002576CC">
            <w:pPr>
              <w:pStyle w:val="Tussenbalk"/>
            </w:pPr>
          </w:p>
        </w:tc>
      </w:tr>
      <w:tr w:rsidR="009C6151" w14:paraId="6B57FB69" w14:textId="77777777" w:rsidTr="002576CC">
        <w:trPr>
          <w:cantSplit/>
          <w:trHeight w:val="263"/>
        </w:trPr>
        <w:tc>
          <w:tcPr>
            <w:tcW w:w="421" w:type="dxa"/>
          </w:tcPr>
          <w:p w14:paraId="558495F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A7A2DA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C3527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E38FAD8" w14:textId="7528E829" w:rsidR="009C6151" w:rsidRDefault="009C6151" w:rsidP="009C6151">
            <w:pPr>
              <w:pStyle w:val="Basistekst"/>
            </w:pPr>
            <w:r>
              <w:t xml:space="preserve">Naam </w:t>
            </w:r>
            <w:r w:rsidR="00F3057E">
              <w:t>vierde</w:t>
            </w:r>
            <w:r>
              <w:t xml:space="preserve">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2AFC03CA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12A35A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C5A712" w14:textId="77777777" w:rsidTr="002576CC">
        <w:trPr>
          <w:cantSplit/>
        </w:trPr>
        <w:tc>
          <w:tcPr>
            <w:tcW w:w="421" w:type="dxa"/>
          </w:tcPr>
          <w:p w14:paraId="2954E58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F5512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37A72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14566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743F2C7" w14:textId="77777777" w:rsidR="009C6151" w:rsidRDefault="009C6151" w:rsidP="009C6151">
            <w:pPr>
              <w:pStyle w:val="Tussenbalk"/>
            </w:pPr>
          </w:p>
        </w:tc>
      </w:tr>
      <w:tr w:rsidR="009C6151" w14:paraId="6AF81F10" w14:textId="77777777" w:rsidTr="002576CC">
        <w:trPr>
          <w:cantSplit/>
          <w:trHeight w:val="263"/>
        </w:trPr>
        <w:tc>
          <w:tcPr>
            <w:tcW w:w="421" w:type="dxa"/>
          </w:tcPr>
          <w:p w14:paraId="2DA70AD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C58E2BA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8FEF1F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6796002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008FB2A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3C5812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7DFA261" w14:textId="77777777" w:rsidTr="002576CC">
        <w:trPr>
          <w:cantSplit/>
        </w:trPr>
        <w:tc>
          <w:tcPr>
            <w:tcW w:w="421" w:type="dxa"/>
          </w:tcPr>
          <w:p w14:paraId="4BCC9E1D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DA92FC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34575D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AC7481F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26A6F3" w14:textId="77777777" w:rsidR="009C6151" w:rsidRDefault="009C6151" w:rsidP="009C6151">
            <w:pPr>
              <w:pStyle w:val="Tussenbalk"/>
            </w:pPr>
          </w:p>
        </w:tc>
      </w:tr>
      <w:tr w:rsidR="009C6151" w14:paraId="57E9AEEB" w14:textId="77777777" w:rsidTr="002576CC">
        <w:trPr>
          <w:cantSplit/>
          <w:trHeight w:val="263"/>
        </w:trPr>
        <w:tc>
          <w:tcPr>
            <w:tcW w:w="421" w:type="dxa"/>
          </w:tcPr>
          <w:p w14:paraId="79651E8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7502EB4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A1C825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52C0FA01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5043CD4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4262F19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A2E9879" w14:textId="77777777" w:rsidTr="002576CC">
        <w:trPr>
          <w:cantSplit/>
        </w:trPr>
        <w:tc>
          <w:tcPr>
            <w:tcW w:w="421" w:type="dxa"/>
          </w:tcPr>
          <w:p w14:paraId="3AE8493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C4E50C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37E7F5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06E74522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153E2BE" w14:textId="77777777" w:rsidR="009C6151" w:rsidRDefault="009C6151" w:rsidP="009C6151">
            <w:pPr>
              <w:pStyle w:val="Tussenbalk"/>
            </w:pPr>
          </w:p>
        </w:tc>
      </w:tr>
      <w:tr w:rsidR="009C6151" w14:paraId="678F2FEF" w14:textId="77777777" w:rsidTr="002576CC">
        <w:trPr>
          <w:cantSplit/>
          <w:trHeight w:val="263"/>
        </w:trPr>
        <w:tc>
          <w:tcPr>
            <w:tcW w:w="421" w:type="dxa"/>
          </w:tcPr>
          <w:p w14:paraId="289C20C4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8A1CBA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20DC3D1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251E0B15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C9BFC8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73356A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70076E" w14:textId="77777777" w:rsidTr="002576CC">
        <w:trPr>
          <w:cantSplit/>
        </w:trPr>
        <w:tc>
          <w:tcPr>
            <w:tcW w:w="421" w:type="dxa"/>
          </w:tcPr>
          <w:p w14:paraId="7B2ECE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DBB771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BD3DE9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A0FBDD1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8F1EF24" w14:textId="77777777" w:rsidR="009C6151" w:rsidRDefault="009C6151" w:rsidP="009C6151">
            <w:pPr>
              <w:pStyle w:val="Tussenbalk"/>
            </w:pPr>
          </w:p>
        </w:tc>
      </w:tr>
      <w:tr w:rsidR="009C6151" w14:paraId="46DFE336" w14:textId="77777777" w:rsidTr="002576CC">
        <w:trPr>
          <w:cantSplit/>
        </w:trPr>
        <w:tc>
          <w:tcPr>
            <w:tcW w:w="421" w:type="dxa"/>
          </w:tcPr>
          <w:p w14:paraId="58D9C82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5E034B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755250CD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1F2B4E4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71288BE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D148284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88E442D" w14:textId="77777777" w:rsidTr="002576CC">
        <w:trPr>
          <w:cantSplit/>
        </w:trPr>
        <w:tc>
          <w:tcPr>
            <w:tcW w:w="421" w:type="dxa"/>
          </w:tcPr>
          <w:p w14:paraId="161C5FC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992B12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6BA3F66B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0C31565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BCB126A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</w:tbl>
    <w:p w14:paraId="00A70B75" w14:textId="77777777" w:rsidR="009C6151" w:rsidRDefault="009C6151" w:rsidP="009C6151">
      <w:pPr>
        <w:pStyle w:val="Basistekst"/>
      </w:pPr>
    </w:p>
    <w:p w14:paraId="3289C45D" w14:textId="77777777" w:rsidR="007C787C" w:rsidRPr="007C787C" w:rsidRDefault="007C787C" w:rsidP="007C787C"/>
    <w:p w14:paraId="06C5F568" w14:textId="77777777" w:rsidR="007C787C" w:rsidRPr="007C787C" w:rsidRDefault="007C787C" w:rsidP="007C787C"/>
    <w:p w14:paraId="69DD9382" w14:textId="77777777" w:rsidR="007C787C" w:rsidRPr="007C787C" w:rsidRDefault="007C787C" w:rsidP="007C787C"/>
    <w:p w14:paraId="271C051F" w14:textId="77777777" w:rsidR="007C787C" w:rsidRDefault="007C787C" w:rsidP="007C787C">
      <w:pPr>
        <w:ind w:firstLine="709"/>
      </w:pPr>
    </w:p>
    <w:p w14:paraId="25FFE943" w14:textId="77777777" w:rsidR="007C787C" w:rsidRDefault="007C787C" w:rsidP="007C787C"/>
    <w:p w14:paraId="71C62C5F" w14:textId="77777777" w:rsidR="007C787C" w:rsidRPr="007C787C" w:rsidRDefault="007C787C" w:rsidP="007C787C">
      <w:pPr>
        <w:sectPr w:rsidR="007C787C" w:rsidRPr="007C787C" w:rsidSect="00935E24"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658"/>
        <w:gridCol w:w="686"/>
        <w:gridCol w:w="1119"/>
        <w:gridCol w:w="14"/>
        <w:gridCol w:w="14"/>
        <w:gridCol w:w="140"/>
        <w:gridCol w:w="14"/>
        <w:gridCol w:w="1092"/>
        <w:gridCol w:w="14"/>
        <w:gridCol w:w="2770"/>
        <w:gridCol w:w="142"/>
      </w:tblGrid>
      <w:tr w:rsidR="009C6151" w14:paraId="73FDD8DD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4D04B2B" w14:textId="55727A6E" w:rsidR="009C6151" w:rsidRDefault="009C6151" w:rsidP="009C6151">
            <w:pPr>
              <w:pStyle w:val="Basistekst"/>
            </w:pPr>
            <w:r>
              <w:lastRenderedPageBreak/>
              <w:t>3.5</w:t>
            </w:r>
          </w:p>
        </w:tc>
        <w:tc>
          <w:tcPr>
            <w:tcW w:w="2683" w:type="dxa"/>
            <w:gridSpan w:val="2"/>
            <w:vMerge w:val="restart"/>
          </w:tcPr>
          <w:p w14:paraId="45E05D21" w14:textId="23CFBCB5" w:rsidR="009C6151" w:rsidRDefault="009C6151" w:rsidP="009C6151">
            <w:pPr>
              <w:pStyle w:val="Basistekst"/>
            </w:pPr>
            <w:r>
              <w:t>Gegevens vijfde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4B6190C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78FC21AB" w14:textId="4795EC9B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vijfde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BA4953A" w14:textId="77777777" w:rsidR="009C6151" w:rsidRDefault="009C6151" w:rsidP="009C6151">
            <w:pPr>
              <w:pStyle w:val="Basistekst"/>
            </w:pPr>
          </w:p>
        </w:tc>
      </w:tr>
      <w:tr w:rsidR="009C6151" w14:paraId="3DEAB370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6C758DCB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4CD9A2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E9FE2A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26C6C6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7"/>
            <w:vMerge w:val="restart"/>
            <w:shd w:val="clear" w:color="auto" w:fill="F2F2F2" w:themeFill="background1" w:themeFillShade="F2"/>
          </w:tcPr>
          <w:p w14:paraId="32B478E9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08F530B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571A304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gridSpan w:val="3"/>
            <w:shd w:val="clear" w:color="auto" w:fill="FFFFFF" w:themeFill="background1"/>
          </w:tcPr>
          <w:p w14:paraId="13879803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3DF7079" w14:textId="77777777" w:rsidR="009C6151" w:rsidRDefault="009C6151" w:rsidP="009C6151">
            <w:pPr>
              <w:pStyle w:val="Basistekst"/>
            </w:pPr>
          </w:p>
        </w:tc>
      </w:tr>
      <w:tr w:rsidR="009C6151" w14:paraId="4AEAC201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F2B59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D2D3CE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B85EB57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BA253C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5D73E336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41E06F20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A13F6AA" w14:textId="77777777" w:rsidR="009C6151" w:rsidRDefault="009C6151" w:rsidP="009C6151">
            <w:pPr>
              <w:pStyle w:val="Basistekst"/>
            </w:pPr>
          </w:p>
        </w:tc>
      </w:tr>
      <w:tr w:rsidR="009C6151" w14:paraId="2E27235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B218FE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19B890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6E5D80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A9C196B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1187F82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2848120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6FE7E41D" w14:textId="77777777" w:rsidR="009C6151" w:rsidRDefault="009C6151" w:rsidP="009C6151">
            <w:pPr>
              <w:pStyle w:val="Basistekst"/>
            </w:pPr>
          </w:p>
        </w:tc>
      </w:tr>
      <w:tr w:rsidR="00985D45" w14:paraId="23238B8B" w14:textId="77777777" w:rsidTr="002576CC">
        <w:trPr>
          <w:cantSplit/>
        </w:trPr>
        <w:tc>
          <w:tcPr>
            <w:tcW w:w="421" w:type="dxa"/>
          </w:tcPr>
          <w:p w14:paraId="47898E0D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1B596D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424F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FAC947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50886AE" w14:textId="77777777" w:rsidR="00985D45" w:rsidRDefault="00985D45" w:rsidP="002576CC">
            <w:pPr>
              <w:pStyle w:val="Tussenbalk"/>
            </w:pPr>
          </w:p>
        </w:tc>
      </w:tr>
      <w:tr w:rsidR="009C6151" w14:paraId="2CF73CFB" w14:textId="77777777" w:rsidTr="002576CC">
        <w:trPr>
          <w:cantSplit/>
          <w:trHeight w:val="263"/>
        </w:trPr>
        <w:tc>
          <w:tcPr>
            <w:tcW w:w="421" w:type="dxa"/>
          </w:tcPr>
          <w:p w14:paraId="2E84D0A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4541A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3F56DB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97F5749" w14:textId="3CC5226B" w:rsidR="009C6151" w:rsidRDefault="009C6151" w:rsidP="009C6151">
            <w:pPr>
              <w:pStyle w:val="Basistekst"/>
            </w:pPr>
            <w:r>
              <w:t>Naam vijfde medisch gemachtigde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75442F6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3DBA93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5735528" w14:textId="77777777" w:rsidTr="002576CC">
        <w:trPr>
          <w:cantSplit/>
        </w:trPr>
        <w:tc>
          <w:tcPr>
            <w:tcW w:w="421" w:type="dxa"/>
          </w:tcPr>
          <w:p w14:paraId="23EB442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3A22CE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FA1CEF2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0D8CEDC3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28A0F21" w14:textId="77777777" w:rsidR="009C6151" w:rsidRDefault="009C6151" w:rsidP="009C6151">
            <w:pPr>
              <w:pStyle w:val="Tussenbalk"/>
            </w:pPr>
          </w:p>
        </w:tc>
      </w:tr>
      <w:tr w:rsidR="009C6151" w14:paraId="061BD781" w14:textId="77777777" w:rsidTr="002576CC">
        <w:trPr>
          <w:cantSplit/>
          <w:trHeight w:val="263"/>
        </w:trPr>
        <w:tc>
          <w:tcPr>
            <w:tcW w:w="421" w:type="dxa"/>
          </w:tcPr>
          <w:p w14:paraId="2496B63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4D9889E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85ADC0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0B8E9F2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50F388C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9D25BE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32B325C" w14:textId="77777777" w:rsidTr="002576CC">
        <w:trPr>
          <w:cantSplit/>
        </w:trPr>
        <w:tc>
          <w:tcPr>
            <w:tcW w:w="421" w:type="dxa"/>
          </w:tcPr>
          <w:p w14:paraId="752720A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91C16EE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A8A34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18C5CD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D19418" w14:textId="77777777" w:rsidR="009C6151" w:rsidRDefault="009C6151" w:rsidP="009C6151">
            <w:pPr>
              <w:pStyle w:val="Tussenbalk"/>
            </w:pPr>
          </w:p>
        </w:tc>
      </w:tr>
      <w:tr w:rsidR="009C6151" w14:paraId="76307A41" w14:textId="77777777" w:rsidTr="002576CC">
        <w:trPr>
          <w:cantSplit/>
          <w:trHeight w:val="263"/>
        </w:trPr>
        <w:tc>
          <w:tcPr>
            <w:tcW w:w="421" w:type="dxa"/>
          </w:tcPr>
          <w:p w14:paraId="5B37E4DD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A53CC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BD638C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44D198F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4CDA7909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462324C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EAC2A5C" w14:textId="77777777" w:rsidTr="002576CC">
        <w:trPr>
          <w:cantSplit/>
        </w:trPr>
        <w:tc>
          <w:tcPr>
            <w:tcW w:w="421" w:type="dxa"/>
          </w:tcPr>
          <w:p w14:paraId="3CCEF82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B123F8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1C6F6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BEA3CA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42586AB" w14:textId="77777777" w:rsidR="009C6151" w:rsidRDefault="009C6151" w:rsidP="009C6151">
            <w:pPr>
              <w:pStyle w:val="Tussenbalk"/>
            </w:pPr>
          </w:p>
        </w:tc>
      </w:tr>
      <w:tr w:rsidR="009C6151" w14:paraId="7A05FBF4" w14:textId="77777777" w:rsidTr="002576CC">
        <w:trPr>
          <w:cantSplit/>
          <w:trHeight w:val="263"/>
        </w:trPr>
        <w:tc>
          <w:tcPr>
            <w:tcW w:w="421" w:type="dxa"/>
          </w:tcPr>
          <w:p w14:paraId="7DE1D5E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BD7C78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00E39F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3CD2B436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7A5862A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BCD320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4D62A" w14:textId="77777777" w:rsidTr="002576CC">
        <w:trPr>
          <w:cantSplit/>
        </w:trPr>
        <w:tc>
          <w:tcPr>
            <w:tcW w:w="421" w:type="dxa"/>
          </w:tcPr>
          <w:p w14:paraId="529FBAA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4C93C37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717DAC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92FF09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F2E69FD" w14:textId="77777777" w:rsidR="009C6151" w:rsidRDefault="009C6151" w:rsidP="009C6151">
            <w:pPr>
              <w:pStyle w:val="Tussenbalk"/>
            </w:pPr>
          </w:p>
        </w:tc>
      </w:tr>
      <w:tr w:rsidR="009C6151" w14:paraId="1EE7861E" w14:textId="77777777" w:rsidTr="002576CC">
        <w:trPr>
          <w:cantSplit/>
        </w:trPr>
        <w:tc>
          <w:tcPr>
            <w:tcW w:w="421" w:type="dxa"/>
          </w:tcPr>
          <w:p w14:paraId="38B8FF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C2E76E4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0D93D4C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B57C3B7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8"/>
            <w:shd w:val="clear" w:color="auto" w:fill="auto"/>
          </w:tcPr>
          <w:p w14:paraId="70FC3E5C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7F14B6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47F501FE" w14:textId="77777777" w:rsidTr="002576CC">
        <w:trPr>
          <w:cantSplit/>
        </w:trPr>
        <w:tc>
          <w:tcPr>
            <w:tcW w:w="421" w:type="dxa"/>
          </w:tcPr>
          <w:p w14:paraId="3310E77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A8DA843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77CE3D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D3E60B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4D120920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7F5EEA" w14:paraId="30C5B9EF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218B9CA0" w14:textId="056AD7E2" w:rsidR="007F5EEA" w:rsidRDefault="007F5EEA" w:rsidP="002576CC">
            <w:pPr>
              <w:pStyle w:val="Basistekst"/>
            </w:pPr>
            <w:r>
              <w:t>3.6</w:t>
            </w:r>
          </w:p>
        </w:tc>
        <w:tc>
          <w:tcPr>
            <w:tcW w:w="2683" w:type="dxa"/>
            <w:gridSpan w:val="2"/>
            <w:vMerge w:val="restart"/>
          </w:tcPr>
          <w:p w14:paraId="0404727B" w14:textId="6EC0E1C1" w:rsidR="007F5EEA" w:rsidRDefault="007F5EEA" w:rsidP="002576CC">
            <w:pPr>
              <w:pStyle w:val="Basistekst"/>
            </w:pPr>
            <w:r>
              <w:t>De werkgever machtigt de medisch gemachtigde(n) voor het volgende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9A88FAF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129CEC7E" w14:textId="1FBB66A6" w:rsidR="007F5EEA" w:rsidRPr="00950DD9" w:rsidRDefault="00975925" w:rsidP="002576CC">
            <w:pPr>
              <w:tabs>
                <w:tab w:val="left" w:pos="227"/>
              </w:tabs>
              <w:rPr>
                <w:i/>
                <w:iCs/>
                <w:strike/>
              </w:rPr>
            </w:pPr>
            <w:r>
              <w:rPr>
                <w:i/>
                <w:iCs/>
              </w:rPr>
              <w:t>K</w:t>
            </w:r>
            <w:r w:rsidR="007F5EEA" w:rsidRPr="00950DD9">
              <w:rPr>
                <w:i/>
                <w:iCs/>
              </w:rPr>
              <w:t>ruis 1 keuze aan en vul datum en kenmerk in.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29294EEE" w14:textId="77777777" w:rsidR="007F5EEA" w:rsidRDefault="007F5EEA" w:rsidP="002576CC">
            <w:pPr>
              <w:pStyle w:val="Basistekst"/>
            </w:pPr>
          </w:p>
        </w:tc>
      </w:tr>
      <w:tr w:rsidR="007F5EEA" w14:paraId="2E12B8C4" w14:textId="77777777" w:rsidTr="007F5EEA">
        <w:trPr>
          <w:cantSplit/>
          <w:trHeight w:val="321"/>
        </w:trPr>
        <w:tc>
          <w:tcPr>
            <w:tcW w:w="421" w:type="dxa"/>
            <w:vMerge/>
          </w:tcPr>
          <w:p w14:paraId="2C7AC584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CF81B90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5464F82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25AB3E31" w14:textId="676B31DB" w:rsidR="007F5EEA" w:rsidRPr="007F5EEA" w:rsidRDefault="007F5EEA" w:rsidP="007F5EEA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R="00617B30">
              <w:t xml:space="preserve">Alle relevante </w:t>
            </w:r>
            <w:r w:rsidR="00617B30" w:rsidDel="001315A9">
              <w:t>documenten</w:t>
            </w:r>
            <w:r w:rsidR="00617B30">
              <w:t xml:space="preserve"> opvragen van de beslissing van</w:t>
            </w:r>
          </w:p>
        </w:tc>
        <w:tc>
          <w:tcPr>
            <w:tcW w:w="142" w:type="dxa"/>
            <w:vMerge/>
            <w:shd w:val="pct5" w:color="auto" w:fill="auto"/>
          </w:tcPr>
          <w:p w14:paraId="357D96E6" w14:textId="77777777" w:rsidR="007F5EEA" w:rsidRDefault="007F5EEA" w:rsidP="002576CC">
            <w:pPr>
              <w:pStyle w:val="Basistekst"/>
            </w:pPr>
          </w:p>
        </w:tc>
      </w:tr>
      <w:tr w:rsidR="00C44352" w14:paraId="7F3867B6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892D0FF" w14:textId="77777777" w:rsidR="00C44352" w:rsidRDefault="00C44352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688C18" w14:textId="77777777" w:rsidR="00C44352" w:rsidRDefault="00C44352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CD35D2C" w14:textId="77777777" w:rsidR="00C44352" w:rsidRDefault="00C44352" w:rsidP="002576CC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45A1AE52" w14:textId="1A4D4965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19" w:type="dxa"/>
            <w:gridSpan w:val="3"/>
            <w:shd w:val="clear" w:color="auto" w:fill="FFFFFF" w:themeFill="background1"/>
          </w:tcPr>
          <w:p w14:paraId="65E1F857" w14:textId="6653345C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60" w:type="dxa"/>
            <w:gridSpan w:val="4"/>
            <w:shd w:val="clear" w:color="auto" w:fill="F2F2F2" w:themeFill="background1" w:themeFillShade="F2"/>
          </w:tcPr>
          <w:p w14:paraId="48FC9392" w14:textId="47CA8BB8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84" w:type="dxa"/>
            <w:gridSpan w:val="2"/>
            <w:shd w:val="clear" w:color="auto" w:fill="FFFFFF" w:themeFill="background1"/>
          </w:tcPr>
          <w:p w14:paraId="23AA1C8E" w14:textId="08F4D538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0163692" w14:textId="77777777" w:rsidR="00C44352" w:rsidRDefault="00C44352" w:rsidP="002576CC">
            <w:pPr>
              <w:pStyle w:val="Basistekst"/>
            </w:pPr>
          </w:p>
        </w:tc>
      </w:tr>
      <w:tr w:rsidR="007F5EEA" w14:paraId="0B7C24CE" w14:textId="77777777" w:rsidTr="00D849B2">
        <w:trPr>
          <w:cantSplit/>
          <w:trHeight w:val="318"/>
        </w:trPr>
        <w:tc>
          <w:tcPr>
            <w:tcW w:w="421" w:type="dxa"/>
            <w:vMerge/>
          </w:tcPr>
          <w:p w14:paraId="31EFA7CE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20558E2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22FC825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6E1DF873" w14:textId="4CDB5A89" w:rsidR="007F5EEA" w:rsidRDefault="007F5EEA" w:rsidP="002576CC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R="00104B76" w:rsidDel="00AE3B94">
              <w:t>Alleen de</w:t>
            </w:r>
            <w:r w:rsidR="00104B76">
              <w:t xml:space="preserve"> </w:t>
            </w:r>
            <w:r w:rsidR="00104B76" w:rsidDel="00AE3B94">
              <w:t xml:space="preserve">medische onderbouwing </w:t>
            </w:r>
            <w:r w:rsidR="00104B76" w:rsidRPr="004F6247">
              <w:t>opvragen</w:t>
            </w:r>
            <w:r w:rsidR="00104B76" w:rsidDel="00AE3B94">
              <w:t xml:space="preserve"> van de beslissing van</w:t>
            </w:r>
          </w:p>
        </w:tc>
        <w:tc>
          <w:tcPr>
            <w:tcW w:w="142" w:type="dxa"/>
            <w:vMerge/>
            <w:shd w:val="pct5" w:color="auto" w:fill="auto"/>
          </w:tcPr>
          <w:p w14:paraId="0ED138C9" w14:textId="77777777" w:rsidR="007F5EEA" w:rsidRDefault="007F5EEA" w:rsidP="002576CC">
            <w:pPr>
              <w:pStyle w:val="Basistekst"/>
            </w:pPr>
          </w:p>
        </w:tc>
      </w:tr>
      <w:tr w:rsidR="00C44352" w14:paraId="6B4C530F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49CA5A3" w14:textId="77777777" w:rsidR="00C44352" w:rsidRDefault="00C44352" w:rsidP="00C44352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88B3DE5" w14:textId="77777777" w:rsidR="00C44352" w:rsidRDefault="00C44352" w:rsidP="00C44352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D278AC" w14:textId="77777777" w:rsidR="00C44352" w:rsidRDefault="00C44352" w:rsidP="00C44352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51DB437B" w14:textId="466705AD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05" w:type="dxa"/>
            <w:gridSpan w:val="2"/>
            <w:shd w:val="clear" w:color="auto" w:fill="FFFFFF" w:themeFill="background1"/>
          </w:tcPr>
          <w:p w14:paraId="63B8B73C" w14:textId="6B7EE642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88" w:type="dxa"/>
            <w:gridSpan w:val="6"/>
            <w:shd w:val="clear" w:color="auto" w:fill="F2F2F2" w:themeFill="background1" w:themeFillShade="F2"/>
          </w:tcPr>
          <w:p w14:paraId="405A7062" w14:textId="38BA4A19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70" w:type="dxa"/>
            <w:shd w:val="clear" w:color="auto" w:fill="FFFFFF" w:themeFill="background1"/>
          </w:tcPr>
          <w:p w14:paraId="756C2956" w14:textId="2A49C7B3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17AB3B0" w14:textId="77777777" w:rsidR="00C44352" w:rsidRDefault="00C44352" w:rsidP="00C44352">
            <w:pPr>
              <w:pStyle w:val="Basistekst"/>
            </w:pPr>
          </w:p>
        </w:tc>
      </w:tr>
      <w:tr w:rsidR="00EB00B2" w14:paraId="207FB662" w14:textId="77777777" w:rsidTr="002576CC">
        <w:trPr>
          <w:cantSplit/>
        </w:trPr>
        <w:tc>
          <w:tcPr>
            <w:tcW w:w="421" w:type="dxa"/>
          </w:tcPr>
          <w:p w14:paraId="515BF7DB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040807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558D7BB8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FD032E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13DF227" w14:textId="77777777" w:rsidR="00EB00B2" w:rsidRDefault="00EB00B2" w:rsidP="002576CC">
            <w:pPr>
              <w:pStyle w:val="Tussenbalk"/>
              <w:keepNext/>
              <w:keepLines/>
            </w:pPr>
          </w:p>
        </w:tc>
      </w:tr>
      <w:tr w:rsidR="00C44352" w14:paraId="09B8C9E2" w14:textId="77777777" w:rsidTr="00435273">
        <w:trPr>
          <w:cantSplit/>
        </w:trPr>
        <w:tc>
          <w:tcPr>
            <w:tcW w:w="421" w:type="dxa"/>
          </w:tcPr>
          <w:p w14:paraId="20422334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244D50B8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451E599E" w14:textId="4EB0BDBA" w:rsidR="00C44352" w:rsidRDefault="00EB00B2" w:rsidP="00C44352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4" w:type="dxa"/>
            <w:shd w:val="pct50" w:color="auto" w:fill="auto"/>
          </w:tcPr>
          <w:p w14:paraId="3860D3C5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11"/>
            <w:shd w:val="pct50" w:color="auto" w:fill="auto"/>
          </w:tcPr>
          <w:p w14:paraId="75A91071" w14:textId="77777777" w:rsidR="00C44352" w:rsidRDefault="00C44352" w:rsidP="00C44352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142" w:type="dxa"/>
            <w:shd w:val="pct5" w:color="auto" w:fill="auto"/>
          </w:tcPr>
          <w:p w14:paraId="71E8C41F" w14:textId="77777777" w:rsidR="00C44352" w:rsidRDefault="00C44352" w:rsidP="00C44352">
            <w:pPr>
              <w:pStyle w:val="Basisrubriekskop"/>
              <w:keepNext/>
              <w:keepLines/>
            </w:pPr>
          </w:p>
        </w:tc>
      </w:tr>
      <w:tr w:rsidR="00C44352" w14:paraId="65EE2EA6" w14:textId="77777777" w:rsidTr="00435273">
        <w:trPr>
          <w:cantSplit/>
        </w:trPr>
        <w:tc>
          <w:tcPr>
            <w:tcW w:w="421" w:type="dxa"/>
          </w:tcPr>
          <w:p w14:paraId="112596E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6A19FCEB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4" w:type="dxa"/>
            <w:shd w:val="pct5" w:color="auto" w:fill="auto"/>
          </w:tcPr>
          <w:p w14:paraId="0208B2A5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2BA0D4E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2" w:type="dxa"/>
            <w:shd w:val="pct5" w:color="auto" w:fill="auto"/>
          </w:tcPr>
          <w:p w14:paraId="569D270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</w:tr>
      <w:tr w:rsidR="00A04749" w14:paraId="2740AE81" w14:textId="77777777" w:rsidTr="00A04749">
        <w:trPr>
          <w:cantSplit/>
        </w:trPr>
        <w:tc>
          <w:tcPr>
            <w:tcW w:w="421" w:type="dxa"/>
          </w:tcPr>
          <w:p w14:paraId="7D80759C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442CE3AC" w14:textId="77777777" w:rsidR="00A04749" w:rsidRDefault="00A04749" w:rsidP="00C44352">
            <w:pPr>
              <w:pStyle w:val="Basistekst"/>
            </w:pPr>
            <w:r>
              <w:t>Ondertekend door</w:t>
            </w:r>
          </w:p>
        </w:tc>
        <w:tc>
          <w:tcPr>
            <w:tcW w:w="144" w:type="dxa"/>
            <w:shd w:val="pct5" w:color="auto" w:fill="auto"/>
          </w:tcPr>
          <w:p w14:paraId="09271D06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clear" w:color="auto" w:fill="FFFFFF" w:themeFill="background1"/>
          </w:tcPr>
          <w:p w14:paraId="249293BC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63A57A2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</w:p>
        </w:tc>
      </w:tr>
      <w:tr w:rsidR="00C44352" w14:paraId="3F11C311" w14:textId="77777777" w:rsidTr="00435273">
        <w:trPr>
          <w:cantSplit/>
        </w:trPr>
        <w:tc>
          <w:tcPr>
            <w:tcW w:w="421" w:type="dxa"/>
          </w:tcPr>
          <w:p w14:paraId="0CB631C7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4A053E5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5BF3F4C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4EC2EE9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3D0747E" w14:textId="77777777" w:rsidR="00C44352" w:rsidRDefault="00C44352" w:rsidP="00C44352">
            <w:pPr>
              <w:pStyle w:val="Tussenbalk"/>
              <w:keepNext/>
              <w:keepLines/>
            </w:pPr>
          </w:p>
        </w:tc>
      </w:tr>
      <w:tr w:rsidR="00C44352" w14:paraId="19912707" w14:textId="77777777" w:rsidTr="00435273">
        <w:trPr>
          <w:cantSplit/>
          <w:trHeight w:val="120"/>
        </w:trPr>
        <w:tc>
          <w:tcPr>
            <w:tcW w:w="421" w:type="dxa"/>
            <w:vMerge w:val="restart"/>
          </w:tcPr>
          <w:p w14:paraId="27752CFB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83" w:type="dxa"/>
            <w:gridSpan w:val="2"/>
            <w:vMerge w:val="restart"/>
            <w:tcBorders>
              <w:bottom w:val="nil"/>
            </w:tcBorders>
          </w:tcPr>
          <w:p w14:paraId="554B6FCD" w14:textId="77777777" w:rsidR="00C44352" w:rsidRDefault="00C44352" w:rsidP="00C44352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44" w:type="dxa"/>
            <w:vMerge w:val="restart"/>
            <w:tcBorders>
              <w:bottom w:val="nil"/>
            </w:tcBorders>
            <w:shd w:val="pct5" w:color="auto" w:fill="auto"/>
          </w:tcPr>
          <w:p w14:paraId="4A0CE46A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45" w:type="dxa"/>
            <w:gridSpan w:val="6"/>
            <w:shd w:val="pct5" w:color="auto" w:fill="auto"/>
          </w:tcPr>
          <w:p w14:paraId="6BA38149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7AA3B1FF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3890" w:type="dxa"/>
            <w:gridSpan w:val="4"/>
            <w:vMerge w:val="restart"/>
            <w:tcBorders>
              <w:bottom w:val="nil"/>
            </w:tcBorders>
          </w:tcPr>
          <w:p w14:paraId="74F073CD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47977C87" w14:textId="77777777" w:rsidR="00C44352" w:rsidRDefault="00C44352" w:rsidP="00C44352">
            <w:pPr>
              <w:pStyle w:val="Basistekst"/>
              <w:keepNext/>
              <w:keepLines/>
            </w:pPr>
          </w:p>
        </w:tc>
      </w:tr>
      <w:tr w:rsidR="00C44352" w14:paraId="5F676108" w14:textId="77777777" w:rsidTr="00435273">
        <w:trPr>
          <w:cantSplit/>
          <w:trHeight w:val="185"/>
        </w:trPr>
        <w:tc>
          <w:tcPr>
            <w:tcW w:w="421" w:type="dxa"/>
            <w:vMerge/>
          </w:tcPr>
          <w:p w14:paraId="7093052B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533A235A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4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86B20B6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45" w:type="dxa"/>
            <w:gridSpan w:val="6"/>
            <w:tcBorders>
              <w:bottom w:val="single" w:sz="2" w:space="0" w:color="808080"/>
            </w:tcBorders>
          </w:tcPr>
          <w:p w14:paraId="40D2F156" w14:textId="77777777" w:rsidR="00C44352" w:rsidRDefault="00C44352" w:rsidP="00C4435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7813699" w14:textId="77777777" w:rsidR="00C44352" w:rsidRDefault="00C44352" w:rsidP="00C44352">
            <w:pPr>
              <w:keepNext/>
              <w:keepLines/>
            </w:pPr>
          </w:p>
        </w:tc>
        <w:tc>
          <w:tcPr>
            <w:tcW w:w="3890" w:type="dxa"/>
            <w:gridSpan w:val="4"/>
            <w:vMerge/>
            <w:tcBorders>
              <w:bottom w:val="single" w:sz="2" w:space="0" w:color="808080"/>
            </w:tcBorders>
          </w:tcPr>
          <w:p w14:paraId="33187AED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4D30ACF0" w14:textId="77777777" w:rsidR="00C44352" w:rsidRDefault="00C44352" w:rsidP="00C44352">
            <w:pPr>
              <w:keepNext/>
              <w:keepLines/>
            </w:pPr>
          </w:p>
        </w:tc>
      </w:tr>
      <w:tr w:rsidR="00C44352" w14:paraId="62C6A72B" w14:textId="77777777" w:rsidTr="00435273">
        <w:trPr>
          <w:cantSplit/>
        </w:trPr>
        <w:tc>
          <w:tcPr>
            <w:tcW w:w="421" w:type="dxa"/>
          </w:tcPr>
          <w:p w14:paraId="1C0254B0" w14:textId="77777777" w:rsidR="00C44352" w:rsidRDefault="00C44352" w:rsidP="00C44352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077A32E" w14:textId="77777777" w:rsidR="00C44352" w:rsidRDefault="00C44352" w:rsidP="00C44352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8BBDAE1" w14:textId="77777777" w:rsidR="00C44352" w:rsidRDefault="00C44352" w:rsidP="00C44352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C8A1EF" w14:textId="77777777" w:rsidR="00C44352" w:rsidRDefault="00C44352" w:rsidP="00C44352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F93082" w14:textId="77777777" w:rsidR="00C44352" w:rsidRDefault="00C44352" w:rsidP="00C44352">
            <w:pPr>
              <w:pStyle w:val="Tussenbalk"/>
            </w:pPr>
          </w:p>
        </w:tc>
      </w:tr>
    </w:tbl>
    <w:p w14:paraId="7A080272" w14:textId="77777777" w:rsidR="00A379C9" w:rsidRPr="008830B5" w:rsidRDefault="00A379C9" w:rsidP="008830B5"/>
    <w:sectPr w:rsidR="00A379C9" w:rsidRPr="008830B5" w:rsidSect="00935E24"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E70956" w14:textId="77777777" w:rsidR="000C72E2" w:rsidRDefault="000C72E2">
      <w:pPr>
        <w:spacing w:before="0" w:line="240" w:lineRule="auto"/>
      </w:pPr>
      <w:r>
        <w:separator/>
      </w:r>
    </w:p>
  </w:endnote>
  <w:endnote w:type="continuationSeparator" w:id="0">
    <w:p w14:paraId="387C9A8A" w14:textId="77777777" w:rsidR="000C72E2" w:rsidRDefault="000C72E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884530" w14:paraId="6D3E68AB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FD16DDC" w14:textId="77777777" w:rsidR="00AF44E1" w:rsidRPr="00884530" w:rsidRDefault="00AF44E1" w:rsidP="00884530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07039AE" w14:textId="77777777" w:rsidR="00AF44E1" w:rsidRPr="00884530" w:rsidRDefault="00AF44E1" w:rsidP="00884530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C61C139" w14:textId="77777777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E47133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E47133">
            <w:t>3</w:t>
          </w:r>
          <w:r w:rsidRPr="00884530">
            <w:fldChar w:fldCharType="end"/>
          </w:r>
        </w:p>
      </w:tc>
    </w:tr>
    <w:tr w:rsidR="00AF44E1" w14:paraId="51F0EB4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0E425479" w14:textId="77777777" w:rsidR="00AF44E1" w:rsidRPr="00C94144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1AF4C3F" w14:textId="77777777" w:rsidR="00AF44E1" w:rsidRPr="00C94144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5D0CDFC2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1DAAA1CA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27E8F15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C43EA60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483453D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3B03D90D" w14:textId="77777777" w:rsidR="00AF44E1" w:rsidRPr="00E45CA5" w:rsidRDefault="00E47133" w:rsidP="0091653A">
          <w:pPr>
            <w:pStyle w:val="Voettekst"/>
            <w:spacing w:after="0" w:line="240" w:lineRule="auto"/>
            <w:rPr>
              <w:b/>
            </w:rPr>
          </w:pPr>
          <w:r w:rsidRPr="00E45CA5">
            <w:rPr>
              <w:b/>
            </w:rPr>
            <w:drawing>
              <wp:inline distT="0" distB="0" distL="0" distR="0" wp14:anchorId="3DF37EA2" wp14:editId="1A0A0BF6">
                <wp:extent cx="2162175" cy="361950"/>
                <wp:effectExtent l="0" t="0" r="0" b="0"/>
                <wp:docPr id="2138732030" name="Afbeelding 2138732030" descr="barcode tbv word-do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arcode tbv word-do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21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0D8299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4350A2" w14:paraId="55D00FC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C4FD406" w14:textId="1A113515" w:rsidR="00AF44E1" w:rsidRPr="004350A2" w:rsidRDefault="00B22F62" w:rsidP="00AF44E1">
          <w:pPr>
            <w:pStyle w:val="Boventekst"/>
          </w:pPr>
          <w:r>
            <w:t>SZ140</w:t>
          </w:r>
          <w:r w:rsidR="002D35B0">
            <w:t xml:space="preserve"> 3581</w:t>
          </w:r>
          <w:r w:rsidR="007C787C">
            <w:t>7</w:t>
          </w:r>
          <w:r w:rsidR="002D35B0">
            <w:t xml:space="preserve"> 11-24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D85AB5F" w14:textId="77777777" w:rsidR="00AF44E1" w:rsidRPr="004350A2" w:rsidRDefault="00AF44E1" w:rsidP="00AF44E1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5C0C1009" w14:textId="77777777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E47133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E47133">
            <w:t>3</w:t>
          </w:r>
          <w:r w:rsidRPr="004350A2">
            <w:fldChar w:fldCharType="end"/>
          </w:r>
        </w:p>
      </w:tc>
    </w:tr>
    <w:tr w:rsidR="00AF44E1" w14:paraId="521549FE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29F9E4FD" w14:textId="77777777" w:rsidR="00AF44E1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2D29161" w14:textId="77777777" w:rsidR="00AF44E1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3201D6B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3E3CB899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5C470FD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C2F59FA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F9B8AE9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D2CE43B" w14:textId="125DCD33" w:rsidR="00AF44E1" w:rsidRPr="003A1C70" w:rsidRDefault="009561DF" w:rsidP="0091653A">
          <w:pPr>
            <w:pStyle w:val="Voettekst"/>
            <w:spacing w:after="0" w:line="240" w:lineRule="auto"/>
            <w:rPr>
              <w:b/>
            </w:rPr>
          </w:pPr>
          <w:r w:rsidRPr="000705F4">
            <w:rPr>
              <w:rStyle w:val="Stijl2"/>
            </w:rPr>
            <w:drawing>
              <wp:inline distT="0" distB="0" distL="0" distR="0" wp14:anchorId="091C4575" wp14:editId="1248EAA1">
                <wp:extent cx="2160270" cy="360045"/>
                <wp:effectExtent l="0" t="0" r="0" b="1905"/>
                <wp:docPr id="1308920812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027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82A784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4322F2" w14:textId="77777777" w:rsidR="000C72E2" w:rsidRDefault="000C72E2">
      <w:pPr>
        <w:spacing w:before="0" w:line="240" w:lineRule="auto"/>
      </w:pPr>
      <w:r>
        <w:separator/>
      </w:r>
    </w:p>
  </w:footnote>
  <w:footnote w:type="continuationSeparator" w:id="0">
    <w:p w14:paraId="502D83A6" w14:textId="77777777" w:rsidR="000C72E2" w:rsidRDefault="000C72E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65C2E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480D5EB4"/>
    <w:multiLevelType w:val="hybridMultilevel"/>
    <w:tmpl w:val="EA6E04CC"/>
    <w:lvl w:ilvl="0" w:tplc="6BA04D1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654123">
    <w:abstractNumId w:val="0"/>
  </w:num>
  <w:num w:numId="2" w16cid:durableId="17030927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DU9UTO0DW9s7bEIfp9cxQwcdH0tGrHJe79xA6XXBKvaln5CTOwxHHZNZWgvSaEce6VhpABnMA+EGZm4ZOKEJBg==" w:salt="xRu+JEhaLfiXk04vsiJpK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487B"/>
    <w:rsid w:val="00004FEF"/>
    <w:rsid w:val="00031BFC"/>
    <w:rsid w:val="000424B9"/>
    <w:rsid w:val="00043DF9"/>
    <w:rsid w:val="00065DE2"/>
    <w:rsid w:val="00070CA8"/>
    <w:rsid w:val="00074D37"/>
    <w:rsid w:val="000A1FD0"/>
    <w:rsid w:val="000C1BC8"/>
    <w:rsid w:val="000C1D5F"/>
    <w:rsid w:val="000C72E2"/>
    <w:rsid w:val="000E5754"/>
    <w:rsid w:val="000F5909"/>
    <w:rsid w:val="00104B76"/>
    <w:rsid w:val="00115A9F"/>
    <w:rsid w:val="001260F4"/>
    <w:rsid w:val="001261E9"/>
    <w:rsid w:val="0013487B"/>
    <w:rsid w:val="00136D29"/>
    <w:rsid w:val="00161553"/>
    <w:rsid w:val="001726C3"/>
    <w:rsid w:val="00183360"/>
    <w:rsid w:val="0018397E"/>
    <w:rsid w:val="00193537"/>
    <w:rsid w:val="001A5FB2"/>
    <w:rsid w:val="001B0782"/>
    <w:rsid w:val="001C366A"/>
    <w:rsid w:val="001D3662"/>
    <w:rsid w:val="001E3F53"/>
    <w:rsid w:val="0020025C"/>
    <w:rsid w:val="00212E2B"/>
    <w:rsid w:val="00214241"/>
    <w:rsid w:val="00226D30"/>
    <w:rsid w:val="002313BD"/>
    <w:rsid w:val="002323A8"/>
    <w:rsid w:val="00234652"/>
    <w:rsid w:val="002359EE"/>
    <w:rsid w:val="0025019F"/>
    <w:rsid w:val="00252AC5"/>
    <w:rsid w:val="00263337"/>
    <w:rsid w:val="00282E1B"/>
    <w:rsid w:val="00285D1B"/>
    <w:rsid w:val="002D1967"/>
    <w:rsid w:val="002D35B0"/>
    <w:rsid w:val="002D3FC7"/>
    <w:rsid w:val="002D4A26"/>
    <w:rsid w:val="002D6CC2"/>
    <w:rsid w:val="002E04F0"/>
    <w:rsid w:val="002F5EB8"/>
    <w:rsid w:val="002F7348"/>
    <w:rsid w:val="003001A4"/>
    <w:rsid w:val="003149E3"/>
    <w:rsid w:val="00314A50"/>
    <w:rsid w:val="0031555C"/>
    <w:rsid w:val="00326ABA"/>
    <w:rsid w:val="00345F0C"/>
    <w:rsid w:val="00357F29"/>
    <w:rsid w:val="00384849"/>
    <w:rsid w:val="00387CFD"/>
    <w:rsid w:val="00387F22"/>
    <w:rsid w:val="003A1C70"/>
    <w:rsid w:val="003A333F"/>
    <w:rsid w:val="003A4925"/>
    <w:rsid w:val="003C4EB0"/>
    <w:rsid w:val="003D16FA"/>
    <w:rsid w:val="003E569A"/>
    <w:rsid w:val="00406B46"/>
    <w:rsid w:val="00421FDC"/>
    <w:rsid w:val="00423ACB"/>
    <w:rsid w:val="00427537"/>
    <w:rsid w:val="004350A2"/>
    <w:rsid w:val="00435273"/>
    <w:rsid w:val="0045010C"/>
    <w:rsid w:val="00452984"/>
    <w:rsid w:val="00470581"/>
    <w:rsid w:val="00480447"/>
    <w:rsid w:val="0048475A"/>
    <w:rsid w:val="004B19D8"/>
    <w:rsid w:val="004C0B49"/>
    <w:rsid w:val="004D0EB2"/>
    <w:rsid w:val="004D2311"/>
    <w:rsid w:val="004D70B4"/>
    <w:rsid w:val="004E3F74"/>
    <w:rsid w:val="004F30E0"/>
    <w:rsid w:val="004F7033"/>
    <w:rsid w:val="00501A84"/>
    <w:rsid w:val="00510355"/>
    <w:rsid w:val="00511EEE"/>
    <w:rsid w:val="00524F55"/>
    <w:rsid w:val="00532D37"/>
    <w:rsid w:val="0053409E"/>
    <w:rsid w:val="005453FF"/>
    <w:rsid w:val="00571E9B"/>
    <w:rsid w:val="00574CC6"/>
    <w:rsid w:val="00576B41"/>
    <w:rsid w:val="005B135C"/>
    <w:rsid w:val="005C5541"/>
    <w:rsid w:val="005D6BC5"/>
    <w:rsid w:val="005E41E3"/>
    <w:rsid w:val="005F26A3"/>
    <w:rsid w:val="00614C0D"/>
    <w:rsid w:val="00617B30"/>
    <w:rsid w:val="00617F01"/>
    <w:rsid w:val="0062546D"/>
    <w:rsid w:val="00625D86"/>
    <w:rsid w:val="006414E2"/>
    <w:rsid w:val="00641D2B"/>
    <w:rsid w:val="006543EA"/>
    <w:rsid w:val="00666983"/>
    <w:rsid w:val="0067250A"/>
    <w:rsid w:val="006B0F6E"/>
    <w:rsid w:val="006F2F27"/>
    <w:rsid w:val="006F459C"/>
    <w:rsid w:val="0070718B"/>
    <w:rsid w:val="0071383C"/>
    <w:rsid w:val="0077672E"/>
    <w:rsid w:val="007805B8"/>
    <w:rsid w:val="00796BEB"/>
    <w:rsid w:val="0079732F"/>
    <w:rsid w:val="007C6B46"/>
    <w:rsid w:val="007C787C"/>
    <w:rsid w:val="007D2BD1"/>
    <w:rsid w:val="007D3196"/>
    <w:rsid w:val="007F5EEA"/>
    <w:rsid w:val="008000F2"/>
    <w:rsid w:val="00816C33"/>
    <w:rsid w:val="00817AF1"/>
    <w:rsid w:val="00832187"/>
    <w:rsid w:val="008323A9"/>
    <w:rsid w:val="00852407"/>
    <w:rsid w:val="0086152A"/>
    <w:rsid w:val="008830B5"/>
    <w:rsid w:val="00884530"/>
    <w:rsid w:val="00890D9B"/>
    <w:rsid w:val="00891062"/>
    <w:rsid w:val="00893F74"/>
    <w:rsid w:val="008B51C7"/>
    <w:rsid w:val="008F2D9B"/>
    <w:rsid w:val="008F5767"/>
    <w:rsid w:val="008F6BAD"/>
    <w:rsid w:val="0091653A"/>
    <w:rsid w:val="00922EA8"/>
    <w:rsid w:val="009271C3"/>
    <w:rsid w:val="00935E24"/>
    <w:rsid w:val="00940E03"/>
    <w:rsid w:val="009465BB"/>
    <w:rsid w:val="00950DD9"/>
    <w:rsid w:val="00952629"/>
    <w:rsid w:val="00952CDF"/>
    <w:rsid w:val="00955FEB"/>
    <w:rsid w:val="009561DF"/>
    <w:rsid w:val="009719B4"/>
    <w:rsid w:val="00975925"/>
    <w:rsid w:val="00983D82"/>
    <w:rsid w:val="00985D45"/>
    <w:rsid w:val="009A479A"/>
    <w:rsid w:val="009A78A7"/>
    <w:rsid w:val="009B09CE"/>
    <w:rsid w:val="009C2D8C"/>
    <w:rsid w:val="009C6151"/>
    <w:rsid w:val="009C7C6A"/>
    <w:rsid w:val="009D49AC"/>
    <w:rsid w:val="009E0052"/>
    <w:rsid w:val="009F155A"/>
    <w:rsid w:val="00A0386A"/>
    <w:rsid w:val="00A04749"/>
    <w:rsid w:val="00A065C0"/>
    <w:rsid w:val="00A11EE4"/>
    <w:rsid w:val="00A21C40"/>
    <w:rsid w:val="00A35B45"/>
    <w:rsid w:val="00A379C9"/>
    <w:rsid w:val="00A458A4"/>
    <w:rsid w:val="00A5572C"/>
    <w:rsid w:val="00A55D7B"/>
    <w:rsid w:val="00A55D90"/>
    <w:rsid w:val="00A660E6"/>
    <w:rsid w:val="00A75854"/>
    <w:rsid w:val="00A86310"/>
    <w:rsid w:val="00A93906"/>
    <w:rsid w:val="00A95560"/>
    <w:rsid w:val="00AB23D7"/>
    <w:rsid w:val="00AC1EEE"/>
    <w:rsid w:val="00AD1C3F"/>
    <w:rsid w:val="00AD4019"/>
    <w:rsid w:val="00AE1A3C"/>
    <w:rsid w:val="00AE4476"/>
    <w:rsid w:val="00AE487F"/>
    <w:rsid w:val="00AF2945"/>
    <w:rsid w:val="00AF44E1"/>
    <w:rsid w:val="00B05867"/>
    <w:rsid w:val="00B22F62"/>
    <w:rsid w:val="00B411F3"/>
    <w:rsid w:val="00B450E9"/>
    <w:rsid w:val="00B4645D"/>
    <w:rsid w:val="00B519DB"/>
    <w:rsid w:val="00B53B67"/>
    <w:rsid w:val="00B57C40"/>
    <w:rsid w:val="00B674D5"/>
    <w:rsid w:val="00B84391"/>
    <w:rsid w:val="00B86DAF"/>
    <w:rsid w:val="00BA391B"/>
    <w:rsid w:val="00BC14C9"/>
    <w:rsid w:val="00BF7B0E"/>
    <w:rsid w:val="00C268F4"/>
    <w:rsid w:val="00C26D52"/>
    <w:rsid w:val="00C33AFE"/>
    <w:rsid w:val="00C3566B"/>
    <w:rsid w:val="00C44352"/>
    <w:rsid w:val="00C53A79"/>
    <w:rsid w:val="00C54E8A"/>
    <w:rsid w:val="00C56D5B"/>
    <w:rsid w:val="00C71BC1"/>
    <w:rsid w:val="00C87523"/>
    <w:rsid w:val="00C9323B"/>
    <w:rsid w:val="00C94144"/>
    <w:rsid w:val="00CF1868"/>
    <w:rsid w:val="00CF5329"/>
    <w:rsid w:val="00D03673"/>
    <w:rsid w:val="00D128D5"/>
    <w:rsid w:val="00D13211"/>
    <w:rsid w:val="00D2475C"/>
    <w:rsid w:val="00D344FF"/>
    <w:rsid w:val="00D34E2C"/>
    <w:rsid w:val="00D36344"/>
    <w:rsid w:val="00D36716"/>
    <w:rsid w:val="00D41E73"/>
    <w:rsid w:val="00D56799"/>
    <w:rsid w:val="00D778EA"/>
    <w:rsid w:val="00D82F35"/>
    <w:rsid w:val="00D941EE"/>
    <w:rsid w:val="00DA1634"/>
    <w:rsid w:val="00DC0B13"/>
    <w:rsid w:val="00E45CA5"/>
    <w:rsid w:val="00E47133"/>
    <w:rsid w:val="00E47B95"/>
    <w:rsid w:val="00E517D5"/>
    <w:rsid w:val="00E53B1A"/>
    <w:rsid w:val="00E70D18"/>
    <w:rsid w:val="00E77F85"/>
    <w:rsid w:val="00E853F8"/>
    <w:rsid w:val="00E93FF8"/>
    <w:rsid w:val="00E9544D"/>
    <w:rsid w:val="00EA1123"/>
    <w:rsid w:val="00EA2377"/>
    <w:rsid w:val="00EA5136"/>
    <w:rsid w:val="00EB00B2"/>
    <w:rsid w:val="00EB1462"/>
    <w:rsid w:val="00EC6009"/>
    <w:rsid w:val="00ED0A2D"/>
    <w:rsid w:val="00EF53AA"/>
    <w:rsid w:val="00F00AC7"/>
    <w:rsid w:val="00F020F4"/>
    <w:rsid w:val="00F3057E"/>
    <w:rsid w:val="00F4479F"/>
    <w:rsid w:val="00F46A70"/>
    <w:rsid w:val="00F52FBA"/>
    <w:rsid w:val="00F726BE"/>
    <w:rsid w:val="00F8110C"/>
    <w:rsid w:val="00FC35F8"/>
    <w:rsid w:val="00FC5941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8DF2D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4B19D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4B19D8"/>
    <w:pPr>
      <w:spacing w:before="0" w:after="160" w:line="240" w:lineRule="auto"/>
    </w:pPr>
    <w:rPr>
      <w:rFonts w:asciiTheme="minorHAnsi" w:eastAsiaTheme="minorHAnsi" w:hAnsiTheme="minorHAnsi" w:cstheme="minorBidi"/>
      <w:kern w:val="2"/>
      <w:sz w:val="20"/>
      <w:lang w:eastAsia="en-US"/>
      <w14:ligatures w14:val="standardContextual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4B19D8"/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01A84"/>
    <w:pPr>
      <w:spacing w:before="120" w:after="0"/>
    </w:pPr>
    <w:rPr>
      <w:rFonts w:ascii="Verdana" w:eastAsia="Times New Roman" w:hAnsi="Verdana" w:cs="Times New Roman"/>
      <w:b/>
      <w:bCs/>
      <w:kern w:val="0"/>
      <w:lang w:eastAsia="nl-NL"/>
      <w14:ligatures w14:val="none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01A84"/>
    <w:rPr>
      <w:rFonts w:ascii="Verdana" w:eastAsiaTheme="minorHAnsi" w:hAnsi="Verdana" w:cstheme="minorBidi"/>
      <w:b/>
      <w:bCs/>
      <w:kern w:val="2"/>
      <w:lang w:eastAsia="en-US"/>
      <w14:ligatures w14:val="standardContextual"/>
    </w:rPr>
  </w:style>
  <w:style w:type="paragraph" w:styleId="Lijstalinea">
    <w:name w:val="List Paragraph"/>
    <w:basedOn w:val="Standaard"/>
    <w:uiPriority w:val="34"/>
    <w:qFormat/>
    <w:rsid w:val="00065DE2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Stijl2">
    <w:name w:val="Stijl2"/>
    <w:uiPriority w:val="1"/>
    <w:qFormat/>
    <w:rsid w:val="00C53A79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ecadf510-6fd9-4589-915b-e40c5db06ce5" ContentTypeId="0x01" PreviousValue="false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1D460A-BF3D-4FB8-BFDC-15187EFFB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76950d-f5c8-4a84-b442-8b9faad1e7e2"/>
    <ds:schemaRef ds:uri="c892affd-9aea-4100-a63a-0b29159ee2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484D22-DB53-4B88-9934-46BD12566DB9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C2DEEF53-FB47-4CD2-9118-61E3309D8305}">
  <ds:schemaRefs>
    <ds:schemaRef ds:uri="http://schemas.microsoft.com/office/2006/metadata/properties"/>
    <ds:schemaRef ds:uri="http://schemas.microsoft.com/office/infopath/2007/PartnerControls"/>
    <ds:schemaRef ds:uri="c892affd-9aea-4100-a63a-0b29159ee2f9"/>
    <ds:schemaRef ds:uri="5976950d-f5c8-4a84-b442-8b9faad1e7e2"/>
  </ds:schemaRefs>
</ds:datastoreItem>
</file>

<file path=customXml/itemProps4.xml><?xml version="1.0" encoding="utf-8"?>
<ds:datastoreItem xmlns:ds="http://schemas.openxmlformats.org/officeDocument/2006/customXml" ds:itemID="{E844C0C4-EAF8-4DFD-BEEC-1A1124F52E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</Template>
  <TotalTime>0</TotalTime>
  <Pages>3</Pages>
  <Words>564</Words>
  <Characters>5261</Characters>
  <Application>Microsoft Office Word</Application>
  <DocSecurity>0</DocSecurity>
  <Lines>43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LinksUpToDate>false</LinksUpToDate>
  <CharactersWithSpaces>5814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cp:lastModifiedBy/>
  <cp:revision>1</cp:revision>
  <cp:lastPrinted>2009-07-02T14:12:00Z</cp:lastPrinted>
  <dcterms:created xsi:type="dcterms:W3CDTF">2025-02-25T13:13:00Z</dcterms:created>
  <dcterms:modified xsi:type="dcterms:W3CDTF">2025-02-25T13:13:00Z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