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0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8"/>
        <w:gridCol w:w="2367"/>
        <w:gridCol w:w="302"/>
        <w:gridCol w:w="39"/>
        <w:gridCol w:w="120"/>
        <w:gridCol w:w="280"/>
        <w:gridCol w:w="372"/>
        <w:gridCol w:w="174"/>
        <w:gridCol w:w="1000"/>
        <w:gridCol w:w="16"/>
        <w:gridCol w:w="124"/>
        <w:gridCol w:w="14"/>
        <w:gridCol w:w="8"/>
        <w:gridCol w:w="440"/>
        <w:gridCol w:w="615"/>
        <w:gridCol w:w="140"/>
        <w:gridCol w:w="48"/>
        <w:gridCol w:w="2020"/>
        <w:gridCol w:w="126"/>
        <w:gridCol w:w="1323"/>
        <w:gridCol w:w="89"/>
        <w:gridCol w:w="81"/>
      </w:tblGrid>
      <w:tr w:rsidR="003500F4" w14:paraId="25E74B50" w14:textId="77777777" w:rsidTr="00AF53E7">
        <w:trPr>
          <w:cantSplit/>
          <w:trHeight w:val="80"/>
        </w:trPr>
        <w:tc>
          <w:tcPr>
            <w:tcW w:w="378" w:type="dxa"/>
            <w:vMerge w:val="restart"/>
          </w:tcPr>
          <w:p w14:paraId="152A5658" w14:textId="7CB8EF61" w:rsidR="003500F4" w:rsidRPr="00EC2518" w:rsidRDefault="003500F4" w:rsidP="00F76BC7">
            <w:pPr>
              <w:pStyle w:val="Tussenbalk"/>
              <w:keepNext/>
              <w:spacing w:line="240" w:lineRule="auto"/>
              <w:rPr>
                <w:rFonts w:ascii="UWV Werk" w:hAnsi="UWV Werk"/>
              </w:rPr>
            </w:pPr>
          </w:p>
        </w:tc>
        <w:tc>
          <w:tcPr>
            <w:tcW w:w="2708" w:type="dxa"/>
            <w:gridSpan w:val="3"/>
          </w:tcPr>
          <w:p w14:paraId="0B88F62E" w14:textId="7F92EE1D" w:rsidR="003500F4" w:rsidRPr="00EC2518" w:rsidRDefault="003500F4" w:rsidP="00F76BC7">
            <w:pPr>
              <w:pStyle w:val="Tussenbalk"/>
              <w:keepNext/>
              <w:spacing w:line="240" w:lineRule="auto"/>
              <w:rPr>
                <w:rFonts w:ascii="UWV Werk" w:hAnsi="UWV Werk"/>
              </w:rPr>
            </w:pPr>
          </w:p>
        </w:tc>
        <w:tc>
          <w:tcPr>
            <w:tcW w:w="3351" w:type="dxa"/>
            <w:gridSpan w:val="13"/>
          </w:tcPr>
          <w:p w14:paraId="2058EAA6" w14:textId="6F4E511E" w:rsidR="003500F4" w:rsidRPr="00EC2518" w:rsidRDefault="003500F4" w:rsidP="00F76BC7">
            <w:pPr>
              <w:pStyle w:val="Formulierinfo"/>
              <w:keepNext/>
              <w:jc w:val="right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3469" w:type="dxa"/>
            <w:gridSpan w:val="3"/>
          </w:tcPr>
          <w:p w14:paraId="0E2EB507" w14:textId="25BD01F0" w:rsidR="003500F4" w:rsidRPr="006C5503" w:rsidRDefault="003500F4" w:rsidP="00AB0F10">
            <w:pPr>
              <w:pStyle w:val="Formulierinfo"/>
              <w:keepNext/>
              <w:jc w:val="right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70" w:type="dxa"/>
            <w:gridSpan w:val="2"/>
            <w:vMerge w:val="restart"/>
          </w:tcPr>
          <w:p w14:paraId="30E39567" w14:textId="77777777" w:rsidR="003500F4" w:rsidRDefault="003500F4" w:rsidP="00F76BC7">
            <w:pPr>
              <w:keepNext/>
            </w:pPr>
          </w:p>
        </w:tc>
      </w:tr>
      <w:tr w:rsidR="009B75CE" w14:paraId="1483DBC0" w14:textId="77777777" w:rsidTr="00AF53E7">
        <w:trPr>
          <w:cantSplit/>
          <w:trHeight w:val="651"/>
        </w:trPr>
        <w:tc>
          <w:tcPr>
            <w:tcW w:w="378" w:type="dxa"/>
            <w:vMerge/>
          </w:tcPr>
          <w:p w14:paraId="6B931D28" w14:textId="77777777" w:rsidR="009B75CE" w:rsidRDefault="009B75CE" w:rsidP="00F76BC7">
            <w:pPr>
              <w:pStyle w:val="Tussenbalk"/>
              <w:keepNext/>
              <w:spacing w:line="240" w:lineRule="auto"/>
            </w:pPr>
          </w:p>
        </w:tc>
        <w:tc>
          <w:tcPr>
            <w:tcW w:w="2708" w:type="dxa"/>
            <w:gridSpan w:val="3"/>
            <w:vMerge w:val="restart"/>
          </w:tcPr>
          <w:p w14:paraId="35410D10" w14:textId="00384D90" w:rsidR="009B75CE" w:rsidRDefault="009B75CE" w:rsidP="00F76BC7">
            <w:pPr>
              <w:pStyle w:val="Tussenbalk"/>
              <w:keepNext/>
              <w:spacing w:line="240" w:lineRule="auto"/>
            </w:pPr>
            <w:r>
              <w:drawing>
                <wp:inline distT="0" distB="0" distL="0" distR="0" wp14:anchorId="0B043627" wp14:editId="2450134F">
                  <wp:extent cx="504000" cy="504000"/>
                  <wp:effectExtent l="0" t="0" r="0" b="0"/>
                  <wp:docPr id="353436270" name="Afbeelding 1" descr="Afbeelding met Graphics, logo, Lettertype, symbool&#10;&#10;Automatisch gegenereerde beschrijv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3436270" name="Afbeelding 1" descr="Afbeelding met Graphics, logo, Lettertype, symbool&#10;&#10;Automatisch gegenereerde beschrijvin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000" cy="50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20" w:type="dxa"/>
            <w:gridSpan w:val="16"/>
          </w:tcPr>
          <w:p w14:paraId="38FE7B26" w14:textId="73603D20" w:rsidR="001C4CB9" w:rsidRPr="00720EB7" w:rsidRDefault="003B4739" w:rsidP="004D5324">
            <w:pPr>
              <w:pStyle w:val="Formuliertitel"/>
              <w:keepNext/>
              <w:spacing w:before="240"/>
              <w:rPr>
                <w:szCs w:val="28"/>
              </w:rPr>
            </w:pPr>
            <w:r w:rsidRPr="00720EB7">
              <w:rPr>
                <w:szCs w:val="28"/>
              </w:rPr>
              <w:t>Eindrapportage Werkbehoud</w:t>
            </w:r>
          </w:p>
        </w:tc>
        <w:tc>
          <w:tcPr>
            <w:tcW w:w="170" w:type="dxa"/>
            <w:gridSpan w:val="2"/>
            <w:vMerge/>
          </w:tcPr>
          <w:p w14:paraId="15C72930" w14:textId="77777777" w:rsidR="009B75CE" w:rsidRDefault="009B75CE" w:rsidP="00F76BC7">
            <w:pPr>
              <w:keepNext/>
            </w:pPr>
          </w:p>
        </w:tc>
      </w:tr>
      <w:tr w:rsidR="009B75CE" w14:paraId="31F186B5" w14:textId="77777777" w:rsidTr="00AF53E7">
        <w:trPr>
          <w:cantSplit/>
          <w:trHeight w:val="136"/>
        </w:trPr>
        <w:tc>
          <w:tcPr>
            <w:tcW w:w="378" w:type="dxa"/>
            <w:vMerge/>
          </w:tcPr>
          <w:p w14:paraId="0C35124B" w14:textId="77777777" w:rsidR="009B75CE" w:rsidRDefault="009B75CE" w:rsidP="00193FE6">
            <w:pPr>
              <w:pStyle w:val="Tussenbalk"/>
              <w:keepNext/>
              <w:spacing w:line="240" w:lineRule="auto"/>
            </w:pPr>
          </w:p>
        </w:tc>
        <w:tc>
          <w:tcPr>
            <w:tcW w:w="2708" w:type="dxa"/>
            <w:gridSpan w:val="3"/>
            <w:vMerge/>
          </w:tcPr>
          <w:p w14:paraId="219208E7" w14:textId="6D024C46" w:rsidR="009B75CE" w:rsidRDefault="009B75CE" w:rsidP="00193FE6">
            <w:pPr>
              <w:pStyle w:val="Tussenbalk"/>
              <w:keepNext/>
              <w:spacing w:line="240" w:lineRule="auto"/>
            </w:pPr>
          </w:p>
        </w:tc>
        <w:tc>
          <w:tcPr>
            <w:tcW w:w="6820" w:type="dxa"/>
            <w:gridSpan w:val="16"/>
          </w:tcPr>
          <w:p w14:paraId="7A6C4993" w14:textId="587A1C09" w:rsidR="009B75CE" w:rsidRDefault="001C4CB9" w:rsidP="00193FE6">
            <w:pPr>
              <w:pStyle w:val="Sub"/>
              <w:keepNext/>
              <w:tabs>
                <w:tab w:val="left" w:pos="1050"/>
              </w:tabs>
            </w:pPr>
            <w:r>
              <w:t>Inkoopkader Re-integratiediensten</w:t>
            </w:r>
          </w:p>
        </w:tc>
        <w:tc>
          <w:tcPr>
            <w:tcW w:w="170" w:type="dxa"/>
            <w:gridSpan w:val="2"/>
            <w:vMerge/>
          </w:tcPr>
          <w:p w14:paraId="274F8D6E" w14:textId="77777777" w:rsidR="009B75CE" w:rsidRDefault="009B75CE" w:rsidP="00193FE6">
            <w:pPr>
              <w:keepNext/>
            </w:pPr>
          </w:p>
        </w:tc>
      </w:tr>
      <w:tr w:rsidR="00914BB9" w14:paraId="58FB763E" w14:textId="77777777" w:rsidTr="00AF53E7">
        <w:trPr>
          <w:cantSplit/>
          <w:trHeight w:val="3164"/>
        </w:trPr>
        <w:tc>
          <w:tcPr>
            <w:tcW w:w="378" w:type="dxa"/>
            <w:shd w:val="clear" w:color="auto" w:fill="auto"/>
          </w:tcPr>
          <w:p w14:paraId="19C9AE1D" w14:textId="77777777" w:rsidR="00193FE6" w:rsidRDefault="00193FE6" w:rsidP="00193FE6">
            <w:pPr>
              <w:pStyle w:val="Toelichting"/>
              <w:widowControl w:val="0"/>
            </w:pPr>
          </w:p>
        </w:tc>
        <w:tc>
          <w:tcPr>
            <w:tcW w:w="4670" w:type="dxa"/>
            <w:gridSpan w:val="9"/>
            <w:shd w:val="clear" w:color="auto" w:fill="auto"/>
          </w:tcPr>
          <w:p w14:paraId="692958A3" w14:textId="77777777" w:rsidR="00193FE6" w:rsidRPr="00DE2127" w:rsidRDefault="00193FE6" w:rsidP="00193FE6">
            <w:pPr>
              <w:pStyle w:val="Toelichting"/>
              <w:widowControl w:val="0"/>
              <w:rPr>
                <w:b/>
              </w:rPr>
            </w:pPr>
          </w:p>
          <w:p w14:paraId="7B530874" w14:textId="53FC02C6" w:rsidR="00093426" w:rsidRPr="00DF3291" w:rsidRDefault="00456935" w:rsidP="00DF3291">
            <w:pPr>
              <w:pStyle w:val="Toelichting"/>
            </w:pPr>
            <w:r w:rsidRPr="00DF3291">
              <w:rPr>
                <w:b/>
                <w:bCs/>
              </w:rPr>
              <w:t>Waarom dit formulier?</w:t>
            </w:r>
            <w:r w:rsidRPr="00DF3291">
              <w:br/>
            </w:r>
            <w:r w:rsidR="003B4739" w:rsidRPr="00DF3291">
              <w:t xml:space="preserve">Met dit formulier stelt u de eindrapportage op over de </w:t>
            </w:r>
            <w:r w:rsidR="001904AC" w:rsidRPr="00DF3291">
              <w:br/>
              <w:t>re-integratieactiviteiten</w:t>
            </w:r>
            <w:r w:rsidR="003B4739" w:rsidRPr="00DF3291">
              <w:t xml:space="preserve"> die u samen met de cliënt heeft uitgevoerd.</w:t>
            </w:r>
          </w:p>
          <w:p w14:paraId="606F9C62" w14:textId="77777777" w:rsidR="003B4739" w:rsidRPr="00DF3291" w:rsidRDefault="003B4739" w:rsidP="00DF3291">
            <w:pPr>
              <w:pStyle w:val="Toelichting"/>
            </w:pPr>
          </w:p>
          <w:p w14:paraId="359EEFE1" w14:textId="77777777" w:rsidR="002111B7" w:rsidRPr="00DF3291" w:rsidRDefault="002111B7" w:rsidP="00DF3291">
            <w:pPr>
              <w:pStyle w:val="Toelichting"/>
            </w:pPr>
            <w:r w:rsidRPr="00DF3291">
              <w:t>In deze eindrapportage verantwoordt u zich voor de uitgevoerde re-integratiedienst Werkbehoud. Uit deze eindrapportage moet blijken of de activiteiten uit het werkplan of Plan van aanpak zijn uitgevoerd en welk resultaat is behaald.</w:t>
            </w:r>
          </w:p>
          <w:p w14:paraId="09043DA8" w14:textId="77777777" w:rsidR="003B4739" w:rsidRPr="00DF3291" w:rsidRDefault="003B4739" w:rsidP="00DF3291">
            <w:pPr>
              <w:pStyle w:val="Toelichting"/>
            </w:pPr>
          </w:p>
          <w:p w14:paraId="50880600" w14:textId="5A1D0005" w:rsidR="003B4739" w:rsidRPr="00DF3291" w:rsidRDefault="003B4739" w:rsidP="00DF3291">
            <w:pPr>
              <w:pStyle w:val="Toelichting"/>
            </w:pPr>
            <w:r w:rsidRPr="00DF3291">
              <w:t>Ook bij een voortijdige terugmelding moet u een eindrapportage opstellen.</w:t>
            </w:r>
          </w:p>
          <w:p w14:paraId="1FE498EF" w14:textId="77777777" w:rsidR="003B4739" w:rsidRPr="00DF3291" w:rsidRDefault="003B4739" w:rsidP="00DF3291">
            <w:pPr>
              <w:pStyle w:val="Toelichting"/>
            </w:pPr>
          </w:p>
          <w:p w14:paraId="6A5655DA" w14:textId="70AFE88F" w:rsidR="003B4739" w:rsidRPr="00DF3291" w:rsidRDefault="003B4739" w:rsidP="00DF3291">
            <w:pPr>
              <w:pStyle w:val="Toelichting"/>
            </w:pPr>
            <w:r w:rsidRPr="00DF3291">
              <w:t xml:space="preserve">U moet de eindrapportage indienen binnen 14 kalenderdagen na de einddatum van de maximale doorlooptijd of de datum van </w:t>
            </w:r>
            <w:r w:rsidR="00BB456A" w:rsidRPr="00DF3291">
              <w:t xml:space="preserve">voortijdige </w:t>
            </w:r>
            <w:r w:rsidRPr="00DF3291">
              <w:t>beëindiging van de re-integratiedienst.</w:t>
            </w:r>
          </w:p>
          <w:p w14:paraId="12A04E82" w14:textId="77777777" w:rsidR="00093426" w:rsidRDefault="00093426" w:rsidP="00456935">
            <w:pPr>
              <w:pStyle w:val="Toelichting"/>
              <w:spacing w:line="180" w:lineRule="exact"/>
            </w:pPr>
          </w:p>
          <w:p w14:paraId="110550E0" w14:textId="77777777" w:rsidR="00193FE6" w:rsidRPr="00617317" w:rsidRDefault="00193FE6" w:rsidP="001F75D6">
            <w:pPr>
              <w:pStyle w:val="Toelichting"/>
              <w:spacing w:line="180" w:lineRule="exact"/>
              <w:rPr>
                <w:b/>
              </w:rPr>
            </w:pPr>
          </w:p>
        </w:tc>
        <w:tc>
          <w:tcPr>
            <w:tcW w:w="146" w:type="dxa"/>
            <w:gridSpan w:val="3"/>
            <w:shd w:val="clear" w:color="auto" w:fill="auto"/>
          </w:tcPr>
          <w:p w14:paraId="13FC6C15" w14:textId="77777777" w:rsidR="00193FE6" w:rsidRPr="00DF3291" w:rsidRDefault="00193FE6" w:rsidP="00DF3291">
            <w:pPr>
              <w:pStyle w:val="Toelichting"/>
            </w:pPr>
          </w:p>
        </w:tc>
        <w:tc>
          <w:tcPr>
            <w:tcW w:w="4712" w:type="dxa"/>
            <w:gridSpan w:val="7"/>
            <w:shd w:val="clear" w:color="auto" w:fill="auto"/>
          </w:tcPr>
          <w:p w14:paraId="392285C6" w14:textId="77777777" w:rsidR="00C13D35" w:rsidRPr="00DF3291" w:rsidRDefault="00C13D35" w:rsidP="00DF3291">
            <w:pPr>
              <w:pStyle w:val="Toelichting"/>
            </w:pPr>
          </w:p>
          <w:p w14:paraId="0F403A9D" w14:textId="6B7AF527" w:rsidR="003B4739" w:rsidRPr="00DF3291" w:rsidRDefault="003B4739" w:rsidP="00DF3291">
            <w:pPr>
              <w:pStyle w:val="Toelichting"/>
              <w:rPr>
                <w:b/>
                <w:bCs/>
              </w:rPr>
            </w:pPr>
            <w:r w:rsidRPr="00DF3291">
              <w:rPr>
                <w:b/>
                <w:bCs/>
              </w:rPr>
              <w:t>Opsturen</w:t>
            </w:r>
          </w:p>
          <w:p w14:paraId="2E1552F5" w14:textId="05FC10E5" w:rsidR="003B4739" w:rsidRPr="00DF3291" w:rsidRDefault="003B4739" w:rsidP="00DF3291">
            <w:pPr>
              <w:pStyle w:val="Toelichting"/>
            </w:pPr>
            <w:r w:rsidRPr="00DF3291">
              <w:t xml:space="preserve">Stuur </w:t>
            </w:r>
            <w:r w:rsidR="00824BE3" w:rsidRPr="00DF3291">
              <w:t>de eindrapportage</w:t>
            </w:r>
            <w:r w:rsidRPr="00DF3291">
              <w:t xml:space="preserve"> met voorblad naar: </w:t>
            </w:r>
          </w:p>
          <w:p w14:paraId="031C4425" w14:textId="77777777" w:rsidR="003B4739" w:rsidRPr="00DF3291" w:rsidRDefault="003B4739" w:rsidP="00DF3291">
            <w:pPr>
              <w:pStyle w:val="Toelichting"/>
            </w:pPr>
          </w:p>
          <w:p w14:paraId="6E6EE953" w14:textId="77777777" w:rsidR="003B4739" w:rsidRPr="00DF3291" w:rsidRDefault="003B4739" w:rsidP="00DF3291">
            <w:pPr>
              <w:pStyle w:val="Toelichting"/>
            </w:pPr>
            <w:r w:rsidRPr="00DF3291">
              <w:t>UWV</w:t>
            </w:r>
          </w:p>
          <w:p w14:paraId="2FFA039A" w14:textId="77777777" w:rsidR="003B4739" w:rsidRPr="00DF3291" w:rsidRDefault="003B4739" w:rsidP="00DF3291">
            <w:pPr>
              <w:pStyle w:val="Toelichting"/>
            </w:pPr>
            <w:r w:rsidRPr="00DF3291">
              <w:t>Postbus 57200</w:t>
            </w:r>
          </w:p>
          <w:p w14:paraId="2568EB76" w14:textId="77777777" w:rsidR="003B4739" w:rsidRPr="00DF3291" w:rsidRDefault="003B4739" w:rsidP="00DF3291">
            <w:pPr>
              <w:pStyle w:val="Toelichting"/>
            </w:pPr>
            <w:r w:rsidRPr="00DF3291">
              <w:t>1040 BC  AMSTERDAM</w:t>
            </w:r>
          </w:p>
          <w:p w14:paraId="14407000" w14:textId="77777777" w:rsidR="00ED1376" w:rsidRPr="00ED1376" w:rsidRDefault="00C13D35" w:rsidP="00DF3291">
            <w:pPr>
              <w:pStyle w:val="Toelichting"/>
              <w:rPr>
                <w:b/>
                <w:bCs/>
              </w:rPr>
            </w:pPr>
            <w:r w:rsidRPr="00DF3291">
              <w:br/>
            </w:r>
            <w:r w:rsidR="00ED1376" w:rsidRPr="00ED1376">
              <w:rPr>
                <w:b/>
                <w:bCs/>
              </w:rPr>
              <w:t xml:space="preserve">Als u de eindrapportage heeft opgestuurd </w:t>
            </w:r>
          </w:p>
          <w:p w14:paraId="767BCB30" w14:textId="0488EEDE" w:rsidR="000C0EB2" w:rsidRPr="00DF3291" w:rsidRDefault="006A5F42" w:rsidP="00DF3291">
            <w:pPr>
              <w:pStyle w:val="Toelichting"/>
            </w:pPr>
            <w:r w:rsidRPr="00DF3291">
              <w:t xml:space="preserve">Als u </w:t>
            </w:r>
            <w:r w:rsidR="00824BE3" w:rsidRPr="00DF3291">
              <w:t>de eindrapportage</w:t>
            </w:r>
            <w:r w:rsidRPr="00DF3291">
              <w:t xml:space="preserve"> heeft opgestuurd, beoordelen wij</w:t>
            </w:r>
            <w:r w:rsidR="00824BE3" w:rsidRPr="00DF3291">
              <w:t xml:space="preserve"> of deze akkoord is</w:t>
            </w:r>
            <w:r w:rsidR="00207B83" w:rsidRPr="00DF3291">
              <w:t>.</w:t>
            </w:r>
            <w:r w:rsidR="000C0EB2" w:rsidRPr="00DF3291">
              <w:t xml:space="preserve"> Hierover sturen wij een bericht.</w:t>
            </w:r>
          </w:p>
          <w:p w14:paraId="5B5E63FB" w14:textId="3048C196" w:rsidR="00C13D35" w:rsidRPr="00DF3291" w:rsidRDefault="00C13D35" w:rsidP="00DF3291">
            <w:pPr>
              <w:pStyle w:val="Toelichting"/>
            </w:pPr>
          </w:p>
          <w:p w14:paraId="4F2E7703" w14:textId="77777777" w:rsidR="00C13D35" w:rsidRPr="00DF3291" w:rsidRDefault="00C13D35" w:rsidP="00DF3291">
            <w:pPr>
              <w:pStyle w:val="Toelichting"/>
              <w:rPr>
                <w:b/>
                <w:bCs/>
              </w:rPr>
            </w:pPr>
            <w:r w:rsidRPr="00DF3291">
              <w:rPr>
                <w:b/>
                <w:bCs/>
              </w:rPr>
              <w:t>Meer informatie</w:t>
            </w:r>
          </w:p>
          <w:p w14:paraId="4AD3C28E" w14:textId="70527416" w:rsidR="00193FE6" w:rsidRPr="00DF3291" w:rsidRDefault="00DE6772" w:rsidP="00DF3291">
            <w:pPr>
              <w:pStyle w:val="Toelichting"/>
            </w:pPr>
            <w:r w:rsidRPr="00DF3291">
              <w:t xml:space="preserve">De cliënt vindt meer informatie op uwv.nl </w:t>
            </w:r>
            <w:r w:rsidR="00385C4A" w:rsidRPr="00DF3291">
              <w:t>en</w:t>
            </w:r>
            <w:r w:rsidRPr="00DF3291">
              <w:t xml:space="preserve"> kan</w:t>
            </w:r>
            <w:r w:rsidR="000C0EB2" w:rsidRPr="00DF3291">
              <w:t xml:space="preserve"> ook</w:t>
            </w:r>
            <w:r w:rsidRPr="00DF3291">
              <w:t xml:space="preserve"> bellen met UWV via 088 – 898 92 94 (lokaal tarief – belkosten zijn afhankelijk van de telefoonaanbieder). Als u als re-integratiebedrijf vragen heeft, kunt u contact opnemen met UWV via 088 – 898 20 10.</w:t>
            </w:r>
          </w:p>
          <w:p w14:paraId="0A59D2C4" w14:textId="4EAC096D" w:rsidR="00C13D35" w:rsidRPr="00DF3291" w:rsidRDefault="00C13D35" w:rsidP="00DF3291">
            <w:pPr>
              <w:pStyle w:val="Toelichting"/>
            </w:pPr>
          </w:p>
        </w:tc>
        <w:tc>
          <w:tcPr>
            <w:tcW w:w="170" w:type="dxa"/>
            <w:gridSpan w:val="2"/>
            <w:shd w:val="clear" w:color="auto" w:fill="auto"/>
          </w:tcPr>
          <w:p w14:paraId="32F76C1D" w14:textId="77777777" w:rsidR="00193FE6" w:rsidRDefault="00193FE6" w:rsidP="00193FE6">
            <w:pPr>
              <w:pStyle w:val="Toelichting"/>
              <w:widowControl w:val="0"/>
            </w:pPr>
          </w:p>
        </w:tc>
      </w:tr>
      <w:tr w:rsidR="001D0A15" w14:paraId="5F817707" w14:textId="77777777" w:rsidTr="00AF53E7">
        <w:trPr>
          <w:cantSplit/>
        </w:trPr>
        <w:tc>
          <w:tcPr>
            <w:tcW w:w="378" w:type="dxa"/>
          </w:tcPr>
          <w:p w14:paraId="2E89B32E" w14:textId="77777777" w:rsidR="00193FE6" w:rsidRPr="00427FB6" w:rsidRDefault="00193FE6" w:rsidP="00193FE6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2367" w:type="dxa"/>
          </w:tcPr>
          <w:p w14:paraId="73ABA853" w14:textId="77777777" w:rsidR="00193FE6" w:rsidRPr="00427FB6" w:rsidRDefault="00193FE6" w:rsidP="00193FE6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302" w:type="dxa"/>
            <w:shd w:val="solid" w:color="auto" w:fill="auto"/>
          </w:tcPr>
          <w:p w14:paraId="1B657656" w14:textId="77777777" w:rsidR="00193FE6" w:rsidRPr="00427FB6" w:rsidRDefault="00193FE6" w:rsidP="00193FE6">
            <w:pPr>
              <w:pStyle w:val="Basisrubriekskop"/>
              <w:keepNext/>
              <w:keepLines/>
              <w:jc w:val="center"/>
              <w:rPr>
                <w:szCs w:val="16"/>
              </w:rPr>
            </w:pPr>
            <w:r w:rsidRPr="00427FB6">
              <w:rPr>
                <w:szCs w:val="16"/>
              </w:rPr>
              <w:t>1</w:t>
            </w:r>
          </w:p>
        </w:tc>
        <w:tc>
          <w:tcPr>
            <w:tcW w:w="159" w:type="dxa"/>
            <w:gridSpan w:val="2"/>
            <w:shd w:val="pct50" w:color="auto" w:fill="auto"/>
          </w:tcPr>
          <w:p w14:paraId="1E797039" w14:textId="77777777" w:rsidR="00193FE6" w:rsidRDefault="00193FE6" w:rsidP="00193FE6">
            <w:pPr>
              <w:pStyle w:val="Basisrubriekskop"/>
              <w:keepNext/>
              <w:keepLines/>
            </w:pPr>
          </w:p>
        </w:tc>
        <w:tc>
          <w:tcPr>
            <w:tcW w:w="6700" w:type="dxa"/>
            <w:gridSpan w:val="15"/>
            <w:shd w:val="pct50" w:color="auto" w:fill="auto"/>
          </w:tcPr>
          <w:p w14:paraId="33D31047" w14:textId="55A2EECE" w:rsidR="00193FE6" w:rsidRDefault="00250AEC" w:rsidP="00193FE6">
            <w:pPr>
              <w:pStyle w:val="Basisrubriekskop"/>
              <w:keepNext/>
              <w:keepLines/>
            </w:pPr>
            <w:r>
              <w:t xml:space="preserve">Gegevens </w:t>
            </w:r>
            <w:r w:rsidR="00BB2FED">
              <w:t>cliënt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432437E7" w14:textId="77777777" w:rsidR="00193FE6" w:rsidRDefault="00193FE6" w:rsidP="00193FE6">
            <w:pPr>
              <w:pStyle w:val="Basisrubriekskop"/>
              <w:keepNext/>
              <w:keepLines/>
            </w:pPr>
          </w:p>
        </w:tc>
      </w:tr>
      <w:tr w:rsidR="004A3B75" w14:paraId="4B1DA5FF" w14:textId="77777777" w:rsidTr="00AF53E7">
        <w:trPr>
          <w:cantSplit/>
        </w:trPr>
        <w:tc>
          <w:tcPr>
            <w:tcW w:w="378" w:type="dxa"/>
          </w:tcPr>
          <w:p w14:paraId="04C026C8" w14:textId="77777777" w:rsidR="00193FE6" w:rsidRPr="00427FB6" w:rsidRDefault="00193FE6" w:rsidP="00193FE6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5A9C74F6" w14:textId="77777777" w:rsidR="00193FE6" w:rsidRPr="00427FB6" w:rsidRDefault="00193FE6" w:rsidP="00193FE6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3F3FE4F2" w14:textId="77777777" w:rsidR="00193FE6" w:rsidRDefault="00193FE6" w:rsidP="00193FE6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113F011E" w14:textId="77777777" w:rsidR="00193FE6" w:rsidRDefault="00193FE6" w:rsidP="00193FE6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391A9046" w14:textId="77777777" w:rsidR="00193FE6" w:rsidRDefault="00193FE6" w:rsidP="00193FE6">
            <w:pPr>
              <w:pStyle w:val="Tussenbalk"/>
              <w:keepNext/>
              <w:keepLines/>
            </w:pPr>
          </w:p>
        </w:tc>
      </w:tr>
      <w:tr w:rsidR="00946ECA" w:rsidRPr="008D0A8A" w14:paraId="02F493BA" w14:textId="77777777" w:rsidTr="00AF53E7">
        <w:trPr>
          <w:cantSplit/>
        </w:trPr>
        <w:tc>
          <w:tcPr>
            <w:tcW w:w="378" w:type="dxa"/>
          </w:tcPr>
          <w:p w14:paraId="47A11417" w14:textId="77777777" w:rsidR="00C447E0" w:rsidRPr="00427FB6" w:rsidRDefault="00C447E0" w:rsidP="00614805">
            <w:pPr>
              <w:pStyle w:val="Boventekst"/>
              <w:rPr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098C924C" w14:textId="77777777" w:rsidR="00C447E0" w:rsidRPr="00427FB6" w:rsidRDefault="00C447E0" w:rsidP="00614805">
            <w:pPr>
              <w:pStyle w:val="Boventekst"/>
              <w:rPr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70D51C36" w14:textId="77777777" w:rsidR="00C447E0" w:rsidRPr="008D0A8A" w:rsidRDefault="00C447E0" w:rsidP="00614805">
            <w:pPr>
              <w:pStyle w:val="Boventekst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AA84312" w14:textId="23655052" w:rsidR="00C447E0" w:rsidRPr="00BD4C2A" w:rsidRDefault="00C447E0" w:rsidP="00614805">
            <w:pPr>
              <w:pStyle w:val="Boventekst"/>
              <w:rPr>
                <w:sz w:val="16"/>
                <w:szCs w:val="16"/>
              </w:rPr>
            </w:pPr>
            <w:r w:rsidRPr="00BD4C2A">
              <w:rPr>
                <w:i/>
                <w:iCs/>
                <w:sz w:val="16"/>
                <w:szCs w:val="16"/>
              </w:rPr>
              <w:t xml:space="preserve">Gebruikt </w:t>
            </w:r>
            <w:r w:rsidR="00BB2FED">
              <w:rPr>
                <w:i/>
                <w:iCs/>
                <w:sz w:val="16"/>
                <w:szCs w:val="16"/>
              </w:rPr>
              <w:t xml:space="preserve">de cliënt </w:t>
            </w:r>
            <w:r w:rsidRPr="00BD4C2A">
              <w:rPr>
                <w:i/>
                <w:iCs/>
                <w:sz w:val="16"/>
                <w:szCs w:val="16"/>
              </w:rPr>
              <w:t xml:space="preserve">de achternaam van </w:t>
            </w:r>
            <w:r w:rsidR="00BB2FED">
              <w:rPr>
                <w:i/>
                <w:iCs/>
                <w:sz w:val="16"/>
                <w:szCs w:val="16"/>
              </w:rPr>
              <w:t>de</w:t>
            </w:r>
            <w:r w:rsidRPr="00BD4C2A">
              <w:rPr>
                <w:i/>
                <w:iCs/>
                <w:sz w:val="16"/>
                <w:szCs w:val="16"/>
              </w:rPr>
              <w:t xml:space="preserve"> partner, vul dan ook </w:t>
            </w:r>
            <w:r w:rsidR="00BB2FED">
              <w:rPr>
                <w:i/>
                <w:iCs/>
                <w:sz w:val="16"/>
                <w:szCs w:val="16"/>
              </w:rPr>
              <w:t>de</w:t>
            </w:r>
            <w:r w:rsidRPr="00BD4C2A">
              <w:rPr>
                <w:i/>
                <w:iCs/>
                <w:sz w:val="16"/>
                <w:szCs w:val="16"/>
              </w:rPr>
              <w:t xml:space="preserve"> geboortenaam in.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6421E254" w14:textId="77777777" w:rsidR="00C447E0" w:rsidRPr="008D0A8A" w:rsidRDefault="00C447E0" w:rsidP="00614805">
            <w:pPr>
              <w:pStyle w:val="Boventekst"/>
            </w:pPr>
          </w:p>
        </w:tc>
      </w:tr>
      <w:tr w:rsidR="009908E8" w14:paraId="1C57CCE5" w14:textId="77777777" w:rsidTr="00AF53E7">
        <w:trPr>
          <w:cantSplit/>
        </w:trPr>
        <w:tc>
          <w:tcPr>
            <w:tcW w:w="378" w:type="dxa"/>
          </w:tcPr>
          <w:p w14:paraId="7BD3E690" w14:textId="77777777" w:rsidR="00C447E0" w:rsidRPr="00427FB6" w:rsidRDefault="00C447E0" w:rsidP="00C447E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0B4111A9" w14:textId="77777777" w:rsidR="00C447E0" w:rsidRPr="00427FB6" w:rsidRDefault="00C447E0" w:rsidP="00C447E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5A4F47CD" w14:textId="77777777" w:rsidR="00C447E0" w:rsidRDefault="00C447E0" w:rsidP="00C447E0">
            <w:pPr>
              <w:pStyle w:val="Tussenbalk"/>
              <w:keepNext/>
              <w:keepLines/>
            </w:pPr>
          </w:p>
        </w:tc>
        <w:tc>
          <w:tcPr>
            <w:tcW w:w="6789" w:type="dxa"/>
            <w:gridSpan w:val="16"/>
            <w:shd w:val="pct5" w:color="auto" w:fill="auto"/>
          </w:tcPr>
          <w:p w14:paraId="2E826149" w14:textId="77777777" w:rsidR="00C447E0" w:rsidRDefault="00C447E0" w:rsidP="00C447E0">
            <w:pPr>
              <w:pStyle w:val="Tussenbalk"/>
              <w:keepNext/>
              <w:keepLines/>
            </w:pPr>
          </w:p>
        </w:tc>
        <w:tc>
          <w:tcPr>
            <w:tcW w:w="81" w:type="dxa"/>
            <w:shd w:val="pct5" w:color="auto" w:fill="auto"/>
          </w:tcPr>
          <w:p w14:paraId="5ADAF0E1" w14:textId="77777777" w:rsidR="00C447E0" w:rsidRDefault="00C447E0" w:rsidP="00C447E0">
            <w:pPr>
              <w:pStyle w:val="Tussenbalk"/>
              <w:keepNext/>
              <w:keepLines/>
            </w:pPr>
          </w:p>
        </w:tc>
      </w:tr>
      <w:tr w:rsidR="00914BB9" w14:paraId="5018AB6F" w14:textId="77777777" w:rsidTr="00AF53E7">
        <w:trPr>
          <w:cantSplit/>
        </w:trPr>
        <w:tc>
          <w:tcPr>
            <w:tcW w:w="378" w:type="dxa"/>
          </w:tcPr>
          <w:p w14:paraId="4B75F5F0" w14:textId="77777777" w:rsidR="00C447E0" w:rsidRPr="00427FB6" w:rsidRDefault="00C447E0" w:rsidP="00C447E0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1.1</w:t>
            </w:r>
          </w:p>
        </w:tc>
        <w:tc>
          <w:tcPr>
            <w:tcW w:w="2669" w:type="dxa"/>
            <w:gridSpan w:val="2"/>
            <w:tcBorders>
              <w:bottom w:val="single" w:sz="2" w:space="0" w:color="808080"/>
            </w:tcBorders>
          </w:tcPr>
          <w:p w14:paraId="0768CAEA" w14:textId="77777777" w:rsidR="00C447E0" w:rsidRPr="00427FB6" w:rsidRDefault="00C447E0" w:rsidP="00C447E0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Voorletters en achternaam</w:t>
            </w:r>
          </w:p>
        </w:tc>
        <w:tc>
          <w:tcPr>
            <w:tcW w:w="15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5A3D1480" w14:textId="77777777" w:rsidR="00C447E0" w:rsidRDefault="00C447E0" w:rsidP="00C447E0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  <w:tcBorders>
              <w:bottom w:val="single" w:sz="2" w:space="0" w:color="808080"/>
            </w:tcBorders>
          </w:tcPr>
          <w:p w14:paraId="744853C1" w14:textId="07ED0FD9" w:rsidR="00C447E0" w:rsidRPr="00D46389" w:rsidRDefault="00DD7389" w:rsidP="00D46389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  <w:r w:rsidR="00D46389" w:rsidRPr="00D46389">
              <w:t> </w:t>
            </w:r>
            <w:r w:rsidR="00D46389" w:rsidRPr="00D46389">
              <w:t> </w:t>
            </w:r>
            <w:r w:rsidR="00D46389" w:rsidRPr="00D46389">
              <w:t> </w:t>
            </w:r>
            <w:r w:rsidR="00D46389" w:rsidRPr="00D46389">
              <w:t> 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15C20A7A" w14:textId="77777777" w:rsidR="00C447E0" w:rsidRDefault="00C447E0" w:rsidP="00C447E0">
            <w:pPr>
              <w:pStyle w:val="Basistekst"/>
              <w:widowControl w:val="0"/>
            </w:pPr>
          </w:p>
        </w:tc>
      </w:tr>
      <w:tr w:rsidR="004A3B75" w14:paraId="0D9F4594" w14:textId="77777777" w:rsidTr="00AF53E7">
        <w:trPr>
          <w:cantSplit/>
        </w:trPr>
        <w:tc>
          <w:tcPr>
            <w:tcW w:w="378" w:type="dxa"/>
          </w:tcPr>
          <w:p w14:paraId="5D75953E" w14:textId="77777777" w:rsidR="00C447E0" w:rsidRPr="00427FB6" w:rsidRDefault="00C447E0" w:rsidP="00C447E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02EB5627" w14:textId="77777777" w:rsidR="00C447E0" w:rsidRPr="00427FB6" w:rsidRDefault="00C447E0" w:rsidP="00C447E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1954B57E" w14:textId="77777777" w:rsidR="00C447E0" w:rsidRDefault="00C447E0" w:rsidP="00C447E0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61C35367" w14:textId="77777777" w:rsidR="00C447E0" w:rsidRPr="00610AFE" w:rsidRDefault="00C447E0" w:rsidP="00C447E0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1D6382D7" w14:textId="77777777" w:rsidR="00C447E0" w:rsidRDefault="00C447E0" w:rsidP="00C447E0">
            <w:pPr>
              <w:pStyle w:val="Tussenbalk"/>
              <w:widowControl w:val="0"/>
            </w:pPr>
          </w:p>
        </w:tc>
      </w:tr>
      <w:tr w:rsidR="00914BB9" w14:paraId="5CEC45C0" w14:textId="77777777" w:rsidTr="00AF53E7">
        <w:trPr>
          <w:cantSplit/>
        </w:trPr>
        <w:tc>
          <w:tcPr>
            <w:tcW w:w="378" w:type="dxa"/>
          </w:tcPr>
          <w:p w14:paraId="323CFF94" w14:textId="77777777" w:rsidR="00C447E0" w:rsidRPr="00427FB6" w:rsidRDefault="00C447E0" w:rsidP="00C447E0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1.2</w:t>
            </w:r>
          </w:p>
        </w:tc>
        <w:tc>
          <w:tcPr>
            <w:tcW w:w="2669" w:type="dxa"/>
            <w:gridSpan w:val="2"/>
            <w:tcBorders>
              <w:bottom w:val="single" w:sz="2" w:space="0" w:color="808080"/>
            </w:tcBorders>
          </w:tcPr>
          <w:p w14:paraId="6925AF2C" w14:textId="07AAE44E" w:rsidR="00C447E0" w:rsidRPr="00427FB6" w:rsidRDefault="00BB2FED" w:rsidP="00C447E0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Burgerservicenummer</w:t>
            </w:r>
          </w:p>
        </w:tc>
        <w:tc>
          <w:tcPr>
            <w:tcW w:w="15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5BE2617" w14:textId="77777777" w:rsidR="00C447E0" w:rsidRDefault="00C447E0" w:rsidP="00C447E0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  <w:tcBorders>
              <w:bottom w:val="single" w:sz="2" w:space="0" w:color="808080"/>
            </w:tcBorders>
          </w:tcPr>
          <w:p w14:paraId="4AC82AE7" w14:textId="7D9582C6" w:rsidR="00C447E0" w:rsidRPr="00610AFE" w:rsidRDefault="00692E37" w:rsidP="00C447E0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7C22C4FE" w14:textId="77777777" w:rsidR="00C447E0" w:rsidRDefault="00C447E0" w:rsidP="00C447E0">
            <w:pPr>
              <w:pStyle w:val="Basistekst"/>
              <w:widowControl w:val="0"/>
            </w:pPr>
          </w:p>
        </w:tc>
      </w:tr>
      <w:tr w:rsidR="004A3B75" w14:paraId="34E43B31" w14:textId="77777777" w:rsidTr="00AF53E7">
        <w:trPr>
          <w:cantSplit/>
        </w:trPr>
        <w:tc>
          <w:tcPr>
            <w:tcW w:w="378" w:type="dxa"/>
          </w:tcPr>
          <w:p w14:paraId="6F3CABCB" w14:textId="77777777" w:rsidR="00C447E0" w:rsidRPr="00427FB6" w:rsidRDefault="00C447E0" w:rsidP="00C447E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05976ACF" w14:textId="77777777" w:rsidR="00C447E0" w:rsidRPr="00427FB6" w:rsidRDefault="00C447E0" w:rsidP="00C447E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1CE93595" w14:textId="77777777" w:rsidR="00C447E0" w:rsidRDefault="00C447E0" w:rsidP="00C447E0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9B95950" w14:textId="77777777" w:rsidR="00C447E0" w:rsidRPr="00610AFE" w:rsidRDefault="00C447E0" w:rsidP="00C447E0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16A43725" w14:textId="77777777" w:rsidR="00C447E0" w:rsidRDefault="00C447E0" w:rsidP="00C447E0">
            <w:pPr>
              <w:pStyle w:val="Tussenbalk"/>
              <w:widowControl w:val="0"/>
            </w:pPr>
          </w:p>
        </w:tc>
      </w:tr>
      <w:tr w:rsidR="00FB2E62" w14:paraId="6F027FAD" w14:textId="77777777" w:rsidTr="00AF53E7">
        <w:trPr>
          <w:cantSplit/>
        </w:trPr>
        <w:tc>
          <w:tcPr>
            <w:tcW w:w="378" w:type="dxa"/>
          </w:tcPr>
          <w:p w14:paraId="0D03390D" w14:textId="77777777" w:rsidR="00FB2E62" w:rsidRPr="00427FB6" w:rsidRDefault="00FB2E62" w:rsidP="004E65B1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2367" w:type="dxa"/>
          </w:tcPr>
          <w:p w14:paraId="4FB062D7" w14:textId="77777777" w:rsidR="00FB2E62" w:rsidRPr="00427FB6" w:rsidRDefault="00FB2E62" w:rsidP="004E65B1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302" w:type="dxa"/>
            <w:shd w:val="solid" w:color="auto" w:fill="auto"/>
          </w:tcPr>
          <w:p w14:paraId="3CCCB802" w14:textId="7C4B4BD1" w:rsidR="00FB2E62" w:rsidRPr="00427FB6" w:rsidRDefault="00FB2E62" w:rsidP="004E65B1">
            <w:pPr>
              <w:pStyle w:val="Basisrubriekskop"/>
              <w:keepNext/>
              <w:keepLines/>
              <w:jc w:val="center"/>
              <w:rPr>
                <w:szCs w:val="16"/>
              </w:rPr>
            </w:pPr>
            <w:r w:rsidRPr="00427FB6">
              <w:rPr>
                <w:szCs w:val="16"/>
              </w:rPr>
              <w:t>2</w:t>
            </w:r>
          </w:p>
        </w:tc>
        <w:tc>
          <w:tcPr>
            <w:tcW w:w="159" w:type="dxa"/>
            <w:gridSpan w:val="2"/>
            <w:shd w:val="pct50" w:color="auto" w:fill="auto"/>
          </w:tcPr>
          <w:p w14:paraId="14BBFFC4" w14:textId="77777777" w:rsidR="00FB2E62" w:rsidRDefault="00FB2E62" w:rsidP="004E65B1">
            <w:pPr>
              <w:pStyle w:val="Basisrubriekskop"/>
              <w:keepNext/>
              <w:keepLines/>
            </w:pPr>
          </w:p>
        </w:tc>
        <w:tc>
          <w:tcPr>
            <w:tcW w:w="6700" w:type="dxa"/>
            <w:gridSpan w:val="15"/>
            <w:shd w:val="pct50" w:color="auto" w:fill="auto"/>
          </w:tcPr>
          <w:p w14:paraId="0B4FD048" w14:textId="33F80C1B" w:rsidR="00FB2E62" w:rsidRDefault="00FB2E62" w:rsidP="004E65B1">
            <w:pPr>
              <w:pStyle w:val="Basisrubriekskop"/>
              <w:keepNext/>
              <w:keepLines/>
            </w:pPr>
            <w:r>
              <w:t>Gegevens UWV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0FF617FA" w14:textId="77777777" w:rsidR="00FB2E62" w:rsidRDefault="00FB2E62" w:rsidP="004E65B1">
            <w:pPr>
              <w:pStyle w:val="Basisrubriekskop"/>
              <w:keepNext/>
              <w:keepLines/>
            </w:pPr>
          </w:p>
        </w:tc>
      </w:tr>
      <w:tr w:rsidR="00FB2E62" w14:paraId="4E857D24" w14:textId="77777777" w:rsidTr="00AF53E7">
        <w:trPr>
          <w:cantSplit/>
        </w:trPr>
        <w:tc>
          <w:tcPr>
            <w:tcW w:w="378" w:type="dxa"/>
          </w:tcPr>
          <w:p w14:paraId="4940B695" w14:textId="77777777" w:rsidR="00FB2E62" w:rsidRPr="00427FB6" w:rsidRDefault="00FB2E62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52A94167" w14:textId="77777777" w:rsidR="00FB2E62" w:rsidRPr="00427FB6" w:rsidRDefault="00FB2E62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423EED00" w14:textId="77777777" w:rsidR="00FB2E62" w:rsidRDefault="00FB2E62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0316F803" w14:textId="77777777" w:rsidR="00FB2E62" w:rsidRPr="00610AFE" w:rsidRDefault="00FB2E62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23354ADB" w14:textId="77777777" w:rsidR="00FB2E62" w:rsidRDefault="00FB2E62" w:rsidP="004E65B1">
            <w:pPr>
              <w:pStyle w:val="Tussenbalk"/>
              <w:widowControl w:val="0"/>
            </w:pPr>
          </w:p>
        </w:tc>
      </w:tr>
      <w:tr w:rsidR="00FB2E62" w14:paraId="7AB990BA" w14:textId="77777777" w:rsidTr="00AF53E7">
        <w:trPr>
          <w:cantSplit/>
        </w:trPr>
        <w:tc>
          <w:tcPr>
            <w:tcW w:w="378" w:type="dxa"/>
          </w:tcPr>
          <w:p w14:paraId="1BEF5E23" w14:textId="610D1F3F" w:rsidR="00FB2E62" w:rsidRPr="00427FB6" w:rsidRDefault="00FB2E62" w:rsidP="00C447E0">
            <w:pPr>
              <w:pStyle w:val="Basistekst"/>
              <w:keepNext/>
              <w:keepLines/>
              <w:rPr>
                <w:szCs w:val="16"/>
              </w:rPr>
            </w:pPr>
            <w:r w:rsidRPr="00427FB6">
              <w:rPr>
                <w:szCs w:val="16"/>
              </w:rPr>
              <w:t>2.1</w:t>
            </w:r>
          </w:p>
        </w:tc>
        <w:tc>
          <w:tcPr>
            <w:tcW w:w="2669" w:type="dxa"/>
            <w:gridSpan w:val="2"/>
            <w:tcBorders>
              <w:bottom w:val="single" w:sz="2" w:space="0" w:color="808080"/>
            </w:tcBorders>
          </w:tcPr>
          <w:p w14:paraId="48FB1318" w14:textId="5A7E8D5A" w:rsidR="00FB2E62" w:rsidRPr="00427FB6" w:rsidRDefault="00FB2E62" w:rsidP="00C447E0">
            <w:pPr>
              <w:pStyle w:val="Basistekst"/>
              <w:keepNext/>
              <w:keepLines/>
              <w:rPr>
                <w:szCs w:val="16"/>
              </w:rPr>
            </w:pPr>
            <w:r w:rsidRPr="00427FB6">
              <w:rPr>
                <w:bCs/>
                <w:szCs w:val="16"/>
              </w:rPr>
              <w:t>Naam contactpersoon UWV</w:t>
            </w:r>
          </w:p>
        </w:tc>
        <w:tc>
          <w:tcPr>
            <w:tcW w:w="15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3186A44" w14:textId="77777777" w:rsidR="00FB2E62" w:rsidRDefault="00FB2E62" w:rsidP="00C447E0">
            <w:pPr>
              <w:pStyle w:val="Basistekst"/>
              <w:keepNext/>
              <w:keepLines/>
            </w:pPr>
          </w:p>
        </w:tc>
        <w:tc>
          <w:tcPr>
            <w:tcW w:w="6700" w:type="dxa"/>
            <w:gridSpan w:val="15"/>
            <w:tcBorders>
              <w:bottom w:val="single" w:sz="2" w:space="0" w:color="808080"/>
            </w:tcBorders>
          </w:tcPr>
          <w:p w14:paraId="4A18AEC5" w14:textId="1CD58DE3" w:rsidR="00FB2E62" w:rsidRDefault="00DD7389" w:rsidP="00DD7389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2FF5909C" w14:textId="77777777" w:rsidR="00FB2E62" w:rsidRDefault="00FB2E62" w:rsidP="00C447E0">
            <w:pPr>
              <w:pStyle w:val="Basistekst"/>
              <w:keepNext/>
              <w:keepLines/>
            </w:pPr>
          </w:p>
        </w:tc>
      </w:tr>
      <w:tr w:rsidR="004A3B75" w14:paraId="30E6233B" w14:textId="77777777" w:rsidTr="00AF53E7">
        <w:trPr>
          <w:trHeight w:val="45"/>
        </w:trPr>
        <w:tc>
          <w:tcPr>
            <w:tcW w:w="378" w:type="dxa"/>
          </w:tcPr>
          <w:p w14:paraId="3BF22A87" w14:textId="77777777" w:rsidR="00C447E0" w:rsidRPr="00427FB6" w:rsidRDefault="00C447E0" w:rsidP="00C447E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545659BA" w14:textId="77777777" w:rsidR="00C447E0" w:rsidRPr="00427FB6" w:rsidRDefault="00C447E0" w:rsidP="00C447E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0FBD28DD" w14:textId="77777777" w:rsidR="00C447E0" w:rsidRDefault="00C447E0" w:rsidP="00C447E0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66D5562A" w14:textId="77777777" w:rsidR="00C447E0" w:rsidRPr="00610AFE" w:rsidRDefault="00C447E0" w:rsidP="00C447E0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215765B9" w14:textId="77777777" w:rsidR="00C447E0" w:rsidRDefault="00C447E0" w:rsidP="00C447E0">
            <w:pPr>
              <w:pStyle w:val="Tussenbalk"/>
              <w:widowControl w:val="0"/>
            </w:pPr>
          </w:p>
        </w:tc>
      </w:tr>
      <w:tr w:rsidR="00FB2E62" w:rsidRPr="00EC3615" w14:paraId="20A091CF" w14:textId="77777777" w:rsidTr="00AF53E7">
        <w:trPr>
          <w:cantSplit/>
        </w:trPr>
        <w:tc>
          <w:tcPr>
            <w:tcW w:w="378" w:type="dxa"/>
          </w:tcPr>
          <w:p w14:paraId="1ABD3939" w14:textId="77777777" w:rsidR="00FB2E62" w:rsidRPr="00427FB6" w:rsidRDefault="00FB2E62" w:rsidP="004E65B1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2367" w:type="dxa"/>
          </w:tcPr>
          <w:p w14:paraId="68490EFB" w14:textId="77777777" w:rsidR="00FB2E62" w:rsidRPr="00427FB6" w:rsidRDefault="00FB2E62" w:rsidP="004E65B1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302" w:type="dxa"/>
            <w:shd w:val="solid" w:color="auto" w:fill="auto"/>
          </w:tcPr>
          <w:p w14:paraId="55D093C4" w14:textId="54CD48D1" w:rsidR="00FB2E62" w:rsidRPr="00427FB6" w:rsidRDefault="00FB2E62" w:rsidP="004E65B1">
            <w:pPr>
              <w:pStyle w:val="Basisrubriekskop"/>
              <w:keepNext/>
              <w:keepLines/>
              <w:jc w:val="center"/>
              <w:rPr>
                <w:szCs w:val="16"/>
              </w:rPr>
            </w:pPr>
            <w:r w:rsidRPr="00427FB6">
              <w:rPr>
                <w:szCs w:val="16"/>
              </w:rPr>
              <w:t>3</w:t>
            </w:r>
          </w:p>
        </w:tc>
        <w:tc>
          <w:tcPr>
            <w:tcW w:w="159" w:type="dxa"/>
            <w:gridSpan w:val="2"/>
            <w:shd w:val="pct50" w:color="auto" w:fill="auto"/>
          </w:tcPr>
          <w:p w14:paraId="3DC1A536" w14:textId="77777777" w:rsidR="00FB2E62" w:rsidRPr="00EC3615" w:rsidRDefault="00FB2E62" w:rsidP="004E65B1">
            <w:pPr>
              <w:pStyle w:val="Basisrubriekskop"/>
              <w:keepNext/>
              <w:keepLines/>
            </w:pPr>
          </w:p>
        </w:tc>
        <w:tc>
          <w:tcPr>
            <w:tcW w:w="6700" w:type="dxa"/>
            <w:gridSpan w:val="15"/>
            <w:shd w:val="pct50" w:color="auto" w:fill="auto"/>
          </w:tcPr>
          <w:p w14:paraId="48EBEEBF" w14:textId="0A2189A5" w:rsidR="00FB2E62" w:rsidRPr="00EC3615" w:rsidRDefault="00FB2E62" w:rsidP="004E65B1">
            <w:pPr>
              <w:pStyle w:val="Basisrubriekskop"/>
              <w:keepNext/>
              <w:keepLines/>
              <w:rPr>
                <w:highlight w:val="yellow"/>
              </w:rPr>
            </w:pPr>
            <w:r>
              <w:t>Gegevens re-integratiebedrijf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1E32DEF8" w14:textId="77777777" w:rsidR="00FB2E62" w:rsidRPr="00EC3615" w:rsidRDefault="00FB2E62" w:rsidP="004E65B1">
            <w:pPr>
              <w:pStyle w:val="Basisrubriekskop"/>
              <w:keepNext/>
              <w:keepLines/>
            </w:pPr>
          </w:p>
        </w:tc>
      </w:tr>
      <w:tr w:rsidR="00FB2E62" w14:paraId="52A71ED9" w14:textId="77777777" w:rsidTr="00AF53E7">
        <w:trPr>
          <w:cantSplit/>
        </w:trPr>
        <w:tc>
          <w:tcPr>
            <w:tcW w:w="378" w:type="dxa"/>
          </w:tcPr>
          <w:p w14:paraId="4B067123" w14:textId="77777777" w:rsidR="00FB2E62" w:rsidRPr="00427FB6" w:rsidRDefault="00FB2E62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512F3BBB" w14:textId="77777777" w:rsidR="00FB2E62" w:rsidRPr="00427FB6" w:rsidRDefault="00FB2E62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1C1363FB" w14:textId="77777777" w:rsidR="00FB2E62" w:rsidRDefault="00FB2E62" w:rsidP="004E65B1">
            <w:pPr>
              <w:pStyle w:val="Tussenbalk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2EEF4F01" w14:textId="77777777" w:rsidR="00FB2E62" w:rsidRDefault="00FB2E62" w:rsidP="004E65B1">
            <w:pPr>
              <w:pStyle w:val="Tussenbalk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2DB6A365" w14:textId="77777777" w:rsidR="00FB2E62" w:rsidRDefault="00FB2E62" w:rsidP="004E65B1">
            <w:pPr>
              <w:pStyle w:val="Tussenbalk"/>
            </w:pPr>
          </w:p>
        </w:tc>
      </w:tr>
      <w:tr w:rsidR="00114CEC" w14:paraId="6048C827" w14:textId="77777777" w:rsidTr="00AF53E7">
        <w:trPr>
          <w:cantSplit/>
        </w:trPr>
        <w:tc>
          <w:tcPr>
            <w:tcW w:w="378" w:type="dxa"/>
          </w:tcPr>
          <w:p w14:paraId="70575DC5" w14:textId="654C183D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3.1</w:t>
            </w:r>
          </w:p>
        </w:tc>
        <w:tc>
          <w:tcPr>
            <w:tcW w:w="2669" w:type="dxa"/>
            <w:gridSpan w:val="2"/>
            <w:tcBorders>
              <w:bottom w:val="single" w:sz="2" w:space="0" w:color="808080"/>
            </w:tcBorders>
          </w:tcPr>
          <w:p w14:paraId="62B540D5" w14:textId="45DC52F6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Naam bedrijf</w:t>
            </w:r>
          </w:p>
        </w:tc>
        <w:tc>
          <w:tcPr>
            <w:tcW w:w="15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5E85055E" w14:textId="77777777" w:rsidR="00114CEC" w:rsidRDefault="00114CEC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  <w:tcBorders>
              <w:bottom w:val="single" w:sz="2" w:space="0" w:color="808080"/>
            </w:tcBorders>
          </w:tcPr>
          <w:p w14:paraId="1A74D1A0" w14:textId="6D476886" w:rsidR="00114CEC" w:rsidRDefault="00DD7389" w:rsidP="00DD7389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0E9AB61A" w14:textId="77777777" w:rsidR="00114CEC" w:rsidRDefault="00114CEC" w:rsidP="004E65B1">
            <w:pPr>
              <w:pStyle w:val="Basistekst"/>
              <w:widowControl w:val="0"/>
            </w:pPr>
          </w:p>
        </w:tc>
      </w:tr>
      <w:tr w:rsidR="00114CEC" w14:paraId="599650DD" w14:textId="77777777" w:rsidTr="00AF53E7">
        <w:trPr>
          <w:trHeight w:val="45"/>
        </w:trPr>
        <w:tc>
          <w:tcPr>
            <w:tcW w:w="378" w:type="dxa"/>
          </w:tcPr>
          <w:p w14:paraId="7F133B34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1FD32C29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0351D486" w14:textId="77777777" w:rsidR="00114CEC" w:rsidRDefault="00114CEC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7552D1EC" w14:textId="77777777" w:rsidR="00114CEC" w:rsidRPr="00610AFE" w:rsidRDefault="00114CEC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54C4240" w14:textId="77777777" w:rsidR="00114CEC" w:rsidRDefault="00114CEC" w:rsidP="004E65B1">
            <w:pPr>
              <w:pStyle w:val="Tussenbalk"/>
              <w:widowControl w:val="0"/>
            </w:pPr>
          </w:p>
        </w:tc>
      </w:tr>
      <w:tr w:rsidR="00114CEC" w14:paraId="2594DC92" w14:textId="77777777" w:rsidTr="00AF53E7">
        <w:trPr>
          <w:cantSplit/>
        </w:trPr>
        <w:tc>
          <w:tcPr>
            <w:tcW w:w="378" w:type="dxa"/>
          </w:tcPr>
          <w:p w14:paraId="70B848DE" w14:textId="4A7EFE63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3.2</w:t>
            </w:r>
          </w:p>
        </w:tc>
        <w:tc>
          <w:tcPr>
            <w:tcW w:w="2669" w:type="dxa"/>
            <w:gridSpan w:val="2"/>
            <w:tcBorders>
              <w:bottom w:val="single" w:sz="2" w:space="0" w:color="808080"/>
            </w:tcBorders>
          </w:tcPr>
          <w:p w14:paraId="68D06E92" w14:textId="1652A6BD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Naam contactpersoon</w:t>
            </w:r>
          </w:p>
        </w:tc>
        <w:tc>
          <w:tcPr>
            <w:tcW w:w="15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F2ED60B" w14:textId="77777777" w:rsidR="00114CEC" w:rsidRDefault="00114CEC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  <w:tcBorders>
              <w:bottom w:val="single" w:sz="2" w:space="0" w:color="808080"/>
            </w:tcBorders>
          </w:tcPr>
          <w:p w14:paraId="62D63943" w14:textId="40B3A061" w:rsidR="00114CEC" w:rsidRDefault="00DD7389" w:rsidP="00DD7389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4F5FB44D" w14:textId="77777777" w:rsidR="00114CEC" w:rsidRDefault="00114CEC" w:rsidP="004E65B1">
            <w:pPr>
              <w:pStyle w:val="Basistekst"/>
              <w:widowControl w:val="0"/>
            </w:pPr>
          </w:p>
        </w:tc>
      </w:tr>
      <w:tr w:rsidR="00114CEC" w14:paraId="76377657" w14:textId="77777777" w:rsidTr="00AF53E7">
        <w:trPr>
          <w:trHeight w:val="45"/>
        </w:trPr>
        <w:tc>
          <w:tcPr>
            <w:tcW w:w="378" w:type="dxa"/>
          </w:tcPr>
          <w:p w14:paraId="5ADE8469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258A92E7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50326AD4" w14:textId="77777777" w:rsidR="00114CEC" w:rsidRDefault="00114CEC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93928B9" w14:textId="77777777" w:rsidR="00114CEC" w:rsidRPr="00610AFE" w:rsidRDefault="00114CEC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60DC15A6" w14:textId="77777777" w:rsidR="00114CEC" w:rsidRDefault="00114CEC" w:rsidP="004E65B1">
            <w:pPr>
              <w:pStyle w:val="Tussenbalk"/>
              <w:widowControl w:val="0"/>
            </w:pPr>
          </w:p>
        </w:tc>
      </w:tr>
      <w:tr w:rsidR="00114CEC" w14:paraId="14922E2B" w14:textId="77777777" w:rsidTr="00AF53E7">
        <w:trPr>
          <w:cantSplit/>
        </w:trPr>
        <w:tc>
          <w:tcPr>
            <w:tcW w:w="378" w:type="dxa"/>
          </w:tcPr>
          <w:p w14:paraId="48C3DD2B" w14:textId="5338BCF2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3.3</w:t>
            </w:r>
          </w:p>
        </w:tc>
        <w:tc>
          <w:tcPr>
            <w:tcW w:w="2669" w:type="dxa"/>
            <w:gridSpan w:val="2"/>
            <w:tcBorders>
              <w:bottom w:val="single" w:sz="2" w:space="0" w:color="808080"/>
            </w:tcBorders>
          </w:tcPr>
          <w:p w14:paraId="1D089450" w14:textId="35CA41BB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Functie contactpersoon</w:t>
            </w:r>
          </w:p>
        </w:tc>
        <w:tc>
          <w:tcPr>
            <w:tcW w:w="15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D2E84CC" w14:textId="77777777" w:rsidR="00114CEC" w:rsidRDefault="00114CEC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  <w:tcBorders>
              <w:bottom w:val="single" w:sz="2" w:space="0" w:color="808080"/>
            </w:tcBorders>
          </w:tcPr>
          <w:p w14:paraId="2CA967BE" w14:textId="461C8C12" w:rsidR="00114CEC" w:rsidRDefault="00DD7389" w:rsidP="00DD7389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79FDB192" w14:textId="77777777" w:rsidR="00114CEC" w:rsidRDefault="00114CEC" w:rsidP="004E65B1">
            <w:pPr>
              <w:pStyle w:val="Basistekst"/>
              <w:widowControl w:val="0"/>
            </w:pPr>
          </w:p>
        </w:tc>
      </w:tr>
      <w:tr w:rsidR="00114CEC" w14:paraId="7799B208" w14:textId="77777777" w:rsidTr="00AF53E7">
        <w:trPr>
          <w:trHeight w:val="45"/>
        </w:trPr>
        <w:tc>
          <w:tcPr>
            <w:tcW w:w="378" w:type="dxa"/>
          </w:tcPr>
          <w:p w14:paraId="4701F279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30BFF768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4F831664" w14:textId="77777777" w:rsidR="00114CEC" w:rsidRDefault="00114CEC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72FECA59" w14:textId="77777777" w:rsidR="00114CEC" w:rsidRPr="00610AFE" w:rsidRDefault="00114CEC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33A5B83C" w14:textId="77777777" w:rsidR="00114CEC" w:rsidRDefault="00114CEC" w:rsidP="004E65B1">
            <w:pPr>
              <w:pStyle w:val="Tussenbalk"/>
              <w:widowControl w:val="0"/>
            </w:pPr>
          </w:p>
        </w:tc>
      </w:tr>
      <w:tr w:rsidR="00114CEC" w14:paraId="4C1252D8" w14:textId="77777777" w:rsidTr="00AF53E7">
        <w:trPr>
          <w:cantSplit/>
        </w:trPr>
        <w:tc>
          <w:tcPr>
            <w:tcW w:w="378" w:type="dxa"/>
          </w:tcPr>
          <w:p w14:paraId="5E4FCDBF" w14:textId="441FC8DD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3.4</w:t>
            </w:r>
          </w:p>
        </w:tc>
        <w:tc>
          <w:tcPr>
            <w:tcW w:w="2669" w:type="dxa"/>
            <w:gridSpan w:val="2"/>
            <w:tcBorders>
              <w:bottom w:val="single" w:sz="2" w:space="0" w:color="808080"/>
            </w:tcBorders>
          </w:tcPr>
          <w:p w14:paraId="36950782" w14:textId="16DFFCBA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Telefoonnummer contactpersoon</w:t>
            </w:r>
          </w:p>
        </w:tc>
        <w:tc>
          <w:tcPr>
            <w:tcW w:w="15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E4DC804" w14:textId="77777777" w:rsidR="00114CEC" w:rsidRDefault="00114CEC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  <w:tcBorders>
              <w:bottom w:val="single" w:sz="2" w:space="0" w:color="808080"/>
            </w:tcBorders>
          </w:tcPr>
          <w:p w14:paraId="58FF075C" w14:textId="5036586B" w:rsidR="00114CEC" w:rsidRDefault="00DD7389" w:rsidP="00DD7389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4ACA4051" w14:textId="77777777" w:rsidR="00114CEC" w:rsidRDefault="00114CEC" w:rsidP="004E65B1">
            <w:pPr>
              <w:pStyle w:val="Basistekst"/>
              <w:widowControl w:val="0"/>
            </w:pPr>
          </w:p>
        </w:tc>
      </w:tr>
      <w:tr w:rsidR="00114CEC" w14:paraId="6A5AC092" w14:textId="77777777" w:rsidTr="00AF53E7">
        <w:trPr>
          <w:trHeight w:val="45"/>
        </w:trPr>
        <w:tc>
          <w:tcPr>
            <w:tcW w:w="378" w:type="dxa"/>
          </w:tcPr>
          <w:p w14:paraId="76010620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2054FBC7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774BC866" w14:textId="77777777" w:rsidR="00114CEC" w:rsidRDefault="00114CEC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153D95B" w14:textId="77777777" w:rsidR="00114CEC" w:rsidRPr="00610AFE" w:rsidRDefault="00114CEC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78C64BE6" w14:textId="77777777" w:rsidR="00114CEC" w:rsidRDefault="00114CEC" w:rsidP="004E65B1">
            <w:pPr>
              <w:pStyle w:val="Tussenbalk"/>
              <w:widowControl w:val="0"/>
            </w:pPr>
          </w:p>
        </w:tc>
      </w:tr>
      <w:tr w:rsidR="00114CEC" w14:paraId="5A615B3D" w14:textId="77777777" w:rsidTr="00AF53E7">
        <w:trPr>
          <w:cantSplit/>
        </w:trPr>
        <w:tc>
          <w:tcPr>
            <w:tcW w:w="378" w:type="dxa"/>
          </w:tcPr>
          <w:p w14:paraId="369A915C" w14:textId="5530A4E9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3.5</w:t>
            </w:r>
          </w:p>
        </w:tc>
        <w:tc>
          <w:tcPr>
            <w:tcW w:w="2669" w:type="dxa"/>
            <w:gridSpan w:val="2"/>
            <w:tcBorders>
              <w:bottom w:val="single" w:sz="2" w:space="0" w:color="808080"/>
            </w:tcBorders>
          </w:tcPr>
          <w:p w14:paraId="62C7349C" w14:textId="604E81AD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E-mailadres contactpersoon</w:t>
            </w:r>
          </w:p>
        </w:tc>
        <w:tc>
          <w:tcPr>
            <w:tcW w:w="15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F3A3BBC" w14:textId="77777777" w:rsidR="00114CEC" w:rsidRDefault="00114CEC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  <w:tcBorders>
              <w:bottom w:val="single" w:sz="2" w:space="0" w:color="808080"/>
            </w:tcBorders>
          </w:tcPr>
          <w:p w14:paraId="481266D3" w14:textId="4FEADE75" w:rsidR="00114CEC" w:rsidRDefault="00DD7389" w:rsidP="00DD7389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04FF8A18" w14:textId="77777777" w:rsidR="00114CEC" w:rsidRDefault="00114CEC" w:rsidP="004E65B1">
            <w:pPr>
              <w:pStyle w:val="Basistekst"/>
              <w:widowControl w:val="0"/>
            </w:pPr>
          </w:p>
        </w:tc>
      </w:tr>
      <w:tr w:rsidR="00114CEC" w14:paraId="0B9DEDF2" w14:textId="77777777" w:rsidTr="00AF53E7">
        <w:trPr>
          <w:trHeight w:val="45"/>
        </w:trPr>
        <w:tc>
          <w:tcPr>
            <w:tcW w:w="378" w:type="dxa"/>
          </w:tcPr>
          <w:p w14:paraId="63F6068E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706655CB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0F62F47" w14:textId="77777777" w:rsidR="00114CEC" w:rsidRDefault="00114CEC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1F808B3D" w14:textId="77777777" w:rsidR="00114CEC" w:rsidRPr="00610AFE" w:rsidRDefault="00114CEC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216A71D6" w14:textId="77777777" w:rsidR="00114CEC" w:rsidRDefault="00114CEC" w:rsidP="004E65B1">
            <w:pPr>
              <w:pStyle w:val="Tussenbalk"/>
              <w:widowControl w:val="0"/>
            </w:pPr>
          </w:p>
        </w:tc>
      </w:tr>
      <w:tr w:rsidR="001D0A15" w:rsidRPr="00EC3615" w14:paraId="651B931E" w14:textId="77777777" w:rsidTr="00AF53E7">
        <w:trPr>
          <w:cantSplit/>
        </w:trPr>
        <w:tc>
          <w:tcPr>
            <w:tcW w:w="378" w:type="dxa"/>
          </w:tcPr>
          <w:p w14:paraId="7FB428E4" w14:textId="77777777" w:rsidR="00C447E0" w:rsidRPr="00427FB6" w:rsidRDefault="00C447E0" w:rsidP="00C447E0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2367" w:type="dxa"/>
          </w:tcPr>
          <w:p w14:paraId="3D91BDF8" w14:textId="77777777" w:rsidR="00C447E0" w:rsidRPr="00427FB6" w:rsidRDefault="00C447E0" w:rsidP="00C447E0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302" w:type="dxa"/>
            <w:shd w:val="solid" w:color="auto" w:fill="auto"/>
          </w:tcPr>
          <w:p w14:paraId="1B31B8C6" w14:textId="0CD4995A" w:rsidR="00C447E0" w:rsidRPr="00427FB6" w:rsidRDefault="00114CEC" w:rsidP="00C447E0">
            <w:pPr>
              <w:pStyle w:val="Basisrubriekskop"/>
              <w:keepNext/>
              <w:keepLines/>
              <w:jc w:val="center"/>
              <w:rPr>
                <w:szCs w:val="16"/>
              </w:rPr>
            </w:pPr>
            <w:r w:rsidRPr="00427FB6">
              <w:rPr>
                <w:szCs w:val="16"/>
              </w:rPr>
              <w:t>4</w:t>
            </w:r>
          </w:p>
        </w:tc>
        <w:tc>
          <w:tcPr>
            <w:tcW w:w="159" w:type="dxa"/>
            <w:gridSpan w:val="2"/>
            <w:shd w:val="pct50" w:color="auto" w:fill="auto"/>
          </w:tcPr>
          <w:p w14:paraId="5D8A4A10" w14:textId="77777777" w:rsidR="00C447E0" w:rsidRPr="00EC3615" w:rsidRDefault="00C447E0" w:rsidP="00C447E0">
            <w:pPr>
              <w:pStyle w:val="Basisrubriekskop"/>
              <w:keepNext/>
              <w:keepLines/>
            </w:pPr>
          </w:p>
        </w:tc>
        <w:tc>
          <w:tcPr>
            <w:tcW w:w="6700" w:type="dxa"/>
            <w:gridSpan w:val="15"/>
            <w:shd w:val="pct50" w:color="auto" w:fill="auto"/>
          </w:tcPr>
          <w:p w14:paraId="1D482241" w14:textId="03D8ABE8" w:rsidR="00C447E0" w:rsidRPr="00EC3615" w:rsidRDefault="0044761D" w:rsidP="00C447E0">
            <w:pPr>
              <w:pStyle w:val="Basisrubriekskop"/>
              <w:keepNext/>
              <w:keepLines/>
              <w:rPr>
                <w:highlight w:val="yellow"/>
              </w:rPr>
            </w:pPr>
            <w:r>
              <w:t>Aanleiding voor de eindrapportage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7356D44D" w14:textId="77777777" w:rsidR="00C447E0" w:rsidRPr="00EC3615" w:rsidRDefault="00C447E0" w:rsidP="00C447E0">
            <w:pPr>
              <w:pStyle w:val="Basisrubriekskop"/>
              <w:keepNext/>
              <w:keepLines/>
            </w:pPr>
          </w:p>
        </w:tc>
      </w:tr>
      <w:tr w:rsidR="00914BB9" w14:paraId="1DC37C2D" w14:textId="77777777" w:rsidTr="00AF53E7">
        <w:trPr>
          <w:cantSplit/>
        </w:trPr>
        <w:tc>
          <w:tcPr>
            <w:tcW w:w="378" w:type="dxa"/>
          </w:tcPr>
          <w:p w14:paraId="7EA24869" w14:textId="77777777" w:rsidR="00C447E0" w:rsidRPr="00427FB6" w:rsidRDefault="00C447E0" w:rsidP="00C447E0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32C0D12B" w14:textId="77777777" w:rsidR="00C447E0" w:rsidRPr="00427FB6" w:rsidRDefault="00C447E0" w:rsidP="00C447E0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A251D30" w14:textId="77777777" w:rsidR="00C447E0" w:rsidRDefault="00C447E0" w:rsidP="00C447E0">
            <w:pPr>
              <w:pStyle w:val="Tussenbalk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6CDD879C" w14:textId="77777777" w:rsidR="00C447E0" w:rsidRDefault="00C447E0" w:rsidP="00C447E0">
            <w:pPr>
              <w:pStyle w:val="Tussenbalk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9A86F53" w14:textId="77777777" w:rsidR="00C447E0" w:rsidRDefault="00C447E0" w:rsidP="00C447E0">
            <w:pPr>
              <w:pStyle w:val="Tussenbalk"/>
            </w:pPr>
          </w:p>
        </w:tc>
      </w:tr>
      <w:tr w:rsidR="00114CEC" w14:paraId="4FBBF574" w14:textId="77777777" w:rsidTr="00AF53E7">
        <w:trPr>
          <w:cantSplit/>
        </w:trPr>
        <w:tc>
          <w:tcPr>
            <w:tcW w:w="378" w:type="dxa"/>
          </w:tcPr>
          <w:p w14:paraId="129549DB" w14:textId="36B52232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4.1</w:t>
            </w:r>
          </w:p>
        </w:tc>
        <w:tc>
          <w:tcPr>
            <w:tcW w:w="2669" w:type="dxa"/>
            <w:gridSpan w:val="2"/>
            <w:tcBorders>
              <w:bottom w:val="single" w:sz="2" w:space="0" w:color="808080"/>
            </w:tcBorders>
          </w:tcPr>
          <w:p w14:paraId="043F04F1" w14:textId="3E8BCA1D" w:rsidR="00114CEC" w:rsidRPr="00427FB6" w:rsidRDefault="00114CEC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Wat is het ordernummer?</w:t>
            </w:r>
          </w:p>
        </w:tc>
        <w:tc>
          <w:tcPr>
            <w:tcW w:w="159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0AD55BD" w14:textId="77777777" w:rsidR="00114CEC" w:rsidRDefault="00114CEC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  <w:tcBorders>
              <w:bottom w:val="single" w:sz="2" w:space="0" w:color="808080"/>
            </w:tcBorders>
          </w:tcPr>
          <w:p w14:paraId="14BEF261" w14:textId="1FF882FE" w:rsidR="00114CEC" w:rsidRDefault="00DD7389" w:rsidP="00DD7389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7C6527FC" w14:textId="77777777" w:rsidR="00114CEC" w:rsidRDefault="00114CEC" w:rsidP="004E65B1">
            <w:pPr>
              <w:pStyle w:val="Basistekst"/>
              <w:widowControl w:val="0"/>
            </w:pPr>
          </w:p>
        </w:tc>
      </w:tr>
      <w:tr w:rsidR="00114CEC" w14:paraId="2BDC8B96" w14:textId="77777777" w:rsidTr="00AF53E7">
        <w:trPr>
          <w:trHeight w:val="45"/>
        </w:trPr>
        <w:tc>
          <w:tcPr>
            <w:tcW w:w="378" w:type="dxa"/>
          </w:tcPr>
          <w:p w14:paraId="78C451F5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1E8916A6" w14:textId="77777777" w:rsidR="00114CEC" w:rsidRPr="00427FB6" w:rsidRDefault="00114CEC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0C368E7D" w14:textId="77777777" w:rsidR="00114CEC" w:rsidRDefault="00114CEC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2404FD05" w14:textId="77777777" w:rsidR="00114CEC" w:rsidRPr="00610AFE" w:rsidRDefault="00114CEC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6E6B77B7" w14:textId="77777777" w:rsidR="00114CEC" w:rsidRDefault="00114CEC" w:rsidP="004E65B1">
            <w:pPr>
              <w:pStyle w:val="Tussenbalk"/>
              <w:widowControl w:val="0"/>
            </w:pPr>
          </w:p>
        </w:tc>
      </w:tr>
      <w:tr w:rsidR="00790CFE" w:rsidRPr="0009566A" w14:paraId="2D17B8C3" w14:textId="77777777" w:rsidTr="00AF53E7">
        <w:trPr>
          <w:cantSplit/>
          <w:trHeight w:val="640"/>
        </w:trPr>
        <w:tc>
          <w:tcPr>
            <w:tcW w:w="378" w:type="dxa"/>
          </w:tcPr>
          <w:p w14:paraId="6CDAB01A" w14:textId="7B7CDA5F" w:rsidR="00790CFE" w:rsidRPr="00427FB6" w:rsidRDefault="0044761D" w:rsidP="008B5BB1">
            <w:pPr>
              <w:pStyle w:val="Basistekst"/>
              <w:rPr>
                <w:szCs w:val="16"/>
              </w:rPr>
            </w:pPr>
            <w:r>
              <w:rPr>
                <w:szCs w:val="16"/>
              </w:rPr>
              <w:t>4</w:t>
            </w:r>
            <w:r w:rsidR="00194C31">
              <w:rPr>
                <w:szCs w:val="16"/>
              </w:rPr>
              <w:t>.2</w:t>
            </w:r>
          </w:p>
        </w:tc>
        <w:tc>
          <w:tcPr>
            <w:tcW w:w="2669" w:type="dxa"/>
            <w:gridSpan w:val="2"/>
          </w:tcPr>
          <w:p w14:paraId="1CA2D174" w14:textId="38086D47" w:rsidR="00790CFE" w:rsidRPr="00427FB6" w:rsidRDefault="00194C31" w:rsidP="008B5BB1">
            <w:pPr>
              <w:pStyle w:val="Basistekst"/>
              <w:rPr>
                <w:szCs w:val="16"/>
              </w:rPr>
            </w:pPr>
            <w:r>
              <w:rPr>
                <w:szCs w:val="16"/>
              </w:rPr>
              <w:t>Van welke eindsituatie is sprake?</w:t>
            </w:r>
          </w:p>
        </w:tc>
        <w:tc>
          <w:tcPr>
            <w:tcW w:w="159" w:type="dxa"/>
            <w:gridSpan w:val="2"/>
            <w:shd w:val="pct5" w:color="auto" w:fill="auto"/>
          </w:tcPr>
          <w:p w14:paraId="2D4A1A4C" w14:textId="77777777" w:rsidR="00790CFE" w:rsidRPr="0084342B" w:rsidRDefault="00790CFE" w:rsidP="008B5BB1">
            <w:pPr>
              <w:pStyle w:val="Boventekst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F273865" w14:textId="2DEF8F8E" w:rsidR="00790CFE" w:rsidRPr="00C07A2E" w:rsidRDefault="00E538F6" w:rsidP="00A23340">
            <w:pPr>
              <w:pStyle w:val="Basistekst"/>
              <w:rPr>
                <w:i/>
                <w:szCs w:val="14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790CFE" w:rsidRPr="00166EA5">
              <w:rPr>
                <w:szCs w:val="14"/>
              </w:rPr>
              <w:t xml:space="preserve"> </w:t>
            </w:r>
            <w:r w:rsidR="00194C31">
              <w:rPr>
                <w:rStyle w:val="BasistekstChar"/>
              </w:rPr>
              <w:t xml:space="preserve">Beëindiging re-integratiedienst </w:t>
            </w:r>
            <w:r w:rsidR="00CE01BF">
              <w:rPr>
                <w:rStyle w:val="BasistekstChar"/>
              </w:rPr>
              <w:t>‘Werkbehoud’</w:t>
            </w:r>
            <w:r w:rsidR="00C07A2E">
              <w:rPr>
                <w:rStyle w:val="BasistekstChar"/>
              </w:rPr>
              <w:t xml:space="preserve">  </w:t>
            </w:r>
            <w:r w:rsidR="00C07A2E" w:rsidRPr="00BD4C2A">
              <w:rPr>
                <w:iCs/>
                <w:szCs w:val="16"/>
              </w:rPr>
              <w:sym w:font="Webdings" w:char="F034"/>
            </w:r>
            <w:r w:rsidR="00C07A2E">
              <w:rPr>
                <w:i/>
                <w:szCs w:val="16"/>
              </w:rPr>
              <w:t>Ga verder met vraag 5.1</w:t>
            </w:r>
            <w:r w:rsidR="00DD7389">
              <w:rPr>
                <w:i/>
                <w:szCs w:val="16"/>
              </w:rPr>
              <w:t>.</w:t>
            </w:r>
          </w:p>
          <w:p w14:paraId="0EDF9035" w14:textId="4EB5BBC1" w:rsidR="00790CFE" w:rsidRPr="00C07A2E" w:rsidRDefault="00E538F6" w:rsidP="00A23340">
            <w:pPr>
              <w:pStyle w:val="Basistekst"/>
              <w:rPr>
                <w:i/>
                <w:szCs w:val="14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790CFE" w:rsidRPr="00166EA5">
              <w:rPr>
                <w:szCs w:val="14"/>
              </w:rPr>
              <w:t xml:space="preserve"> </w:t>
            </w:r>
            <w:r w:rsidR="00CE01BF">
              <w:rPr>
                <w:szCs w:val="14"/>
              </w:rPr>
              <w:t>Voortijdige terugmelding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31ABF661" w14:textId="77777777" w:rsidR="00790CFE" w:rsidRPr="0009566A" w:rsidRDefault="00790CFE" w:rsidP="008B5BB1">
            <w:pPr>
              <w:pStyle w:val="Boventekst"/>
              <w:keepNext/>
              <w:keepLines/>
              <w:rPr>
                <w:lang w:val="pl-PL"/>
              </w:rPr>
            </w:pPr>
          </w:p>
        </w:tc>
      </w:tr>
      <w:tr w:rsidR="003A5878" w:rsidRPr="0009566A" w14:paraId="6F375274" w14:textId="77777777" w:rsidTr="00AF53E7">
        <w:trPr>
          <w:cantSplit/>
          <w:trHeight w:val="45"/>
        </w:trPr>
        <w:tc>
          <w:tcPr>
            <w:tcW w:w="378" w:type="dxa"/>
          </w:tcPr>
          <w:p w14:paraId="2830C162" w14:textId="77777777" w:rsidR="008B5BB1" w:rsidRPr="00427FB6" w:rsidRDefault="008B5BB1" w:rsidP="008B5B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7177A34A" w14:textId="77777777" w:rsidR="008B5BB1" w:rsidRPr="00427FB6" w:rsidRDefault="008B5BB1" w:rsidP="008B5B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5C05428" w14:textId="77777777" w:rsidR="008B5BB1" w:rsidRPr="0009566A" w:rsidRDefault="008B5BB1" w:rsidP="008B5B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0E694931" w14:textId="77777777" w:rsidR="008B5BB1" w:rsidRPr="0009566A" w:rsidRDefault="008B5BB1" w:rsidP="008B5B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78299B4A" w14:textId="77777777" w:rsidR="008B5BB1" w:rsidRPr="0009566A" w:rsidRDefault="008B5BB1" w:rsidP="008B5BB1">
            <w:pPr>
              <w:pStyle w:val="Tussenbalk"/>
              <w:widowControl w:val="0"/>
              <w:rPr>
                <w:lang w:val="pl-PL"/>
              </w:rPr>
            </w:pPr>
          </w:p>
        </w:tc>
      </w:tr>
      <w:tr w:rsidR="009B79DE" w:rsidRPr="0009566A" w14:paraId="2397244C" w14:textId="77777777" w:rsidTr="00AF53E7">
        <w:trPr>
          <w:trHeight w:val="640"/>
        </w:trPr>
        <w:tc>
          <w:tcPr>
            <w:tcW w:w="378" w:type="dxa"/>
          </w:tcPr>
          <w:p w14:paraId="2C23EF08" w14:textId="01E29079" w:rsidR="009B79DE" w:rsidRPr="00427FB6" w:rsidRDefault="009B79DE" w:rsidP="004E65B1">
            <w:pPr>
              <w:pStyle w:val="Basistekst"/>
              <w:rPr>
                <w:szCs w:val="16"/>
              </w:rPr>
            </w:pPr>
            <w:r>
              <w:rPr>
                <w:szCs w:val="16"/>
              </w:rPr>
              <w:t>4.3</w:t>
            </w:r>
          </w:p>
        </w:tc>
        <w:tc>
          <w:tcPr>
            <w:tcW w:w="2669" w:type="dxa"/>
            <w:gridSpan w:val="2"/>
          </w:tcPr>
          <w:p w14:paraId="7995D2EE" w14:textId="4C47FCE1" w:rsidR="009B79DE" w:rsidRPr="00427FB6" w:rsidRDefault="009B79DE" w:rsidP="004E65B1">
            <w:pPr>
              <w:pStyle w:val="Basistekst"/>
              <w:rPr>
                <w:szCs w:val="16"/>
              </w:rPr>
            </w:pPr>
            <w:r>
              <w:rPr>
                <w:szCs w:val="16"/>
              </w:rPr>
              <w:t>Wat is de reden van de voortijdige terugmelding?</w:t>
            </w:r>
          </w:p>
        </w:tc>
        <w:tc>
          <w:tcPr>
            <w:tcW w:w="159" w:type="dxa"/>
            <w:gridSpan w:val="2"/>
            <w:shd w:val="pct5" w:color="auto" w:fill="auto"/>
          </w:tcPr>
          <w:p w14:paraId="03C9EA2D" w14:textId="77777777" w:rsidR="009B79DE" w:rsidRPr="0084342B" w:rsidRDefault="009B79DE" w:rsidP="004E65B1">
            <w:pPr>
              <w:pStyle w:val="Boventekst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7429819B" w14:textId="77777777" w:rsidR="009B79DE" w:rsidRPr="00790CFE" w:rsidRDefault="009B79DE" w:rsidP="004E65B1">
            <w:pPr>
              <w:pStyle w:val="Basistekst"/>
              <w:rPr>
                <w:bCs/>
                <w:szCs w:val="16"/>
              </w:rPr>
            </w:pPr>
            <w:r>
              <w:rPr>
                <w:bCs/>
                <w:szCs w:val="16"/>
              </w:rPr>
              <w:t>Kruis aan wat van toepassing is.</w:t>
            </w:r>
          </w:p>
          <w:p w14:paraId="775E1F86" w14:textId="4739D445" w:rsidR="009B79DE" w:rsidRPr="00C07A2E" w:rsidRDefault="00E538F6" w:rsidP="004E65B1">
            <w:pPr>
              <w:pStyle w:val="Basistekst"/>
              <w:rPr>
                <w:i/>
                <w:szCs w:val="14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9B79DE" w:rsidRPr="00166EA5">
              <w:rPr>
                <w:szCs w:val="14"/>
              </w:rPr>
              <w:t xml:space="preserve"> </w:t>
            </w:r>
            <w:r w:rsidR="009B79DE">
              <w:rPr>
                <w:rStyle w:val="BasistekstChar"/>
              </w:rPr>
              <w:t>Ziekte langer dan 4 weken waardoor cliënt niet beschikbaar is voor werk</w:t>
            </w:r>
          </w:p>
          <w:p w14:paraId="70EC6092" w14:textId="657F3078" w:rsidR="009B79DE" w:rsidRPr="00C07A2E" w:rsidRDefault="00E538F6" w:rsidP="004E65B1">
            <w:pPr>
              <w:pStyle w:val="Basistekst"/>
              <w:rPr>
                <w:i/>
                <w:szCs w:val="14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9B79DE" w:rsidRPr="00166EA5">
              <w:rPr>
                <w:szCs w:val="14"/>
              </w:rPr>
              <w:t xml:space="preserve"> </w:t>
            </w:r>
            <w:r w:rsidR="009B79DE">
              <w:rPr>
                <w:szCs w:val="14"/>
              </w:rPr>
              <w:t>Overlijden van de cliënt</w:t>
            </w:r>
          </w:p>
          <w:p w14:paraId="6B9682BB" w14:textId="6B2C70C5" w:rsidR="009B79DE" w:rsidRDefault="00E538F6" w:rsidP="004E65B1">
            <w:pPr>
              <w:pStyle w:val="Basistekst"/>
              <w:rPr>
                <w:i/>
                <w:szCs w:val="16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9B79DE" w:rsidRPr="00166EA5">
              <w:rPr>
                <w:szCs w:val="14"/>
              </w:rPr>
              <w:t xml:space="preserve"> </w:t>
            </w:r>
            <w:r w:rsidR="009B79DE">
              <w:rPr>
                <w:rStyle w:val="BasistekstChar"/>
              </w:rPr>
              <w:t>Cliënt heeft het werk niet behouden</w:t>
            </w:r>
          </w:p>
          <w:p w14:paraId="3741BBD9" w14:textId="04BF75F6" w:rsidR="009B79DE" w:rsidRPr="009B79DE" w:rsidRDefault="00E538F6" w:rsidP="004E65B1">
            <w:pPr>
              <w:pStyle w:val="Basistekst"/>
              <w:rPr>
                <w:i/>
                <w:szCs w:val="14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9B79DE" w:rsidRPr="00166EA5">
              <w:rPr>
                <w:szCs w:val="14"/>
              </w:rPr>
              <w:t xml:space="preserve"> </w:t>
            </w:r>
            <w:r w:rsidR="009B79DE">
              <w:rPr>
                <w:szCs w:val="14"/>
              </w:rPr>
              <w:t>Anders, namelijk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6FD04294" w14:textId="77777777" w:rsidR="009B79DE" w:rsidRPr="0009566A" w:rsidRDefault="009B79DE" w:rsidP="004E65B1">
            <w:pPr>
              <w:pStyle w:val="Boventekst"/>
              <w:keepNext/>
              <w:keepLines/>
              <w:rPr>
                <w:lang w:val="pl-PL"/>
              </w:rPr>
            </w:pPr>
          </w:p>
        </w:tc>
      </w:tr>
      <w:tr w:rsidR="009B79DE" w:rsidRPr="0009566A" w14:paraId="509D17F3" w14:textId="77777777" w:rsidTr="00AF53E7">
        <w:trPr>
          <w:trHeight w:val="45"/>
        </w:trPr>
        <w:tc>
          <w:tcPr>
            <w:tcW w:w="378" w:type="dxa"/>
          </w:tcPr>
          <w:p w14:paraId="78584D40" w14:textId="77777777" w:rsidR="009B79DE" w:rsidRPr="00427FB6" w:rsidRDefault="009B79DE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2669" w:type="dxa"/>
            <w:gridSpan w:val="2"/>
          </w:tcPr>
          <w:p w14:paraId="6E9881B0" w14:textId="77777777" w:rsidR="009B79DE" w:rsidRPr="00427FB6" w:rsidRDefault="009B79DE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6BB43D70" w14:textId="77777777" w:rsidR="009B79DE" w:rsidRPr="0009566A" w:rsidRDefault="009B79DE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7CA5DF4E" w14:textId="77777777" w:rsidR="009B79DE" w:rsidRPr="0009566A" w:rsidRDefault="009B79DE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274A9A7" w14:textId="77777777" w:rsidR="009B79DE" w:rsidRPr="0009566A" w:rsidRDefault="009B79DE" w:rsidP="004E65B1">
            <w:pPr>
              <w:pStyle w:val="Tussenbalk"/>
              <w:widowControl w:val="0"/>
              <w:rPr>
                <w:lang w:val="pl-PL"/>
              </w:rPr>
            </w:pPr>
          </w:p>
        </w:tc>
      </w:tr>
      <w:tr w:rsidR="009B79DE" w14:paraId="28BE3149" w14:textId="77777777" w:rsidTr="00AF53E7">
        <w:tc>
          <w:tcPr>
            <w:tcW w:w="378" w:type="dxa"/>
          </w:tcPr>
          <w:p w14:paraId="466DD1BC" w14:textId="778127F0" w:rsidR="009B79DE" w:rsidRPr="00427FB6" w:rsidRDefault="009B79DE" w:rsidP="004E65B1">
            <w:pPr>
              <w:pStyle w:val="Basistekst"/>
              <w:widowControl w:val="0"/>
              <w:rPr>
                <w:szCs w:val="16"/>
              </w:rPr>
            </w:pPr>
          </w:p>
        </w:tc>
        <w:tc>
          <w:tcPr>
            <w:tcW w:w="2669" w:type="dxa"/>
            <w:gridSpan w:val="2"/>
          </w:tcPr>
          <w:p w14:paraId="7E140291" w14:textId="30E61F3E" w:rsidR="009B79DE" w:rsidRPr="00427FB6" w:rsidRDefault="009B79DE" w:rsidP="004E65B1">
            <w:pPr>
              <w:pStyle w:val="Basistekst"/>
              <w:widowControl w:val="0"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60B37CBE" w14:textId="77777777" w:rsidR="009B79DE" w:rsidRDefault="009B79DE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</w:tcPr>
          <w:p w14:paraId="5858E8D6" w14:textId="77777777" w:rsidR="00032EE3" w:rsidRDefault="00E538F6" w:rsidP="00032EE3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  <w:p w14:paraId="60C57FD4" w14:textId="11518D5A" w:rsidR="00032EE3" w:rsidRDefault="00032EE3" w:rsidP="00032EE3">
            <w:pPr>
              <w:pStyle w:val="Invulling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13C5DD0E" w14:textId="77777777" w:rsidR="009B79DE" w:rsidRDefault="009B79DE" w:rsidP="004E65B1">
            <w:pPr>
              <w:pStyle w:val="Basistekst"/>
              <w:widowControl w:val="0"/>
            </w:pPr>
          </w:p>
        </w:tc>
      </w:tr>
      <w:tr w:rsidR="00D65267" w:rsidRPr="0009566A" w14:paraId="36EB9426" w14:textId="77777777" w:rsidTr="00243C40">
        <w:trPr>
          <w:cantSplit/>
          <w:trHeight w:val="45"/>
        </w:trPr>
        <w:tc>
          <w:tcPr>
            <w:tcW w:w="378" w:type="dxa"/>
          </w:tcPr>
          <w:p w14:paraId="7053B0A7" w14:textId="77777777" w:rsidR="00D65267" w:rsidRPr="00427FB6" w:rsidRDefault="00D65267" w:rsidP="00243C4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55ACD96C" w14:textId="77777777" w:rsidR="00D65267" w:rsidRPr="00427FB6" w:rsidRDefault="00D65267" w:rsidP="00243C4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31DEDA8" w14:textId="77777777" w:rsidR="00D65267" w:rsidRPr="0009566A" w:rsidRDefault="00D65267" w:rsidP="00243C40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0E3335AE" w14:textId="77777777" w:rsidR="00D65267" w:rsidRPr="0009566A" w:rsidRDefault="00D65267" w:rsidP="00243C40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5D9EFA0C" w14:textId="77777777" w:rsidR="00D65267" w:rsidRPr="0009566A" w:rsidRDefault="00D65267" w:rsidP="00243C40">
            <w:pPr>
              <w:pStyle w:val="Tussenbalk"/>
              <w:widowControl w:val="0"/>
              <w:rPr>
                <w:lang w:val="pl-PL"/>
              </w:rPr>
            </w:pPr>
          </w:p>
        </w:tc>
      </w:tr>
      <w:tr w:rsidR="007A4A44" w14:paraId="6E40A6F4" w14:textId="77777777" w:rsidTr="006701E0">
        <w:trPr>
          <w:cantSplit/>
        </w:trPr>
        <w:tc>
          <w:tcPr>
            <w:tcW w:w="378" w:type="dxa"/>
          </w:tcPr>
          <w:p w14:paraId="5D5ED46B" w14:textId="49A84DCB" w:rsidR="007A4A44" w:rsidRPr="00427FB6" w:rsidRDefault="007A4A44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4.</w:t>
            </w:r>
            <w:r>
              <w:rPr>
                <w:szCs w:val="16"/>
              </w:rPr>
              <w:t>4</w:t>
            </w:r>
          </w:p>
        </w:tc>
        <w:tc>
          <w:tcPr>
            <w:tcW w:w="2669" w:type="dxa"/>
            <w:gridSpan w:val="2"/>
          </w:tcPr>
          <w:p w14:paraId="1A07F2A0" w14:textId="5D9BB738" w:rsidR="007A4A44" w:rsidRPr="00427FB6" w:rsidRDefault="007A4A44" w:rsidP="004E65B1">
            <w:pPr>
              <w:pStyle w:val="Basistekst"/>
              <w:widowControl w:val="0"/>
              <w:rPr>
                <w:szCs w:val="16"/>
              </w:rPr>
            </w:pPr>
            <w:r>
              <w:rPr>
                <w:szCs w:val="16"/>
              </w:rPr>
              <w:t>Geef een toelichting op de reden van de voortijdige terugmelding.</w:t>
            </w:r>
          </w:p>
        </w:tc>
        <w:tc>
          <w:tcPr>
            <w:tcW w:w="159" w:type="dxa"/>
            <w:gridSpan w:val="2"/>
            <w:shd w:val="pct5" w:color="auto" w:fill="auto"/>
          </w:tcPr>
          <w:p w14:paraId="3DF3B13A" w14:textId="77777777" w:rsidR="007A4A44" w:rsidRDefault="007A4A44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</w:tcPr>
          <w:p w14:paraId="65E93980" w14:textId="77777777" w:rsidR="00032EE3" w:rsidRDefault="00032EE3" w:rsidP="00032EE3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  <w:p w14:paraId="48E2D463" w14:textId="77777777" w:rsidR="007A4A44" w:rsidRDefault="007A4A44" w:rsidP="004E65B1">
            <w:pPr>
              <w:pStyle w:val="Basistekst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40FABD65" w14:textId="77777777" w:rsidR="007A4A44" w:rsidRDefault="007A4A44" w:rsidP="004E65B1">
            <w:pPr>
              <w:pStyle w:val="Basistekst"/>
              <w:widowControl w:val="0"/>
            </w:pPr>
          </w:p>
        </w:tc>
      </w:tr>
      <w:tr w:rsidR="00307243" w:rsidRPr="0009566A" w14:paraId="3DCF4ABF" w14:textId="77777777" w:rsidTr="00243C40">
        <w:trPr>
          <w:cantSplit/>
          <w:trHeight w:val="45"/>
        </w:trPr>
        <w:tc>
          <w:tcPr>
            <w:tcW w:w="378" w:type="dxa"/>
          </w:tcPr>
          <w:p w14:paraId="03B09E47" w14:textId="77777777" w:rsidR="00307243" w:rsidRPr="00427FB6" w:rsidRDefault="00307243" w:rsidP="00243C4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29B4CEE1" w14:textId="77777777" w:rsidR="00307243" w:rsidRPr="00427FB6" w:rsidRDefault="00307243" w:rsidP="00243C40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18715359" w14:textId="77777777" w:rsidR="00307243" w:rsidRPr="0009566A" w:rsidRDefault="00307243" w:rsidP="00243C40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4E974D5B" w14:textId="77777777" w:rsidR="00307243" w:rsidRPr="0009566A" w:rsidRDefault="00307243" w:rsidP="00243C40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1D7F759A" w14:textId="77777777" w:rsidR="00307243" w:rsidRPr="0009566A" w:rsidRDefault="00307243" w:rsidP="00243C40">
            <w:pPr>
              <w:pStyle w:val="Tussenbalk"/>
              <w:widowControl w:val="0"/>
              <w:rPr>
                <w:lang w:val="pl-PL"/>
              </w:rPr>
            </w:pPr>
          </w:p>
        </w:tc>
      </w:tr>
      <w:tr w:rsidR="00C4749F" w14:paraId="288C6FF6" w14:textId="77777777" w:rsidTr="006701E0">
        <w:trPr>
          <w:cantSplit/>
          <w:trHeight w:val="460"/>
        </w:trPr>
        <w:tc>
          <w:tcPr>
            <w:tcW w:w="378" w:type="dxa"/>
            <w:vMerge w:val="restart"/>
          </w:tcPr>
          <w:p w14:paraId="4F858C7F" w14:textId="6419EB8C" w:rsidR="00C4749F" w:rsidRPr="00427FB6" w:rsidRDefault="00C4749F" w:rsidP="004E65B1">
            <w:pPr>
              <w:pStyle w:val="Basistekst"/>
              <w:widowControl w:val="0"/>
              <w:rPr>
                <w:szCs w:val="16"/>
              </w:rPr>
            </w:pPr>
            <w:r w:rsidRPr="00427FB6">
              <w:rPr>
                <w:szCs w:val="16"/>
              </w:rPr>
              <w:t>4.</w:t>
            </w:r>
            <w:r>
              <w:rPr>
                <w:szCs w:val="16"/>
              </w:rPr>
              <w:t>5</w:t>
            </w:r>
          </w:p>
        </w:tc>
        <w:tc>
          <w:tcPr>
            <w:tcW w:w="2669" w:type="dxa"/>
            <w:gridSpan w:val="2"/>
            <w:vMerge w:val="restart"/>
          </w:tcPr>
          <w:p w14:paraId="516BC551" w14:textId="3759468E" w:rsidR="00C4749F" w:rsidRPr="00427FB6" w:rsidRDefault="00C4749F" w:rsidP="004E65B1">
            <w:pPr>
              <w:pStyle w:val="Basistekst"/>
              <w:widowControl w:val="0"/>
              <w:rPr>
                <w:szCs w:val="16"/>
              </w:rPr>
            </w:pPr>
            <w:r>
              <w:rPr>
                <w:szCs w:val="16"/>
              </w:rPr>
              <w:t>Een voortijdige terugmelding moet altijd vooraf besproken worden met de cliënt en met UWV. Met wie heeft u de terugmelding besproken?</w:t>
            </w:r>
          </w:p>
        </w:tc>
        <w:tc>
          <w:tcPr>
            <w:tcW w:w="159" w:type="dxa"/>
            <w:gridSpan w:val="2"/>
            <w:vMerge w:val="restart"/>
            <w:shd w:val="pct5" w:color="auto" w:fill="auto"/>
          </w:tcPr>
          <w:p w14:paraId="2E7DA4D2" w14:textId="77777777" w:rsidR="00C4749F" w:rsidRDefault="00C4749F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  <w:shd w:val="clear" w:color="auto" w:fill="F2F2F2" w:themeFill="background1" w:themeFillShade="F2"/>
          </w:tcPr>
          <w:p w14:paraId="2528D173" w14:textId="1EDB178F" w:rsidR="00C4749F" w:rsidRPr="00C4749F" w:rsidRDefault="00C4749F" w:rsidP="004E65B1">
            <w:pPr>
              <w:pStyle w:val="Basistekst"/>
              <w:widowControl w:val="0"/>
              <w:rPr>
                <w:i/>
                <w:iCs/>
              </w:rPr>
            </w:pPr>
            <w:r>
              <w:rPr>
                <w:i/>
                <w:iCs/>
              </w:rPr>
              <w:t>Vul de volledige naam van de UWV-medewerker in</w:t>
            </w:r>
            <w:r w:rsidR="00462365">
              <w:rPr>
                <w:i/>
                <w:iCs/>
              </w:rPr>
              <w:t>.</w:t>
            </w:r>
          </w:p>
        </w:tc>
        <w:tc>
          <w:tcPr>
            <w:tcW w:w="170" w:type="dxa"/>
            <w:gridSpan w:val="2"/>
            <w:vMerge w:val="restart"/>
            <w:shd w:val="pct5" w:color="auto" w:fill="auto"/>
          </w:tcPr>
          <w:p w14:paraId="29F7F55B" w14:textId="77777777" w:rsidR="00C4749F" w:rsidRDefault="00C4749F" w:rsidP="004E65B1">
            <w:pPr>
              <w:pStyle w:val="Basistekst"/>
              <w:widowControl w:val="0"/>
            </w:pPr>
          </w:p>
        </w:tc>
      </w:tr>
      <w:tr w:rsidR="00C4749F" w14:paraId="7BFAB1BC" w14:textId="77777777" w:rsidTr="006701E0">
        <w:trPr>
          <w:cantSplit/>
          <w:trHeight w:val="460"/>
        </w:trPr>
        <w:tc>
          <w:tcPr>
            <w:tcW w:w="378" w:type="dxa"/>
            <w:vMerge/>
          </w:tcPr>
          <w:p w14:paraId="6DD44F09" w14:textId="77777777" w:rsidR="00C4749F" w:rsidRPr="00427FB6" w:rsidRDefault="00C4749F" w:rsidP="004E65B1">
            <w:pPr>
              <w:pStyle w:val="Basistekst"/>
              <w:widowControl w:val="0"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  <w:tcBorders>
              <w:bottom w:val="single" w:sz="2" w:space="0" w:color="808080"/>
            </w:tcBorders>
          </w:tcPr>
          <w:p w14:paraId="04E8EC7B" w14:textId="77777777" w:rsidR="00C4749F" w:rsidRDefault="00C4749F" w:rsidP="004E65B1">
            <w:pPr>
              <w:pStyle w:val="Basistekst"/>
              <w:widowControl w:val="0"/>
              <w:rPr>
                <w:szCs w:val="16"/>
              </w:rPr>
            </w:pPr>
          </w:p>
        </w:tc>
        <w:tc>
          <w:tcPr>
            <w:tcW w:w="159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76C4E6D9" w14:textId="77777777" w:rsidR="00C4749F" w:rsidRDefault="00C4749F" w:rsidP="004E65B1">
            <w:pPr>
              <w:pStyle w:val="Basistekst"/>
              <w:widowControl w:val="0"/>
            </w:pPr>
          </w:p>
        </w:tc>
        <w:tc>
          <w:tcPr>
            <w:tcW w:w="6700" w:type="dxa"/>
            <w:gridSpan w:val="15"/>
          </w:tcPr>
          <w:p w14:paraId="7AD90D90" w14:textId="3DF48BDE" w:rsidR="00C4749F" w:rsidRDefault="00AF17EE" w:rsidP="00AF17EE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vMerge/>
            <w:shd w:val="pct5" w:color="auto" w:fill="auto"/>
          </w:tcPr>
          <w:p w14:paraId="73EA3B87" w14:textId="77777777" w:rsidR="00C4749F" w:rsidRDefault="00C4749F" w:rsidP="004E65B1">
            <w:pPr>
              <w:pStyle w:val="Basistekst"/>
              <w:widowControl w:val="0"/>
            </w:pPr>
          </w:p>
        </w:tc>
      </w:tr>
      <w:tr w:rsidR="006701E0" w:rsidRPr="0009566A" w14:paraId="5C4A9D17" w14:textId="77777777" w:rsidTr="004E65B1">
        <w:trPr>
          <w:cantSplit/>
          <w:trHeight w:val="45"/>
        </w:trPr>
        <w:tc>
          <w:tcPr>
            <w:tcW w:w="378" w:type="dxa"/>
          </w:tcPr>
          <w:p w14:paraId="39DE3B13" w14:textId="77777777" w:rsidR="006701E0" w:rsidRPr="00F02CD8" w:rsidRDefault="006701E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1D8D0EB6" w14:textId="77777777" w:rsidR="006701E0" w:rsidRPr="00F02CD8" w:rsidRDefault="006701E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477A288B" w14:textId="77777777" w:rsidR="006701E0" w:rsidRPr="00F02CD8" w:rsidRDefault="006701E0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347240D3" w14:textId="77777777" w:rsidR="006701E0" w:rsidRPr="00F02CD8" w:rsidRDefault="006701E0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1E2DC0D0" w14:textId="77777777" w:rsidR="006701E0" w:rsidRPr="00F02CD8" w:rsidRDefault="006701E0" w:rsidP="004E65B1">
            <w:pPr>
              <w:pStyle w:val="Tussenbalk"/>
              <w:widowControl w:val="0"/>
            </w:pPr>
          </w:p>
        </w:tc>
      </w:tr>
      <w:tr w:rsidR="00017124" w:rsidRPr="00EC3615" w14:paraId="4877CDB2" w14:textId="77777777" w:rsidTr="00AF53E7">
        <w:trPr>
          <w:cantSplit/>
        </w:trPr>
        <w:tc>
          <w:tcPr>
            <w:tcW w:w="378" w:type="dxa"/>
          </w:tcPr>
          <w:p w14:paraId="242992FD" w14:textId="77777777" w:rsidR="00017124" w:rsidRPr="00427FB6" w:rsidRDefault="00017124" w:rsidP="00445131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2367" w:type="dxa"/>
          </w:tcPr>
          <w:p w14:paraId="69F8B5C5" w14:textId="77777777" w:rsidR="00017124" w:rsidRPr="00427FB6" w:rsidRDefault="00017124" w:rsidP="00445131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302" w:type="dxa"/>
            <w:shd w:val="solid" w:color="auto" w:fill="auto"/>
          </w:tcPr>
          <w:p w14:paraId="056239CF" w14:textId="7F903E9C" w:rsidR="00017124" w:rsidRPr="00427FB6" w:rsidRDefault="00796815" w:rsidP="00445131">
            <w:pPr>
              <w:pStyle w:val="Basisrubriekskop"/>
              <w:keepNext/>
              <w:keepLines/>
              <w:jc w:val="center"/>
              <w:rPr>
                <w:szCs w:val="16"/>
              </w:rPr>
            </w:pPr>
            <w:r w:rsidRPr="00427FB6">
              <w:rPr>
                <w:szCs w:val="16"/>
              </w:rPr>
              <w:t>5</w:t>
            </w:r>
          </w:p>
        </w:tc>
        <w:tc>
          <w:tcPr>
            <w:tcW w:w="159" w:type="dxa"/>
            <w:gridSpan w:val="2"/>
            <w:shd w:val="pct50" w:color="auto" w:fill="auto"/>
          </w:tcPr>
          <w:p w14:paraId="24507B9D" w14:textId="77777777" w:rsidR="00017124" w:rsidRPr="00EC3615" w:rsidRDefault="00017124" w:rsidP="00445131">
            <w:pPr>
              <w:pStyle w:val="Basisrubriekskop"/>
              <w:keepNext/>
              <w:keepLines/>
            </w:pPr>
          </w:p>
        </w:tc>
        <w:tc>
          <w:tcPr>
            <w:tcW w:w="6700" w:type="dxa"/>
            <w:gridSpan w:val="15"/>
            <w:shd w:val="pct50" w:color="auto" w:fill="auto"/>
          </w:tcPr>
          <w:p w14:paraId="3EA2FF77" w14:textId="6B6D1581" w:rsidR="00017124" w:rsidRPr="00EC3615" w:rsidRDefault="001975EE" w:rsidP="00445131">
            <w:pPr>
              <w:pStyle w:val="Basisrubriekskop"/>
              <w:keepNext/>
              <w:keepLines/>
              <w:rPr>
                <w:highlight w:val="yellow"/>
              </w:rPr>
            </w:pPr>
            <w:r>
              <w:t>Beëindiging werkbehoud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0E2F525F" w14:textId="77777777" w:rsidR="00017124" w:rsidRPr="00EC3615" w:rsidRDefault="00017124" w:rsidP="00445131">
            <w:pPr>
              <w:pStyle w:val="Basisrubriekskop"/>
              <w:keepNext/>
              <w:keepLines/>
            </w:pPr>
          </w:p>
        </w:tc>
      </w:tr>
      <w:tr w:rsidR="00017124" w14:paraId="35642A93" w14:textId="77777777" w:rsidTr="00AF53E7">
        <w:trPr>
          <w:cantSplit/>
        </w:trPr>
        <w:tc>
          <w:tcPr>
            <w:tcW w:w="378" w:type="dxa"/>
          </w:tcPr>
          <w:p w14:paraId="371AEE92" w14:textId="77777777" w:rsidR="00017124" w:rsidRPr="00427FB6" w:rsidRDefault="00017124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1F3F26C4" w14:textId="77777777" w:rsidR="00017124" w:rsidRPr="00427FB6" w:rsidRDefault="00017124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54BEEADE" w14:textId="77777777" w:rsidR="00017124" w:rsidRDefault="00017124" w:rsidP="0044513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B45334C" w14:textId="77777777" w:rsidR="00017124" w:rsidRDefault="00017124" w:rsidP="0044513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68CDAC9E" w14:textId="77777777" w:rsidR="00017124" w:rsidRDefault="00017124" w:rsidP="00445131">
            <w:pPr>
              <w:pStyle w:val="Tussenbalk"/>
              <w:keepNext/>
              <w:keepLines/>
            </w:pPr>
          </w:p>
        </w:tc>
      </w:tr>
      <w:tr w:rsidR="00427FB6" w14:paraId="5977FA4B" w14:textId="77777777" w:rsidTr="00AF53E7">
        <w:trPr>
          <w:cantSplit/>
          <w:trHeight w:val="144"/>
        </w:trPr>
        <w:tc>
          <w:tcPr>
            <w:tcW w:w="378" w:type="dxa"/>
            <w:vMerge w:val="restart"/>
          </w:tcPr>
          <w:p w14:paraId="5EC228EF" w14:textId="33626799" w:rsidR="00427FB6" w:rsidRPr="00427FB6" w:rsidRDefault="00427FB6" w:rsidP="00445131">
            <w:pPr>
              <w:pStyle w:val="Basistekst"/>
              <w:keepNext/>
              <w:keepLines/>
              <w:rPr>
                <w:szCs w:val="16"/>
              </w:rPr>
            </w:pPr>
            <w:r w:rsidRPr="00427FB6">
              <w:rPr>
                <w:szCs w:val="16"/>
              </w:rPr>
              <w:t>5.1</w:t>
            </w:r>
          </w:p>
        </w:tc>
        <w:tc>
          <w:tcPr>
            <w:tcW w:w="2669" w:type="dxa"/>
            <w:gridSpan w:val="2"/>
            <w:vMerge w:val="restart"/>
          </w:tcPr>
          <w:p w14:paraId="59A9495E" w14:textId="077732F2" w:rsidR="00427FB6" w:rsidRPr="00427FB6" w:rsidRDefault="00445131" w:rsidP="00445131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Wat is het bereikte resultaat?</w:t>
            </w:r>
          </w:p>
        </w:tc>
        <w:tc>
          <w:tcPr>
            <w:tcW w:w="159" w:type="dxa"/>
            <w:gridSpan w:val="2"/>
            <w:vMerge w:val="restart"/>
            <w:shd w:val="pct5" w:color="auto" w:fill="auto"/>
          </w:tcPr>
          <w:p w14:paraId="4E706E3E" w14:textId="77777777" w:rsidR="00427FB6" w:rsidRDefault="00427FB6" w:rsidP="00445131">
            <w:pPr>
              <w:pStyle w:val="Basistekst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F2F2F2" w:themeFill="background1" w:themeFillShade="F2"/>
          </w:tcPr>
          <w:p w14:paraId="4A422B39" w14:textId="104D47F1" w:rsidR="00427FB6" w:rsidRPr="008359B5" w:rsidRDefault="001975EE" w:rsidP="00445131">
            <w:pPr>
              <w:pStyle w:val="Basistekst"/>
              <w:keepNext/>
              <w:keepLines/>
              <w:rPr>
                <w:i/>
                <w:iCs/>
              </w:rPr>
            </w:pPr>
            <w:r>
              <w:rPr>
                <w:i/>
                <w:iCs/>
              </w:rPr>
              <w:t>Heeft u hieronder niet genoeg ruimte? Ga dan verder op een bijlage. Vermeld daarop de naam van uw organisaite, het burgerservicenummer van de cliënt en het ordernummer.</w:t>
            </w:r>
          </w:p>
        </w:tc>
        <w:tc>
          <w:tcPr>
            <w:tcW w:w="170" w:type="dxa"/>
            <w:gridSpan w:val="2"/>
            <w:vMerge w:val="restart"/>
            <w:shd w:val="pct5" w:color="auto" w:fill="auto"/>
          </w:tcPr>
          <w:p w14:paraId="6780F65B" w14:textId="77777777" w:rsidR="00427FB6" w:rsidRDefault="00427FB6" w:rsidP="00445131">
            <w:pPr>
              <w:pStyle w:val="Basistekst"/>
              <w:keepNext/>
              <w:keepLines/>
            </w:pPr>
          </w:p>
        </w:tc>
      </w:tr>
      <w:tr w:rsidR="00AD16B7" w14:paraId="2B7142D1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3902E644" w14:textId="77777777" w:rsidR="00AD16B7" w:rsidRPr="00427FB6" w:rsidRDefault="00AD16B7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3F48922C" w14:textId="77777777" w:rsidR="00AD16B7" w:rsidRPr="00427FB6" w:rsidRDefault="00AD16B7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vMerge/>
            <w:shd w:val="pct5" w:color="auto" w:fill="auto"/>
          </w:tcPr>
          <w:p w14:paraId="5E1C8929" w14:textId="77777777" w:rsidR="00AD16B7" w:rsidRDefault="00AD16B7" w:rsidP="00445131">
            <w:pPr>
              <w:pStyle w:val="Basistekst"/>
              <w:keepNext/>
              <w:keepLines/>
            </w:pPr>
          </w:p>
        </w:tc>
        <w:tc>
          <w:tcPr>
            <w:tcW w:w="1826" w:type="dxa"/>
            <w:gridSpan w:val="4"/>
            <w:shd w:val="clear" w:color="auto" w:fill="F2F2F2" w:themeFill="background1" w:themeFillShade="F2"/>
          </w:tcPr>
          <w:p w14:paraId="6C38AD14" w14:textId="0052B7EE" w:rsidR="00AD16B7" w:rsidRPr="00E8047C" w:rsidRDefault="00AD16B7" w:rsidP="00445131">
            <w:pPr>
              <w:pStyle w:val="Basistekst"/>
              <w:keepNext/>
              <w:keepLines/>
              <w:rPr>
                <w:b/>
                <w:bCs/>
              </w:rPr>
            </w:pPr>
            <w:r>
              <w:rPr>
                <w:b/>
                <w:bCs/>
              </w:rPr>
              <w:t>Begeleidingsdoel</w:t>
            </w:r>
          </w:p>
        </w:tc>
        <w:tc>
          <w:tcPr>
            <w:tcW w:w="154" w:type="dxa"/>
            <w:gridSpan w:val="3"/>
            <w:shd w:val="clear" w:color="auto" w:fill="F2F2F2" w:themeFill="background1" w:themeFillShade="F2"/>
          </w:tcPr>
          <w:p w14:paraId="5554BFE4" w14:textId="77777777" w:rsidR="00AD16B7" w:rsidRPr="00E8047C" w:rsidRDefault="00AD16B7" w:rsidP="00445131">
            <w:pPr>
              <w:pStyle w:val="Basistekst"/>
              <w:keepNext/>
              <w:keepLines/>
              <w:rPr>
                <w:b/>
                <w:bCs/>
              </w:rPr>
            </w:pPr>
          </w:p>
        </w:tc>
        <w:tc>
          <w:tcPr>
            <w:tcW w:w="1063" w:type="dxa"/>
            <w:gridSpan w:val="3"/>
            <w:shd w:val="clear" w:color="auto" w:fill="F2F2F2" w:themeFill="background1" w:themeFillShade="F2"/>
          </w:tcPr>
          <w:p w14:paraId="2F526FC3" w14:textId="2D6A81BE" w:rsidR="00AD16B7" w:rsidRPr="00E8047C" w:rsidRDefault="00AD16B7" w:rsidP="00445131">
            <w:pPr>
              <w:pStyle w:val="Basistekst"/>
              <w:keepNext/>
              <w:keepLines/>
              <w:rPr>
                <w:b/>
                <w:bCs/>
              </w:rPr>
            </w:pPr>
            <w:r>
              <w:rPr>
                <w:b/>
                <w:bCs/>
              </w:rPr>
              <w:t>Gehaald?</w:t>
            </w:r>
          </w:p>
        </w:tc>
        <w:tc>
          <w:tcPr>
            <w:tcW w:w="140" w:type="dxa"/>
            <w:shd w:val="clear" w:color="auto" w:fill="F2F2F2" w:themeFill="background1" w:themeFillShade="F2"/>
          </w:tcPr>
          <w:p w14:paraId="66AF4B6F" w14:textId="32EA93E6" w:rsidR="00AD16B7" w:rsidRPr="00E8047C" w:rsidRDefault="00AD16B7" w:rsidP="00445131">
            <w:pPr>
              <w:pStyle w:val="Basistekst"/>
              <w:keepNext/>
              <w:keepLines/>
              <w:rPr>
                <w:b/>
                <w:bCs/>
              </w:rPr>
            </w:pPr>
          </w:p>
        </w:tc>
        <w:tc>
          <w:tcPr>
            <w:tcW w:w="3517" w:type="dxa"/>
            <w:gridSpan w:val="4"/>
            <w:shd w:val="clear" w:color="auto" w:fill="F2F2F2" w:themeFill="background1" w:themeFillShade="F2"/>
          </w:tcPr>
          <w:p w14:paraId="07C6C84F" w14:textId="53593E10" w:rsidR="00AD16B7" w:rsidRPr="00E8047C" w:rsidRDefault="00AD16B7" w:rsidP="00445131">
            <w:pPr>
              <w:pStyle w:val="Basistekst"/>
              <w:keepNext/>
              <w:keepLines/>
              <w:rPr>
                <w:b/>
                <w:bCs/>
              </w:rPr>
            </w:pPr>
            <w:r>
              <w:rPr>
                <w:b/>
                <w:bCs/>
              </w:rPr>
              <w:t>Toelichting</w:t>
            </w:r>
          </w:p>
        </w:tc>
        <w:tc>
          <w:tcPr>
            <w:tcW w:w="170" w:type="dxa"/>
            <w:gridSpan w:val="2"/>
            <w:vMerge/>
            <w:shd w:val="pct5" w:color="auto" w:fill="auto"/>
          </w:tcPr>
          <w:p w14:paraId="6FFF2D14" w14:textId="77777777" w:rsidR="00AD16B7" w:rsidRDefault="00AD16B7" w:rsidP="00445131">
            <w:pPr>
              <w:pStyle w:val="Basistekst"/>
              <w:keepNext/>
              <w:keepLines/>
            </w:pPr>
          </w:p>
        </w:tc>
      </w:tr>
      <w:tr w:rsidR="00427FB6" w14:paraId="3D96BD49" w14:textId="77777777" w:rsidTr="00AF53E7">
        <w:trPr>
          <w:cantSplit/>
        </w:trPr>
        <w:tc>
          <w:tcPr>
            <w:tcW w:w="378" w:type="dxa"/>
            <w:vMerge/>
          </w:tcPr>
          <w:p w14:paraId="709BAAED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1EF92901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57A6DC36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75ADD15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33E043D3" w14:textId="77777777" w:rsidR="00427FB6" w:rsidRDefault="00427FB6" w:rsidP="00445131">
            <w:pPr>
              <w:pStyle w:val="Tussenbalk"/>
              <w:keepNext/>
              <w:keepLines/>
            </w:pPr>
          </w:p>
        </w:tc>
      </w:tr>
      <w:tr w:rsidR="006C501A" w14:paraId="24C70EE7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331D0ACB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7C33D06E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6ACFFF20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1826" w:type="dxa"/>
            <w:gridSpan w:val="4"/>
          </w:tcPr>
          <w:p w14:paraId="7B71FE5D" w14:textId="15FEAB5E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40" w:type="dxa"/>
            <w:gridSpan w:val="2"/>
            <w:shd w:val="clear" w:color="auto" w:fill="F2F2F2" w:themeFill="background1" w:themeFillShade="F2"/>
          </w:tcPr>
          <w:p w14:paraId="5F3823DA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462" w:type="dxa"/>
            <w:gridSpan w:val="3"/>
            <w:shd w:val="clear" w:color="auto" w:fill="F2F2F2" w:themeFill="background1" w:themeFillShade="F2"/>
          </w:tcPr>
          <w:p w14:paraId="1476C43A" w14:textId="5DE5C18C" w:rsidR="006C501A" w:rsidRPr="00EE4429" w:rsidRDefault="00AF17EE" w:rsidP="00445131">
            <w:pPr>
              <w:pStyle w:val="Basistekst"/>
              <w:keepNext/>
              <w:keepLines/>
              <w:rPr>
                <w:bCs/>
                <w:szCs w:val="16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Ja</w:t>
            </w:r>
          </w:p>
        </w:tc>
        <w:tc>
          <w:tcPr>
            <w:tcW w:w="615" w:type="dxa"/>
            <w:shd w:val="clear" w:color="auto" w:fill="F2F2F2" w:themeFill="background1" w:themeFillShade="F2"/>
          </w:tcPr>
          <w:p w14:paraId="50C6B02E" w14:textId="50FA88F3" w:rsidR="006C501A" w:rsidRPr="006C501A" w:rsidRDefault="00AF17EE" w:rsidP="00445131">
            <w:pPr>
              <w:pStyle w:val="Basistekst"/>
              <w:keepNext/>
              <w:keepLines/>
              <w:rPr>
                <w:bCs/>
                <w:szCs w:val="16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Nee</w:t>
            </w:r>
          </w:p>
        </w:tc>
        <w:tc>
          <w:tcPr>
            <w:tcW w:w="140" w:type="dxa"/>
            <w:shd w:val="clear" w:color="auto" w:fill="F2F2F2" w:themeFill="background1" w:themeFillShade="F2"/>
          </w:tcPr>
          <w:p w14:paraId="7161A435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3517" w:type="dxa"/>
            <w:gridSpan w:val="4"/>
          </w:tcPr>
          <w:p w14:paraId="487B4F82" w14:textId="6FF22E1F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3DA602D2" w14:textId="77777777" w:rsidR="006C501A" w:rsidRDefault="006C501A" w:rsidP="00445131">
            <w:pPr>
              <w:pStyle w:val="Basistekst"/>
              <w:keepNext/>
              <w:keepLines/>
            </w:pPr>
          </w:p>
        </w:tc>
      </w:tr>
      <w:tr w:rsidR="00427FB6" w14:paraId="17E74605" w14:textId="77777777" w:rsidTr="00AF53E7">
        <w:trPr>
          <w:cantSplit/>
        </w:trPr>
        <w:tc>
          <w:tcPr>
            <w:tcW w:w="378" w:type="dxa"/>
            <w:vMerge/>
          </w:tcPr>
          <w:p w14:paraId="5AE865DF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2098F960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7A397CA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F2F2F2" w:themeFill="background1" w:themeFillShade="F2"/>
          </w:tcPr>
          <w:p w14:paraId="4A02F7E6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6EED1263" w14:textId="77777777" w:rsidR="00427FB6" w:rsidRDefault="00427FB6" w:rsidP="00445131">
            <w:pPr>
              <w:pStyle w:val="Tussenbalk"/>
              <w:keepNext/>
              <w:keepLines/>
            </w:pPr>
          </w:p>
        </w:tc>
      </w:tr>
      <w:tr w:rsidR="006C501A" w14:paraId="6042CD2E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03937AE1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4BDDBDBD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14C4D7C0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1826" w:type="dxa"/>
            <w:gridSpan w:val="4"/>
          </w:tcPr>
          <w:p w14:paraId="63D383F5" w14:textId="4AF4BECA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40" w:type="dxa"/>
            <w:gridSpan w:val="2"/>
            <w:shd w:val="clear" w:color="auto" w:fill="F2F2F2" w:themeFill="background1" w:themeFillShade="F2"/>
          </w:tcPr>
          <w:p w14:paraId="447A3F98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462" w:type="dxa"/>
            <w:gridSpan w:val="3"/>
            <w:shd w:val="clear" w:color="auto" w:fill="F2F2F2" w:themeFill="background1" w:themeFillShade="F2"/>
          </w:tcPr>
          <w:p w14:paraId="5C13009D" w14:textId="54676914" w:rsidR="006C501A" w:rsidRDefault="00AF17EE" w:rsidP="00445131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Ja</w:t>
            </w:r>
          </w:p>
        </w:tc>
        <w:tc>
          <w:tcPr>
            <w:tcW w:w="615" w:type="dxa"/>
            <w:shd w:val="clear" w:color="auto" w:fill="F2F2F2" w:themeFill="background1" w:themeFillShade="F2"/>
          </w:tcPr>
          <w:p w14:paraId="747BB7B2" w14:textId="3306DFBE" w:rsidR="006C501A" w:rsidRDefault="00AF17EE" w:rsidP="00445131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Nee</w:t>
            </w:r>
          </w:p>
        </w:tc>
        <w:tc>
          <w:tcPr>
            <w:tcW w:w="140" w:type="dxa"/>
            <w:shd w:val="clear" w:color="auto" w:fill="F2F2F2" w:themeFill="background1" w:themeFillShade="F2"/>
          </w:tcPr>
          <w:p w14:paraId="49432AA3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3517" w:type="dxa"/>
            <w:gridSpan w:val="4"/>
          </w:tcPr>
          <w:p w14:paraId="5E959D4A" w14:textId="38E05698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2CC01718" w14:textId="77777777" w:rsidR="006C501A" w:rsidRDefault="006C501A" w:rsidP="00445131">
            <w:pPr>
              <w:pStyle w:val="Basistekst"/>
              <w:keepNext/>
              <w:keepLines/>
            </w:pPr>
          </w:p>
        </w:tc>
      </w:tr>
      <w:tr w:rsidR="00427FB6" w14:paraId="7F67EC59" w14:textId="77777777" w:rsidTr="00AF53E7">
        <w:trPr>
          <w:cantSplit/>
        </w:trPr>
        <w:tc>
          <w:tcPr>
            <w:tcW w:w="378" w:type="dxa"/>
            <w:vMerge/>
          </w:tcPr>
          <w:p w14:paraId="1E75F094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2D9B3189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35C83175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F2F2F2" w:themeFill="background1" w:themeFillShade="F2"/>
          </w:tcPr>
          <w:p w14:paraId="5C1E236E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B420935" w14:textId="77777777" w:rsidR="00427FB6" w:rsidRDefault="00427FB6" w:rsidP="00445131">
            <w:pPr>
              <w:pStyle w:val="Tussenbalk"/>
              <w:keepNext/>
              <w:keepLines/>
            </w:pPr>
          </w:p>
        </w:tc>
      </w:tr>
      <w:tr w:rsidR="006C501A" w14:paraId="04BABA35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6EF197AD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4554B4F1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5DAE6D5F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1826" w:type="dxa"/>
            <w:gridSpan w:val="4"/>
          </w:tcPr>
          <w:p w14:paraId="07A6BDF7" w14:textId="5C27F2D1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40" w:type="dxa"/>
            <w:gridSpan w:val="2"/>
            <w:shd w:val="clear" w:color="auto" w:fill="F2F2F2" w:themeFill="background1" w:themeFillShade="F2"/>
          </w:tcPr>
          <w:p w14:paraId="22D26827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462" w:type="dxa"/>
            <w:gridSpan w:val="3"/>
            <w:shd w:val="clear" w:color="auto" w:fill="F2F2F2" w:themeFill="background1" w:themeFillShade="F2"/>
          </w:tcPr>
          <w:p w14:paraId="6450C7EB" w14:textId="1017C852" w:rsidR="006C501A" w:rsidRDefault="00AF17EE" w:rsidP="00445131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Ja</w:t>
            </w:r>
          </w:p>
        </w:tc>
        <w:tc>
          <w:tcPr>
            <w:tcW w:w="615" w:type="dxa"/>
            <w:shd w:val="clear" w:color="auto" w:fill="F2F2F2" w:themeFill="background1" w:themeFillShade="F2"/>
          </w:tcPr>
          <w:p w14:paraId="5C6A43F0" w14:textId="5C8E31E6" w:rsidR="006C501A" w:rsidRDefault="00AF17EE" w:rsidP="00445131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Nee</w:t>
            </w:r>
          </w:p>
        </w:tc>
        <w:tc>
          <w:tcPr>
            <w:tcW w:w="140" w:type="dxa"/>
            <w:shd w:val="clear" w:color="auto" w:fill="F2F2F2" w:themeFill="background1" w:themeFillShade="F2"/>
          </w:tcPr>
          <w:p w14:paraId="73BD3F40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3517" w:type="dxa"/>
            <w:gridSpan w:val="4"/>
          </w:tcPr>
          <w:p w14:paraId="7CF25537" w14:textId="1166DE76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77BC0FE5" w14:textId="77777777" w:rsidR="006C501A" w:rsidRDefault="006C501A" w:rsidP="00445131">
            <w:pPr>
              <w:pStyle w:val="Basistekst"/>
              <w:keepNext/>
              <w:keepLines/>
            </w:pPr>
          </w:p>
        </w:tc>
      </w:tr>
      <w:tr w:rsidR="00427FB6" w14:paraId="4B7B7402" w14:textId="77777777" w:rsidTr="00AF53E7">
        <w:trPr>
          <w:cantSplit/>
        </w:trPr>
        <w:tc>
          <w:tcPr>
            <w:tcW w:w="378" w:type="dxa"/>
            <w:vMerge/>
          </w:tcPr>
          <w:p w14:paraId="0A863A08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5A6CEFEA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03CC7E4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F2F2F2" w:themeFill="background1" w:themeFillShade="F2"/>
          </w:tcPr>
          <w:p w14:paraId="56CD2E2C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18713E9B" w14:textId="77777777" w:rsidR="00427FB6" w:rsidRDefault="00427FB6" w:rsidP="00445131">
            <w:pPr>
              <w:pStyle w:val="Tussenbalk"/>
              <w:keepNext/>
              <w:keepLines/>
            </w:pPr>
          </w:p>
        </w:tc>
      </w:tr>
      <w:tr w:rsidR="006C501A" w14:paraId="7157DF3A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5A1E574D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5908185C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69B7723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1826" w:type="dxa"/>
            <w:gridSpan w:val="4"/>
          </w:tcPr>
          <w:p w14:paraId="35363AE7" w14:textId="039B17F1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40" w:type="dxa"/>
            <w:gridSpan w:val="2"/>
            <w:shd w:val="clear" w:color="auto" w:fill="F2F2F2" w:themeFill="background1" w:themeFillShade="F2"/>
          </w:tcPr>
          <w:p w14:paraId="7C7E8ACD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462" w:type="dxa"/>
            <w:gridSpan w:val="3"/>
            <w:shd w:val="clear" w:color="auto" w:fill="F2F2F2" w:themeFill="background1" w:themeFillShade="F2"/>
          </w:tcPr>
          <w:p w14:paraId="1FFB3002" w14:textId="2B49C48C" w:rsidR="006C501A" w:rsidRDefault="00AF17EE" w:rsidP="00445131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Ja</w:t>
            </w:r>
          </w:p>
        </w:tc>
        <w:tc>
          <w:tcPr>
            <w:tcW w:w="615" w:type="dxa"/>
            <w:shd w:val="clear" w:color="auto" w:fill="F2F2F2" w:themeFill="background1" w:themeFillShade="F2"/>
          </w:tcPr>
          <w:p w14:paraId="39F5A379" w14:textId="68A78DB7" w:rsidR="006C501A" w:rsidRDefault="00AF17EE" w:rsidP="00445131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Nee</w:t>
            </w:r>
          </w:p>
        </w:tc>
        <w:tc>
          <w:tcPr>
            <w:tcW w:w="140" w:type="dxa"/>
            <w:shd w:val="clear" w:color="auto" w:fill="F2F2F2" w:themeFill="background1" w:themeFillShade="F2"/>
          </w:tcPr>
          <w:p w14:paraId="1F8D229D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3517" w:type="dxa"/>
            <w:gridSpan w:val="4"/>
          </w:tcPr>
          <w:p w14:paraId="1D9FE757" w14:textId="32711528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1A7ABAAB" w14:textId="77777777" w:rsidR="006C501A" w:rsidRDefault="006C501A" w:rsidP="00445131">
            <w:pPr>
              <w:pStyle w:val="Basistekst"/>
              <w:keepNext/>
              <w:keepLines/>
            </w:pPr>
          </w:p>
        </w:tc>
      </w:tr>
      <w:tr w:rsidR="00427FB6" w14:paraId="052ECE6E" w14:textId="77777777" w:rsidTr="00AF53E7">
        <w:trPr>
          <w:cantSplit/>
        </w:trPr>
        <w:tc>
          <w:tcPr>
            <w:tcW w:w="378" w:type="dxa"/>
            <w:vMerge/>
          </w:tcPr>
          <w:p w14:paraId="531B9B3F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651F9E5F" w14:textId="77777777" w:rsidR="00427FB6" w:rsidRPr="00427FB6" w:rsidRDefault="00427FB6" w:rsidP="0044513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090B7E3A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F2F2F2" w:themeFill="background1" w:themeFillShade="F2"/>
          </w:tcPr>
          <w:p w14:paraId="18F63723" w14:textId="77777777" w:rsidR="00427FB6" w:rsidRDefault="00427FB6" w:rsidP="0044513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38ADF8CE" w14:textId="77777777" w:rsidR="00427FB6" w:rsidRDefault="00427FB6" w:rsidP="00445131">
            <w:pPr>
              <w:pStyle w:val="Tussenbalk"/>
              <w:keepNext/>
              <w:keepLines/>
            </w:pPr>
          </w:p>
        </w:tc>
      </w:tr>
      <w:tr w:rsidR="006C501A" w14:paraId="31464A2E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7DC65944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3D5B73B3" w14:textId="77777777" w:rsidR="006C501A" w:rsidRPr="00427FB6" w:rsidRDefault="006C501A" w:rsidP="0044513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78726660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1826" w:type="dxa"/>
            <w:gridSpan w:val="4"/>
          </w:tcPr>
          <w:p w14:paraId="3CE03BDA" w14:textId="53CAA59D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40" w:type="dxa"/>
            <w:gridSpan w:val="2"/>
            <w:shd w:val="clear" w:color="auto" w:fill="F2F2F2" w:themeFill="background1" w:themeFillShade="F2"/>
          </w:tcPr>
          <w:p w14:paraId="0164E162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462" w:type="dxa"/>
            <w:gridSpan w:val="3"/>
            <w:shd w:val="clear" w:color="auto" w:fill="F2F2F2" w:themeFill="background1" w:themeFillShade="F2"/>
          </w:tcPr>
          <w:p w14:paraId="70EB5B95" w14:textId="7F7310A3" w:rsidR="006C501A" w:rsidRDefault="00AF17EE" w:rsidP="00445131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Ja</w:t>
            </w:r>
          </w:p>
        </w:tc>
        <w:tc>
          <w:tcPr>
            <w:tcW w:w="615" w:type="dxa"/>
            <w:shd w:val="clear" w:color="auto" w:fill="F2F2F2" w:themeFill="background1" w:themeFillShade="F2"/>
          </w:tcPr>
          <w:p w14:paraId="66DA9830" w14:textId="555DF0DA" w:rsidR="006C501A" w:rsidRDefault="00A856AC" w:rsidP="00445131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166EA5">
              <w:rPr>
                <w:szCs w:val="14"/>
              </w:rPr>
              <w:t xml:space="preserve"> </w:t>
            </w:r>
            <w:r w:rsidR="006C501A">
              <w:rPr>
                <w:bCs/>
                <w:szCs w:val="16"/>
              </w:rPr>
              <w:t>Nee</w:t>
            </w:r>
          </w:p>
        </w:tc>
        <w:tc>
          <w:tcPr>
            <w:tcW w:w="140" w:type="dxa"/>
            <w:shd w:val="clear" w:color="auto" w:fill="F2F2F2" w:themeFill="background1" w:themeFillShade="F2"/>
          </w:tcPr>
          <w:p w14:paraId="6B0D4812" w14:textId="77777777" w:rsidR="006C501A" w:rsidRDefault="006C501A" w:rsidP="00445131">
            <w:pPr>
              <w:pStyle w:val="Basistekst"/>
              <w:keepNext/>
              <w:keepLines/>
            </w:pPr>
          </w:p>
        </w:tc>
        <w:tc>
          <w:tcPr>
            <w:tcW w:w="3517" w:type="dxa"/>
            <w:gridSpan w:val="4"/>
          </w:tcPr>
          <w:p w14:paraId="57CE7499" w14:textId="20405D0A" w:rsidR="006C501A" w:rsidRDefault="001B3EDF" w:rsidP="001B3EDF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265BF803" w14:textId="77777777" w:rsidR="006C501A" w:rsidRDefault="006C501A" w:rsidP="00445131">
            <w:pPr>
              <w:pStyle w:val="Basistekst"/>
              <w:keepNext/>
              <w:keepLines/>
            </w:pPr>
          </w:p>
        </w:tc>
      </w:tr>
      <w:tr w:rsidR="006701E0" w:rsidRPr="0009566A" w14:paraId="550BF9C7" w14:textId="77777777" w:rsidTr="004E65B1">
        <w:trPr>
          <w:cantSplit/>
          <w:trHeight w:val="45"/>
        </w:trPr>
        <w:tc>
          <w:tcPr>
            <w:tcW w:w="378" w:type="dxa"/>
          </w:tcPr>
          <w:p w14:paraId="0B1F50F2" w14:textId="77777777" w:rsidR="006701E0" w:rsidRPr="00427FB6" w:rsidRDefault="006701E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4B7117B9" w14:textId="77777777" w:rsidR="006701E0" w:rsidRPr="00427FB6" w:rsidRDefault="006701E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4CA7FCCE" w14:textId="77777777" w:rsidR="006701E0" w:rsidRPr="0009566A" w:rsidRDefault="006701E0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639A5A8D" w14:textId="77777777" w:rsidR="006701E0" w:rsidRPr="0009566A" w:rsidRDefault="006701E0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3390CCC2" w14:textId="77777777" w:rsidR="006701E0" w:rsidRPr="0009566A" w:rsidRDefault="006701E0" w:rsidP="004E65B1">
            <w:pPr>
              <w:pStyle w:val="Tussenbalk"/>
              <w:widowControl w:val="0"/>
              <w:rPr>
                <w:lang w:val="pl-PL"/>
              </w:rPr>
            </w:pPr>
          </w:p>
        </w:tc>
      </w:tr>
      <w:tr w:rsidR="00C37662" w14:paraId="00FD6AE9" w14:textId="77777777" w:rsidTr="00AF53E7">
        <w:trPr>
          <w:cantSplit/>
          <w:trHeight w:val="144"/>
        </w:trPr>
        <w:tc>
          <w:tcPr>
            <w:tcW w:w="378" w:type="dxa"/>
            <w:vMerge w:val="restart"/>
          </w:tcPr>
          <w:p w14:paraId="3F404BF6" w14:textId="6864BA4A" w:rsidR="00C37662" w:rsidRPr="00427FB6" w:rsidRDefault="00C37662" w:rsidP="004E65B1">
            <w:pPr>
              <w:pStyle w:val="Basistekst"/>
              <w:keepNext/>
              <w:keepLines/>
              <w:rPr>
                <w:szCs w:val="16"/>
              </w:rPr>
            </w:pPr>
            <w:r w:rsidRPr="00427FB6">
              <w:rPr>
                <w:szCs w:val="16"/>
              </w:rPr>
              <w:t>5.</w:t>
            </w:r>
            <w:r>
              <w:rPr>
                <w:szCs w:val="16"/>
              </w:rPr>
              <w:t>2</w:t>
            </w:r>
          </w:p>
        </w:tc>
        <w:tc>
          <w:tcPr>
            <w:tcW w:w="2669" w:type="dxa"/>
            <w:gridSpan w:val="2"/>
            <w:vMerge w:val="restart"/>
          </w:tcPr>
          <w:p w14:paraId="20AEFEC0" w14:textId="647CFEE5" w:rsidR="00C37662" w:rsidRPr="00427FB6" w:rsidRDefault="00C37662" w:rsidP="004E65B1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Welke re-integratieactiviteiten heeft u met de cliënt uitgevoerd? En hoeveel begeleidingsuren heeft u hiervoor ingezet?</w:t>
            </w:r>
          </w:p>
        </w:tc>
        <w:tc>
          <w:tcPr>
            <w:tcW w:w="159" w:type="dxa"/>
            <w:gridSpan w:val="2"/>
            <w:shd w:val="pct5" w:color="auto" w:fill="auto"/>
          </w:tcPr>
          <w:p w14:paraId="746FD22E" w14:textId="77777777" w:rsidR="00C37662" w:rsidRDefault="00C37662" w:rsidP="004E65B1">
            <w:pPr>
              <w:pStyle w:val="Basistekst"/>
              <w:keepNext/>
              <w:keepLines/>
            </w:pPr>
          </w:p>
        </w:tc>
        <w:tc>
          <w:tcPr>
            <w:tcW w:w="5377" w:type="dxa"/>
            <w:gridSpan w:val="14"/>
            <w:shd w:val="clear" w:color="auto" w:fill="F2F2F2" w:themeFill="background1" w:themeFillShade="F2"/>
          </w:tcPr>
          <w:p w14:paraId="69D9206A" w14:textId="11FE52C1" w:rsidR="00C37662" w:rsidRPr="00622DFE" w:rsidRDefault="00622DFE" w:rsidP="004E65B1">
            <w:pPr>
              <w:pStyle w:val="Basistekst"/>
              <w:keepNext/>
              <w:keepLines/>
            </w:pPr>
            <w:r w:rsidRPr="00622DFE">
              <w:rPr>
                <w:b/>
                <w:bCs/>
              </w:rPr>
              <w:t>Re-integratie-activiteit</w:t>
            </w:r>
          </w:p>
        </w:tc>
        <w:tc>
          <w:tcPr>
            <w:tcW w:w="1323" w:type="dxa"/>
            <w:shd w:val="clear" w:color="auto" w:fill="F2F2F2" w:themeFill="background1" w:themeFillShade="F2"/>
          </w:tcPr>
          <w:p w14:paraId="00DF2507" w14:textId="40772A3B" w:rsidR="00C37662" w:rsidRPr="00944459" w:rsidRDefault="00C37662" w:rsidP="004E65B1">
            <w:pPr>
              <w:pStyle w:val="Basistekst"/>
              <w:keepNext/>
              <w:keepLines/>
              <w:rPr>
                <w:b/>
                <w:bCs/>
              </w:rPr>
            </w:pPr>
            <w:r>
              <w:rPr>
                <w:b/>
                <w:bCs/>
              </w:rPr>
              <w:t>Aantal begeleidingsuren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0B9C29D4" w14:textId="77777777" w:rsidR="00C37662" w:rsidRDefault="00C37662" w:rsidP="004E65B1">
            <w:pPr>
              <w:pStyle w:val="Basistekst"/>
              <w:keepNext/>
              <w:keepLines/>
            </w:pPr>
          </w:p>
        </w:tc>
      </w:tr>
      <w:tr w:rsidR="00C37662" w14:paraId="5DA83A5D" w14:textId="77777777" w:rsidTr="00AF53E7">
        <w:trPr>
          <w:cantSplit/>
        </w:trPr>
        <w:tc>
          <w:tcPr>
            <w:tcW w:w="378" w:type="dxa"/>
            <w:vMerge/>
          </w:tcPr>
          <w:p w14:paraId="32C16D2A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4185B63B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41ACC455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1BF4D4FC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clear" w:color="auto" w:fill="F2F2F2" w:themeFill="background1" w:themeFillShade="F2"/>
          </w:tcPr>
          <w:p w14:paraId="1A9B94CD" w14:textId="77777777" w:rsidR="00C37662" w:rsidRDefault="00C37662" w:rsidP="004E65B1">
            <w:pPr>
              <w:pStyle w:val="Tussenbalk"/>
              <w:keepNext/>
              <w:keepLines/>
            </w:pPr>
          </w:p>
        </w:tc>
      </w:tr>
      <w:tr w:rsidR="001904AB" w14:paraId="350D5ED5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14FB10CD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7EC04161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30991D13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5251" w:type="dxa"/>
            <w:gridSpan w:val="13"/>
          </w:tcPr>
          <w:p w14:paraId="7CFD3F09" w14:textId="1DBA0246" w:rsidR="001904AB" w:rsidRPr="00E8047C" w:rsidRDefault="00AB68AB" w:rsidP="005416BD">
            <w:pPr>
              <w:pStyle w:val="Invulling"/>
              <w:rPr>
                <w:b/>
                <w:bCs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26" w:type="dxa"/>
            <w:shd w:val="pct5" w:color="auto" w:fill="auto"/>
          </w:tcPr>
          <w:p w14:paraId="3B2E36D6" w14:textId="77777777" w:rsidR="001904AB" w:rsidRPr="00E8047C" w:rsidRDefault="001904AB" w:rsidP="004E65B1">
            <w:pPr>
              <w:pStyle w:val="Basistekst"/>
              <w:keepNext/>
              <w:keepLines/>
              <w:rPr>
                <w:b/>
                <w:bCs/>
              </w:rPr>
            </w:pPr>
          </w:p>
        </w:tc>
        <w:tc>
          <w:tcPr>
            <w:tcW w:w="1323" w:type="dxa"/>
            <w:shd w:val="clear" w:color="auto" w:fill="auto"/>
          </w:tcPr>
          <w:p w14:paraId="2A9FEE65" w14:textId="01E0ABB4" w:rsidR="001904AB" w:rsidRPr="00E8047C" w:rsidRDefault="005416BD" w:rsidP="005416BD">
            <w:pPr>
              <w:pStyle w:val="Invulling"/>
              <w:rPr>
                <w:b/>
                <w:bCs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54895EF9" w14:textId="77777777" w:rsidR="001904AB" w:rsidRDefault="001904AB" w:rsidP="004E65B1">
            <w:pPr>
              <w:pStyle w:val="Basistekst"/>
              <w:keepNext/>
              <w:keepLines/>
            </w:pPr>
          </w:p>
        </w:tc>
      </w:tr>
      <w:tr w:rsidR="00C37662" w14:paraId="38933DA2" w14:textId="77777777" w:rsidTr="00AF53E7">
        <w:trPr>
          <w:cantSplit/>
        </w:trPr>
        <w:tc>
          <w:tcPr>
            <w:tcW w:w="378" w:type="dxa"/>
            <w:vMerge/>
          </w:tcPr>
          <w:p w14:paraId="5CFBEC31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47A0F356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04A3F46D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20E4A655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clear" w:color="auto" w:fill="F2F2F2" w:themeFill="background1" w:themeFillShade="F2"/>
          </w:tcPr>
          <w:p w14:paraId="7ECDCF36" w14:textId="77777777" w:rsidR="00C37662" w:rsidRDefault="00C37662" w:rsidP="004E65B1">
            <w:pPr>
              <w:pStyle w:val="Tussenbalk"/>
              <w:keepNext/>
              <w:keepLines/>
            </w:pPr>
          </w:p>
        </w:tc>
      </w:tr>
      <w:tr w:rsidR="001904AB" w14:paraId="34481CE4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03B042CD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1BFF68E0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306707E8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5251" w:type="dxa"/>
            <w:gridSpan w:val="13"/>
          </w:tcPr>
          <w:p w14:paraId="7BA72166" w14:textId="5E227AD7" w:rsidR="001904AB" w:rsidRDefault="00AB68AB" w:rsidP="005416BD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26" w:type="dxa"/>
            <w:shd w:val="pct5" w:color="auto" w:fill="auto"/>
          </w:tcPr>
          <w:p w14:paraId="06C436A6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1323" w:type="dxa"/>
            <w:shd w:val="clear" w:color="auto" w:fill="auto"/>
          </w:tcPr>
          <w:p w14:paraId="403C1E8D" w14:textId="7BB18477" w:rsidR="001904AB" w:rsidRDefault="005416BD" w:rsidP="005416BD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5D6CDC31" w14:textId="77777777" w:rsidR="001904AB" w:rsidRDefault="001904AB" w:rsidP="004E65B1">
            <w:pPr>
              <w:pStyle w:val="Basistekst"/>
              <w:keepNext/>
              <w:keepLines/>
            </w:pPr>
          </w:p>
        </w:tc>
      </w:tr>
      <w:tr w:rsidR="00C37662" w14:paraId="2657ABB8" w14:textId="77777777" w:rsidTr="00AF53E7">
        <w:trPr>
          <w:cantSplit/>
        </w:trPr>
        <w:tc>
          <w:tcPr>
            <w:tcW w:w="378" w:type="dxa"/>
            <w:vMerge/>
          </w:tcPr>
          <w:p w14:paraId="4D892F8B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22F1C3BC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FEECDC7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775913E5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clear" w:color="auto" w:fill="F2F2F2" w:themeFill="background1" w:themeFillShade="F2"/>
          </w:tcPr>
          <w:p w14:paraId="2F5D38C5" w14:textId="77777777" w:rsidR="00C37662" w:rsidRDefault="00C37662" w:rsidP="004E65B1">
            <w:pPr>
              <w:pStyle w:val="Tussenbalk"/>
              <w:keepNext/>
              <w:keepLines/>
            </w:pPr>
          </w:p>
        </w:tc>
      </w:tr>
      <w:tr w:rsidR="001904AB" w14:paraId="1080D45F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0C6376A2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5ECACE96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5643100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5251" w:type="dxa"/>
            <w:gridSpan w:val="13"/>
          </w:tcPr>
          <w:p w14:paraId="0FB8A50B" w14:textId="5D280AC7" w:rsidR="001904AB" w:rsidRDefault="00AB68AB" w:rsidP="005416BD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26" w:type="dxa"/>
            <w:shd w:val="pct5" w:color="auto" w:fill="auto"/>
          </w:tcPr>
          <w:p w14:paraId="57CAF1F6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1323" w:type="dxa"/>
            <w:shd w:val="clear" w:color="auto" w:fill="auto"/>
          </w:tcPr>
          <w:p w14:paraId="57CB594E" w14:textId="658053D8" w:rsidR="001904AB" w:rsidRDefault="005416BD" w:rsidP="005416BD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2F2DF0EF" w14:textId="77777777" w:rsidR="001904AB" w:rsidRDefault="001904AB" w:rsidP="004E65B1">
            <w:pPr>
              <w:pStyle w:val="Basistekst"/>
              <w:keepNext/>
              <w:keepLines/>
            </w:pPr>
          </w:p>
        </w:tc>
      </w:tr>
      <w:tr w:rsidR="00C37662" w14:paraId="299855BF" w14:textId="77777777" w:rsidTr="00AF53E7">
        <w:trPr>
          <w:cantSplit/>
        </w:trPr>
        <w:tc>
          <w:tcPr>
            <w:tcW w:w="378" w:type="dxa"/>
            <w:vMerge/>
          </w:tcPr>
          <w:p w14:paraId="3960084B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342AFF89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7099FFE3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5EFA8E7D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clear" w:color="auto" w:fill="F2F2F2" w:themeFill="background1" w:themeFillShade="F2"/>
          </w:tcPr>
          <w:p w14:paraId="4D394852" w14:textId="77777777" w:rsidR="00C37662" w:rsidRDefault="00C37662" w:rsidP="004E65B1">
            <w:pPr>
              <w:pStyle w:val="Tussenbalk"/>
              <w:keepNext/>
              <w:keepLines/>
            </w:pPr>
          </w:p>
        </w:tc>
      </w:tr>
      <w:tr w:rsidR="001904AB" w14:paraId="39985B76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541E3FB3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277EA286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402DC91E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5251" w:type="dxa"/>
            <w:gridSpan w:val="13"/>
          </w:tcPr>
          <w:p w14:paraId="378966F4" w14:textId="1FD35288" w:rsidR="001904AB" w:rsidRDefault="00AB68AB" w:rsidP="005416BD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26" w:type="dxa"/>
            <w:shd w:val="pct5" w:color="auto" w:fill="auto"/>
          </w:tcPr>
          <w:p w14:paraId="664888FE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1323" w:type="dxa"/>
            <w:shd w:val="clear" w:color="auto" w:fill="auto"/>
          </w:tcPr>
          <w:p w14:paraId="77BB8FD1" w14:textId="47F5E083" w:rsidR="001904AB" w:rsidRDefault="005416BD" w:rsidP="005416BD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7189413B" w14:textId="77777777" w:rsidR="001904AB" w:rsidRDefault="001904AB" w:rsidP="004E65B1">
            <w:pPr>
              <w:pStyle w:val="Basistekst"/>
              <w:keepNext/>
              <w:keepLines/>
            </w:pPr>
          </w:p>
        </w:tc>
      </w:tr>
      <w:tr w:rsidR="00C37662" w14:paraId="6453EB3F" w14:textId="77777777" w:rsidTr="00AF53E7">
        <w:trPr>
          <w:cantSplit/>
        </w:trPr>
        <w:tc>
          <w:tcPr>
            <w:tcW w:w="378" w:type="dxa"/>
            <w:vMerge/>
          </w:tcPr>
          <w:p w14:paraId="24F98E6B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14D95C77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71BD008B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7ACAC0FD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clear" w:color="auto" w:fill="F2F2F2" w:themeFill="background1" w:themeFillShade="F2"/>
          </w:tcPr>
          <w:p w14:paraId="4F5AAAB6" w14:textId="77777777" w:rsidR="00C37662" w:rsidRDefault="00C37662" w:rsidP="004E65B1">
            <w:pPr>
              <w:pStyle w:val="Tussenbalk"/>
              <w:keepNext/>
              <w:keepLines/>
            </w:pPr>
          </w:p>
        </w:tc>
      </w:tr>
      <w:tr w:rsidR="001904AB" w14:paraId="46812CB8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0274B5A5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526921AE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63DE688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5251" w:type="dxa"/>
            <w:gridSpan w:val="13"/>
          </w:tcPr>
          <w:p w14:paraId="2FC1C37A" w14:textId="438A1628" w:rsidR="001904AB" w:rsidRDefault="00AB68AB" w:rsidP="005416BD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26" w:type="dxa"/>
            <w:shd w:val="pct5" w:color="auto" w:fill="auto"/>
          </w:tcPr>
          <w:p w14:paraId="29DEFF6C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1323" w:type="dxa"/>
            <w:shd w:val="clear" w:color="auto" w:fill="auto"/>
          </w:tcPr>
          <w:p w14:paraId="1C6238C3" w14:textId="184CFF85" w:rsidR="001904AB" w:rsidRDefault="005416BD" w:rsidP="005416BD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7F284237" w14:textId="77777777" w:rsidR="001904AB" w:rsidRDefault="001904AB" w:rsidP="004E65B1">
            <w:pPr>
              <w:pStyle w:val="Basistekst"/>
              <w:keepNext/>
              <w:keepLines/>
            </w:pPr>
          </w:p>
        </w:tc>
      </w:tr>
      <w:tr w:rsidR="00C37662" w14:paraId="31E86304" w14:textId="77777777" w:rsidTr="00AF53E7">
        <w:trPr>
          <w:cantSplit/>
        </w:trPr>
        <w:tc>
          <w:tcPr>
            <w:tcW w:w="378" w:type="dxa"/>
          </w:tcPr>
          <w:p w14:paraId="649D68AE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05C5D340" w14:textId="77777777" w:rsidR="00C37662" w:rsidRPr="00427FB6" w:rsidRDefault="00C3766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1145F148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4345FF05" w14:textId="77777777" w:rsidR="00C37662" w:rsidRDefault="00C37662" w:rsidP="004E65B1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clear" w:color="auto" w:fill="F2F2F2" w:themeFill="background1" w:themeFillShade="F2"/>
          </w:tcPr>
          <w:p w14:paraId="6F552E91" w14:textId="77777777" w:rsidR="00C37662" w:rsidRDefault="00C37662" w:rsidP="004E65B1">
            <w:pPr>
              <w:pStyle w:val="Tussenbalk"/>
              <w:keepNext/>
              <w:keepLines/>
            </w:pPr>
          </w:p>
        </w:tc>
      </w:tr>
      <w:tr w:rsidR="001904AB" w14:paraId="68ADE340" w14:textId="77777777" w:rsidTr="006701E0">
        <w:trPr>
          <w:cantSplit/>
          <w:trHeight w:val="144"/>
        </w:trPr>
        <w:tc>
          <w:tcPr>
            <w:tcW w:w="378" w:type="dxa"/>
          </w:tcPr>
          <w:p w14:paraId="3B2B717C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</w:tcPr>
          <w:p w14:paraId="0CAD8482" w14:textId="77777777" w:rsidR="001904AB" w:rsidRPr="00427FB6" w:rsidRDefault="001904AB" w:rsidP="004E65B1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77C11643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5251" w:type="dxa"/>
            <w:gridSpan w:val="13"/>
            <w:shd w:val="pct5" w:color="auto" w:fill="auto"/>
          </w:tcPr>
          <w:p w14:paraId="457FFA88" w14:textId="141010AA" w:rsidR="001904AB" w:rsidRDefault="001B64EF" w:rsidP="004E65B1">
            <w:pPr>
              <w:pStyle w:val="Basistekst"/>
              <w:keepNext/>
              <w:keepLines/>
            </w:pPr>
            <w:r>
              <w:t>Totaal aantal begeleidingsuren</w:t>
            </w:r>
          </w:p>
        </w:tc>
        <w:tc>
          <w:tcPr>
            <w:tcW w:w="126" w:type="dxa"/>
            <w:shd w:val="clear" w:color="auto" w:fill="F2F2F2" w:themeFill="background1" w:themeFillShade="F2"/>
          </w:tcPr>
          <w:p w14:paraId="11B5FE5B" w14:textId="77777777" w:rsidR="001904AB" w:rsidRDefault="001904AB" w:rsidP="004E65B1">
            <w:pPr>
              <w:pStyle w:val="Basistekst"/>
              <w:keepNext/>
              <w:keepLines/>
            </w:pPr>
          </w:p>
        </w:tc>
        <w:tc>
          <w:tcPr>
            <w:tcW w:w="1323" w:type="dxa"/>
          </w:tcPr>
          <w:p w14:paraId="76EF8774" w14:textId="5ECD1274" w:rsidR="001904AB" w:rsidRDefault="005416BD" w:rsidP="005416BD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5E2C6865" w14:textId="77777777" w:rsidR="001904AB" w:rsidRDefault="001904AB" w:rsidP="004E65B1">
            <w:pPr>
              <w:pStyle w:val="Basistekst"/>
              <w:keepNext/>
              <w:keepLines/>
            </w:pPr>
          </w:p>
        </w:tc>
      </w:tr>
      <w:tr w:rsidR="006701E0" w:rsidRPr="0009566A" w14:paraId="45BF8582" w14:textId="77777777" w:rsidTr="004E65B1">
        <w:trPr>
          <w:cantSplit/>
          <w:trHeight w:val="45"/>
        </w:trPr>
        <w:tc>
          <w:tcPr>
            <w:tcW w:w="378" w:type="dxa"/>
          </w:tcPr>
          <w:p w14:paraId="69D42BB1" w14:textId="77777777" w:rsidR="006701E0" w:rsidRPr="00427FB6" w:rsidRDefault="006701E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0B9D0CA1" w14:textId="77777777" w:rsidR="006701E0" w:rsidRPr="00427FB6" w:rsidRDefault="006701E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2FA4279" w14:textId="77777777" w:rsidR="006701E0" w:rsidRPr="0009566A" w:rsidRDefault="006701E0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75D4E875" w14:textId="77777777" w:rsidR="006701E0" w:rsidRPr="0009566A" w:rsidRDefault="006701E0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3E6BBCE" w14:textId="77777777" w:rsidR="006701E0" w:rsidRPr="0009566A" w:rsidRDefault="006701E0" w:rsidP="004E65B1">
            <w:pPr>
              <w:pStyle w:val="Tussenbalk"/>
              <w:widowControl w:val="0"/>
              <w:rPr>
                <w:lang w:val="pl-PL"/>
              </w:rPr>
            </w:pPr>
          </w:p>
        </w:tc>
      </w:tr>
      <w:tr w:rsidR="001904AB" w:rsidRPr="0009566A" w14:paraId="52BA0FE3" w14:textId="77777777" w:rsidTr="005A149B">
        <w:trPr>
          <w:cantSplit/>
          <w:trHeight w:val="640"/>
        </w:trPr>
        <w:tc>
          <w:tcPr>
            <w:tcW w:w="378" w:type="dxa"/>
          </w:tcPr>
          <w:p w14:paraId="7723FE9C" w14:textId="79DE9A91" w:rsidR="001904AB" w:rsidRPr="00427FB6" w:rsidRDefault="001B64EF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5.3</w:t>
            </w:r>
          </w:p>
        </w:tc>
        <w:tc>
          <w:tcPr>
            <w:tcW w:w="2669" w:type="dxa"/>
            <w:gridSpan w:val="2"/>
          </w:tcPr>
          <w:p w14:paraId="3AEB8B3A" w14:textId="2E3AE434" w:rsidR="001904AB" w:rsidRPr="00427FB6" w:rsidRDefault="001B64EF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Is het werk behouden?</w:t>
            </w:r>
            <w:r w:rsidR="00BF2C3D">
              <w:rPr>
                <w:szCs w:val="16"/>
              </w:rPr>
              <w:t>/Is cliënt nog werkzaam als zelfstandige?</w:t>
            </w:r>
          </w:p>
        </w:tc>
        <w:tc>
          <w:tcPr>
            <w:tcW w:w="159" w:type="dxa"/>
            <w:gridSpan w:val="2"/>
            <w:shd w:val="pct5" w:color="auto" w:fill="auto"/>
          </w:tcPr>
          <w:p w14:paraId="794900EA" w14:textId="77777777" w:rsidR="001904AB" w:rsidRPr="0084342B" w:rsidRDefault="001904AB" w:rsidP="00AF53E7">
            <w:pPr>
              <w:pStyle w:val="Boventekst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00B510D7" w14:textId="7874A651" w:rsidR="001904AB" w:rsidRPr="00C07A2E" w:rsidRDefault="00695765" w:rsidP="00AF53E7">
            <w:pPr>
              <w:pStyle w:val="Basistekst"/>
              <w:keepNext/>
              <w:keepLines/>
              <w:rPr>
                <w:i/>
                <w:szCs w:val="14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1904AB" w:rsidRPr="00166EA5">
              <w:rPr>
                <w:szCs w:val="14"/>
              </w:rPr>
              <w:t xml:space="preserve"> </w:t>
            </w:r>
            <w:r w:rsidR="00BF2C3D">
              <w:rPr>
                <w:rStyle w:val="BasistekstChar"/>
              </w:rPr>
              <w:t>Ja</w:t>
            </w:r>
            <w:r w:rsidR="001904AB">
              <w:rPr>
                <w:rStyle w:val="BasistekstChar"/>
              </w:rPr>
              <w:t xml:space="preserve">  </w:t>
            </w:r>
            <w:r w:rsidR="001904AB" w:rsidRPr="00BD4C2A">
              <w:rPr>
                <w:iCs/>
                <w:szCs w:val="16"/>
              </w:rPr>
              <w:sym w:font="Webdings" w:char="F034"/>
            </w:r>
            <w:r w:rsidR="001904AB">
              <w:rPr>
                <w:i/>
                <w:szCs w:val="16"/>
              </w:rPr>
              <w:t>Ga verder met vraag 5.</w:t>
            </w:r>
            <w:r w:rsidR="00BF2C3D">
              <w:rPr>
                <w:i/>
                <w:szCs w:val="16"/>
              </w:rPr>
              <w:t>4</w:t>
            </w:r>
            <w:r>
              <w:rPr>
                <w:i/>
                <w:szCs w:val="16"/>
              </w:rPr>
              <w:t>.</w:t>
            </w:r>
          </w:p>
          <w:p w14:paraId="3D53B716" w14:textId="0B30DFF0" w:rsidR="001904AB" w:rsidRPr="00C07A2E" w:rsidRDefault="00695765" w:rsidP="00AF53E7">
            <w:pPr>
              <w:pStyle w:val="Basistekst"/>
              <w:keepNext/>
              <w:keepLines/>
              <w:rPr>
                <w:i/>
                <w:szCs w:val="14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1904AB" w:rsidRPr="00166EA5">
              <w:rPr>
                <w:szCs w:val="14"/>
              </w:rPr>
              <w:t xml:space="preserve"> </w:t>
            </w:r>
            <w:r w:rsidR="00BF2C3D">
              <w:rPr>
                <w:szCs w:val="14"/>
              </w:rPr>
              <w:t>Nee</w:t>
            </w:r>
            <w:r w:rsidR="00880A7C">
              <w:rPr>
                <w:szCs w:val="14"/>
              </w:rPr>
              <w:t xml:space="preserve">, wat is hiervan de reden? 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4FA39C90" w14:textId="77777777" w:rsidR="001904AB" w:rsidRPr="00F02CD8" w:rsidRDefault="001904AB" w:rsidP="00AF53E7">
            <w:pPr>
              <w:pStyle w:val="Boventekst"/>
              <w:keepNext/>
              <w:keepLines/>
            </w:pPr>
          </w:p>
        </w:tc>
      </w:tr>
      <w:tr w:rsidR="001904AB" w:rsidRPr="0009566A" w14:paraId="2FB0BABB" w14:textId="77777777" w:rsidTr="005A149B">
        <w:trPr>
          <w:cantSplit/>
          <w:trHeight w:val="45"/>
        </w:trPr>
        <w:tc>
          <w:tcPr>
            <w:tcW w:w="378" w:type="dxa"/>
          </w:tcPr>
          <w:p w14:paraId="47004D8F" w14:textId="77777777" w:rsidR="001904AB" w:rsidRPr="00F02CD8" w:rsidRDefault="001904AB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71AC3579" w14:textId="77777777" w:rsidR="001904AB" w:rsidRPr="00F02CD8" w:rsidRDefault="001904AB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768C4A94" w14:textId="77777777" w:rsidR="001904AB" w:rsidRPr="00F02CD8" w:rsidRDefault="001904AB" w:rsidP="00AF53E7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7F16180F" w14:textId="77777777" w:rsidR="001904AB" w:rsidRPr="00F02CD8" w:rsidRDefault="001904AB" w:rsidP="00AF53E7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DA5E0E0" w14:textId="77777777" w:rsidR="001904AB" w:rsidRPr="00F02CD8" w:rsidRDefault="001904AB" w:rsidP="00AF53E7">
            <w:pPr>
              <w:pStyle w:val="Tussenbalk"/>
              <w:keepNext/>
              <w:keepLines/>
            </w:pPr>
          </w:p>
        </w:tc>
      </w:tr>
      <w:tr w:rsidR="005A149B" w14:paraId="66BB1F35" w14:textId="77777777" w:rsidTr="009A275F">
        <w:trPr>
          <w:cantSplit/>
          <w:trHeight w:val="144"/>
        </w:trPr>
        <w:tc>
          <w:tcPr>
            <w:tcW w:w="378" w:type="dxa"/>
          </w:tcPr>
          <w:p w14:paraId="728792B3" w14:textId="77777777" w:rsidR="005A149B" w:rsidRPr="00427FB6" w:rsidRDefault="005A149B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</w:tcPr>
          <w:p w14:paraId="5613C148" w14:textId="77777777" w:rsidR="005A149B" w:rsidRPr="00427FB6" w:rsidRDefault="005A149B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4EEAC27E" w14:textId="77777777" w:rsidR="005A149B" w:rsidRDefault="005A149B" w:rsidP="00AF53E7">
            <w:pPr>
              <w:pStyle w:val="Basistekst"/>
              <w:keepNext/>
              <w:keepLines/>
            </w:pPr>
          </w:p>
        </w:tc>
        <w:tc>
          <w:tcPr>
            <w:tcW w:w="280" w:type="dxa"/>
            <w:shd w:val="pct5" w:color="auto" w:fill="auto"/>
          </w:tcPr>
          <w:p w14:paraId="1B3C0DDF" w14:textId="415500FD" w:rsidR="005A149B" w:rsidRDefault="005A149B" w:rsidP="00AF53E7">
            <w:pPr>
              <w:pStyle w:val="Basistekst"/>
              <w:keepNext/>
              <w:keepLines/>
            </w:pPr>
          </w:p>
        </w:tc>
        <w:tc>
          <w:tcPr>
            <w:tcW w:w="546" w:type="dxa"/>
            <w:gridSpan w:val="2"/>
            <w:shd w:val="pct5" w:color="auto" w:fill="auto"/>
          </w:tcPr>
          <w:p w14:paraId="1F3445B9" w14:textId="7513C0F9" w:rsidR="005A149B" w:rsidRDefault="005A149B" w:rsidP="00AF53E7">
            <w:pPr>
              <w:pStyle w:val="Basistekst"/>
              <w:keepNext/>
              <w:keepLines/>
            </w:pPr>
            <w:r>
              <w:t>Reden</w:t>
            </w:r>
          </w:p>
        </w:tc>
        <w:tc>
          <w:tcPr>
            <w:tcW w:w="5874" w:type="dxa"/>
            <w:gridSpan w:val="12"/>
            <w:shd w:val="clear" w:color="auto" w:fill="auto"/>
          </w:tcPr>
          <w:p w14:paraId="54E69B90" w14:textId="77777777" w:rsidR="005A149B" w:rsidRDefault="005A149B" w:rsidP="007D51C2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  <w:p w14:paraId="0FAD7CA4" w14:textId="378366F5" w:rsidR="005A149B" w:rsidRDefault="005A149B" w:rsidP="00AF53E7">
            <w:pPr>
              <w:pStyle w:val="Basistekst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D934B44" w14:textId="77777777" w:rsidR="005A149B" w:rsidRDefault="005A149B" w:rsidP="00AF53E7">
            <w:pPr>
              <w:pStyle w:val="Basistekst"/>
              <w:keepNext/>
              <w:keepLines/>
            </w:pPr>
          </w:p>
        </w:tc>
      </w:tr>
      <w:tr w:rsidR="00495C81" w14:paraId="34EF9F9F" w14:textId="77777777" w:rsidTr="00AF53E7">
        <w:trPr>
          <w:cantSplit/>
          <w:trHeight w:val="144"/>
        </w:trPr>
        <w:tc>
          <w:tcPr>
            <w:tcW w:w="378" w:type="dxa"/>
          </w:tcPr>
          <w:p w14:paraId="57A87D88" w14:textId="77777777" w:rsidR="00495C81" w:rsidRPr="00427FB6" w:rsidRDefault="00495C81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</w:tcPr>
          <w:p w14:paraId="75E4AE22" w14:textId="77777777" w:rsidR="00495C81" w:rsidRPr="00427FB6" w:rsidRDefault="00495C81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60F9457C" w14:textId="77777777" w:rsidR="00495C81" w:rsidRDefault="00495C81" w:rsidP="00AF53E7">
            <w:pPr>
              <w:pStyle w:val="Basistekst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F2F2F2" w:themeFill="background1" w:themeFillShade="F2"/>
          </w:tcPr>
          <w:p w14:paraId="55EB9F0E" w14:textId="0EF6BCAE" w:rsidR="00495C81" w:rsidRDefault="00495C81" w:rsidP="00AF53E7">
            <w:pPr>
              <w:pStyle w:val="Basistekst"/>
              <w:keepNext/>
              <w:keepLines/>
            </w:pPr>
            <w:r w:rsidRPr="00BD4C2A">
              <w:rPr>
                <w:iCs/>
                <w:szCs w:val="16"/>
              </w:rPr>
              <w:sym w:font="Webdings" w:char="F034"/>
            </w:r>
            <w:r>
              <w:rPr>
                <w:i/>
                <w:szCs w:val="16"/>
              </w:rPr>
              <w:t>Ga verder met vraag 6.1.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4B41C356" w14:textId="77777777" w:rsidR="00495C81" w:rsidRDefault="00495C81" w:rsidP="00AF53E7">
            <w:pPr>
              <w:pStyle w:val="Basistekst"/>
              <w:keepNext/>
              <w:keepLines/>
            </w:pPr>
          </w:p>
        </w:tc>
      </w:tr>
      <w:tr w:rsidR="001D2884" w:rsidRPr="0009566A" w14:paraId="06713593" w14:textId="77777777" w:rsidTr="004E65B1">
        <w:trPr>
          <w:cantSplit/>
          <w:trHeight w:val="45"/>
        </w:trPr>
        <w:tc>
          <w:tcPr>
            <w:tcW w:w="378" w:type="dxa"/>
          </w:tcPr>
          <w:p w14:paraId="1062659B" w14:textId="77777777" w:rsidR="001D2884" w:rsidRPr="00427FB6" w:rsidRDefault="001D2884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29E0A0F5" w14:textId="77777777" w:rsidR="001D2884" w:rsidRPr="00427FB6" w:rsidRDefault="001D2884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98BB2F1" w14:textId="77777777" w:rsidR="001D2884" w:rsidRPr="0009566A" w:rsidRDefault="001D2884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6F5C9C84" w14:textId="77777777" w:rsidR="001D2884" w:rsidRPr="0009566A" w:rsidRDefault="001D2884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4EED7368" w14:textId="77777777" w:rsidR="001D2884" w:rsidRPr="0009566A" w:rsidRDefault="001D2884" w:rsidP="004E65B1">
            <w:pPr>
              <w:pStyle w:val="Tussenbalk"/>
              <w:widowControl w:val="0"/>
              <w:rPr>
                <w:lang w:val="pl-PL"/>
              </w:rPr>
            </w:pPr>
          </w:p>
        </w:tc>
      </w:tr>
      <w:tr w:rsidR="007D51C2" w14:paraId="2C930CDF" w14:textId="77777777" w:rsidTr="00AF53E7">
        <w:trPr>
          <w:cantSplit/>
          <w:trHeight w:val="208"/>
        </w:trPr>
        <w:tc>
          <w:tcPr>
            <w:tcW w:w="378" w:type="dxa"/>
          </w:tcPr>
          <w:p w14:paraId="4D340D1A" w14:textId="753C46E0" w:rsidR="007D51C2" w:rsidRPr="00092E4C" w:rsidRDefault="007D51C2" w:rsidP="00AF53E7">
            <w:pPr>
              <w:keepNext/>
              <w:keepLines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5.4</w:t>
            </w:r>
          </w:p>
        </w:tc>
        <w:tc>
          <w:tcPr>
            <w:tcW w:w="2669" w:type="dxa"/>
            <w:gridSpan w:val="2"/>
            <w:vMerge w:val="restart"/>
          </w:tcPr>
          <w:p w14:paraId="72856544" w14:textId="77777777" w:rsidR="007D51C2" w:rsidRDefault="007D51C2" w:rsidP="00AF53E7">
            <w:pPr>
              <w:keepNext/>
              <w:keepLine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Zijn er begeleidingsdoelen waarbij de cliënt verdere ondersteuning nodig heeft om het werk te behouden? </w:t>
            </w:r>
          </w:p>
          <w:p w14:paraId="60E77330" w14:textId="49B2FC49" w:rsidR="007D51C2" w:rsidRPr="00092E4C" w:rsidRDefault="007D51C2" w:rsidP="00AF53E7">
            <w:pPr>
              <w:keepNext/>
              <w:keepLine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Wat is daarover uw advies?</w:t>
            </w:r>
          </w:p>
        </w:tc>
        <w:tc>
          <w:tcPr>
            <w:tcW w:w="159" w:type="dxa"/>
            <w:gridSpan w:val="2"/>
            <w:shd w:val="pct5" w:color="auto" w:fill="auto"/>
          </w:tcPr>
          <w:p w14:paraId="2A3AE2FD" w14:textId="77777777" w:rsidR="007D51C2" w:rsidRDefault="007D51C2" w:rsidP="00AF53E7">
            <w:pPr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auto"/>
          </w:tcPr>
          <w:p w14:paraId="6C898DE6" w14:textId="77777777" w:rsidR="007D51C2" w:rsidRDefault="007D51C2" w:rsidP="007D51C2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  <w:p w14:paraId="2199AC35" w14:textId="77777777" w:rsidR="007D51C2" w:rsidRDefault="007D51C2" w:rsidP="00AF53E7">
            <w:pPr>
              <w:pStyle w:val="Invulling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1F7026F3" w14:textId="77777777" w:rsidR="007D51C2" w:rsidRDefault="007D51C2" w:rsidP="00AF53E7">
            <w:pPr>
              <w:pStyle w:val="Invulling"/>
              <w:keepNext/>
              <w:keepLines/>
            </w:pPr>
          </w:p>
        </w:tc>
      </w:tr>
      <w:tr w:rsidR="007D51C2" w14:paraId="17502468" w14:textId="77777777" w:rsidTr="00AF53E7">
        <w:trPr>
          <w:cantSplit/>
        </w:trPr>
        <w:tc>
          <w:tcPr>
            <w:tcW w:w="378" w:type="dxa"/>
          </w:tcPr>
          <w:p w14:paraId="4982EAA5" w14:textId="77777777" w:rsidR="007D51C2" w:rsidRPr="00427FB6" w:rsidRDefault="007D51C2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3E70AAFC" w14:textId="77777777" w:rsidR="007D51C2" w:rsidRPr="00427FB6" w:rsidRDefault="007D51C2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035C66BC" w14:textId="77777777" w:rsidR="007D51C2" w:rsidRDefault="007D51C2" w:rsidP="00AF53E7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0ADDDDF7" w14:textId="77777777" w:rsidR="007D51C2" w:rsidRDefault="007D51C2" w:rsidP="00AF53E7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clear" w:color="auto" w:fill="F2F2F2" w:themeFill="background1" w:themeFillShade="F2"/>
          </w:tcPr>
          <w:p w14:paraId="7C9911E3" w14:textId="77777777" w:rsidR="007D51C2" w:rsidRDefault="007D51C2" w:rsidP="00AF53E7">
            <w:pPr>
              <w:pStyle w:val="Tussenbalk"/>
              <w:keepNext/>
              <w:keepLines/>
            </w:pPr>
          </w:p>
        </w:tc>
      </w:tr>
      <w:tr w:rsidR="007D51C2" w14:paraId="5200BCB8" w14:textId="77777777" w:rsidTr="00AF53E7">
        <w:trPr>
          <w:cantSplit/>
          <w:trHeight w:val="208"/>
        </w:trPr>
        <w:tc>
          <w:tcPr>
            <w:tcW w:w="378" w:type="dxa"/>
          </w:tcPr>
          <w:p w14:paraId="6B400BFB" w14:textId="77777777" w:rsidR="007D51C2" w:rsidRDefault="007D51C2" w:rsidP="00AF53E7">
            <w:pPr>
              <w:keepNext/>
              <w:keepLines/>
              <w:rPr>
                <w:bCs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13188157" w14:textId="77777777" w:rsidR="007D51C2" w:rsidRDefault="007D51C2" w:rsidP="00AF53E7">
            <w:pPr>
              <w:keepNext/>
              <w:keepLines/>
              <w:rPr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E26A279" w14:textId="77777777" w:rsidR="007D51C2" w:rsidRDefault="007D51C2" w:rsidP="00AF53E7">
            <w:pPr>
              <w:keepNext/>
              <w:keepLines/>
            </w:pPr>
          </w:p>
        </w:tc>
        <w:tc>
          <w:tcPr>
            <w:tcW w:w="652" w:type="dxa"/>
            <w:gridSpan w:val="2"/>
            <w:shd w:val="clear" w:color="auto" w:fill="F2F2F2" w:themeFill="background1" w:themeFillShade="F2"/>
          </w:tcPr>
          <w:p w14:paraId="57E55D8C" w14:textId="13966D93" w:rsidR="007D51C2" w:rsidRPr="00783541" w:rsidRDefault="007D51C2" w:rsidP="00AF53E7">
            <w:pPr>
              <w:pStyle w:val="Invulling"/>
              <w:keepNext/>
              <w:keepLines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Advies</w:t>
            </w:r>
          </w:p>
        </w:tc>
        <w:tc>
          <w:tcPr>
            <w:tcW w:w="6048" w:type="dxa"/>
            <w:gridSpan w:val="13"/>
            <w:shd w:val="clear" w:color="auto" w:fill="auto"/>
          </w:tcPr>
          <w:p w14:paraId="7415A118" w14:textId="77777777" w:rsidR="007D51C2" w:rsidRDefault="007D51C2" w:rsidP="007D51C2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  <w:p w14:paraId="1B33DAD2" w14:textId="2ED90D70" w:rsidR="007D51C2" w:rsidRDefault="007D51C2" w:rsidP="00AF53E7">
            <w:pPr>
              <w:pStyle w:val="Invulling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2F5E5C1E" w14:textId="77777777" w:rsidR="007D51C2" w:rsidRDefault="007D51C2" w:rsidP="00AF53E7">
            <w:pPr>
              <w:pStyle w:val="Invulling"/>
              <w:keepNext/>
              <w:keepLines/>
            </w:pPr>
          </w:p>
        </w:tc>
      </w:tr>
      <w:tr w:rsidR="001D2884" w:rsidRPr="0009566A" w14:paraId="22BB0B9D" w14:textId="77777777" w:rsidTr="004E65B1">
        <w:trPr>
          <w:cantSplit/>
          <w:trHeight w:val="45"/>
        </w:trPr>
        <w:tc>
          <w:tcPr>
            <w:tcW w:w="378" w:type="dxa"/>
          </w:tcPr>
          <w:p w14:paraId="4021053F" w14:textId="77777777" w:rsidR="001D2884" w:rsidRPr="00427FB6" w:rsidRDefault="001D2884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4DD3083E" w14:textId="77777777" w:rsidR="001D2884" w:rsidRPr="00427FB6" w:rsidRDefault="001D2884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  <w:lang w:val="pl-PL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33F021DE" w14:textId="77777777" w:rsidR="001D2884" w:rsidRPr="0009566A" w:rsidRDefault="001D2884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1E501858" w14:textId="77777777" w:rsidR="001D2884" w:rsidRPr="0009566A" w:rsidRDefault="001D2884" w:rsidP="004E65B1">
            <w:pPr>
              <w:pStyle w:val="Tussenbalk"/>
              <w:widowControl w:val="0"/>
              <w:rPr>
                <w:lang w:val="pl-PL"/>
              </w:rPr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1C2A185" w14:textId="77777777" w:rsidR="001D2884" w:rsidRPr="0009566A" w:rsidRDefault="001D2884" w:rsidP="004E65B1">
            <w:pPr>
              <w:pStyle w:val="Tussenbalk"/>
              <w:widowControl w:val="0"/>
              <w:rPr>
                <w:lang w:val="pl-PL"/>
              </w:rPr>
            </w:pPr>
          </w:p>
        </w:tc>
      </w:tr>
      <w:tr w:rsidR="00783541" w14:paraId="7DA0D2C0" w14:textId="77777777" w:rsidTr="00AF53E7">
        <w:trPr>
          <w:cantSplit/>
          <w:trHeight w:val="144"/>
        </w:trPr>
        <w:tc>
          <w:tcPr>
            <w:tcW w:w="378" w:type="dxa"/>
          </w:tcPr>
          <w:p w14:paraId="29837249" w14:textId="1BB56D63" w:rsidR="00783541" w:rsidRPr="00427FB6" w:rsidRDefault="00783541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5.5</w:t>
            </w:r>
          </w:p>
        </w:tc>
        <w:tc>
          <w:tcPr>
            <w:tcW w:w="2669" w:type="dxa"/>
            <w:gridSpan w:val="2"/>
          </w:tcPr>
          <w:p w14:paraId="32C42E4A" w14:textId="010ECB5B" w:rsidR="00783541" w:rsidRPr="00427FB6" w:rsidRDefault="00783541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Wat vindt de cliënt van dit advies?</w:t>
            </w:r>
          </w:p>
        </w:tc>
        <w:tc>
          <w:tcPr>
            <w:tcW w:w="159" w:type="dxa"/>
            <w:gridSpan w:val="2"/>
            <w:shd w:val="pct5" w:color="auto" w:fill="auto"/>
          </w:tcPr>
          <w:p w14:paraId="2B30A992" w14:textId="77777777" w:rsidR="00783541" w:rsidRDefault="00783541" w:rsidP="00AF53E7">
            <w:pPr>
              <w:pStyle w:val="Basistekst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auto"/>
          </w:tcPr>
          <w:p w14:paraId="0998C0FA" w14:textId="03DE6F95" w:rsidR="00783541" w:rsidRDefault="008C6BE2" w:rsidP="008C6BE2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442FECEB" w14:textId="77777777" w:rsidR="00783541" w:rsidRDefault="00783541" w:rsidP="00AF53E7">
            <w:pPr>
              <w:pStyle w:val="Basistekst"/>
              <w:keepNext/>
              <w:keepLines/>
            </w:pPr>
          </w:p>
        </w:tc>
      </w:tr>
      <w:tr w:rsidR="001D2884" w:rsidRPr="0009566A" w14:paraId="7C2D43EC" w14:textId="77777777" w:rsidTr="004E65B1">
        <w:trPr>
          <w:cantSplit/>
          <w:trHeight w:val="45"/>
        </w:trPr>
        <w:tc>
          <w:tcPr>
            <w:tcW w:w="378" w:type="dxa"/>
          </w:tcPr>
          <w:p w14:paraId="0F8D71A0" w14:textId="77777777" w:rsidR="001D2884" w:rsidRPr="00F02CD8" w:rsidRDefault="001D2884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404CCBC2" w14:textId="77777777" w:rsidR="001D2884" w:rsidRPr="00F02CD8" w:rsidRDefault="001D2884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5D31BA00" w14:textId="77777777" w:rsidR="001D2884" w:rsidRPr="00F02CD8" w:rsidRDefault="001D2884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57B97AC0" w14:textId="77777777" w:rsidR="001D2884" w:rsidRPr="00F02CD8" w:rsidRDefault="001D2884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1A6EF0C" w14:textId="77777777" w:rsidR="001D2884" w:rsidRPr="00F02CD8" w:rsidRDefault="001D2884" w:rsidP="004E65B1">
            <w:pPr>
              <w:pStyle w:val="Tussenbalk"/>
              <w:widowControl w:val="0"/>
            </w:pPr>
          </w:p>
        </w:tc>
      </w:tr>
      <w:tr w:rsidR="009807D4" w:rsidRPr="00EC3615" w14:paraId="59575ACC" w14:textId="77777777" w:rsidTr="00AF53E7">
        <w:trPr>
          <w:cantSplit/>
        </w:trPr>
        <w:tc>
          <w:tcPr>
            <w:tcW w:w="378" w:type="dxa"/>
          </w:tcPr>
          <w:p w14:paraId="6CC74B51" w14:textId="77777777" w:rsidR="009807D4" w:rsidRPr="00427FB6" w:rsidRDefault="009807D4" w:rsidP="00AF53E7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2367" w:type="dxa"/>
          </w:tcPr>
          <w:p w14:paraId="34A152D2" w14:textId="77777777" w:rsidR="009807D4" w:rsidRPr="00427FB6" w:rsidRDefault="009807D4" w:rsidP="00AF53E7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302" w:type="dxa"/>
            <w:shd w:val="solid" w:color="auto" w:fill="auto"/>
          </w:tcPr>
          <w:p w14:paraId="2BF30773" w14:textId="2A764AE7" w:rsidR="009807D4" w:rsidRPr="00427FB6" w:rsidRDefault="009807D4" w:rsidP="00AF53E7">
            <w:pPr>
              <w:pStyle w:val="Basisrubriekskop"/>
              <w:keepNext/>
              <w:keepLines/>
              <w:jc w:val="center"/>
              <w:rPr>
                <w:szCs w:val="16"/>
              </w:rPr>
            </w:pPr>
            <w:r>
              <w:rPr>
                <w:szCs w:val="16"/>
              </w:rPr>
              <w:t>6</w:t>
            </w:r>
          </w:p>
        </w:tc>
        <w:tc>
          <w:tcPr>
            <w:tcW w:w="159" w:type="dxa"/>
            <w:gridSpan w:val="2"/>
            <w:shd w:val="pct50" w:color="auto" w:fill="auto"/>
          </w:tcPr>
          <w:p w14:paraId="2571935B" w14:textId="77777777" w:rsidR="009807D4" w:rsidRPr="00EC3615" w:rsidRDefault="009807D4" w:rsidP="00AF53E7">
            <w:pPr>
              <w:pStyle w:val="Basisrubriekskop"/>
              <w:keepNext/>
              <w:keepLines/>
            </w:pPr>
          </w:p>
        </w:tc>
        <w:tc>
          <w:tcPr>
            <w:tcW w:w="6700" w:type="dxa"/>
            <w:gridSpan w:val="15"/>
            <w:shd w:val="pct50" w:color="auto" w:fill="auto"/>
          </w:tcPr>
          <w:p w14:paraId="112ED5F7" w14:textId="6028E2A0" w:rsidR="009807D4" w:rsidRPr="00EC3615" w:rsidRDefault="009807D4" w:rsidP="00AF53E7">
            <w:pPr>
              <w:pStyle w:val="Basisrubriekskop"/>
              <w:keepNext/>
              <w:keepLines/>
              <w:rPr>
                <w:highlight w:val="yellow"/>
              </w:rPr>
            </w:pPr>
            <w:r>
              <w:t>Oordeel cliënt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4CD31848" w14:textId="77777777" w:rsidR="009807D4" w:rsidRPr="00EC3615" w:rsidRDefault="009807D4" w:rsidP="00AF53E7">
            <w:pPr>
              <w:pStyle w:val="Basisrubriekskop"/>
              <w:keepNext/>
              <w:keepLines/>
            </w:pPr>
          </w:p>
        </w:tc>
      </w:tr>
      <w:tr w:rsidR="009807D4" w14:paraId="2E4931AE" w14:textId="77777777" w:rsidTr="00AF53E7">
        <w:trPr>
          <w:cantSplit/>
        </w:trPr>
        <w:tc>
          <w:tcPr>
            <w:tcW w:w="378" w:type="dxa"/>
          </w:tcPr>
          <w:p w14:paraId="07431962" w14:textId="77777777" w:rsidR="009807D4" w:rsidRPr="00427FB6" w:rsidRDefault="009807D4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34316CD7" w14:textId="77777777" w:rsidR="009807D4" w:rsidRPr="00427FB6" w:rsidRDefault="009807D4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67293C56" w14:textId="77777777" w:rsidR="009807D4" w:rsidRDefault="009807D4" w:rsidP="00AF53E7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3FC8CFB" w14:textId="77777777" w:rsidR="009807D4" w:rsidRDefault="009807D4" w:rsidP="00AF53E7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7AB93593" w14:textId="77777777" w:rsidR="009807D4" w:rsidRDefault="009807D4" w:rsidP="00AF53E7">
            <w:pPr>
              <w:pStyle w:val="Tussenbalk"/>
              <w:keepNext/>
              <w:keepLines/>
            </w:pPr>
          </w:p>
        </w:tc>
      </w:tr>
      <w:tr w:rsidR="00127D74" w14:paraId="008C2502" w14:textId="77777777" w:rsidTr="00AF53E7">
        <w:trPr>
          <w:cantSplit/>
          <w:trHeight w:val="144"/>
        </w:trPr>
        <w:tc>
          <w:tcPr>
            <w:tcW w:w="378" w:type="dxa"/>
            <w:vMerge w:val="restart"/>
          </w:tcPr>
          <w:p w14:paraId="386CB9A0" w14:textId="13F57CC2" w:rsidR="00127D74" w:rsidRPr="00427FB6" w:rsidRDefault="00127D74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6.1</w:t>
            </w:r>
          </w:p>
        </w:tc>
        <w:tc>
          <w:tcPr>
            <w:tcW w:w="2669" w:type="dxa"/>
            <w:gridSpan w:val="2"/>
            <w:vMerge w:val="restart"/>
          </w:tcPr>
          <w:p w14:paraId="3E19F76E" w14:textId="71BF87FD" w:rsidR="00127D74" w:rsidRPr="00427FB6" w:rsidRDefault="00127D74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Hoe heeft de cliënt de door u ingezette re-integratieactiviteiten ervaren?</w:t>
            </w:r>
          </w:p>
        </w:tc>
        <w:tc>
          <w:tcPr>
            <w:tcW w:w="159" w:type="dxa"/>
            <w:gridSpan w:val="2"/>
            <w:shd w:val="pct5" w:color="auto" w:fill="auto"/>
          </w:tcPr>
          <w:p w14:paraId="05361BAB" w14:textId="77777777" w:rsidR="00127D74" w:rsidRDefault="00127D74" w:rsidP="00AF53E7">
            <w:pPr>
              <w:pStyle w:val="Basistekst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auto"/>
          </w:tcPr>
          <w:p w14:paraId="07D02765" w14:textId="02B4E2E8" w:rsidR="00127D74" w:rsidRPr="008C6BE2" w:rsidRDefault="008C6BE2" w:rsidP="008C6BE2">
            <w:pPr>
              <w:pStyle w:val="Invulling"/>
            </w:pPr>
            <w:r w:rsidRPr="008C6BE2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C6BE2">
              <w:instrText xml:space="preserve"> FORMTEXT </w:instrText>
            </w:r>
            <w:r w:rsidRPr="008C6BE2">
              <w:fldChar w:fldCharType="separate"/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578410FA" w14:textId="77777777" w:rsidR="00127D74" w:rsidRDefault="00127D74" w:rsidP="00AF53E7">
            <w:pPr>
              <w:pStyle w:val="Basistekst"/>
              <w:keepNext/>
              <w:keepLines/>
            </w:pPr>
          </w:p>
        </w:tc>
      </w:tr>
      <w:tr w:rsidR="00127D74" w14:paraId="1DAAF3E4" w14:textId="77777777" w:rsidTr="00AF53E7">
        <w:trPr>
          <w:cantSplit/>
        </w:trPr>
        <w:tc>
          <w:tcPr>
            <w:tcW w:w="378" w:type="dxa"/>
            <w:vMerge/>
          </w:tcPr>
          <w:p w14:paraId="1B747D91" w14:textId="77777777" w:rsidR="00127D74" w:rsidRPr="00427FB6" w:rsidRDefault="00127D74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5F01F439" w14:textId="77777777" w:rsidR="00127D74" w:rsidRPr="00427FB6" w:rsidRDefault="00127D74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69031E29" w14:textId="77777777" w:rsidR="00127D74" w:rsidRDefault="00127D74" w:rsidP="00AF53E7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7A8FF2F" w14:textId="77777777" w:rsidR="00127D74" w:rsidRDefault="00127D74" w:rsidP="00AF53E7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clear" w:color="auto" w:fill="F2F2F2" w:themeFill="background1" w:themeFillShade="F2"/>
          </w:tcPr>
          <w:p w14:paraId="69528451" w14:textId="77777777" w:rsidR="00127D74" w:rsidRDefault="00127D74" w:rsidP="00AF53E7">
            <w:pPr>
              <w:pStyle w:val="Tussenbalk"/>
              <w:keepNext/>
              <w:keepLines/>
            </w:pPr>
          </w:p>
        </w:tc>
      </w:tr>
      <w:tr w:rsidR="00127D74" w14:paraId="51BBDD08" w14:textId="77777777" w:rsidTr="00AF53E7">
        <w:trPr>
          <w:cantSplit/>
          <w:trHeight w:val="144"/>
        </w:trPr>
        <w:tc>
          <w:tcPr>
            <w:tcW w:w="378" w:type="dxa"/>
            <w:vMerge/>
          </w:tcPr>
          <w:p w14:paraId="425B2AD9" w14:textId="77777777" w:rsidR="00127D74" w:rsidRPr="00427FB6" w:rsidRDefault="00127D74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  <w:vMerge/>
          </w:tcPr>
          <w:p w14:paraId="3E87A970" w14:textId="77777777" w:rsidR="00127D74" w:rsidRPr="00427FB6" w:rsidRDefault="00127D74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757C0906" w14:textId="77777777" w:rsidR="00127D74" w:rsidRDefault="00127D74" w:rsidP="00AF53E7">
            <w:pPr>
              <w:pStyle w:val="Basistekst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auto"/>
          </w:tcPr>
          <w:p w14:paraId="32731521" w14:textId="70718B9C" w:rsidR="00127D74" w:rsidRDefault="008C6BE2" w:rsidP="008C6BE2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70" w:type="dxa"/>
            <w:gridSpan w:val="2"/>
            <w:shd w:val="pct5" w:color="auto" w:fill="auto"/>
          </w:tcPr>
          <w:p w14:paraId="03FE66D6" w14:textId="77777777" w:rsidR="00127D74" w:rsidRDefault="00127D74" w:rsidP="00AF53E7">
            <w:pPr>
              <w:pStyle w:val="Basistekst"/>
              <w:keepNext/>
              <w:keepLines/>
            </w:pPr>
          </w:p>
        </w:tc>
      </w:tr>
      <w:tr w:rsidR="001D2884" w:rsidRPr="0009566A" w14:paraId="4CFF7FE0" w14:textId="77777777" w:rsidTr="004E65B1">
        <w:trPr>
          <w:cantSplit/>
          <w:trHeight w:val="45"/>
        </w:trPr>
        <w:tc>
          <w:tcPr>
            <w:tcW w:w="378" w:type="dxa"/>
          </w:tcPr>
          <w:p w14:paraId="0C9423B7" w14:textId="77777777" w:rsidR="001D2884" w:rsidRPr="00F02CD8" w:rsidRDefault="001D2884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2A2AD04A" w14:textId="77777777" w:rsidR="001D2884" w:rsidRPr="00F02CD8" w:rsidRDefault="001D2884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47857230" w14:textId="77777777" w:rsidR="001D2884" w:rsidRPr="00F02CD8" w:rsidRDefault="001D2884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657A63F7" w14:textId="77777777" w:rsidR="001D2884" w:rsidRPr="00F02CD8" w:rsidRDefault="001D2884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2359F457" w14:textId="77777777" w:rsidR="001D2884" w:rsidRPr="00F02CD8" w:rsidRDefault="001D2884" w:rsidP="004E65B1">
            <w:pPr>
              <w:pStyle w:val="Tussenbalk"/>
              <w:widowControl w:val="0"/>
            </w:pPr>
          </w:p>
        </w:tc>
      </w:tr>
      <w:tr w:rsidR="000B6654" w:rsidRPr="0009566A" w14:paraId="01D30490" w14:textId="77777777" w:rsidTr="00AF53E7">
        <w:trPr>
          <w:cantSplit/>
          <w:trHeight w:val="640"/>
        </w:trPr>
        <w:tc>
          <w:tcPr>
            <w:tcW w:w="378" w:type="dxa"/>
          </w:tcPr>
          <w:p w14:paraId="518F7B3E" w14:textId="02E9D052" w:rsidR="000B6654" w:rsidRPr="00427FB6" w:rsidRDefault="000B6654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6.2</w:t>
            </w:r>
          </w:p>
        </w:tc>
        <w:tc>
          <w:tcPr>
            <w:tcW w:w="2669" w:type="dxa"/>
            <w:gridSpan w:val="2"/>
          </w:tcPr>
          <w:p w14:paraId="0877DA09" w14:textId="71C71255" w:rsidR="000B6654" w:rsidRPr="00427FB6" w:rsidRDefault="000B6654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Is de cliënt akkoord met het aantal door u ingezette en verantwoorde begeleidingsuren?</w:t>
            </w:r>
          </w:p>
        </w:tc>
        <w:tc>
          <w:tcPr>
            <w:tcW w:w="159" w:type="dxa"/>
            <w:gridSpan w:val="2"/>
            <w:shd w:val="pct5" w:color="auto" w:fill="auto"/>
          </w:tcPr>
          <w:p w14:paraId="78F43CF2" w14:textId="77777777" w:rsidR="000B6654" w:rsidRPr="0084342B" w:rsidRDefault="000B6654" w:rsidP="00AF53E7">
            <w:pPr>
              <w:pStyle w:val="Boventekst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4CD2FA29" w14:textId="769B464A" w:rsidR="000B6654" w:rsidRPr="00C07A2E" w:rsidRDefault="008C6BE2" w:rsidP="00AF53E7">
            <w:pPr>
              <w:pStyle w:val="Basistekst"/>
              <w:keepNext/>
              <w:keepLines/>
              <w:rPr>
                <w:i/>
                <w:szCs w:val="14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0B6654" w:rsidRPr="006437CA">
              <w:rPr>
                <w:rFonts w:ascii="Verdana" w:hAnsi="Verdana"/>
                <w:b/>
              </w:rPr>
              <w:t xml:space="preserve"> </w:t>
            </w:r>
            <w:r w:rsidR="000B6654" w:rsidRPr="00166EA5">
              <w:rPr>
                <w:szCs w:val="14"/>
              </w:rPr>
              <w:t xml:space="preserve"> </w:t>
            </w:r>
            <w:r w:rsidR="000B6654">
              <w:rPr>
                <w:rStyle w:val="BasistekstChar"/>
              </w:rPr>
              <w:t xml:space="preserve">Ja </w:t>
            </w:r>
          </w:p>
          <w:p w14:paraId="54D3E69D" w14:textId="18988DB3" w:rsidR="000B6654" w:rsidRPr="00C07A2E" w:rsidRDefault="007D766D" w:rsidP="00AF53E7">
            <w:pPr>
              <w:pStyle w:val="Basistekst"/>
              <w:keepNext/>
              <w:keepLines/>
              <w:rPr>
                <w:i/>
                <w:szCs w:val="14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0B6654" w:rsidRPr="00166EA5">
              <w:rPr>
                <w:szCs w:val="14"/>
              </w:rPr>
              <w:t xml:space="preserve"> </w:t>
            </w:r>
            <w:r w:rsidR="000B6654">
              <w:rPr>
                <w:szCs w:val="14"/>
              </w:rPr>
              <w:t xml:space="preserve">Nee, toelichting </w:t>
            </w:r>
          </w:p>
        </w:tc>
        <w:tc>
          <w:tcPr>
            <w:tcW w:w="170" w:type="dxa"/>
            <w:gridSpan w:val="2"/>
            <w:shd w:val="pct5" w:color="auto" w:fill="auto"/>
          </w:tcPr>
          <w:p w14:paraId="6042E834" w14:textId="77777777" w:rsidR="000B6654" w:rsidRPr="00F02CD8" w:rsidRDefault="000B6654" w:rsidP="00AF53E7">
            <w:pPr>
              <w:pStyle w:val="Boventekst"/>
              <w:keepNext/>
              <w:keepLines/>
            </w:pPr>
          </w:p>
        </w:tc>
      </w:tr>
      <w:tr w:rsidR="000B6654" w:rsidRPr="0009566A" w14:paraId="1335F5E1" w14:textId="77777777" w:rsidTr="00AF53E7">
        <w:trPr>
          <w:cantSplit/>
          <w:trHeight w:val="45"/>
        </w:trPr>
        <w:tc>
          <w:tcPr>
            <w:tcW w:w="378" w:type="dxa"/>
          </w:tcPr>
          <w:p w14:paraId="1762AA7C" w14:textId="77777777" w:rsidR="000B6654" w:rsidRPr="00F02CD8" w:rsidRDefault="000B6654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</w:tcPr>
          <w:p w14:paraId="3F3303EF" w14:textId="77777777" w:rsidR="000B6654" w:rsidRPr="00F02CD8" w:rsidRDefault="000B6654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232AAABD" w14:textId="77777777" w:rsidR="000B6654" w:rsidRPr="00F02CD8" w:rsidRDefault="000B6654" w:rsidP="00AF53E7">
            <w:pPr>
              <w:pStyle w:val="Tussenbalk"/>
              <w:keepNext/>
              <w:keepLines/>
            </w:pPr>
          </w:p>
        </w:tc>
        <w:tc>
          <w:tcPr>
            <w:tcW w:w="6700" w:type="dxa"/>
            <w:gridSpan w:val="15"/>
            <w:shd w:val="pct5" w:color="auto" w:fill="auto"/>
          </w:tcPr>
          <w:p w14:paraId="36E4D001" w14:textId="77777777" w:rsidR="000B6654" w:rsidRPr="00F02CD8" w:rsidRDefault="000B6654" w:rsidP="00AF53E7">
            <w:pPr>
              <w:pStyle w:val="Tussenbalk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030C8AD0" w14:textId="77777777" w:rsidR="000B6654" w:rsidRPr="00F02CD8" w:rsidRDefault="000B6654" w:rsidP="00AF53E7">
            <w:pPr>
              <w:pStyle w:val="Tussenbalk"/>
              <w:keepNext/>
              <w:keepLines/>
            </w:pPr>
          </w:p>
        </w:tc>
      </w:tr>
      <w:tr w:rsidR="000B6654" w14:paraId="61D08D9F" w14:textId="77777777" w:rsidTr="00AF53E7">
        <w:trPr>
          <w:cantSplit/>
          <w:trHeight w:val="144"/>
        </w:trPr>
        <w:tc>
          <w:tcPr>
            <w:tcW w:w="378" w:type="dxa"/>
          </w:tcPr>
          <w:p w14:paraId="210C3D00" w14:textId="508FEDB4" w:rsidR="000B6654" w:rsidRPr="00427FB6" w:rsidRDefault="000B6654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69" w:type="dxa"/>
            <w:gridSpan w:val="2"/>
          </w:tcPr>
          <w:p w14:paraId="6D8CE517" w14:textId="3C9F0422" w:rsidR="000B6654" w:rsidRPr="00427FB6" w:rsidRDefault="000B6654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gridSpan w:val="2"/>
            <w:shd w:val="pct5" w:color="auto" w:fill="auto"/>
          </w:tcPr>
          <w:p w14:paraId="513D971E" w14:textId="77777777" w:rsidR="000B6654" w:rsidRDefault="000B6654" w:rsidP="00AF53E7">
            <w:pPr>
              <w:pStyle w:val="Basistekst"/>
              <w:keepNext/>
              <w:keepLines/>
            </w:pPr>
          </w:p>
        </w:tc>
        <w:tc>
          <w:tcPr>
            <w:tcW w:w="6700" w:type="dxa"/>
            <w:gridSpan w:val="15"/>
            <w:shd w:val="clear" w:color="auto" w:fill="auto"/>
          </w:tcPr>
          <w:p w14:paraId="2969B9C7" w14:textId="77777777" w:rsidR="000B6654" w:rsidRDefault="008C6BE2" w:rsidP="00203390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  <w:p w14:paraId="42DB4C2A" w14:textId="50BB1637" w:rsidR="00203390" w:rsidRDefault="00203390" w:rsidP="00AF53E7">
            <w:pPr>
              <w:pStyle w:val="Basistekst"/>
              <w:keepNext/>
              <w:keepLines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7205C12B" w14:textId="77777777" w:rsidR="000B6654" w:rsidRDefault="000B6654" w:rsidP="00AF53E7">
            <w:pPr>
              <w:pStyle w:val="Basistekst"/>
              <w:keepNext/>
              <w:keepLines/>
            </w:pPr>
          </w:p>
        </w:tc>
      </w:tr>
      <w:tr w:rsidR="00C52C07" w:rsidRPr="0009566A" w14:paraId="5335EDFC" w14:textId="77777777" w:rsidTr="004E65B1">
        <w:trPr>
          <w:cantSplit/>
          <w:trHeight w:val="45"/>
        </w:trPr>
        <w:tc>
          <w:tcPr>
            <w:tcW w:w="378" w:type="dxa"/>
          </w:tcPr>
          <w:p w14:paraId="4D10A5C6" w14:textId="77777777" w:rsidR="00C52C07" w:rsidRPr="00F02CD8" w:rsidRDefault="00C52C07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69" w:type="dxa"/>
            <w:gridSpan w:val="2"/>
            <w:tcBorders>
              <w:top w:val="single" w:sz="2" w:space="0" w:color="808080"/>
            </w:tcBorders>
          </w:tcPr>
          <w:p w14:paraId="12B47439" w14:textId="77777777" w:rsidR="00C52C07" w:rsidRPr="00F02CD8" w:rsidRDefault="00C52C07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FDB79A3" w14:textId="77777777" w:rsidR="00C52C07" w:rsidRPr="00F02CD8" w:rsidRDefault="00C52C07" w:rsidP="004E65B1">
            <w:pPr>
              <w:pStyle w:val="Tussenbalk"/>
              <w:widowControl w:val="0"/>
            </w:pPr>
          </w:p>
        </w:tc>
        <w:tc>
          <w:tcPr>
            <w:tcW w:w="6700" w:type="dxa"/>
            <w:gridSpan w:val="15"/>
            <w:tcBorders>
              <w:top w:val="single" w:sz="2" w:space="0" w:color="808080"/>
            </w:tcBorders>
            <w:shd w:val="pct5" w:color="auto" w:fill="auto"/>
          </w:tcPr>
          <w:p w14:paraId="11D62E45" w14:textId="77777777" w:rsidR="00C52C07" w:rsidRPr="00F02CD8" w:rsidRDefault="00C52C07" w:rsidP="004E65B1">
            <w:pPr>
              <w:pStyle w:val="Tussenbalk"/>
              <w:widowControl w:val="0"/>
            </w:pPr>
          </w:p>
        </w:tc>
        <w:tc>
          <w:tcPr>
            <w:tcW w:w="170" w:type="dxa"/>
            <w:gridSpan w:val="2"/>
            <w:shd w:val="pct5" w:color="auto" w:fill="auto"/>
          </w:tcPr>
          <w:p w14:paraId="60B9CE8D" w14:textId="77777777" w:rsidR="00C52C07" w:rsidRPr="00F02CD8" w:rsidRDefault="00C52C07" w:rsidP="004E65B1">
            <w:pPr>
              <w:pStyle w:val="Tussenbalk"/>
              <w:widowControl w:val="0"/>
            </w:pPr>
          </w:p>
        </w:tc>
      </w:tr>
    </w:tbl>
    <w:p w14:paraId="1CFE00CF" w14:textId="77777777" w:rsidR="00AF53E7" w:rsidRDefault="00AF53E7">
      <w:r>
        <w:rPr>
          <w:b/>
        </w:rPr>
        <w:br w:type="page"/>
      </w:r>
    </w:p>
    <w:tbl>
      <w:tblPr>
        <w:tblW w:w="1007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7"/>
        <w:gridCol w:w="2430"/>
        <w:gridCol w:w="243"/>
        <w:gridCol w:w="159"/>
        <w:gridCol w:w="2570"/>
        <w:gridCol w:w="140"/>
        <w:gridCol w:w="3978"/>
        <w:gridCol w:w="9"/>
        <w:gridCol w:w="173"/>
      </w:tblGrid>
      <w:tr w:rsidR="00AF53E7" w14:paraId="25099909" w14:textId="77777777" w:rsidTr="00AF53E7">
        <w:trPr>
          <w:cantSplit/>
        </w:trPr>
        <w:tc>
          <w:tcPr>
            <w:tcW w:w="377" w:type="dxa"/>
          </w:tcPr>
          <w:p w14:paraId="21F3EED4" w14:textId="470EC73B" w:rsidR="00AF53E7" w:rsidRPr="004063EB" w:rsidRDefault="00AF53E7" w:rsidP="00AF53E7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2430" w:type="dxa"/>
          </w:tcPr>
          <w:p w14:paraId="261DF097" w14:textId="77777777" w:rsidR="00AF53E7" w:rsidRPr="004063EB" w:rsidRDefault="00AF53E7" w:rsidP="00AF53E7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243" w:type="dxa"/>
            <w:shd w:val="solid" w:color="auto" w:fill="auto"/>
          </w:tcPr>
          <w:p w14:paraId="65A3A5D2" w14:textId="181D93BA" w:rsidR="00AF53E7" w:rsidRPr="004063EB" w:rsidRDefault="00AF53E7" w:rsidP="00AF53E7">
            <w:pPr>
              <w:pStyle w:val="Basisrubriekskop"/>
              <w:keepNext/>
              <w:keepLines/>
              <w:jc w:val="center"/>
              <w:rPr>
                <w:szCs w:val="16"/>
              </w:rPr>
            </w:pPr>
            <w:r>
              <w:rPr>
                <w:szCs w:val="16"/>
              </w:rPr>
              <w:t>7</w:t>
            </w:r>
          </w:p>
        </w:tc>
        <w:tc>
          <w:tcPr>
            <w:tcW w:w="159" w:type="dxa"/>
            <w:shd w:val="pct50" w:color="auto" w:fill="auto"/>
          </w:tcPr>
          <w:p w14:paraId="521D68BE" w14:textId="77777777" w:rsidR="00AF53E7" w:rsidRPr="004063EB" w:rsidRDefault="00AF53E7" w:rsidP="00AF53E7">
            <w:pPr>
              <w:pStyle w:val="Basisrubriekskop"/>
              <w:keepNext/>
              <w:keepLines/>
              <w:rPr>
                <w:szCs w:val="16"/>
              </w:rPr>
            </w:pPr>
          </w:p>
        </w:tc>
        <w:tc>
          <w:tcPr>
            <w:tcW w:w="6697" w:type="dxa"/>
            <w:gridSpan w:val="4"/>
            <w:shd w:val="pct50" w:color="auto" w:fill="auto"/>
          </w:tcPr>
          <w:p w14:paraId="4D4819BD" w14:textId="77777777" w:rsidR="00AF53E7" w:rsidRPr="004063EB" w:rsidRDefault="00AF53E7" w:rsidP="00AF53E7">
            <w:pPr>
              <w:pStyle w:val="Basisrubriekskop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Ondertekening</w:t>
            </w:r>
          </w:p>
        </w:tc>
        <w:tc>
          <w:tcPr>
            <w:tcW w:w="173" w:type="dxa"/>
            <w:shd w:val="pct5" w:color="auto" w:fill="auto"/>
          </w:tcPr>
          <w:p w14:paraId="621043E5" w14:textId="77777777" w:rsidR="00AF53E7" w:rsidRDefault="00AF53E7" w:rsidP="00AF53E7">
            <w:pPr>
              <w:pStyle w:val="Basisrubriekskop"/>
              <w:keepNext/>
              <w:keepLines/>
            </w:pPr>
          </w:p>
        </w:tc>
      </w:tr>
      <w:tr w:rsidR="00AF53E7" w14:paraId="0B776A31" w14:textId="77777777" w:rsidTr="00203390">
        <w:trPr>
          <w:cantSplit/>
        </w:trPr>
        <w:tc>
          <w:tcPr>
            <w:tcW w:w="377" w:type="dxa"/>
          </w:tcPr>
          <w:p w14:paraId="7C40B6DF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73" w:type="dxa"/>
            <w:gridSpan w:val="2"/>
          </w:tcPr>
          <w:p w14:paraId="59B48996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shd w:val="pct5" w:color="auto" w:fill="auto"/>
          </w:tcPr>
          <w:p w14:paraId="7E0F3401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6697" w:type="dxa"/>
            <w:gridSpan w:val="4"/>
            <w:shd w:val="pct5" w:color="auto" w:fill="auto"/>
          </w:tcPr>
          <w:p w14:paraId="284AF583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73" w:type="dxa"/>
            <w:shd w:val="pct5" w:color="auto" w:fill="auto"/>
          </w:tcPr>
          <w:p w14:paraId="5EB972D6" w14:textId="77777777" w:rsidR="00AF53E7" w:rsidRDefault="00AF53E7" w:rsidP="00AF53E7">
            <w:pPr>
              <w:pStyle w:val="Tussenbalk"/>
              <w:keepNext/>
              <w:keepLines/>
            </w:pPr>
          </w:p>
        </w:tc>
      </w:tr>
      <w:tr w:rsidR="00AF53E7" w14:paraId="29B6DE46" w14:textId="77777777" w:rsidTr="00203390">
        <w:trPr>
          <w:cantSplit/>
          <w:trHeight w:val="260"/>
        </w:trPr>
        <w:tc>
          <w:tcPr>
            <w:tcW w:w="377" w:type="dxa"/>
          </w:tcPr>
          <w:p w14:paraId="7F31833C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73" w:type="dxa"/>
            <w:gridSpan w:val="2"/>
          </w:tcPr>
          <w:p w14:paraId="29847FCC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shd w:val="pct5" w:color="auto" w:fill="auto"/>
          </w:tcPr>
          <w:p w14:paraId="5B277745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6697" w:type="dxa"/>
            <w:gridSpan w:val="4"/>
            <w:shd w:val="clear" w:color="auto" w:fill="F2F2F2" w:themeFill="background1" w:themeFillShade="F2"/>
          </w:tcPr>
          <w:p w14:paraId="14177AD2" w14:textId="77777777" w:rsidR="00AF53E7" w:rsidRPr="00254E51" w:rsidRDefault="00AF53E7" w:rsidP="00AF53E7">
            <w:pPr>
              <w:pStyle w:val="Invulling"/>
              <w:keepNext/>
              <w:keepLines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Contactpersoon re-integratiebedrijf</w:t>
            </w:r>
          </w:p>
        </w:tc>
        <w:tc>
          <w:tcPr>
            <w:tcW w:w="173" w:type="dxa"/>
            <w:shd w:val="pct5" w:color="auto" w:fill="auto"/>
          </w:tcPr>
          <w:p w14:paraId="63CF7B37" w14:textId="77777777" w:rsidR="00AF53E7" w:rsidRDefault="00AF53E7" w:rsidP="00AF53E7">
            <w:pPr>
              <w:pStyle w:val="Basistekst"/>
              <w:keepNext/>
              <w:keepLines/>
            </w:pPr>
          </w:p>
        </w:tc>
      </w:tr>
      <w:tr w:rsidR="00AF53E7" w14:paraId="5FB00319" w14:textId="77777777" w:rsidTr="00203390">
        <w:trPr>
          <w:cantSplit/>
        </w:trPr>
        <w:tc>
          <w:tcPr>
            <w:tcW w:w="377" w:type="dxa"/>
          </w:tcPr>
          <w:p w14:paraId="6779EF7B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73" w:type="dxa"/>
            <w:gridSpan w:val="2"/>
          </w:tcPr>
          <w:p w14:paraId="4BE52989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shd w:val="pct5" w:color="auto" w:fill="auto"/>
          </w:tcPr>
          <w:p w14:paraId="31773D2B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6697" w:type="dxa"/>
            <w:gridSpan w:val="4"/>
            <w:shd w:val="pct5" w:color="auto" w:fill="auto"/>
          </w:tcPr>
          <w:p w14:paraId="467270A4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73" w:type="dxa"/>
            <w:shd w:val="pct5" w:color="auto" w:fill="auto"/>
          </w:tcPr>
          <w:p w14:paraId="2F580B23" w14:textId="77777777" w:rsidR="00AF53E7" w:rsidRDefault="00AF53E7" w:rsidP="00AF53E7">
            <w:pPr>
              <w:pStyle w:val="Tussenbalk"/>
              <w:keepNext/>
              <w:keepLines/>
            </w:pPr>
          </w:p>
        </w:tc>
      </w:tr>
      <w:tr w:rsidR="00AF53E7" w14:paraId="3ACDCAF2" w14:textId="77777777" w:rsidTr="00203390">
        <w:trPr>
          <w:cantSplit/>
          <w:trHeight w:val="260"/>
        </w:trPr>
        <w:tc>
          <w:tcPr>
            <w:tcW w:w="377" w:type="dxa"/>
          </w:tcPr>
          <w:p w14:paraId="7E73B78F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73" w:type="dxa"/>
            <w:gridSpan w:val="2"/>
          </w:tcPr>
          <w:p w14:paraId="3855F537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Naam</w:t>
            </w:r>
          </w:p>
        </w:tc>
        <w:tc>
          <w:tcPr>
            <w:tcW w:w="159" w:type="dxa"/>
            <w:shd w:val="pct5" w:color="auto" w:fill="auto"/>
          </w:tcPr>
          <w:p w14:paraId="54AD1A04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6697" w:type="dxa"/>
            <w:gridSpan w:val="4"/>
          </w:tcPr>
          <w:p w14:paraId="0FCBFFE5" w14:textId="5C68A532" w:rsidR="00AF53E7" w:rsidRPr="008D0C15" w:rsidRDefault="008D0C15" w:rsidP="008D0C15">
            <w:pPr>
              <w:pStyle w:val="Invulling"/>
            </w:pPr>
            <w:r w:rsidRPr="008C6BE2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C6BE2">
              <w:instrText xml:space="preserve"> FORMTEXT </w:instrText>
            </w:r>
            <w:r w:rsidRPr="008C6BE2">
              <w:fldChar w:fldCharType="separate"/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fldChar w:fldCharType="end"/>
            </w:r>
          </w:p>
        </w:tc>
        <w:tc>
          <w:tcPr>
            <w:tcW w:w="173" w:type="dxa"/>
            <w:shd w:val="pct5" w:color="auto" w:fill="auto"/>
          </w:tcPr>
          <w:p w14:paraId="2024B202" w14:textId="77777777" w:rsidR="00AF53E7" w:rsidRDefault="00AF53E7" w:rsidP="00AF53E7">
            <w:pPr>
              <w:pStyle w:val="Basistekst"/>
              <w:keepNext/>
              <w:keepLines/>
            </w:pPr>
          </w:p>
        </w:tc>
      </w:tr>
      <w:tr w:rsidR="00AF53E7" w14:paraId="7BA301D2" w14:textId="77777777" w:rsidTr="00203390">
        <w:trPr>
          <w:cantSplit/>
        </w:trPr>
        <w:tc>
          <w:tcPr>
            <w:tcW w:w="377" w:type="dxa"/>
          </w:tcPr>
          <w:p w14:paraId="03EF860D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73" w:type="dxa"/>
            <w:gridSpan w:val="2"/>
          </w:tcPr>
          <w:p w14:paraId="16F655ED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shd w:val="pct5" w:color="auto" w:fill="auto"/>
          </w:tcPr>
          <w:p w14:paraId="034B173B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6697" w:type="dxa"/>
            <w:gridSpan w:val="4"/>
            <w:shd w:val="pct5" w:color="auto" w:fill="auto"/>
          </w:tcPr>
          <w:p w14:paraId="72C6D366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73" w:type="dxa"/>
            <w:shd w:val="pct5" w:color="auto" w:fill="auto"/>
          </w:tcPr>
          <w:p w14:paraId="50A8ED43" w14:textId="77777777" w:rsidR="00AF53E7" w:rsidRDefault="00AF53E7" w:rsidP="00AF53E7">
            <w:pPr>
              <w:pStyle w:val="Tussenbalk"/>
              <w:keepNext/>
              <w:keepLines/>
            </w:pPr>
          </w:p>
        </w:tc>
      </w:tr>
      <w:tr w:rsidR="00AF53E7" w14:paraId="32A875D2" w14:textId="77777777" w:rsidTr="00AF53E7">
        <w:trPr>
          <w:cantSplit/>
          <w:trHeight w:val="120"/>
        </w:trPr>
        <w:tc>
          <w:tcPr>
            <w:tcW w:w="377" w:type="dxa"/>
            <w:vMerge w:val="restart"/>
          </w:tcPr>
          <w:p w14:paraId="3789D75E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73" w:type="dxa"/>
            <w:gridSpan w:val="2"/>
            <w:vMerge w:val="restart"/>
            <w:tcBorders>
              <w:bottom w:val="nil"/>
            </w:tcBorders>
          </w:tcPr>
          <w:p w14:paraId="3E17F136" w14:textId="77777777" w:rsidR="00AF53E7" w:rsidRPr="004063EB" w:rsidRDefault="00AF53E7" w:rsidP="00AF53E7">
            <w:pPr>
              <w:pStyle w:val="Datumenhandtekening"/>
              <w:keepNext/>
              <w:keepLines/>
              <w:rPr>
                <w:sz w:val="16"/>
                <w:szCs w:val="16"/>
              </w:rPr>
            </w:pPr>
            <w:r w:rsidRPr="004063EB">
              <w:rPr>
                <w:sz w:val="16"/>
                <w:szCs w:val="16"/>
              </w:rPr>
              <w:t>Datum en handtekening</w:t>
            </w:r>
          </w:p>
        </w:tc>
        <w:tc>
          <w:tcPr>
            <w:tcW w:w="159" w:type="dxa"/>
            <w:vMerge w:val="restart"/>
            <w:tcBorders>
              <w:bottom w:val="nil"/>
            </w:tcBorders>
            <w:shd w:val="pct5" w:color="auto" w:fill="auto"/>
          </w:tcPr>
          <w:p w14:paraId="378D8A12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570" w:type="dxa"/>
            <w:shd w:val="pct5" w:color="auto" w:fill="auto"/>
          </w:tcPr>
          <w:p w14:paraId="4BF6AC21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40" w:type="dxa"/>
            <w:vMerge w:val="restart"/>
            <w:tcBorders>
              <w:bottom w:val="nil"/>
            </w:tcBorders>
            <w:shd w:val="pct5" w:color="auto" w:fill="auto"/>
          </w:tcPr>
          <w:p w14:paraId="513654CA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3987" w:type="dxa"/>
            <w:gridSpan w:val="2"/>
            <w:vMerge w:val="restart"/>
            <w:tcBorders>
              <w:bottom w:val="nil"/>
            </w:tcBorders>
          </w:tcPr>
          <w:p w14:paraId="2C5FAB51" w14:textId="3DE48EF4" w:rsidR="00AF53E7" w:rsidRPr="004063EB" w:rsidRDefault="008D0C15" w:rsidP="008D0C15">
            <w:pPr>
              <w:pStyle w:val="Invulling"/>
              <w:rPr>
                <w:sz w:val="18"/>
                <w:szCs w:val="18"/>
              </w:rPr>
            </w:pPr>
            <w:r w:rsidRPr="008C6BE2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C6BE2">
              <w:instrText xml:space="preserve"> FORMTEXT </w:instrText>
            </w:r>
            <w:r w:rsidRPr="008C6BE2">
              <w:fldChar w:fldCharType="separate"/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fldChar w:fldCharType="end"/>
            </w:r>
          </w:p>
        </w:tc>
        <w:tc>
          <w:tcPr>
            <w:tcW w:w="173" w:type="dxa"/>
            <w:vMerge w:val="restart"/>
            <w:shd w:val="pct5" w:color="auto" w:fill="auto"/>
          </w:tcPr>
          <w:p w14:paraId="6D3C0569" w14:textId="77777777" w:rsidR="00AF53E7" w:rsidRDefault="00AF53E7" w:rsidP="00AF53E7">
            <w:pPr>
              <w:pStyle w:val="Basistekst"/>
              <w:keepNext/>
              <w:keepLines/>
            </w:pPr>
          </w:p>
        </w:tc>
      </w:tr>
      <w:tr w:rsidR="00AF53E7" w14:paraId="5C01490A" w14:textId="77777777" w:rsidTr="00AF53E7">
        <w:trPr>
          <w:cantSplit/>
          <w:trHeight w:val="185"/>
        </w:trPr>
        <w:tc>
          <w:tcPr>
            <w:tcW w:w="377" w:type="dxa"/>
            <w:vMerge/>
          </w:tcPr>
          <w:p w14:paraId="03BCC9B1" w14:textId="77777777" w:rsidR="00AF53E7" w:rsidRDefault="00AF53E7" w:rsidP="00AF53E7">
            <w:pPr>
              <w:keepNext/>
              <w:keepLines/>
            </w:pPr>
          </w:p>
        </w:tc>
        <w:tc>
          <w:tcPr>
            <w:tcW w:w="2673" w:type="dxa"/>
            <w:gridSpan w:val="2"/>
            <w:vMerge/>
            <w:tcBorders>
              <w:bottom w:val="single" w:sz="2" w:space="0" w:color="808080"/>
            </w:tcBorders>
          </w:tcPr>
          <w:p w14:paraId="7C923AF4" w14:textId="77777777" w:rsidR="00AF53E7" w:rsidRDefault="00AF53E7" w:rsidP="00AF53E7">
            <w:pPr>
              <w:keepNext/>
              <w:keepLines/>
            </w:pPr>
          </w:p>
        </w:tc>
        <w:tc>
          <w:tcPr>
            <w:tcW w:w="159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10EC9090" w14:textId="77777777" w:rsidR="00AF53E7" w:rsidRDefault="00AF53E7" w:rsidP="00AF53E7">
            <w:pPr>
              <w:keepNext/>
              <w:keepLines/>
            </w:pPr>
          </w:p>
        </w:tc>
        <w:tc>
          <w:tcPr>
            <w:tcW w:w="2570" w:type="dxa"/>
            <w:tcBorders>
              <w:bottom w:val="single" w:sz="2" w:space="0" w:color="808080"/>
            </w:tcBorders>
          </w:tcPr>
          <w:p w14:paraId="5E72A9C5" w14:textId="6D212233" w:rsidR="00AF53E7" w:rsidRPr="003C3897" w:rsidRDefault="008D0C15" w:rsidP="00AF53E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0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6FE7D304" w14:textId="77777777" w:rsidR="00AF53E7" w:rsidRDefault="00AF53E7" w:rsidP="00AF53E7">
            <w:pPr>
              <w:keepNext/>
              <w:keepLines/>
            </w:pPr>
          </w:p>
        </w:tc>
        <w:tc>
          <w:tcPr>
            <w:tcW w:w="3987" w:type="dxa"/>
            <w:gridSpan w:val="2"/>
            <w:vMerge/>
            <w:tcBorders>
              <w:bottom w:val="single" w:sz="2" w:space="0" w:color="808080"/>
            </w:tcBorders>
          </w:tcPr>
          <w:p w14:paraId="2B97223C" w14:textId="77777777" w:rsidR="00AF53E7" w:rsidRDefault="00AF53E7" w:rsidP="00AF53E7">
            <w:pPr>
              <w:keepNext/>
              <w:keepLines/>
            </w:pPr>
          </w:p>
        </w:tc>
        <w:tc>
          <w:tcPr>
            <w:tcW w:w="173" w:type="dxa"/>
            <w:vMerge/>
            <w:shd w:val="pct5" w:color="auto" w:fill="auto"/>
          </w:tcPr>
          <w:p w14:paraId="60093348" w14:textId="77777777" w:rsidR="00AF53E7" w:rsidRDefault="00AF53E7" w:rsidP="00AF53E7">
            <w:pPr>
              <w:keepNext/>
              <w:keepLines/>
            </w:pPr>
          </w:p>
        </w:tc>
      </w:tr>
      <w:tr w:rsidR="00AF53E7" w14:paraId="70DB6915" w14:textId="77777777" w:rsidTr="00203390">
        <w:trPr>
          <w:cantSplit/>
        </w:trPr>
        <w:tc>
          <w:tcPr>
            <w:tcW w:w="377" w:type="dxa"/>
          </w:tcPr>
          <w:p w14:paraId="385BF673" w14:textId="77777777" w:rsidR="00AF53E7" w:rsidRDefault="00AF53E7" w:rsidP="00AF53E7">
            <w:pPr>
              <w:pStyle w:val="Tussenbalk"/>
              <w:keepNext/>
              <w:keepLines/>
            </w:pPr>
          </w:p>
        </w:tc>
        <w:tc>
          <w:tcPr>
            <w:tcW w:w="2673" w:type="dxa"/>
            <w:gridSpan w:val="2"/>
          </w:tcPr>
          <w:p w14:paraId="3B0A703F" w14:textId="77777777" w:rsidR="00AF53E7" w:rsidRDefault="00AF53E7" w:rsidP="00AF53E7">
            <w:pPr>
              <w:pStyle w:val="Tussenbalk"/>
              <w:keepNext/>
              <w:keepLines/>
            </w:pPr>
          </w:p>
        </w:tc>
        <w:tc>
          <w:tcPr>
            <w:tcW w:w="159" w:type="dxa"/>
            <w:shd w:val="pct5" w:color="auto" w:fill="auto"/>
          </w:tcPr>
          <w:p w14:paraId="1A80EBE4" w14:textId="77777777" w:rsidR="00AF53E7" w:rsidRDefault="00AF53E7" w:rsidP="00AF53E7">
            <w:pPr>
              <w:pStyle w:val="Tussenbalk"/>
              <w:keepNext/>
              <w:keepLines/>
            </w:pPr>
          </w:p>
        </w:tc>
        <w:tc>
          <w:tcPr>
            <w:tcW w:w="6697" w:type="dxa"/>
            <w:gridSpan w:val="4"/>
            <w:shd w:val="pct5" w:color="auto" w:fill="auto"/>
          </w:tcPr>
          <w:p w14:paraId="5EE65CD9" w14:textId="77777777" w:rsidR="00AF53E7" w:rsidRDefault="00AF53E7" w:rsidP="00AF53E7">
            <w:pPr>
              <w:pStyle w:val="Tussenbalk"/>
              <w:keepNext/>
              <w:keepLines/>
            </w:pPr>
          </w:p>
        </w:tc>
        <w:tc>
          <w:tcPr>
            <w:tcW w:w="173" w:type="dxa"/>
            <w:shd w:val="pct5" w:color="auto" w:fill="auto"/>
          </w:tcPr>
          <w:p w14:paraId="4684D490" w14:textId="77777777" w:rsidR="00AF53E7" w:rsidRDefault="00AF53E7" w:rsidP="00AF53E7">
            <w:pPr>
              <w:pStyle w:val="Tussenbalk"/>
              <w:keepNext/>
              <w:keepLines/>
            </w:pPr>
          </w:p>
        </w:tc>
      </w:tr>
      <w:tr w:rsidR="00AF53E7" w14:paraId="3A15E2BC" w14:textId="77777777" w:rsidTr="00203390">
        <w:trPr>
          <w:cantSplit/>
          <w:trHeight w:val="260"/>
        </w:trPr>
        <w:tc>
          <w:tcPr>
            <w:tcW w:w="377" w:type="dxa"/>
          </w:tcPr>
          <w:p w14:paraId="2C5B437D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73" w:type="dxa"/>
            <w:gridSpan w:val="2"/>
          </w:tcPr>
          <w:p w14:paraId="4438EBCD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59" w:type="dxa"/>
            <w:shd w:val="pct5" w:color="auto" w:fill="auto"/>
          </w:tcPr>
          <w:p w14:paraId="56BAE5B2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6688" w:type="dxa"/>
            <w:gridSpan w:val="3"/>
            <w:shd w:val="clear" w:color="auto" w:fill="F2F2F2" w:themeFill="background1" w:themeFillShade="F2"/>
          </w:tcPr>
          <w:p w14:paraId="5B0ACFC7" w14:textId="77777777" w:rsidR="00AF53E7" w:rsidRPr="00886F83" w:rsidRDefault="00AF53E7" w:rsidP="00AF53E7">
            <w:pPr>
              <w:pStyle w:val="Invulling"/>
              <w:keepNext/>
              <w:keepLines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Cliënt</w:t>
            </w:r>
          </w:p>
        </w:tc>
        <w:tc>
          <w:tcPr>
            <w:tcW w:w="182" w:type="dxa"/>
            <w:gridSpan w:val="2"/>
            <w:shd w:val="pct5" w:color="auto" w:fill="auto"/>
          </w:tcPr>
          <w:p w14:paraId="48D1F7A2" w14:textId="77777777" w:rsidR="00AF53E7" w:rsidRDefault="00AF53E7" w:rsidP="00AF53E7">
            <w:pPr>
              <w:pStyle w:val="Basistekst"/>
              <w:keepNext/>
              <w:keepLines/>
            </w:pPr>
          </w:p>
        </w:tc>
      </w:tr>
      <w:tr w:rsidR="00AF53E7" w14:paraId="6C9B9524" w14:textId="77777777" w:rsidTr="00203390">
        <w:trPr>
          <w:cantSplit/>
        </w:trPr>
        <w:tc>
          <w:tcPr>
            <w:tcW w:w="377" w:type="dxa"/>
          </w:tcPr>
          <w:p w14:paraId="74A81AD0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73" w:type="dxa"/>
            <w:gridSpan w:val="2"/>
          </w:tcPr>
          <w:p w14:paraId="70199991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shd w:val="pct5" w:color="auto" w:fill="auto"/>
          </w:tcPr>
          <w:p w14:paraId="21254132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6688" w:type="dxa"/>
            <w:gridSpan w:val="3"/>
            <w:shd w:val="pct5" w:color="auto" w:fill="auto"/>
          </w:tcPr>
          <w:p w14:paraId="2D42D5D6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82" w:type="dxa"/>
            <w:gridSpan w:val="2"/>
            <w:shd w:val="pct5" w:color="auto" w:fill="auto"/>
          </w:tcPr>
          <w:p w14:paraId="78122ED5" w14:textId="77777777" w:rsidR="00AF53E7" w:rsidRDefault="00AF53E7" w:rsidP="00AF53E7">
            <w:pPr>
              <w:pStyle w:val="Tussenbalk"/>
              <w:keepNext/>
              <w:keepLines/>
            </w:pPr>
          </w:p>
        </w:tc>
      </w:tr>
      <w:tr w:rsidR="00AF53E7" w14:paraId="684A6E16" w14:textId="77777777" w:rsidTr="00203390">
        <w:trPr>
          <w:cantSplit/>
          <w:trHeight w:val="260"/>
        </w:trPr>
        <w:tc>
          <w:tcPr>
            <w:tcW w:w="377" w:type="dxa"/>
          </w:tcPr>
          <w:p w14:paraId="27B57858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73" w:type="dxa"/>
            <w:gridSpan w:val="2"/>
          </w:tcPr>
          <w:p w14:paraId="77D6A1F4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  <w:r>
              <w:rPr>
                <w:szCs w:val="16"/>
              </w:rPr>
              <w:t>Naam</w:t>
            </w:r>
          </w:p>
        </w:tc>
        <w:tc>
          <w:tcPr>
            <w:tcW w:w="159" w:type="dxa"/>
            <w:shd w:val="pct5" w:color="auto" w:fill="auto"/>
          </w:tcPr>
          <w:p w14:paraId="0010139E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6688" w:type="dxa"/>
            <w:gridSpan w:val="3"/>
          </w:tcPr>
          <w:p w14:paraId="03CD3F30" w14:textId="13A7B677" w:rsidR="00AF53E7" w:rsidRPr="003C3897" w:rsidRDefault="008D0C15" w:rsidP="00AF53E7">
            <w:pPr>
              <w:pStyle w:val="Invulling"/>
              <w:keepNext/>
              <w:keepLines/>
              <w:rPr>
                <w:szCs w:val="18"/>
              </w:rPr>
            </w:pPr>
            <w:r w:rsidRPr="008C6BE2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C6BE2">
              <w:instrText xml:space="preserve"> FORMTEXT </w:instrText>
            </w:r>
            <w:r w:rsidRPr="008C6BE2">
              <w:fldChar w:fldCharType="separate"/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fldChar w:fldCharType="end"/>
            </w:r>
          </w:p>
        </w:tc>
        <w:tc>
          <w:tcPr>
            <w:tcW w:w="182" w:type="dxa"/>
            <w:gridSpan w:val="2"/>
            <w:shd w:val="pct5" w:color="auto" w:fill="auto"/>
          </w:tcPr>
          <w:p w14:paraId="73FDBD0C" w14:textId="77777777" w:rsidR="00AF53E7" w:rsidRDefault="00AF53E7" w:rsidP="00AF53E7">
            <w:pPr>
              <w:pStyle w:val="Basistekst"/>
              <w:keepNext/>
              <w:keepLines/>
            </w:pPr>
          </w:p>
        </w:tc>
      </w:tr>
      <w:tr w:rsidR="00AF53E7" w14:paraId="77CA98FC" w14:textId="77777777" w:rsidTr="00203390">
        <w:trPr>
          <w:cantSplit/>
        </w:trPr>
        <w:tc>
          <w:tcPr>
            <w:tcW w:w="377" w:type="dxa"/>
          </w:tcPr>
          <w:p w14:paraId="0A6E2C05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73" w:type="dxa"/>
            <w:gridSpan w:val="2"/>
          </w:tcPr>
          <w:p w14:paraId="3F9B701E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59" w:type="dxa"/>
            <w:shd w:val="pct5" w:color="auto" w:fill="auto"/>
          </w:tcPr>
          <w:p w14:paraId="4929007F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6688" w:type="dxa"/>
            <w:gridSpan w:val="3"/>
            <w:shd w:val="pct5" w:color="auto" w:fill="auto"/>
          </w:tcPr>
          <w:p w14:paraId="4504DA8F" w14:textId="77777777" w:rsidR="00AF53E7" w:rsidRPr="004063EB" w:rsidRDefault="00AF53E7" w:rsidP="00AF53E7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82" w:type="dxa"/>
            <w:gridSpan w:val="2"/>
            <w:shd w:val="pct5" w:color="auto" w:fill="auto"/>
          </w:tcPr>
          <w:p w14:paraId="6641724B" w14:textId="77777777" w:rsidR="00AF53E7" w:rsidRDefault="00AF53E7" w:rsidP="00AF53E7">
            <w:pPr>
              <w:pStyle w:val="Tussenbalk"/>
              <w:keepNext/>
              <w:keepLines/>
            </w:pPr>
          </w:p>
        </w:tc>
      </w:tr>
      <w:tr w:rsidR="00AF53E7" w14:paraId="0619ED21" w14:textId="77777777" w:rsidTr="00AF53E7">
        <w:trPr>
          <w:cantSplit/>
          <w:trHeight w:val="120"/>
        </w:trPr>
        <w:tc>
          <w:tcPr>
            <w:tcW w:w="377" w:type="dxa"/>
            <w:vMerge w:val="restart"/>
          </w:tcPr>
          <w:p w14:paraId="325BF169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673" w:type="dxa"/>
            <w:gridSpan w:val="2"/>
            <w:vMerge w:val="restart"/>
            <w:tcBorders>
              <w:bottom w:val="nil"/>
            </w:tcBorders>
          </w:tcPr>
          <w:p w14:paraId="0C491859" w14:textId="77777777" w:rsidR="00AF53E7" w:rsidRPr="004063EB" w:rsidRDefault="00AF53E7" w:rsidP="00AF53E7">
            <w:pPr>
              <w:pStyle w:val="Datumenhandtekening"/>
              <w:keepNext/>
              <w:keepLines/>
              <w:rPr>
                <w:sz w:val="16"/>
                <w:szCs w:val="16"/>
              </w:rPr>
            </w:pPr>
            <w:r w:rsidRPr="004063EB">
              <w:rPr>
                <w:sz w:val="16"/>
                <w:szCs w:val="16"/>
              </w:rPr>
              <w:t>Datum en handtekening</w:t>
            </w:r>
          </w:p>
        </w:tc>
        <w:tc>
          <w:tcPr>
            <w:tcW w:w="159" w:type="dxa"/>
            <w:vMerge w:val="restart"/>
            <w:tcBorders>
              <w:bottom w:val="nil"/>
            </w:tcBorders>
            <w:shd w:val="pct5" w:color="auto" w:fill="auto"/>
          </w:tcPr>
          <w:p w14:paraId="6B37C195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2570" w:type="dxa"/>
            <w:shd w:val="pct5" w:color="auto" w:fill="auto"/>
          </w:tcPr>
          <w:p w14:paraId="550A5442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140" w:type="dxa"/>
            <w:vMerge w:val="restart"/>
            <w:tcBorders>
              <w:bottom w:val="nil"/>
            </w:tcBorders>
            <w:shd w:val="pct5" w:color="auto" w:fill="auto"/>
          </w:tcPr>
          <w:p w14:paraId="084F4DCF" w14:textId="77777777" w:rsidR="00AF53E7" w:rsidRPr="004063EB" w:rsidRDefault="00AF53E7" w:rsidP="00AF53E7">
            <w:pPr>
              <w:pStyle w:val="Basistekst"/>
              <w:keepNext/>
              <w:keepLines/>
              <w:rPr>
                <w:szCs w:val="16"/>
              </w:rPr>
            </w:pPr>
          </w:p>
        </w:tc>
        <w:tc>
          <w:tcPr>
            <w:tcW w:w="3978" w:type="dxa"/>
            <w:vMerge w:val="restart"/>
            <w:tcBorders>
              <w:bottom w:val="nil"/>
            </w:tcBorders>
          </w:tcPr>
          <w:p w14:paraId="6568ABE7" w14:textId="240FA0A4" w:rsidR="00AF53E7" w:rsidRPr="004063EB" w:rsidRDefault="008D0C15" w:rsidP="008D0C15">
            <w:pPr>
              <w:pStyle w:val="Invulling"/>
              <w:rPr>
                <w:sz w:val="18"/>
                <w:szCs w:val="18"/>
              </w:rPr>
            </w:pPr>
            <w:r w:rsidRPr="008C6BE2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8C6BE2">
              <w:instrText xml:space="preserve"> FORMTEXT </w:instrText>
            </w:r>
            <w:r w:rsidRPr="008C6BE2">
              <w:fldChar w:fldCharType="separate"/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t> </w:t>
            </w:r>
            <w:r w:rsidRPr="008C6BE2">
              <w:fldChar w:fldCharType="end"/>
            </w:r>
          </w:p>
        </w:tc>
        <w:tc>
          <w:tcPr>
            <w:tcW w:w="182" w:type="dxa"/>
            <w:gridSpan w:val="2"/>
            <w:vMerge w:val="restart"/>
            <w:shd w:val="pct5" w:color="auto" w:fill="auto"/>
          </w:tcPr>
          <w:p w14:paraId="7B97B579" w14:textId="77777777" w:rsidR="00AF53E7" w:rsidRDefault="00AF53E7" w:rsidP="00AF53E7">
            <w:pPr>
              <w:pStyle w:val="Basistekst"/>
              <w:keepNext/>
              <w:keepLines/>
            </w:pPr>
          </w:p>
        </w:tc>
      </w:tr>
      <w:tr w:rsidR="00AF53E7" w14:paraId="34875C23" w14:textId="77777777" w:rsidTr="00AF53E7">
        <w:trPr>
          <w:cantSplit/>
          <w:trHeight w:val="185"/>
        </w:trPr>
        <w:tc>
          <w:tcPr>
            <w:tcW w:w="377" w:type="dxa"/>
            <w:vMerge/>
          </w:tcPr>
          <w:p w14:paraId="2BAABC5E" w14:textId="77777777" w:rsidR="00AF53E7" w:rsidRDefault="00AF53E7" w:rsidP="00AF53E7">
            <w:pPr>
              <w:keepNext/>
              <w:keepLines/>
            </w:pPr>
          </w:p>
        </w:tc>
        <w:tc>
          <w:tcPr>
            <w:tcW w:w="2673" w:type="dxa"/>
            <w:gridSpan w:val="2"/>
            <w:vMerge/>
            <w:tcBorders>
              <w:bottom w:val="single" w:sz="2" w:space="0" w:color="808080"/>
            </w:tcBorders>
          </w:tcPr>
          <w:p w14:paraId="50093086" w14:textId="77777777" w:rsidR="00AF53E7" w:rsidRDefault="00AF53E7" w:rsidP="00AF53E7">
            <w:pPr>
              <w:keepNext/>
              <w:keepLines/>
            </w:pPr>
          </w:p>
        </w:tc>
        <w:tc>
          <w:tcPr>
            <w:tcW w:w="159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0B975E5F" w14:textId="77777777" w:rsidR="00AF53E7" w:rsidRDefault="00AF53E7" w:rsidP="00AF53E7">
            <w:pPr>
              <w:keepNext/>
              <w:keepLines/>
            </w:pPr>
          </w:p>
        </w:tc>
        <w:tc>
          <w:tcPr>
            <w:tcW w:w="2570" w:type="dxa"/>
            <w:tcBorders>
              <w:bottom w:val="single" w:sz="2" w:space="0" w:color="808080"/>
            </w:tcBorders>
          </w:tcPr>
          <w:p w14:paraId="490C263F" w14:textId="658890CC" w:rsidR="00AF53E7" w:rsidRPr="003C3897" w:rsidRDefault="008D0C15" w:rsidP="00AF53E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0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2242084" w14:textId="77777777" w:rsidR="00AF53E7" w:rsidRDefault="00AF53E7" w:rsidP="00AF53E7">
            <w:pPr>
              <w:keepNext/>
              <w:keepLines/>
            </w:pPr>
          </w:p>
        </w:tc>
        <w:tc>
          <w:tcPr>
            <w:tcW w:w="3978" w:type="dxa"/>
            <w:vMerge/>
            <w:tcBorders>
              <w:bottom w:val="single" w:sz="2" w:space="0" w:color="808080"/>
            </w:tcBorders>
          </w:tcPr>
          <w:p w14:paraId="6F005BCA" w14:textId="77777777" w:rsidR="00AF53E7" w:rsidRDefault="00AF53E7" w:rsidP="00AF53E7">
            <w:pPr>
              <w:keepNext/>
              <w:keepLines/>
            </w:pPr>
          </w:p>
        </w:tc>
        <w:tc>
          <w:tcPr>
            <w:tcW w:w="182" w:type="dxa"/>
            <w:gridSpan w:val="2"/>
            <w:vMerge/>
            <w:shd w:val="pct5" w:color="auto" w:fill="auto"/>
          </w:tcPr>
          <w:p w14:paraId="7BCE4DB0" w14:textId="77777777" w:rsidR="00AF53E7" w:rsidRDefault="00AF53E7" w:rsidP="00AF53E7">
            <w:pPr>
              <w:keepNext/>
              <w:keepLines/>
            </w:pPr>
          </w:p>
        </w:tc>
      </w:tr>
      <w:tr w:rsidR="00AF53E7" w14:paraId="3716AFBD" w14:textId="77777777" w:rsidTr="00AF53E7">
        <w:trPr>
          <w:cantSplit/>
        </w:trPr>
        <w:tc>
          <w:tcPr>
            <w:tcW w:w="377" w:type="dxa"/>
          </w:tcPr>
          <w:p w14:paraId="47E686A7" w14:textId="77777777" w:rsidR="00AF53E7" w:rsidRDefault="00AF53E7" w:rsidP="00AF53E7">
            <w:pPr>
              <w:pStyle w:val="Tussenbalk"/>
              <w:keepNext/>
              <w:keepLines/>
            </w:pPr>
          </w:p>
        </w:tc>
        <w:tc>
          <w:tcPr>
            <w:tcW w:w="2673" w:type="dxa"/>
            <w:gridSpan w:val="2"/>
          </w:tcPr>
          <w:p w14:paraId="71C889A2" w14:textId="77777777" w:rsidR="00AF53E7" w:rsidRDefault="00AF53E7" w:rsidP="00AF53E7">
            <w:pPr>
              <w:pStyle w:val="Tussenbalk"/>
              <w:keepNext/>
              <w:keepLines/>
            </w:pPr>
          </w:p>
        </w:tc>
        <w:tc>
          <w:tcPr>
            <w:tcW w:w="159" w:type="dxa"/>
            <w:shd w:val="pct5" w:color="auto" w:fill="auto"/>
          </w:tcPr>
          <w:p w14:paraId="35550B4E" w14:textId="77777777" w:rsidR="00AF53E7" w:rsidRDefault="00AF53E7" w:rsidP="00AF53E7">
            <w:pPr>
              <w:pStyle w:val="Tussenbalk"/>
              <w:keepNext/>
              <w:keepLines/>
            </w:pPr>
          </w:p>
        </w:tc>
        <w:tc>
          <w:tcPr>
            <w:tcW w:w="6688" w:type="dxa"/>
            <w:gridSpan w:val="3"/>
            <w:shd w:val="pct5" w:color="auto" w:fill="auto"/>
          </w:tcPr>
          <w:p w14:paraId="1A9F8821" w14:textId="77777777" w:rsidR="00AF53E7" w:rsidRDefault="00AF53E7" w:rsidP="00AF53E7">
            <w:pPr>
              <w:pStyle w:val="Tussenbalk"/>
              <w:keepNext/>
              <w:keepLines/>
            </w:pPr>
          </w:p>
        </w:tc>
        <w:tc>
          <w:tcPr>
            <w:tcW w:w="182" w:type="dxa"/>
            <w:gridSpan w:val="2"/>
            <w:shd w:val="pct5" w:color="auto" w:fill="auto"/>
          </w:tcPr>
          <w:p w14:paraId="753616D4" w14:textId="77777777" w:rsidR="00AF53E7" w:rsidRDefault="00AF53E7" w:rsidP="00AF53E7">
            <w:pPr>
              <w:pStyle w:val="Tussenbalk"/>
              <w:keepNext/>
              <w:keepLines/>
            </w:pPr>
          </w:p>
        </w:tc>
      </w:tr>
    </w:tbl>
    <w:p w14:paraId="2A38FA04" w14:textId="77777777" w:rsidR="00A70EE6" w:rsidRPr="004F136B" w:rsidRDefault="00A70EE6" w:rsidP="00AF53E7">
      <w:pPr>
        <w:keepNext/>
        <w:keepLines/>
        <w:spacing w:before="0" w:line="20" w:lineRule="exact"/>
        <w:rPr>
          <w:sz w:val="18"/>
          <w:szCs w:val="18"/>
        </w:rPr>
      </w:pPr>
    </w:p>
    <w:sectPr w:rsidR="00A70EE6" w:rsidRPr="004F136B" w:rsidSect="000175D9">
      <w:footerReference w:type="default" r:id="rId14"/>
      <w:pgSz w:w="11906" w:h="16838" w:code="9"/>
      <w:pgMar w:top="567" w:right="1247" w:bottom="1247" w:left="56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B6EFD2" w14:textId="77777777" w:rsidR="00B3509D" w:rsidRDefault="00B3509D" w:rsidP="000175D9">
      <w:pPr>
        <w:spacing w:before="0" w:line="240" w:lineRule="auto"/>
      </w:pPr>
      <w:r>
        <w:separator/>
      </w:r>
    </w:p>
  </w:endnote>
  <w:endnote w:type="continuationSeparator" w:id="0">
    <w:p w14:paraId="51EAAEF8" w14:textId="77777777" w:rsidR="00B3509D" w:rsidRDefault="00B3509D" w:rsidP="000175D9">
      <w:pPr>
        <w:spacing w:before="0" w:line="240" w:lineRule="auto"/>
      </w:pPr>
      <w:r>
        <w:continuationSeparator/>
      </w:r>
    </w:p>
  </w:endnote>
  <w:endnote w:type="continuationNotice" w:id="1">
    <w:p w14:paraId="5007862A" w14:textId="77777777" w:rsidR="00B3509D" w:rsidRDefault="00B3509D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UWV Werk">
    <w:panose1 w:val="020B0503040000020003"/>
    <w:charset w:val="00"/>
    <w:family w:val="swiss"/>
    <w:pitch w:val="variable"/>
    <w:sig w:usb0="A000006F" w:usb1="40000033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0175D9" w14:paraId="09A298FD" w14:textId="77777777" w:rsidTr="000175D9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10018C03" w14:textId="204C93D1" w:rsidR="000175D9" w:rsidRDefault="005A772B" w:rsidP="000175D9">
          <w:pPr>
            <w:pStyle w:val="Boventekst"/>
          </w:pPr>
          <w:r>
            <w:t>IR140 3583</w:t>
          </w:r>
          <w:r w:rsidR="00AF53E7">
            <w:t>6</w:t>
          </w:r>
          <w:r>
            <w:t xml:space="preserve"> 02-25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6651BBE" w14:textId="77777777" w:rsidR="000175D9" w:rsidRDefault="000175D9" w:rsidP="000175D9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0FE61AE6" w14:textId="6ECA7398" w:rsidR="000175D9" w:rsidRDefault="000175D9" w:rsidP="000175D9">
          <w:pPr>
            <w:pStyle w:val="Boventekst"/>
            <w:rPr>
              <w:sz w:val="10"/>
            </w:rPr>
          </w:pPr>
        </w:p>
      </w:tc>
    </w:tr>
    <w:tr w:rsidR="00AE4ACC" w14:paraId="5C618BC2" w14:textId="77777777" w:rsidTr="000175D9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1365185F" w14:textId="77777777" w:rsidR="00AE4ACC" w:rsidRDefault="00AE4ACC" w:rsidP="000175D9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864B6E6" w14:textId="77777777" w:rsidR="00AE4ACC" w:rsidRDefault="00AE4ACC" w:rsidP="000175D9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3AC96CD9" w14:textId="77777777" w:rsidR="00AE4ACC" w:rsidRDefault="00AE4ACC" w:rsidP="000175D9">
          <w:pPr>
            <w:pStyle w:val="Boventekst"/>
            <w:rPr>
              <w:sz w:val="10"/>
            </w:rPr>
          </w:pPr>
        </w:p>
      </w:tc>
    </w:tr>
    <w:tr w:rsidR="000175D9" w:rsidRPr="003A1C70" w14:paraId="32172F78" w14:textId="77777777" w:rsidTr="000175D9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3DD3D490" w14:textId="77777777" w:rsidR="000175D9" w:rsidRPr="003A1C70" w:rsidRDefault="000175D9" w:rsidP="000175D9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028E6A10" w14:textId="77777777" w:rsidR="000175D9" w:rsidRPr="003A1C70" w:rsidRDefault="000175D9" w:rsidP="000175D9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C87A1CF" w14:textId="77777777" w:rsidR="000175D9" w:rsidRPr="003A1C70" w:rsidRDefault="000175D9" w:rsidP="000175D9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6A574C4E" w14:textId="2663646E" w:rsidR="000175D9" w:rsidRPr="003A1C70" w:rsidRDefault="006A7E43" w:rsidP="000175D9">
          <w:pPr>
            <w:pStyle w:val="Voettekst"/>
            <w:spacing w:after="0" w:line="240" w:lineRule="auto"/>
            <w:rPr>
              <w:b/>
            </w:rPr>
          </w:pPr>
          <w:r w:rsidRPr="006C0C00">
            <w:rPr>
              <w:rStyle w:val="Stijl2"/>
            </w:rPr>
            <w:drawing>
              <wp:inline distT="0" distB="0" distL="0" distR="0" wp14:anchorId="07576A8E" wp14:editId="0B67C0FD">
                <wp:extent cx="2156460" cy="362585"/>
                <wp:effectExtent l="0" t="0" r="0" b="0"/>
                <wp:docPr id="544868442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6460" cy="362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382DA77" w14:textId="3F984366" w:rsidR="000175D9" w:rsidRDefault="000175D9" w:rsidP="000175D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EF909A" w14:textId="77777777" w:rsidR="00B3509D" w:rsidRDefault="00B3509D" w:rsidP="000175D9">
      <w:pPr>
        <w:spacing w:before="0" w:line="240" w:lineRule="auto"/>
      </w:pPr>
      <w:r>
        <w:separator/>
      </w:r>
    </w:p>
  </w:footnote>
  <w:footnote w:type="continuationSeparator" w:id="0">
    <w:p w14:paraId="014988A0" w14:textId="77777777" w:rsidR="00B3509D" w:rsidRDefault="00B3509D" w:rsidP="000175D9">
      <w:pPr>
        <w:spacing w:before="0" w:line="240" w:lineRule="auto"/>
      </w:pPr>
      <w:r>
        <w:continuationSeparator/>
      </w:r>
    </w:p>
  </w:footnote>
  <w:footnote w:type="continuationNotice" w:id="1">
    <w:p w14:paraId="2C2ED34B" w14:textId="77777777" w:rsidR="00B3509D" w:rsidRDefault="00B3509D">
      <w:pPr>
        <w:spacing w:before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1ED217F8"/>
    <w:multiLevelType w:val="hybridMultilevel"/>
    <w:tmpl w:val="C8645E44"/>
    <w:lvl w:ilvl="0" w:tplc="8660B678">
      <w:start w:val="7"/>
      <w:numFmt w:val="bullet"/>
      <w:lvlText w:val="-"/>
      <w:lvlJc w:val="left"/>
      <w:pPr>
        <w:ind w:left="720" w:hanging="360"/>
      </w:pPr>
      <w:rPr>
        <w:rFonts w:ascii="UWV Werk" w:eastAsia="Times New Roman" w:hAnsi="UWV Werk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9235360">
    <w:abstractNumId w:val="0"/>
  </w:num>
  <w:num w:numId="2" w16cid:durableId="8154921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formatting="1" w:enforcement="1" w:cryptProviderType="rsaAES" w:cryptAlgorithmClass="hash" w:cryptAlgorithmType="typeAny" w:cryptAlgorithmSid="14" w:cryptSpinCount="100000" w:hash="EMAnOo4Py/4EfeI4Q8txMvSs6uWBpRGQPeng4p+IrIS4zW3KDXPcQfxahH+UOOOVm3/YfuWj6brLRziXGTBi4A==" w:salt="c7Sejrt9aeCEBbM/K9qw8A=="/>
  <w:defaultTabStop w:val="709"/>
  <w:hyphenationZone w:val="425"/>
  <w:drawingGridHorizontalSpacing w:val="7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5B42"/>
    <w:rsid w:val="00003BEE"/>
    <w:rsid w:val="00013D9D"/>
    <w:rsid w:val="0001541B"/>
    <w:rsid w:val="0001558D"/>
    <w:rsid w:val="0001655C"/>
    <w:rsid w:val="00017124"/>
    <w:rsid w:val="000175D9"/>
    <w:rsid w:val="0002498D"/>
    <w:rsid w:val="00024AA2"/>
    <w:rsid w:val="00026CBA"/>
    <w:rsid w:val="00032EE3"/>
    <w:rsid w:val="00033518"/>
    <w:rsid w:val="00034341"/>
    <w:rsid w:val="00043EAB"/>
    <w:rsid w:val="00054CD7"/>
    <w:rsid w:val="00055201"/>
    <w:rsid w:val="000625E3"/>
    <w:rsid w:val="00062FC5"/>
    <w:rsid w:val="000823E4"/>
    <w:rsid w:val="00092E4C"/>
    <w:rsid w:val="00093426"/>
    <w:rsid w:val="0009566A"/>
    <w:rsid w:val="000A51E6"/>
    <w:rsid w:val="000A6A75"/>
    <w:rsid w:val="000B1541"/>
    <w:rsid w:val="000B6654"/>
    <w:rsid w:val="000B7328"/>
    <w:rsid w:val="000C0EB2"/>
    <w:rsid w:val="000C3945"/>
    <w:rsid w:val="000D2BBE"/>
    <w:rsid w:val="000D36C7"/>
    <w:rsid w:val="000D4BF8"/>
    <w:rsid w:val="000D72B7"/>
    <w:rsid w:val="000E192C"/>
    <w:rsid w:val="000E1C30"/>
    <w:rsid w:val="000E29F8"/>
    <w:rsid w:val="000E6D98"/>
    <w:rsid w:val="000F5938"/>
    <w:rsid w:val="000F6DFC"/>
    <w:rsid w:val="0010194A"/>
    <w:rsid w:val="00105B9E"/>
    <w:rsid w:val="00107695"/>
    <w:rsid w:val="00110FD9"/>
    <w:rsid w:val="001128CB"/>
    <w:rsid w:val="00113E2C"/>
    <w:rsid w:val="00114CEC"/>
    <w:rsid w:val="00115FA8"/>
    <w:rsid w:val="00127D74"/>
    <w:rsid w:val="0014042F"/>
    <w:rsid w:val="001431C9"/>
    <w:rsid w:val="0014551E"/>
    <w:rsid w:val="00153230"/>
    <w:rsid w:val="00156652"/>
    <w:rsid w:val="00157D73"/>
    <w:rsid w:val="00157EBA"/>
    <w:rsid w:val="001630F0"/>
    <w:rsid w:val="00166EA5"/>
    <w:rsid w:val="00171CCB"/>
    <w:rsid w:val="00183569"/>
    <w:rsid w:val="00184A2D"/>
    <w:rsid w:val="00184BE9"/>
    <w:rsid w:val="001904AB"/>
    <w:rsid w:val="001904AC"/>
    <w:rsid w:val="0019186F"/>
    <w:rsid w:val="00193FE6"/>
    <w:rsid w:val="00194B48"/>
    <w:rsid w:val="00194C31"/>
    <w:rsid w:val="001975EE"/>
    <w:rsid w:val="001A12BD"/>
    <w:rsid w:val="001B1B1B"/>
    <w:rsid w:val="001B27F8"/>
    <w:rsid w:val="001B3EDF"/>
    <w:rsid w:val="001B6292"/>
    <w:rsid w:val="001B64EF"/>
    <w:rsid w:val="001C2C22"/>
    <w:rsid w:val="001C4CB9"/>
    <w:rsid w:val="001D0A15"/>
    <w:rsid w:val="001D1B49"/>
    <w:rsid w:val="001D2884"/>
    <w:rsid w:val="001D7A40"/>
    <w:rsid w:val="001E04EB"/>
    <w:rsid w:val="001E7004"/>
    <w:rsid w:val="001E76B5"/>
    <w:rsid w:val="001F4746"/>
    <w:rsid w:val="001F75D6"/>
    <w:rsid w:val="001F7EDA"/>
    <w:rsid w:val="00203390"/>
    <w:rsid w:val="002069B6"/>
    <w:rsid w:val="0020752B"/>
    <w:rsid w:val="00207B83"/>
    <w:rsid w:val="002111B7"/>
    <w:rsid w:val="00216859"/>
    <w:rsid w:val="0023321E"/>
    <w:rsid w:val="0023396E"/>
    <w:rsid w:val="00240CF3"/>
    <w:rsid w:val="00244818"/>
    <w:rsid w:val="0025086F"/>
    <w:rsid w:val="00250AEC"/>
    <w:rsid w:val="00255F5C"/>
    <w:rsid w:val="00263F49"/>
    <w:rsid w:val="002652D6"/>
    <w:rsid w:val="00267AC1"/>
    <w:rsid w:val="0028065A"/>
    <w:rsid w:val="002848C1"/>
    <w:rsid w:val="00291689"/>
    <w:rsid w:val="0029344F"/>
    <w:rsid w:val="0029436B"/>
    <w:rsid w:val="00295CC6"/>
    <w:rsid w:val="002973F7"/>
    <w:rsid w:val="002A5BCD"/>
    <w:rsid w:val="002B1FA9"/>
    <w:rsid w:val="002C26C9"/>
    <w:rsid w:val="002C61BF"/>
    <w:rsid w:val="002E69D0"/>
    <w:rsid w:val="002F543C"/>
    <w:rsid w:val="00306BDC"/>
    <w:rsid w:val="00307047"/>
    <w:rsid w:val="00307243"/>
    <w:rsid w:val="00312360"/>
    <w:rsid w:val="00314465"/>
    <w:rsid w:val="0031755C"/>
    <w:rsid w:val="00323B50"/>
    <w:rsid w:val="00323E74"/>
    <w:rsid w:val="0032493B"/>
    <w:rsid w:val="00331A7F"/>
    <w:rsid w:val="0033207A"/>
    <w:rsid w:val="00343862"/>
    <w:rsid w:val="003500F4"/>
    <w:rsid w:val="00355316"/>
    <w:rsid w:val="0035687A"/>
    <w:rsid w:val="00366B96"/>
    <w:rsid w:val="003673B9"/>
    <w:rsid w:val="00384AD4"/>
    <w:rsid w:val="00385C4A"/>
    <w:rsid w:val="0039088B"/>
    <w:rsid w:val="00390ED1"/>
    <w:rsid w:val="003923AA"/>
    <w:rsid w:val="003A5878"/>
    <w:rsid w:val="003B10AA"/>
    <w:rsid w:val="003B4739"/>
    <w:rsid w:val="003B4BBC"/>
    <w:rsid w:val="003B707E"/>
    <w:rsid w:val="003F186E"/>
    <w:rsid w:val="003F6A46"/>
    <w:rsid w:val="00404FF0"/>
    <w:rsid w:val="00405EE5"/>
    <w:rsid w:val="004141A8"/>
    <w:rsid w:val="00415AAF"/>
    <w:rsid w:val="00415FD1"/>
    <w:rsid w:val="00426707"/>
    <w:rsid w:val="004272BD"/>
    <w:rsid w:val="00427A3F"/>
    <w:rsid w:val="00427FB6"/>
    <w:rsid w:val="0043239D"/>
    <w:rsid w:val="00432BD9"/>
    <w:rsid w:val="00434643"/>
    <w:rsid w:val="00437A41"/>
    <w:rsid w:val="00441436"/>
    <w:rsid w:val="00444E9D"/>
    <w:rsid w:val="00444F3A"/>
    <w:rsid w:val="00445131"/>
    <w:rsid w:val="0044761D"/>
    <w:rsid w:val="00454B65"/>
    <w:rsid w:val="00456935"/>
    <w:rsid w:val="004572B6"/>
    <w:rsid w:val="00462365"/>
    <w:rsid w:val="00463D49"/>
    <w:rsid w:val="0046423F"/>
    <w:rsid w:val="004672A2"/>
    <w:rsid w:val="00473899"/>
    <w:rsid w:val="00474E8E"/>
    <w:rsid w:val="00475101"/>
    <w:rsid w:val="004800EC"/>
    <w:rsid w:val="004845AC"/>
    <w:rsid w:val="00492A49"/>
    <w:rsid w:val="00493783"/>
    <w:rsid w:val="00495C81"/>
    <w:rsid w:val="004A1831"/>
    <w:rsid w:val="004A283B"/>
    <w:rsid w:val="004A2A74"/>
    <w:rsid w:val="004A35F8"/>
    <w:rsid w:val="004A3B75"/>
    <w:rsid w:val="004A3D58"/>
    <w:rsid w:val="004A7568"/>
    <w:rsid w:val="004B425D"/>
    <w:rsid w:val="004C313A"/>
    <w:rsid w:val="004D073B"/>
    <w:rsid w:val="004D1317"/>
    <w:rsid w:val="004D1525"/>
    <w:rsid w:val="004D5324"/>
    <w:rsid w:val="004E2B58"/>
    <w:rsid w:val="004E735D"/>
    <w:rsid w:val="004F136B"/>
    <w:rsid w:val="004F2525"/>
    <w:rsid w:val="004F3283"/>
    <w:rsid w:val="004F41FA"/>
    <w:rsid w:val="00510895"/>
    <w:rsid w:val="005118E8"/>
    <w:rsid w:val="005121DF"/>
    <w:rsid w:val="005209B8"/>
    <w:rsid w:val="00526A4B"/>
    <w:rsid w:val="0052767A"/>
    <w:rsid w:val="00527DCA"/>
    <w:rsid w:val="005304BD"/>
    <w:rsid w:val="005365B7"/>
    <w:rsid w:val="005416BD"/>
    <w:rsid w:val="00542F66"/>
    <w:rsid w:val="00556C87"/>
    <w:rsid w:val="0056041F"/>
    <w:rsid w:val="005678C4"/>
    <w:rsid w:val="00570F00"/>
    <w:rsid w:val="0057510C"/>
    <w:rsid w:val="00577B51"/>
    <w:rsid w:val="005826E6"/>
    <w:rsid w:val="005837C7"/>
    <w:rsid w:val="0059409D"/>
    <w:rsid w:val="00596D5F"/>
    <w:rsid w:val="005A100E"/>
    <w:rsid w:val="005A148B"/>
    <w:rsid w:val="005A149B"/>
    <w:rsid w:val="005A2946"/>
    <w:rsid w:val="005A772B"/>
    <w:rsid w:val="005B3CC2"/>
    <w:rsid w:val="005C35BC"/>
    <w:rsid w:val="005C3D9C"/>
    <w:rsid w:val="005C7303"/>
    <w:rsid w:val="005E2B42"/>
    <w:rsid w:val="005E42EB"/>
    <w:rsid w:val="005E552A"/>
    <w:rsid w:val="005E5F70"/>
    <w:rsid w:val="005E7ED8"/>
    <w:rsid w:val="005F2B4A"/>
    <w:rsid w:val="005F3CC8"/>
    <w:rsid w:val="0060445D"/>
    <w:rsid w:val="0060447E"/>
    <w:rsid w:val="00610AFE"/>
    <w:rsid w:val="00611176"/>
    <w:rsid w:val="00611651"/>
    <w:rsid w:val="006129E3"/>
    <w:rsid w:val="00614805"/>
    <w:rsid w:val="00614DC7"/>
    <w:rsid w:val="00622DFE"/>
    <w:rsid w:val="00626D42"/>
    <w:rsid w:val="0062768F"/>
    <w:rsid w:val="00632723"/>
    <w:rsid w:val="00634626"/>
    <w:rsid w:val="0063625A"/>
    <w:rsid w:val="006437CA"/>
    <w:rsid w:val="0064528A"/>
    <w:rsid w:val="006463F0"/>
    <w:rsid w:val="00654C72"/>
    <w:rsid w:val="0066201B"/>
    <w:rsid w:val="00662503"/>
    <w:rsid w:val="0066793F"/>
    <w:rsid w:val="006701E0"/>
    <w:rsid w:val="006713F5"/>
    <w:rsid w:val="00686919"/>
    <w:rsid w:val="00692E37"/>
    <w:rsid w:val="00695765"/>
    <w:rsid w:val="00696922"/>
    <w:rsid w:val="00697892"/>
    <w:rsid w:val="006A2997"/>
    <w:rsid w:val="006A5F42"/>
    <w:rsid w:val="006A7E43"/>
    <w:rsid w:val="006B46AE"/>
    <w:rsid w:val="006C501A"/>
    <w:rsid w:val="006C5503"/>
    <w:rsid w:val="006C74B0"/>
    <w:rsid w:val="006D598F"/>
    <w:rsid w:val="006E30A0"/>
    <w:rsid w:val="006F29C3"/>
    <w:rsid w:val="006F6CAC"/>
    <w:rsid w:val="006F748D"/>
    <w:rsid w:val="00707393"/>
    <w:rsid w:val="00707FE1"/>
    <w:rsid w:val="00711BC4"/>
    <w:rsid w:val="007129DE"/>
    <w:rsid w:val="00713048"/>
    <w:rsid w:val="00720975"/>
    <w:rsid w:val="00720EB7"/>
    <w:rsid w:val="00731CF4"/>
    <w:rsid w:val="007368DF"/>
    <w:rsid w:val="00756926"/>
    <w:rsid w:val="00757AC2"/>
    <w:rsid w:val="00761F23"/>
    <w:rsid w:val="00765CE2"/>
    <w:rsid w:val="00771982"/>
    <w:rsid w:val="00773ECE"/>
    <w:rsid w:val="00783541"/>
    <w:rsid w:val="00785C91"/>
    <w:rsid w:val="00790CFE"/>
    <w:rsid w:val="00796815"/>
    <w:rsid w:val="007A4A44"/>
    <w:rsid w:val="007A66CD"/>
    <w:rsid w:val="007B251B"/>
    <w:rsid w:val="007B3A22"/>
    <w:rsid w:val="007B4F1F"/>
    <w:rsid w:val="007C1F22"/>
    <w:rsid w:val="007C6180"/>
    <w:rsid w:val="007C7DCB"/>
    <w:rsid w:val="007D0210"/>
    <w:rsid w:val="007D2331"/>
    <w:rsid w:val="007D4FB7"/>
    <w:rsid w:val="007D51C2"/>
    <w:rsid w:val="007D55D3"/>
    <w:rsid w:val="007D6213"/>
    <w:rsid w:val="007D766D"/>
    <w:rsid w:val="007E7209"/>
    <w:rsid w:val="007F500F"/>
    <w:rsid w:val="00814901"/>
    <w:rsid w:val="00824BE3"/>
    <w:rsid w:val="00825D1B"/>
    <w:rsid w:val="00827F65"/>
    <w:rsid w:val="00830A42"/>
    <w:rsid w:val="008359B5"/>
    <w:rsid w:val="00853778"/>
    <w:rsid w:val="008607EA"/>
    <w:rsid w:val="008667A5"/>
    <w:rsid w:val="008705C3"/>
    <w:rsid w:val="00880A7C"/>
    <w:rsid w:val="008965AE"/>
    <w:rsid w:val="008A5CA0"/>
    <w:rsid w:val="008B1BC4"/>
    <w:rsid w:val="008B3F54"/>
    <w:rsid w:val="008B5098"/>
    <w:rsid w:val="008B5BB1"/>
    <w:rsid w:val="008C1E41"/>
    <w:rsid w:val="008C3CD8"/>
    <w:rsid w:val="008C6BE2"/>
    <w:rsid w:val="008D04C4"/>
    <w:rsid w:val="008D0C15"/>
    <w:rsid w:val="008E0907"/>
    <w:rsid w:val="008E72BB"/>
    <w:rsid w:val="008F3EE8"/>
    <w:rsid w:val="008F6F78"/>
    <w:rsid w:val="0090476D"/>
    <w:rsid w:val="00914BB9"/>
    <w:rsid w:val="00944459"/>
    <w:rsid w:val="00946ECA"/>
    <w:rsid w:val="009524D1"/>
    <w:rsid w:val="00954F89"/>
    <w:rsid w:val="00961D3A"/>
    <w:rsid w:val="00965464"/>
    <w:rsid w:val="0096729D"/>
    <w:rsid w:val="00972F4D"/>
    <w:rsid w:val="009807D4"/>
    <w:rsid w:val="00982876"/>
    <w:rsid w:val="00985BA9"/>
    <w:rsid w:val="009908E8"/>
    <w:rsid w:val="009A275F"/>
    <w:rsid w:val="009B2851"/>
    <w:rsid w:val="009B3AA7"/>
    <w:rsid w:val="009B5760"/>
    <w:rsid w:val="009B75CE"/>
    <w:rsid w:val="009B79DE"/>
    <w:rsid w:val="009C0BF6"/>
    <w:rsid w:val="009C2411"/>
    <w:rsid w:val="009C3687"/>
    <w:rsid w:val="009D0E0A"/>
    <w:rsid w:val="009D166C"/>
    <w:rsid w:val="009D54A3"/>
    <w:rsid w:val="009D77C1"/>
    <w:rsid w:val="009D781F"/>
    <w:rsid w:val="009E3241"/>
    <w:rsid w:val="009F42A6"/>
    <w:rsid w:val="009F4392"/>
    <w:rsid w:val="009F6803"/>
    <w:rsid w:val="00A04D07"/>
    <w:rsid w:val="00A11CDB"/>
    <w:rsid w:val="00A1277B"/>
    <w:rsid w:val="00A141EF"/>
    <w:rsid w:val="00A178EE"/>
    <w:rsid w:val="00A23340"/>
    <w:rsid w:val="00A24CC2"/>
    <w:rsid w:val="00A30862"/>
    <w:rsid w:val="00A406B0"/>
    <w:rsid w:val="00A44CC0"/>
    <w:rsid w:val="00A6077D"/>
    <w:rsid w:val="00A608D2"/>
    <w:rsid w:val="00A63767"/>
    <w:rsid w:val="00A70EE6"/>
    <w:rsid w:val="00A7543C"/>
    <w:rsid w:val="00A82CB2"/>
    <w:rsid w:val="00A856AC"/>
    <w:rsid w:val="00A86F4F"/>
    <w:rsid w:val="00A91D05"/>
    <w:rsid w:val="00A9244F"/>
    <w:rsid w:val="00AA778E"/>
    <w:rsid w:val="00AB0F10"/>
    <w:rsid w:val="00AB0F9A"/>
    <w:rsid w:val="00AB213D"/>
    <w:rsid w:val="00AB68AB"/>
    <w:rsid w:val="00AC1729"/>
    <w:rsid w:val="00AC6954"/>
    <w:rsid w:val="00AD16B7"/>
    <w:rsid w:val="00AD69F1"/>
    <w:rsid w:val="00AD7556"/>
    <w:rsid w:val="00AE2A69"/>
    <w:rsid w:val="00AE31CD"/>
    <w:rsid w:val="00AE4ACC"/>
    <w:rsid w:val="00AE4CE7"/>
    <w:rsid w:val="00AF17EE"/>
    <w:rsid w:val="00AF53E7"/>
    <w:rsid w:val="00B03BA4"/>
    <w:rsid w:val="00B047C5"/>
    <w:rsid w:val="00B069C4"/>
    <w:rsid w:val="00B13B4C"/>
    <w:rsid w:val="00B16102"/>
    <w:rsid w:val="00B20935"/>
    <w:rsid w:val="00B27BA7"/>
    <w:rsid w:val="00B3509D"/>
    <w:rsid w:val="00B35D87"/>
    <w:rsid w:val="00B37069"/>
    <w:rsid w:val="00B473A8"/>
    <w:rsid w:val="00B53334"/>
    <w:rsid w:val="00B562AC"/>
    <w:rsid w:val="00B70327"/>
    <w:rsid w:val="00B764EC"/>
    <w:rsid w:val="00B922CA"/>
    <w:rsid w:val="00B95C42"/>
    <w:rsid w:val="00B96E2A"/>
    <w:rsid w:val="00BA19C2"/>
    <w:rsid w:val="00BA1B7A"/>
    <w:rsid w:val="00BA3072"/>
    <w:rsid w:val="00BB2FED"/>
    <w:rsid w:val="00BB369B"/>
    <w:rsid w:val="00BB3DE9"/>
    <w:rsid w:val="00BB456A"/>
    <w:rsid w:val="00BB45BE"/>
    <w:rsid w:val="00BB490F"/>
    <w:rsid w:val="00BB6DD1"/>
    <w:rsid w:val="00BC1A17"/>
    <w:rsid w:val="00BC26E7"/>
    <w:rsid w:val="00BC5F6F"/>
    <w:rsid w:val="00BD0754"/>
    <w:rsid w:val="00BD3592"/>
    <w:rsid w:val="00BD4C2A"/>
    <w:rsid w:val="00BD4CCB"/>
    <w:rsid w:val="00BE0F15"/>
    <w:rsid w:val="00BE5ECF"/>
    <w:rsid w:val="00BE7EDC"/>
    <w:rsid w:val="00BF0059"/>
    <w:rsid w:val="00BF0854"/>
    <w:rsid w:val="00BF2C3D"/>
    <w:rsid w:val="00BF49BC"/>
    <w:rsid w:val="00BF6D24"/>
    <w:rsid w:val="00C02B77"/>
    <w:rsid w:val="00C04060"/>
    <w:rsid w:val="00C0406D"/>
    <w:rsid w:val="00C06F7E"/>
    <w:rsid w:val="00C07A2E"/>
    <w:rsid w:val="00C1229F"/>
    <w:rsid w:val="00C13D35"/>
    <w:rsid w:val="00C16E1C"/>
    <w:rsid w:val="00C23A08"/>
    <w:rsid w:val="00C2783E"/>
    <w:rsid w:val="00C30283"/>
    <w:rsid w:val="00C32161"/>
    <w:rsid w:val="00C37662"/>
    <w:rsid w:val="00C42E17"/>
    <w:rsid w:val="00C447E0"/>
    <w:rsid w:val="00C45440"/>
    <w:rsid w:val="00C45C1D"/>
    <w:rsid w:val="00C4749F"/>
    <w:rsid w:val="00C47B9F"/>
    <w:rsid w:val="00C50417"/>
    <w:rsid w:val="00C50CA8"/>
    <w:rsid w:val="00C52C07"/>
    <w:rsid w:val="00C534C1"/>
    <w:rsid w:val="00C54A74"/>
    <w:rsid w:val="00C575CC"/>
    <w:rsid w:val="00C6297E"/>
    <w:rsid w:val="00C67103"/>
    <w:rsid w:val="00C709A7"/>
    <w:rsid w:val="00C73324"/>
    <w:rsid w:val="00C73A7C"/>
    <w:rsid w:val="00C83950"/>
    <w:rsid w:val="00C84E89"/>
    <w:rsid w:val="00CA2A7F"/>
    <w:rsid w:val="00CA6DC2"/>
    <w:rsid w:val="00CA6EFA"/>
    <w:rsid w:val="00CB074A"/>
    <w:rsid w:val="00CB07A5"/>
    <w:rsid w:val="00CB63EC"/>
    <w:rsid w:val="00CB6A74"/>
    <w:rsid w:val="00CC2C6B"/>
    <w:rsid w:val="00CC3F3B"/>
    <w:rsid w:val="00CC42A6"/>
    <w:rsid w:val="00CE01BF"/>
    <w:rsid w:val="00CE047E"/>
    <w:rsid w:val="00CE6EA0"/>
    <w:rsid w:val="00CF27C5"/>
    <w:rsid w:val="00CF2B55"/>
    <w:rsid w:val="00CF5235"/>
    <w:rsid w:val="00CF52E4"/>
    <w:rsid w:val="00D00F3E"/>
    <w:rsid w:val="00D016D4"/>
    <w:rsid w:val="00D047E3"/>
    <w:rsid w:val="00D22F6D"/>
    <w:rsid w:val="00D264D5"/>
    <w:rsid w:val="00D4426B"/>
    <w:rsid w:val="00D44FA3"/>
    <w:rsid w:val="00D45E0C"/>
    <w:rsid w:val="00D46389"/>
    <w:rsid w:val="00D50CBD"/>
    <w:rsid w:val="00D54188"/>
    <w:rsid w:val="00D64E0D"/>
    <w:rsid w:val="00D65267"/>
    <w:rsid w:val="00D8666F"/>
    <w:rsid w:val="00D91526"/>
    <w:rsid w:val="00DA1315"/>
    <w:rsid w:val="00DB26BA"/>
    <w:rsid w:val="00DC07F0"/>
    <w:rsid w:val="00DC31C8"/>
    <w:rsid w:val="00DD0739"/>
    <w:rsid w:val="00DD7389"/>
    <w:rsid w:val="00DE2127"/>
    <w:rsid w:val="00DE4157"/>
    <w:rsid w:val="00DE6772"/>
    <w:rsid w:val="00DF0FCB"/>
    <w:rsid w:val="00DF3291"/>
    <w:rsid w:val="00E02F66"/>
    <w:rsid w:val="00E039DD"/>
    <w:rsid w:val="00E228D1"/>
    <w:rsid w:val="00E263DA"/>
    <w:rsid w:val="00E36A67"/>
    <w:rsid w:val="00E448F5"/>
    <w:rsid w:val="00E52ECE"/>
    <w:rsid w:val="00E538F6"/>
    <w:rsid w:val="00E6089D"/>
    <w:rsid w:val="00E73B18"/>
    <w:rsid w:val="00E73ED1"/>
    <w:rsid w:val="00E75F6B"/>
    <w:rsid w:val="00E8047C"/>
    <w:rsid w:val="00E83491"/>
    <w:rsid w:val="00E851FA"/>
    <w:rsid w:val="00E91D52"/>
    <w:rsid w:val="00EA162C"/>
    <w:rsid w:val="00EA2C3C"/>
    <w:rsid w:val="00EA7B41"/>
    <w:rsid w:val="00EB74DB"/>
    <w:rsid w:val="00EC2518"/>
    <w:rsid w:val="00EC3615"/>
    <w:rsid w:val="00ED1376"/>
    <w:rsid w:val="00EE4429"/>
    <w:rsid w:val="00EE6BBF"/>
    <w:rsid w:val="00EF071C"/>
    <w:rsid w:val="00EF2DAF"/>
    <w:rsid w:val="00EF4E36"/>
    <w:rsid w:val="00EF7A54"/>
    <w:rsid w:val="00F02CD8"/>
    <w:rsid w:val="00F04929"/>
    <w:rsid w:val="00F100F6"/>
    <w:rsid w:val="00F10516"/>
    <w:rsid w:val="00F108B6"/>
    <w:rsid w:val="00F119EC"/>
    <w:rsid w:val="00F13AC7"/>
    <w:rsid w:val="00F1455E"/>
    <w:rsid w:val="00F34D8E"/>
    <w:rsid w:val="00F373EB"/>
    <w:rsid w:val="00F41AC9"/>
    <w:rsid w:val="00F42D9A"/>
    <w:rsid w:val="00F431B8"/>
    <w:rsid w:val="00F47FC4"/>
    <w:rsid w:val="00F52096"/>
    <w:rsid w:val="00F564D7"/>
    <w:rsid w:val="00F718B0"/>
    <w:rsid w:val="00F724A7"/>
    <w:rsid w:val="00F76142"/>
    <w:rsid w:val="00F766E6"/>
    <w:rsid w:val="00F76BC7"/>
    <w:rsid w:val="00F851AD"/>
    <w:rsid w:val="00F910E7"/>
    <w:rsid w:val="00F92ED3"/>
    <w:rsid w:val="00F9695C"/>
    <w:rsid w:val="00FA46A9"/>
    <w:rsid w:val="00FA5D32"/>
    <w:rsid w:val="00FA7930"/>
    <w:rsid w:val="00FB2E62"/>
    <w:rsid w:val="00FB2EAC"/>
    <w:rsid w:val="00FB3D2D"/>
    <w:rsid w:val="00FC019D"/>
    <w:rsid w:val="00FC2DD7"/>
    <w:rsid w:val="00FC32DD"/>
    <w:rsid w:val="00FC67BD"/>
    <w:rsid w:val="00FD40AA"/>
    <w:rsid w:val="00FD5B42"/>
    <w:rsid w:val="00FD73C0"/>
    <w:rsid w:val="00FD74DB"/>
    <w:rsid w:val="00FE0AFD"/>
    <w:rsid w:val="00FE0BC8"/>
    <w:rsid w:val="00FE1128"/>
    <w:rsid w:val="00FE50DF"/>
    <w:rsid w:val="00FF328A"/>
    <w:rsid w:val="00FF36C3"/>
    <w:rsid w:val="00FF447E"/>
    <w:rsid w:val="00FF5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DCE1E3"/>
  <w15:chartTrackingRefBased/>
  <w15:docId w15:val="{A2096451-EDEC-453E-B1FE-250339C06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524D1"/>
    <w:pPr>
      <w:spacing w:before="120" w:line="200" w:lineRule="exact"/>
    </w:pPr>
    <w:rPr>
      <w:rFonts w:ascii="UWV Werk" w:hAnsi="UWV Werk"/>
      <w:sz w:val="14"/>
    </w:rPr>
  </w:style>
  <w:style w:type="paragraph" w:styleId="Kop1">
    <w:name w:val="heading 1"/>
    <w:basedOn w:val="Standaard"/>
    <w:next w:val="Standaard"/>
    <w:link w:val="Kop1Char"/>
    <w:qFormat/>
    <w:rsid w:val="0035531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rsid w:val="000B7328"/>
    <w:rPr>
      <w:rFonts w:ascii="Arial" w:hAnsi="Arial" w:cs="Arial"/>
      <w:b/>
      <w:bCs/>
      <w:kern w:val="32"/>
      <w:sz w:val="32"/>
      <w:szCs w:val="32"/>
      <w:lang w:eastAsia="nl-NL"/>
    </w:rPr>
  </w:style>
  <w:style w:type="paragraph" w:styleId="Koptekst">
    <w:name w:val="header"/>
    <w:basedOn w:val="Standaard"/>
    <w:link w:val="KoptekstChar"/>
    <w:rsid w:val="00323E74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rsid w:val="00323E74"/>
    <w:rPr>
      <w:rFonts w:ascii="Verdana" w:hAnsi="Verdana"/>
      <w:sz w:val="14"/>
    </w:rPr>
  </w:style>
  <w:style w:type="paragraph" w:customStyle="1" w:styleId="Rubriekskop">
    <w:name w:val="Rubriekskop"/>
    <w:rsid w:val="00323E74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rsid w:val="00720EB7"/>
    <w:pPr>
      <w:spacing w:line="280" w:lineRule="exact"/>
    </w:pPr>
    <w:rPr>
      <w:rFonts w:ascii="UWV Werk" w:hAnsi="UWV Werk"/>
      <w:noProof/>
      <w:sz w:val="28"/>
    </w:rPr>
  </w:style>
  <w:style w:type="paragraph" w:customStyle="1" w:styleId="Tussenbalk">
    <w:name w:val="Tussenbalk"/>
    <w:rsid w:val="00323E74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rsid w:val="00DD7389"/>
    <w:pPr>
      <w:spacing w:before="120" w:line="200" w:lineRule="exact"/>
    </w:pPr>
    <w:rPr>
      <w:rFonts w:ascii="UWV Werk" w:hAnsi="UWV Werk"/>
      <w:noProof/>
      <w:sz w:val="22"/>
    </w:rPr>
  </w:style>
  <w:style w:type="paragraph" w:customStyle="1" w:styleId="Formulierinfo">
    <w:name w:val="Formulierinfo"/>
    <w:rsid w:val="00323E74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rsid w:val="00720EB7"/>
    <w:pPr>
      <w:spacing w:line="200" w:lineRule="exact"/>
    </w:pPr>
    <w:rPr>
      <w:rFonts w:ascii="UWV Werk" w:hAnsi="UWV Werk"/>
      <w:noProof/>
      <w:sz w:val="22"/>
    </w:rPr>
  </w:style>
  <w:style w:type="paragraph" w:customStyle="1" w:styleId="Invulinstructieboven">
    <w:name w:val="Invulinstructie boven"/>
    <w:rsid w:val="00323E74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link w:val="AankruishokjeszonderinvulveldChar"/>
    <w:rsid w:val="00323E74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rsid w:val="00323E74"/>
    <w:pPr>
      <w:spacing w:before="440"/>
    </w:pPr>
  </w:style>
  <w:style w:type="paragraph" w:styleId="Voettekst">
    <w:name w:val="footer"/>
    <w:basedOn w:val="Rubriekskop"/>
    <w:link w:val="VoettekstChar"/>
    <w:uiPriority w:val="99"/>
    <w:rsid w:val="00323E74"/>
    <w:pPr>
      <w:tabs>
        <w:tab w:val="center" w:pos="4536"/>
        <w:tab w:val="right" w:pos="9072"/>
      </w:tabs>
    </w:pPr>
    <w:rPr>
      <w:b w:val="0"/>
      <w:color w:val="auto"/>
    </w:rPr>
  </w:style>
  <w:style w:type="character" w:customStyle="1" w:styleId="VoettekstChar">
    <w:name w:val="Voettekst Char"/>
    <w:link w:val="Voettekst"/>
    <w:uiPriority w:val="99"/>
    <w:rsid w:val="00323E74"/>
    <w:rPr>
      <w:rFonts w:ascii="Verdana" w:hAnsi="Verdana"/>
      <w:noProof/>
      <w:sz w:val="14"/>
    </w:rPr>
  </w:style>
  <w:style w:type="character" w:styleId="Paginanummer">
    <w:name w:val="page number"/>
    <w:rsid w:val="00323E74"/>
  </w:style>
  <w:style w:type="paragraph" w:customStyle="1" w:styleId="Boventekst">
    <w:name w:val="Boventekst"/>
    <w:rsid w:val="00CE6EA0"/>
    <w:pPr>
      <w:spacing w:before="40" w:line="160" w:lineRule="exact"/>
    </w:pPr>
    <w:rPr>
      <w:rFonts w:ascii="UWV Werk" w:hAnsi="UWV Werk"/>
      <w:noProof/>
      <w:sz w:val="14"/>
    </w:rPr>
  </w:style>
  <w:style w:type="paragraph" w:customStyle="1" w:styleId="Tabelkop">
    <w:name w:val="Tabelkop"/>
    <w:rsid w:val="00323E74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4B425D"/>
    <w:pPr>
      <w:spacing w:before="0"/>
    </w:pPr>
    <w:rPr>
      <w:sz w:val="16"/>
    </w:rPr>
  </w:style>
  <w:style w:type="paragraph" w:styleId="Ballontekst">
    <w:name w:val="Balloon Text"/>
    <w:basedOn w:val="Standaard"/>
    <w:link w:val="BallontekstChar"/>
    <w:semiHidden/>
    <w:rsid w:val="00323E74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semiHidden/>
    <w:rsid w:val="00323E74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323E74"/>
    <w:pPr>
      <w:spacing w:line="120" w:lineRule="exact"/>
    </w:pPr>
    <w:rPr>
      <w:b w:val="0"/>
      <w:sz w:val="14"/>
      <w:szCs w:val="14"/>
    </w:rPr>
  </w:style>
  <w:style w:type="character" w:customStyle="1" w:styleId="FormuliertitelChar">
    <w:name w:val="Formuliertitel Char"/>
    <w:link w:val="Formuliertitel"/>
    <w:rsid w:val="00720EB7"/>
    <w:rPr>
      <w:rFonts w:ascii="UWV Werk" w:hAnsi="UWV Werk"/>
      <w:noProof/>
      <w:sz w:val="28"/>
    </w:rPr>
  </w:style>
  <w:style w:type="paragraph" w:customStyle="1" w:styleId="StandaardPlat">
    <w:name w:val="Standaard.Plat"/>
    <w:rsid w:val="00323E74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323E74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link w:val="BasisrubriekskopChar"/>
    <w:rsid w:val="00C83950"/>
    <w:pPr>
      <w:spacing w:after="20" w:line="220" w:lineRule="exact"/>
    </w:pPr>
    <w:rPr>
      <w:rFonts w:ascii="UWV Werk" w:hAnsi="UWV Werk"/>
      <w:b/>
      <w:noProof/>
      <w:color w:val="FFFFFF"/>
      <w:sz w:val="16"/>
    </w:rPr>
  </w:style>
  <w:style w:type="character" w:customStyle="1" w:styleId="InvullingChar">
    <w:name w:val="Invulling Char"/>
    <w:link w:val="Invulling"/>
    <w:rsid w:val="00DD7389"/>
    <w:rPr>
      <w:rFonts w:ascii="UWV Werk" w:hAnsi="UWV Werk"/>
      <w:noProof/>
      <w:sz w:val="22"/>
    </w:rPr>
  </w:style>
  <w:style w:type="character" w:customStyle="1" w:styleId="BasistekstChar">
    <w:name w:val="Basistekst Char"/>
    <w:link w:val="Basistekst"/>
    <w:rsid w:val="00C83950"/>
    <w:rPr>
      <w:rFonts w:ascii="UWV Werk" w:hAnsi="UWV Werk"/>
      <w:sz w:val="16"/>
    </w:rPr>
  </w:style>
  <w:style w:type="paragraph" w:customStyle="1" w:styleId="Basistekst">
    <w:name w:val="Basistekst"/>
    <w:basedOn w:val="Standaard"/>
    <w:link w:val="BasistekstChar"/>
    <w:rsid w:val="00C83950"/>
    <w:rPr>
      <w:sz w:val="16"/>
    </w:rPr>
  </w:style>
  <w:style w:type="character" w:customStyle="1" w:styleId="FormuliernummerbrievenChar">
    <w:name w:val="Formuliernummer brieven Char"/>
    <w:link w:val="Formuliernummerbrieven"/>
    <w:rsid w:val="00FD40AA"/>
    <w:rPr>
      <w:rFonts w:ascii="Verdana" w:hAnsi="Verdana"/>
      <w:sz w:val="14"/>
    </w:rPr>
  </w:style>
  <w:style w:type="paragraph" w:customStyle="1" w:styleId="Formuliernummerbrieven">
    <w:name w:val="Formuliernummer brieven"/>
    <w:basedOn w:val="Standaard"/>
    <w:link w:val="FormuliernummerbrievenChar"/>
    <w:rsid w:val="00FD40AA"/>
  </w:style>
  <w:style w:type="paragraph" w:customStyle="1" w:styleId="Paginanummerbrieven">
    <w:name w:val="Paginanummer brieven"/>
    <w:basedOn w:val="Formuliernummerbrieven"/>
    <w:rsid w:val="00FD40AA"/>
    <w:pPr>
      <w:spacing w:before="0"/>
      <w:jc w:val="right"/>
    </w:pPr>
  </w:style>
  <w:style w:type="paragraph" w:customStyle="1" w:styleId="Bouwsteen">
    <w:name w:val="Bouwsteen"/>
    <w:basedOn w:val="Standaard"/>
    <w:link w:val="BouwsteenChar"/>
    <w:qFormat/>
    <w:rsid w:val="00FF328A"/>
    <w:pPr>
      <w:spacing w:before="0" w:line="256" w:lineRule="exact"/>
    </w:pPr>
    <w:rPr>
      <w:sz w:val="18"/>
    </w:rPr>
  </w:style>
  <w:style w:type="character" w:customStyle="1" w:styleId="BouwsteenChar">
    <w:name w:val="Bouwsteen Char"/>
    <w:link w:val="Bouwsteen"/>
    <w:locked/>
    <w:rsid w:val="00FF328A"/>
    <w:rPr>
      <w:rFonts w:ascii="Verdana" w:hAnsi="Verdana"/>
      <w:sz w:val="18"/>
    </w:rPr>
  </w:style>
  <w:style w:type="paragraph" w:styleId="Tekstopmerking">
    <w:name w:val="annotation text"/>
    <w:basedOn w:val="Standaard"/>
    <w:link w:val="TekstopmerkingChar"/>
    <w:unhideWhenUsed/>
    <w:rsid w:val="00FF328A"/>
    <w:pPr>
      <w:spacing w:before="0" w:line="256" w:lineRule="exact"/>
    </w:pPr>
    <w:rPr>
      <w:sz w:val="20"/>
    </w:rPr>
  </w:style>
  <w:style w:type="character" w:customStyle="1" w:styleId="TekstopmerkingChar">
    <w:name w:val="Tekst opmerking Char"/>
    <w:link w:val="Tekstopmerking"/>
    <w:rsid w:val="00FF328A"/>
    <w:rPr>
      <w:rFonts w:ascii="Verdana" w:hAnsi="Verdana"/>
    </w:rPr>
  </w:style>
  <w:style w:type="character" w:styleId="Verwijzingopmerking">
    <w:name w:val="annotation reference"/>
    <w:uiPriority w:val="99"/>
    <w:semiHidden/>
    <w:unhideWhenUsed/>
    <w:rsid w:val="00FF328A"/>
    <w:rPr>
      <w:rFonts w:cs="Times New Roman"/>
      <w:sz w:val="16"/>
      <w:szCs w:val="16"/>
    </w:rPr>
  </w:style>
  <w:style w:type="character" w:customStyle="1" w:styleId="1Kopjeinleidingtoelichting">
    <w:name w:val="1. Kopje inleiding/toelichting"/>
    <w:rsid w:val="00FF328A"/>
    <w:rPr>
      <w:b/>
      <w:sz w:val="16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FF328A"/>
    <w:pPr>
      <w:spacing w:before="120" w:line="200" w:lineRule="exact"/>
    </w:pPr>
    <w:rPr>
      <w:b/>
      <w:bCs/>
    </w:rPr>
  </w:style>
  <w:style w:type="character" w:customStyle="1" w:styleId="OnderwerpvanopmerkingChar">
    <w:name w:val="Onderwerp van opmerking Char"/>
    <w:link w:val="Onderwerpvanopmerking"/>
    <w:uiPriority w:val="99"/>
    <w:semiHidden/>
    <w:rsid w:val="00FF328A"/>
    <w:rPr>
      <w:rFonts w:ascii="Verdana" w:hAnsi="Verdana"/>
      <w:b/>
      <w:bCs/>
    </w:rPr>
  </w:style>
  <w:style w:type="paragraph" w:customStyle="1" w:styleId="Basisrubieksblokje">
    <w:name w:val="Basisrubieksblokje"/>
    <w:basedOn w:val="Standaard"/>
    <w:next w:val="Standaard"/>
    <w:autoRedefine/>
    <w:rsid w:val="00F431B8"/>
    <w:pPr>
      <w:spacing w:before="0" w:after="20" w:line="220" w:lineRule="exact"/>
      <w:jc w:val="center"/>
    </w:pPr>
    <w:rPr>
      <w:b/>
      <w:noProof/>
      <w:color w:val="FFFFFF"/>
    </w:rPr>
  </w:style>
  <w:style w:type="character" w:customStyle="1" w:styleId="BasisrubriekskopChar">
    <w:name w:val="Basisrubriekskop Char"/>
    <w:link w:val="Basisrubriekskop"/>
    <w:rsid w:val="00C83950"/>
    <w:rPr>
      <w:rFonts w:ascii="UWV Werk" w:hAnsi="UWV Werk"/>
      <w:b/>
      <w:noProof/>
      <w:color w:val="FFFFFF"/>
      <w:sz w:val="16"/>
    </w:rPr>
  </w:style>
  <w:style w:type="character" w:customStyle="1" w:styleId="Stijl2">
    <w:name w:val="Stijl2"/>
    <w:uiPriority w:val="1"/>
    <w:qFormat/>
    <w:rsid w:val="000175D9"/>
    <w:rPr>
      <w:position w:val="6"/>
    </w:rPr>
  </w:style>
  <w:style w:type="character" w:customStyle="1" w:styleId="AankruishokjeszonderinvulveldChar">
    <w:name w:val="Aankruishokjes zonder invulveld Char"/>
    <w:link w:val="Aankruishokjeszonderinvulveld"/>
    <w:rsid w:val="00D91526"/>
    <w:rPr>
      <w:rFonts w:ascii="Verdana" w:hAnsi="Verdana"/>
      <w:noProof/>
      <w:sz w:val="14"/>
    </w:rPr>
  </w:style>
  <w:style w:type="paragraph" w:customStyle="1" w:styleId="invulblokjeleeg">
    <w:name w:val="invulblokje leeg"/>
    <w:basedOn w:val="Basistekst"/>
    <w:qFormat/>
    <w:rsid w:val="00BA19C2"/>
    <w:rPr>
      <w:rFonts w:ascii="Verdana" w:hAnsi="Verdana"/>
      <w:b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AMSD2\UWV\KMO\0.9%20VFO\09.114%20Word%20formulieren\4%20-%20Sjablonen%20en%20logo's\Sjablonen\2.1%20Sjabloon%20in%20GCU%20Extern%20basis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ecadf510-6fd9-4589-915b-e40c5db06ce5" ContentTypeId="0x01" PreviousValue="false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9" ma:contentTypeDescription="Een nieuw document maken." ma:contentTypeScope="" ma:versionID="2c9d4832193b87c03f910545748df4fb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b53ce99791f0bbe95de577d387b9d77d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87D17B7-6ADD-4CE8-80DE-33038C6FC02F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B1E392A6-1194-43AF-BA1C-1E0733A67C8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D868DA3-F86D-49F8-ABBE-66BAF3C24ECC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74325B64-7A1E-4670-867D-8EB015D32EA6}">
  <ds:schemaRefs>
    <ds:schemaRef ds:uri="http://schemas.microsoft.com/office/2006/metadata/properties"/>
    <ds:schemaRef ds:uri="http://schemas.microsoft.com/office/infopath/2007/PartnerControls"/>
    <ds:schemaRef ds:uri="c892affd-9aea-4100-a63a-0b29159ee2f9"/>
    <ds:schemaRef ds:uri="5976950d-f5c8-4a84-b442-8b9faad1e7e2"/>
  </ds:schemaRefs>
</ds:datastoreItem>
</file>

<file path=customXml/itemProps5.xml><?xml version="1.0" encoding="utf-8"?>
<ds:datastoreItem xmlns:ds="http://schemas.openxmlformats.org/officeDocument/2006/customXml" ds:itemID="{D2F32E7A-968A-4036-94C5-16D7DC0238CC}"/>
</file>

<file path=customXml/itemProps6.xml><?xml version="1.0" encoding="utf-8"?>
<ds:datastoreItem xmlns:ds="http://schemas.openxmlformats.org/officeDocument/2006/customXml" ds:itemID="{2BF32BBC-B4A2-4C87-B293-B3556D1B48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2.1 Sjabloon in GCU Extern basis.dot</Template>
  <TotalTime>57</TotalTime>
  <Pages>3</Pages>
  <Words>821</Words>
  <Characters>4516</Characters>
  <Application>Microsoft Office Word</Application>
  <DocSecurity>0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Voorkeur medisch onderzoek in woonland of in Nederland (GCU)</vt:lpstr>
    </vt:vector>
  </TitlesOfParts>
  <Company>UWV</Company>
  <LinksUpToDate>false</LinksUpToDate>
  <CharactersWithSpaces>5327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Voorkeur medisch onderzoek in woonland of in Nederland (GCU)</dc:title>
  <dc:subject/>
  <dc:creator>Staay, Netty van der (N.)</dc:creator>
  <cp:keywords/>
  <cp:lastModifiedBy>Heikens, Fred (F.)</cp:lastModifiedBy>
  <cp:revision>67</cp:revision>
  <cp:lastPrinted>2024-11-06T16:55:00Z</cp:lastPrinted>
  <dcterms:created xsi:type="dcterms:W3CDTF">2025-02-20T08:27:00Z</dcterms:created>
  <dcterms:modified xsi:type="dcterms:W3CDTF">2025-04-03T09:23:00Z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  <property fmtid="{D5CDD505-2E9C-101B-9397-08002B2CF9AE}" pid="3" name="MediaServiceImageTags">
    <vt:lpwstr/>
  </property>
</Properties>
</file>