
<file path=[Content_Types].xml><?xml version="1.0" encoding="utf-8"?>
<Types xmlns="http://schemas.openxmlformats.org/package/2006/content-types">
  <Default Extension="emf" ContentType="image/x-emf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7"/>
        <w:gridCol w:w="18"/>
        <w:gridCol w:w="2265"/>
        <w:gridCol w:w="296"/>
        <w:gridCol w:w="147"/>
        <w:gridCol w:w="538"/>
        <w:gridCol w:w="1563"/>
        <w:gridCol w:w="155"/>
        <w:gridCol w:w="1093"/>
        <w:gridCol w:w="399"/>
        <w:gridCol w:w="126"/>
        <w:gridCol w:w="3385"/>
        <w:gridCol w:w="420"/>
        <w:gridCol w:w="11"/>
      </w:tblGrid>
      <w:tr w:rsidR="00FA6355" w14:paraId="59FD8C37" w14:textId="77777777" w:rsidTr="004C76A0">
        <w:trPr>
          <w:gridAfter w:val="1"/>
          <w:wAfter w:w="11" w:type="dxa"/>
          <w:cantSplit/>
          <w:trHeight w:val="80"/>
        </w:trPr>
        <w:tc>
          <w:tcPr>
            <w:tcW w:w="375" w:type="dxa"/>
            <w:gridSpan w:val="2"/>
            <w:vMerge w:val="restart"/>
          </w:tcPr>
          <w:p w14:paraId="01904F09" w14:textId="77777777" w:rsidR="00FA6355" w:rsidRPr="00EC2518" w:rsidRDefault="00FA6355" w:rsidP="00FB7A46">
            <w:pPr>
              <w:pStyle w:val="Tussenbalk"/>
              <w:keepNext/>
              <w:spacing w:line="240" w:lineRule="auto"/>
              <w:rPr>
                <w:rFonts w:ascii="UWV Werk" w:hAnsi="UWV Werk"/>
              </w:rPr>
            </w:pPr>
          </w:p>
        </w:tc>
        <w:tc>
          <w:tcPr>
            <w:tcW w:w="2708" w:type="dxa"/>
            <w:gridSpan w:val="3"/>
          </w:tcPr>
          <w:p w14:paraId="1834BF60" w14:textId="77777777" w:rsidR="00FA6355" w:rsidRPr="00EC2518" w:rsidRDefault="00FA6355" w:rsidP="00FB7A46">
            <w:pPr>
              <w:pStyle w:val="Tussenbalk"/>
              <w:keepNext/>
              <w:spacing w:line="240" w:lineRule="auto"/>
              <w:rPr>
                <w:rFonts w:ascii="UWV Werk" w:hAnsi="UWV Werk"/>
              </w:rPr>
            </w:pPr>
          </w:p>
        </w:tc>
        <w:tc>
          <w:tcPr>
            <w:tcW w:w="3349" w:type="dxa"/>
            <w:gridSpan w:val="4"/>
          </w:tcPr>
          <w:p w14:paraId="3A9E74B5" w14:textId="77777777" w:rsidR="00FA6355" w:rsidRPr="00EC2518" w:rsidRDefault="00FA6355" w:rsidP="00FB7A46">
            <w:pPr>
              <w:pStyle w:val="Formulierinfo"/>
              <w:keepNext/>
              <w:jc w:val="right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910" w:type="dxa"/>
            <w:gridSpan w:val="3"/>
          </w:tcPr>
          <w:p w14:paraId="6BF016E2" w14:textId="49FB69C0" w:rsidR="00FA6355" w:rsidRPr="006C5503" w:rsidRDefault="00FA6355" w:rsidP="00FB7A46">
            <w:pPr>
              <w:pStyle w:val="Formulierinfo"/>
              <w:keepNext/>
              <w:jc w:val="right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20" w:type="dxa"/>
            <w:vMerge w:val="restart"/>
          </w:tcPr>
          <w:p w14:paraId="74AADD6D" w14:textId="77777777" w:rsidR="00FA6355" w:rsidRDefault="00FA6355" w:rsidP="00FB7A46">
            <w:pPr>
              <w:keepNext/>
            </w:pPr>
          </w:p>
        </w:tc>
      </w:tr>
      <w:tr w:rsidR="00FA6355" w14:paraId="2A395F4B" w14:textId="77777777" w:rsidTr="004C76A0">
        <w:trPr>
          <w:gridAfter w:val="1"/>
          <w:wAfter w:w="11" w:type="dxa"/>
          <w:cantSplit/>
          <w:trHeight w:val="651"/>
        </w:trPr>
        <w:tc>
          <w:tcPr>
            <w:tcW w:w="375" w:type="dxa"/>
            <w:gridSpan w:val="2"/>
            <w:vMerge/>
          </w:tcPr>
          <w:p w14:paraId="6EF9104A" w14:textId="77777777" w:rsidR="00FA6355" w:rsidRDefault="00FA6355" w:rsidP="00FB7A46">
            <w:pPr>
              <w:pStyle w:val="Tussenbalk"/>
              <w:keepNext/>
              <w:spacing w:line="240" w:lineRule="auto"/>
            </w:pPr>
          </w:p>
        </w:tc>
        <w:tc>
          <w:tcPr>
            <w:tcW w:w="2708" w:type="dxa"/>
            <w:gridSpan w:val="3"/>
            <w:vMerge w:val="restart"/>
          </w:tcPr>
          <w:p w14:paraId="63F2DFD1" w14:textId="77777777" w:rsidR="00FA6355" w:rsidRDefault="00FA6355" w:rsidP="00FB7A46">
            <w:pPr>
              <w:pStyle w:val="Tussenbalk"/>
              <w:keepNext/>
              <w:spacing w:line="240" w:lineRule="auto"/>
            </w:pPr>
            <w:r>
              <w:drawing>
                <wp:inline distT="0" distB="0" distL="0" distR="0" wp14:anchorId="6D475C68" wp14:editId="4D14B9CD">
                  <wp:extent cx="504000" cy="504000"/>
                  <wp:effectExtent l="0" t="0" r="0" b="0"/>
                  <wp:docPr id="353436270" name="Afbeelding 1" descr="Afbeelding met Graphics, logo, Lettertype, symbool&#10;&#10;Automatisch gegenereerde beschrijvi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53436270" name="Afbeelding 1" descr="Afbeelding met Graphics, logo, Lettertype, symbool&#10;&#10;Automatisch gegenereerde beschrijvi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504000" cy="50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59" w:type="dxa"/>
            <w:gridSpan w:val="7"/>
          </w:tcPr>
          <w:p w14:paraId="7781355B" w14:textId="418001EB" w:rsidR="00FA6355" w:rsidRPr="00720EB7" w:rsidRDefault="00FA6355" w:rsidP="00B41342">
            <w:pPr>
              <w:pStyle w:val="StijlFormuliertitelVoor12pt"/>
              <w:rPr>
                <w:szCs w:val="28"/>
              </w:rPr>
            </w:pPr>
            <w:r>
              <w:t>Werkbehoud</w:t>
            </w:r>
          </w:p>
        </w:tc>
        <w:tc>
          <w:tcPr>
            <w:tcW w:w="420" w:type="dxa"/>
            <w:vMerge/>
          </w:tcPr>
          <w:p w14:paraId="32E8DB7F" w14:textId="77777777" w:rsidR="00FA6355" w:rsidRDefault="00FA6355" w:rsidP="00FB7A46">
            <w:pPr>
              <w:keepNext/>
            </w:pPr>
          </w:p>
        </w:tc>
      </w:tr>
      <w:tr w:rsidR="00FA6355" w14:paraId="176DE06C" w14:textId="77777777" w:rsidTr="004C76A0">
        <w:trPr>
          <w:gridAfter w:val="1"/>
          <w:wAfter w:w="11" w:type="dxa"/>
          <w:cantSplit/>
          <w:trHeight w:val="136"/>
        </w:trPr>
        <w:tc>
          <w:tcPr>
            <w:tcW w:w="375" w:type="dxa"/>
            <w:gridSpan w:val="2"/>
            <w:vMerge/>
          </w:tcPr>
          <w:p w14:paraId="76099703" w14:textId="77777777" w:rsidR="00FA6355" w:rsidRDefault="00FA6355" w:rsidP="00FB7A46">
            <w:pPr>
              <w:pStyle w:val="Tussenbalk"/>
              <w:keepNext/>
              <w:spacing w:line="240" w:lineRule="auto"/>
            </w:pPr>
          </w:p>
        </w:tc>
        <w:tc>
          <w:tcPr>
            <w:tcW w:w="2708" w:type="dxa"/>
            <w:gridSpan w:val="3"/>
            <w:vMerge/>
          </w:tcPr>
          <w:p w14:paraId="68F334F7" w14:textId="77777777" w:rsidR="00FA6355" w:rsidRDefault="00FA6355" w:rsidP="00FB7A46">
            <w:pPr>
              <w:pStyle w:val="Tussenbalk"/>
              <w:keepNext/>
              <w:spacing w:line="240" w:lineRule="auto"/>
            </w:pPr>
          </w:p>
        </w:tc>
        <w:tc>
          <w:tcPr>
            <w:tcW w:w="7259" w:type="dxa"/>
            <w:gridSpan w:val="7"/>
          </w:tcPr>
          <w:p w14:paraId="5543D0B4" w14:textId="2E29485A" w:rsidR="00FA6355" w:rsidRDefault="00FA6355" w:rsidP="00FA6355">
            <w:pPr>
              <w:pStyle w:val="Sub"/>
            </w:pPr>
            <w:r w:rsidRPr="005F3C36">
              <w:t>Eenmalige bijstelling – Inkoopkader Re-integratiediensten</w:t>
            </w:r>
          </w:p>
        </w:tc>
        <w:tc>
          <w:tcPr>
            <w:tcW w:w="420" w:type="dxa"/>
            <w:vMerge/>
          </w:tcPr>
          <w:p w14:paraId="25AA7597" w14:textId="77777777" w:rsidR="00FA6355" w:rsidRDefault="00FA6355" w:rsidP="00FB7A46">
            <w:pPr>
              <w:keepNext/>
            </w:pPr>
          </w:p>
        </w:tc>
      </w:tr>
      <w:tr w:rsidR="004F29F1" w:rsidRPr="00740EEC" w14:paraId="721433A8" w14:textId="77777777" w:rsidTr="004C76A0">
        <w:trPr>
          <w:cantSplit/>
        </w:trPr>
        <w:tc>
          <w:tcPr>
            <w:tcW w:w="357" w:type="dxa"/>
            <w:shd w:val="clear" w:color="auto" w:fill="auto"/>
          </w:tcPr>
          <w:p w14:paraId="00873C73" w14:textId="77777777" w:rsidR="004F29F1" w:rsidRPr="00E22BE6" w:rsidRDefault="004F29F1" w:rsidP="00740EEC">
            <w:pPr>
              <w:pStyle w:val="Toelichting"/>
              <w:rPr>
                <w:rFonts w:ascii="UWV Werk" w:hAnsi="UWV Werk"/>
              </w:rPr>
            </w:pPr>
          </w:p>
        </w:tc>
        <w:tc>
          <w:tcPr>
            <w:tcW w:w="4827" w:type="dxa"/>
            <w:gridSpan w:val="6"/>
            <w:shd w:val="clear" w:color="auto" w:fill="auto"/>
          </w:tcPr>
          <w:p w14:paraId="5F26BC4D" w14:textId="77777777" w:rsidR="004F29F1" w:rsidRPr="004063EB" w:rsidRDefault="004F29F1" w:rsidP="00A95D60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  <w:p w14:paraId="6C12BC79" w14:textId="77777777" w:rsidR="00DF53C6" w:rsidRPr="004063EB" w:rsidRDefault="004F29F1" w:rsidP="00DF53C6">
            <w:pPr>
              <w:pStyle w:val="Toelichting"/>
              <w:rPr>
                <w:rFonts w:ascii="UWV Werk" w:hAnsi="UWV Werk"/>
                <w:b/>
                <w:sz w:val="16"/>
                <w:szCs w:val="16"/>
              </w:rPr>
            </w:pPr>
            <w:r w:rsidRPr="004063EB">
              <w:rPr>
                <w:rFonts w:ascii="UWV Werk" w:hAnsi="UWV Werk"/>
                <w:b/>
                <w:sz w:val="16"/>
                <w:szCs w:val="16"/>
              </w:rPr>
              <w:t>Waarom dit formulier?</w:t>
            </w:r>
          </w:p>
          <w:p w14:paraId="25D565D8" w14:textId="4540269F" w:rsidR="004F29F1" w:rsidRDefault="00461E3C" w:rsidP="00DF53C6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U heeft van UWV een werkplan of Plan van aanpak</w:t>
            </w:r>
            <w:r w:rsidR="00D01091">
              <w:rPr>
                <w:rFonts w:ascii="UWV Werk" w:hAnsi="UWV Werk"/>
                <w:sz w:val="16"/>
                <w:szCs w:val="16"/>
              </w:rPr>
              <w:t xml:space="preserve"> ontvangen met de opdracht de cliënt te ondersteunen bij het behouden van werk. U wilt de oorspronkelijke afspraken wijzigen. Met dit </w:t>
            </w:r>
            <w:r w:rsidR="00297B98">
              <w:rPr>
                <w:rFonts w:ascii="UWV Werk" w:hAnsi="UWV Werk"/>
                <w:sz w:val="16"/>
                <w:szCs w:val="16"/>
              </w:rPr>
              <w:t>formulier geeft u deze bijstelling door.</w:t>
            </w:r>
          </w:p>
          <w:p w14:paraId="7D9C3F9B" w14:textId="77777777" w:rsidR="00297B98" w:rsidRDefault="00297B98" w:rsidP="00DF53C6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  <w:p w14:paraId="53C5545F" w14:textId="7566AC42" w:rsidR="00297B98" w:rsidRPr="004063EB" w:rsidRDefault="00297B98" w:rsidP="00DF53C6">
            <w:pPr>
              <w:pStyle w:val="Toelichting"/>
              <w:rPr>
                <w:rFonts w:ascii="UWV Werk" w:hAnsi="UWV Werk"/>
                <w:b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 xml:space="preserve">In deze bijstelling zet u ook de afspraken die u met elkaar maakt. Daarom moet u dit </w:t>
            </w:r>
            <w:r w:rsidR="003A2E9F">
              <w:rPr>
                <w:rFonts w:ascii="UWV Werk" w:hAnsi="UWV Werk"/>
                <w:sz w:val="16"/>
                <w:szCs w:val="16"/>
              </w:rPr>
              <w:t>f</w:t>
            </w:r>
            <w:r>
              <w:rPr>
                <w:rFonts w:ascii="UWV Werk" w:hAnsi="UWV Werk"/>
                <w:sz w:val="16"/>
                <w:szCs w:val="16"/>
              </w:rPr>
              <w:t>ormulier beiden ondertekenen. Z</w:t>
            </w:r>
            <w:r w:rsidR="00E068D0">
              <w:rPr>
                <w:rFonts w:ascii="UWV Werk" w:hAnsi="UWV Werk"/>
                <w:sz w:val="16"/>
                <w:szCs w:val="16"/>
              </w:rPr>
              <w:t>o</w:t>
            </w:r>
            <w:r>
              <w:rPr>
                <w:rFonts w:ascii="UWV Werk" w:hAnsi="UWV Werk"/>
                <w:sz w:val="16"/>
                <w:szCs w:val="16"/>
              </w:rPr>
              <w:t xml:space="preserve"> weten u en de cliënt welke afspraken voor u beiden</w:t>
            </w:r>
            <w:r w:rsidR="00235559">
              <w:rPr>
                <w:rFonts w:ascii="UWV Werk" w:hAnsi="UWV Werk"/>
                <w:sz w:val="16"/>
                <w:szCs w:val="16"/>
              </w:rPr>
              <w:t xml:space="preserve"> gelden.</w:t>
            </w:r>
          </w:p>
          <w:p w14:paraId="34C85B37" w14:textId="77777777" w:rsidR="007942AB" w:rsidRPr="004063EB" w:rsidRDefault="007942AB" w:rsidP="00DF53C6">
            <w:pPr>
              <w:pStyle w:val="Toelichting"/>
              <w:rPr>
                <w:rFonts w:ascii="UWV Werk" w:hAnsi="UWV Werk"/>
                <w:b/>
                <w:sz w:val="16"/>
                <w:szCs w:val="16"/>
              </w:rPr>
            </w:pPr>
          </w:p>
          <w:p w14:paraId="05600A5A" w14:textId="77777777" w:rsidR="007942AB" w:rsidRPr="004063EB" w:rsidRDefault="007942AB" w:rsidP="007942AB">
            <w:pPr>
              <w:pStyle w:val="Toelichting"/>
              <w:rPr>
                <w:rFonts w:ascii="UWV Werk" w:hAnsi="UWV Werk"/>
                <w:b/>
                <w:sz w:val="16"/>
                <w:szCs w:val="16"/>
              </w:rPr>
            </w:pPr>
            <w:r w:rsidRPr="004063EB">
              <w:rPr>
                <w:rFonts w:ascii="UWV Werk" w:hAnsi="UWV Werk"/>
                <w:b/>
                <w:sz w:val="16"/>
                <w:szCs w:val="16"/>
              </w:rPr>
              <w:t>Opsturen</w:t>
            </w:r>
          </w:p>
          <w:p w14:paraId="5079C91B" w14:textId="4E075756" w:rsidR="007942AB" w:rsidRPr="004063EB" w:rsidRDefault="007942AB" w:rsidP="007942AB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 xml:space="preserve">Stuur </w:t>
            </w:r>
            <w:r w:rsidR="00235559">
              <w:rPr>
                <w:rFonts w:ascii="UWV Werk" w:hAnsi="UWV Werk"/>
                <w:sz w:val="16"/>
                <w:szCs w:val="16"/>
              </w:rPr>
              <w:t>dit bijgesteld</w:t>
            </w:r>
            <w:r w:rsidR="007731A0">
              <w:rPr>
                <w:rFonts w:ascii="UWV Werk" w:hAnsi="UWV Werk"/>
                <w:sz w:val="16"/>
                <w:szCs w:val="16"/>
              </w:rPr>
              <w:t>e</w:t>
            </w:r>
            <w:r w:rsidR="00235559">
              <w:rPr>
                <w:rFonts w:ascii="UWV Werk" w:hAnsi="UWV Werk"/>
                <w:sz w:val="16"/>
                <w:szCs w:val="16"/>
              </w:rPr>
              <w:t xml:space="preserve"> re-integratieplan met voorblad naar</w:t>
            </w:r>
            <w:r w:rsidRPr="004063EB">
              <w:rPr>
                <w:rFonts w:ascii="UWV Werk" w:hAnsi="UWV Werk"/>
                <w:sz w:val="16"/>
                <w:szCs w:val="16"/>
              </w:rPr>
              <w:t>:</w:t>
            </w:r>
          </w:p>
          <w:p w14:paraId="6B24E34D" w14:textId="77777777" w:rsidR="007942AB" w:rsidRPr="004063EB" w:rsidRDefault="007942AB" w:rsidP="007942AB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  <w:p w14:paraId="013100A8" w14:textId="77777777" w:rsidR="007942AB" w:rsidRPr="004063EB" w:rsidRDefault="007942AB" w:rsidP="007942AB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UWV</w:t>
            </w:r>
          </w:p>
          <w:p w14:paraId="30D2CCF9" w14:textId="4CD8C442" w:rsidR="007942AB" w:rsidRPr="004063EB" w:rsidRDefault="007942AB" w:rsidP="007942AB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Postbus 5</w:t>
            </w:r>
            <w:r w:rsidR="00235559">
              <w:rPr>
                <w:rFonts w:ascii="UWV Werk" w:hAnsi="UWV Werk"/>
                <w:sz w:val="16"/>
                <w:szCs w:val="16"/>
              </w:rPr>
              <w:t>7200</w:t>
            </w:r>
          </w:p>
          <w:p w14:paraId="220E4387" w14:textId="79DD7C91" w:rsidR="007942AB" w:rsidRPr="004063EB" w:rsidRDefault="007942AB" w:rsidP="007942AB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 xml:space="preserve">1040 </w:t>
            </w:r>
            <w:r w:rsidR="00235559">
              <w:rPr>
                <w:rFonts w:ascii="UWV Werk" w:hAnsi="UWV Werk"/>
                <w:sz w:val="16"/>
                <w:szCs w:val="16"/>
              </w:rPr>
              <w:t xml:space="preserve">BC </w:t>
            </w:r>
            <w:r w:rsidRPr="004063EB">
              <w:rPr>
                <w:rFonts w:ascii="UWV Werk" w:hAnsi="UWV Werk"/>
                <w:sz w:val="16"/>
                <w:szCs w:val="16"/>
              </w:rPr>
              <w:t xml:space="preserve"> Amsterdam</w:t>
            </w:r>
          </w:p>
          <w:p w14:paraId="2DFC6395" w14:textId="77777777" w:rsidR="006623BA" w:rsidRPr="004063EB" w:rsidRDefault="006623BA" w:rsidP="00235559">
            <w:pPr>
              <w:pStyle w:val="Toelichting"/>
              <w:rPr>
                <w:rFonts w:ascii="UWV Werk" w:hAnsi="UWV Werk"/>
                <w:b/>
                <w:sz w:val="16"/>
                <w:szCs w:val="16"/>
              </w:rPr>
            </w:pPr>
          </w:p>
        </w:tc>
        <w:tc>
          <w:tcPr>
            <w:tcW w:w="155" w:type="dxa"/>
            <w:shd w:val="clear" w:color="auto" w:fill="auto"/>
          </w:tcPr>
          <w:p w14:paraId="46852617" w14:textId="77777777" w:rsidR="004F29F1" w:rsidRPr="004063EB" w:rsidRDefault="004F29F1" w:rsidP="00A95D60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5003" w:type="dxa"/>
            <w:gridSpan w:val="4"/>
            <w:shd w:val="clear" w:color="auto" w:fill="auto"/>
          </w:tcPr>
          <w:p w14:paraId="7D132DD3" w14:textId="77777777" w:rsidR="004F29F1" w:rsidRPr="004063EB" w:rsidRDefault="004F29F1" w:rsidP="00A95D60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  <w:p w14:paraId="63D1DFF3" w14:textId="6A65D296" w:rsidR="004F29F1" w:rsidRPr="004063EB" w:rsidRDefault="004F29F1" w:rsidP="00D0204E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b/>
                <w:sz w:val="16"/>
                <w:szCs w:val="16"/>
              </w:rPr>
              <w:t>Als u het formulier heeft opgestuurd</w:t>
            </w:r>
            <w:r w:rsidRPr="004063EB">
              <w:rPr>
                <w:rFonts w:ascii="UWV Werk" w:hAnsi="UWV Werk"/>
                <w:sz w:val="16"/>
                <w:szCs w:val="16"/>
              </w:rPr>
              <w:br/>
            </w:r>
            <w:r w:rsidR="00235559">
              <w:rPr>
                <w:rFonts w:ascii="UWV Werk" w:hAnsi="UWV Werk"/>
                <w:sz w:val="16"/>
                <w:szCs w:val="16"/>
              </w:rPr>
              <w:t>Als u dit formulier heeft opgestuurd, beoordelen wij het. Nadat wij de bijstelling hebben goedgekeurd, ontvangt u een aangepaste inkooporder. Als wij de bijstelling niet goedkeuren, ontvangt u hierover bericht.</w:t>
            </w:r>
          </w:p>
          <w:p w14:paraId="0589677D" w14:textId="77777777" w:rsidR="004F29F1" w:rsidRPr="004063EB" w:rsidRDefault="004F29F1" w:rsidP="00A95D60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  <w:p w14:paraId="0353E3B5" w14:textId="236BBDC6" w:rsidR="007942AB" w:rsidRPr="004063EB" w:rsidRDefault="004F29F1" w:rsidP="007942AB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b/>
                <w:sz w:val="16"/>
                <w:szCs w:val="16"/>
              </w:rPr>
              <w:t>Meer informatie</w:t>
            </w:r>
            <w:r w:rsidRPr="004063EB">
              <w:rPr>
                <w:rFonts w:ascii="UWV Werk" w:hAnsi="UWV Werk"/>
                <w:sz w:val="16"/>
                <w:szCs w:val="16"/>
              </w:rPr>
              <w:br/>
            </w:r>
            <w:r w:rsidR="00235559">
              <w:rPr>
                <w:rFonts w:ascii="UWV Werk" w:hAnsi="UWV Werk"/>
                <w:sz w:val="16"/>
                <w:szCs w:val="16"/>
              </w:rPr>
              <w:t>De cliënt vindt meer informatie op uw</w:t>
            </w:r>
            <w:r w:rsidR="00E068D0">
              <w:rPr>
                <w:rFonts w:ascii="UWV Werk" w:hAnsi="UWV Werk"/>
                <w:sz w:val="16"/>
                <w:szCs w:val="16"/>
              </w:rPr>
              <w:t>v</w:t>
            </w:r>
            <w:r w:rsidR="00235559">
              <w:rPr>
                <w:rFonts w:ascii="UWV Werk" w:hAnsi="UWV Werk"/>
                <w:sz w:val="16"/>
                <w:szCs w:val="16"/>
              </w:rPr>
              <w:t xml:space="preserve">.nl of kan bellen met UWV </w:t>
            </w:r>
            <w:r w:rsidR="00C80621">
              <w:rPr>
                <w:rFonts w:ascii="UWV Werk" w:hAnsi="UWV Werk"/>
                <w:sz w:val="16"/>
                <w:szCs w:val="16"/>
              </w:rPr>
              <w:t xml:space="preserve">via </w:t>
            </w:r>
            <w:r w:rsidR="007942AB" w:rsidRPr="004063EB">
              <w:rPr>
                <w:rFonts w:ascii="UWV Werk" w:hAnsi="UWV Werk"/>
                <w:sz w:val="16"/>
                <w:szCs w:val="16"/>
              </w:rPr>
              <w:t>088 – 898 92 9</w:t>
            </w:r>
            <w:r w:rsidR="00C80621">
              <w:rPr>
                <w:rFonts w:ascii="UWV Werk" w:hAnsi="UWV Werk"/>
                <w:sz w:val="16"/>
                <w:szCs w:val="16"/>
              </w:rPr>
              <w:t>4</w:t>
            </w:r>
            <w:r w:rsidR="007942AB" w:rsidRPr="004063EB">
              <w:rPr>
                <w:rFonts w:ascii="UWV Werk" w:hAnsi="UWV Werk"/>
                <w:sz w:val="16"/>
                <w:szCs w:val="16"/>
              </w:rPr>
              <w:t xml:space="preserve"> (lokaal tarief – belkosten zijn afhankelijk van uw telefoonaanbieder). Als u </w:t>
            </w:r>
            <w:r w:rsidR="00C80621">
              <w:rPr>
                <w:rFonts w:ascii="UWV Werk" w:hAnsi="UWV Werk"/>
                <w:sz w:val="16"/>
                <w:szCs w:val="16"/>
              </w:rPr>
              <w:t>als re-integratiebedrijf vragen heeft, kunt u contact opnemen met UWV via 088 – 898 20 10.</w:t>
            </w:r>
          </w:p>
          <w:p w14:paraId="44533A32" w14:textId="77777777" w:rsidR="004F29F1" w:rsidRPr="004063EB" w:rsidRDefault="004F29F1" w:rsidP="00A95D60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  <w:p w14:paraId="47EC66C9" w14:textId="77777777" w:rsidR="004F29F1" w:rsidRPr="004063EB" w:rsidRDefault="004F29F1" w:rsidP="00A95D60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clear" w:color="auto" w:fill="auto"/>
          </w:tcPr>
          <w:p w14:paraId="532FF699" w14:textId="77777777" w:rsidR="004F29F1" w:rsidRPr="00E22BE6" w:rsidRDefault="004F29F1" w:rsidP="00740EEC">
            <w:pPr>
              <w:pStyle w:val="Toelichting"/>
              <w:rPr>
                <w:rFonts w:ascii="UWV Werk" w:hAnsi="UWV Werk"/>
                <w:sz w:val="16"/>
                <w:szCs w:val="16"/>
              </w:rPr>
            </w:pPr>
          </w:p>
        </w:tc>
      </w:tr>
      <w:tr w:rsidR="00B91318" w14:paraId="24C5EAA8" w14:textId="77777777" w:rsidTr="004C76A0">
        <w:tc>
          <w:tcPr>
            <w:tcW w:w="357" w:type="dxa"/>
          </w:tcPr>
          <w:p w14:paraId="0C0E9956" w14:textId="77777777" w:rsidR="000C1D5F" w:rsidRPr="004063EB" w:rsidRDefault="000C1D5F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3" w:type="dxa"/>
            <w:gridSpan w:val="2"/>
          </w:tcPr>
          <w:p w14:paraId="271D41E6" w14:textId="77777777" w:rsidR="000C1D5F" w:rsidRPr="004063EB" w:rsidRDefault="000C1D5F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6" w:type="dxa"/>
            <w:shd w:val="solid" w:color="auto" w:fill="auto"/>
          </w:tcPr>
          <w:p w14:paraId="2875DD3D" w14:textId="77777777" w:rsidR="000C1D5F" w:rsidRPr="004063EB" w:rsidRDefault="00816C33" w:rsidP="002C1CC8">
            <w:pPr>
              <w:pStyle w:val="Basisrubriekskop"/>
              <w:keepNext/>
              <w:keepLines/>
              <w:jc w:val="center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1</w:t>
            </w:r>
          </w:p>
        </w:tc>
        <w:tc>
          <w:tcPr>
            <w:tcW w:w="147" w:type="dxa"/>
            <w:shd w:val="pct50" w:color="auto" w:fill="auto"/>
          </w:tcPr>
          <w:p w14:paraId="4CB527FA" w14:textId="77777777" w:rsidR="000C1D5F" w:rsidRPr="004063EB" w:rsidRDefault="000C1D5F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0" w:color="auto" w:fill="auto"/>
          </w:tcPr>
          <w:p w14:paraId="5CCB9236" w14:textId="2804B116" w:rsidR="000C1D5F" w:rsidRPr="004063EB" w:rsidRDefault="00C80621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Gegevens cliënt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08B50D25" w14:textId="77777777" w:rsidR="000C1D5F" w:rsidRDefault="000C1D5F" w:rsidP="002C1CC8">
            <w:pPr>
              <w:pStyle w:val="Basisrubriekskop"/>
              <w:keepNext/>
              <w:keepLines/>
            </w:pPr>
          </w:p>
        </w:tc>
      </w:tr>
      <w:tr w:rsidR="00EE69F0" w14:paraId="145552DC" w14:textId="77777777" w:rsidTr="004C76A0">
        <w:tc>
          <w:tcPr>
            <w:tcW w:w="357" w:type="dxa"/>
          </w:tcPr>
          <w:p w14:paraId="57C7FAEF" w14:textId="77777777" w:rsidR="000C1D5F" w:rsidRPr="004063EB" w:rsidRDefault="000C1D5F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2DF27CBD" w14:textId="77777777" w:rsidR="000C1D5F" w:rsidRPr="004063EB" w:rsidRDefault="000C1D5F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AA8374D" w14:textId="77777777" w:rsidR="000C1D5F" w:rsidRPr="004063EB" w:rsidRDefault="000C1D5F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325E5A3E" w14:textId="77777777" w:rsidR="000C1D5F" w:rsidRPr="004063EB" w:rsidRDefault="000C1D5F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68B8CB1F" w14:textId="77777777" w:rsidR="000C1D5F" w:rsidRDefault="000C1D5F" w:rsidP="002C1CC8">
            <w:pPr>
              <w:pStyle w:val="Tussenbalk"/>
              <w:keepNext/>
              <w:keepLines/>
            </w:pPr>
          </w:p>
        </w:tc>
      </w:tr>
      <w:tr w:rsidR="00AC2F7A" w:rsidRPr="00816C33" w14:paraId="6D77B96D" w14:textId="77777777" w:rsidTr="004C76A0">
        <w:trPr>
          <w:cantSplit/>
        </w:trPr>
        <w:tc>
          <w:tcPr>
            <w:tcW w:w="357" w:type="dxa"/>
            <w:vMerge w:val="restart"/>
          </w:tcPr>
          <w:p w14:paraId="582A7BD3" w14:textId="6331C77E" w:rsidR="00AC2F7A" w:rsidRPr="004063EB" w:rsidRDefault="00AC2F7A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1</w:t>
            </w:r>
            <w:r w:rsidRPr="004063EB">
              <w:rPr>
                <w:rFonts w:ascii="UWV Werk" w:hAnsi="UWV Werk"/>
                <w:sz w:val="16"/>
                <w:szCs w:val="16"/>
              </w:rPr>
              <w:t>.1</w:t>
            </w:r>
          </w:p>
        </w:tc>
        <w:tc>
          <w:tcPr>
            <w:tcW w:w="2579" w:type="dxa"/>
            <w:gridSpan w:val="3"/>
            <w:vMerge w:val="restart"/>
          </w:tcPr>
          <w:p w14:paraId="70DD2E02" w14:textId="77777777" w:rsidR="00AC2F7A" w:rsidRPr="004063EB" w:rsidRDefault="00AC2F7A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Voorletters en achternaam</w:t>
            </w:r>
          </w:p>
        </w:tc>
        <w:tc>
          <w:tcPr>
            <w:tcW w:w="147" w:type="dxa"/>
            <w:shd w:val="pct5" w:color="auto" w:fill="auto"/>
          </w:tcPr>
          <w:p w14:paraId="703AF331" w14:textId="77777777" w:rsidR="00AC2F7A" w:rsidRPr="004063EB" w:rsidRDefault="00AC2F7A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2090915E" w14:textId="0CFBB8A2" w:rsidR="00AC2F7A" w:rsidRPr="004063EB" w:rsidRDefault="00AC2F7A" w:rsidP="004E65B1">
            <w:pPr>
              <w:pStyle w:val="Basistekst"/>
              <w:keepNext/>
              <w:keepLines/>
              <w:rPr>
                <w:rFonts w:ascii="UWV Werk" w:hAnsi="UWV Werk"/>
                <w:i/>
                <w:sz w:val="16"/>
                <w:szCs w:val="16"/>
              </w:rPr>
            </w:pPr>
            <w:r w:rsidRPr="004063EB">
              <w:rPr>
                <w:rFonts w:ascii="UWV Werk" w:hAnsi="UWV Werk"/>
                <w:i/>
                <w:sz w:val="16"/>
                <w:szCs w:val="16"/>
              </w:rPr>
              <w:t xml:space="preserve">Gebruikt de </w:t>
            </w:r>
            <w:r>
              <w:rPr>
                <w:rFonts w:ascii="UWV Werk" w:hAnsi="UWV Werk"/>
                <w:i/>
                <w:sz w:val="16"/>
                <w:szCs w:val="16"/>
              </w:rPr>
              <w:t xml:space="preserve">cliënt </w:t>
            </w:r>
            <w:r w:rsidRPr="004063EB">
              <w:rPr>
                <w:rFonts w:ascii="UWV Werk" w:hAnsi="UWV Werk"/>
                <w:i/>
                <w:sz w:val="16"/>
                <w:szCs w:val="16"/>
              </w:rPr>
              <w:t>de achternaam van de partner</w:t>
            </w:r>
            <w:r w:rsidR="00210408">
              <w:rPr>
                <w:rFonts w:ascii="UWV Werk" w:hAnsi="UWV Werk"/>
                <w:i/>
                <w:sz w:val="16"/>
                <w:szCs w:val="16"/>
              </w:rPr>
              <w:t>, v</w:t>
            </w:r>
            <w:r w:rsidRPr="004063EB">
              <w:rPr>
                <w:rFonts w:ascii="UWV Werk" w:hAnsi="UWV Werk"/>
                <w:i/>
                <w:sz w:val="16"/>
                <w:szCs w:val="16"/>
              </w:rPr>
              <w:t>ul dan ook de geboortenaam in.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652592A5" w14:textId="77777777" w:rsidR="00AC2F7A" w:rsidRPr="00816C33" w:rsidRDefault="00AC2F7A" w:rsidP="004E65B1">
            <w:pPr>
              <w:pStyle w:val="Basistekst"/>
              <w:keepNext/>
              <w:keepLines/>
            </w:pPr>
          </w:p>
        </w:tc>
      </w:tr>
      <w:tr w:rsidR="00AC2F7A" w14:paraId="5525C124" w14:textId="77777777" w:rsidTr="004C76A0">
        <w:trPr>
          <w:cantSplit/>
        </w:trPr>
        <w:tc>
          <w:tcPr>
            <w:tcW w:w="357" w:type="dxa"/>
            <w:vMerge/>
          </w:tcPr>
          <w:p w14:paraId="2511839C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2BF2B8A3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9A20B33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78947007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719AA7D6" w14:textId="77777777" w:rsidR="00AC2F7A" w:rsidRDefault="00AC2F7A" w:rsidP="004E65B1">
            <w:pPr>
              <w:pStyle w:val="Tussenbalk"/>
              <w:keepNext/>
              <w:keepLines/>
            </w:pPr>
          </w:p>
        </w:tc>
      </w:tr>
      <w:tr w:rsidR="00CE0C5F" w14:paraId="6FB6BA38" w14:textId="77777777" w:rsidTr="004C76A0">
        <w:trPr>
          <w:cantSplit/>
        </w:trPr>
        <w:tc>
          <w:tcPr>
            <w:tcW w:w="357" w:type="dxa"/>
            <w:vMerge/>
          </w:tcPr>
          <w:p w14:paraId="246F5A6C" w14:textId="77777777" w:rsidR="00CE0C5F" w:rsidRPr="004063EB" w:rsidRDefault="00CE0C5F" w:rsidP="004E65B1">
            <w:pPr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  <w:tcBorders>
              <w:bottom w:val="single" w:sz="2" w:space="0" w:color="808080"/>
            </w:tcBorders>
          </w:tcPr>
          <w:p w14:paraId="5EEC9AA1" w14:textId="77777777" w:rsidR="00CE0C5F" w:rsidRPr="004063EB" w:rsidRDefault="00CE0C5F" w:rsidP="004E65B1">
            <w:pPr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35F4F193" w14:textId="77777777" w:rsidR="00CE0C5F" w:rsidRPr="004063EB" w:rsidRDefault="00CE0C5F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5CB1676F" w14:textId="350EFB5A" w:rsidR="00CE0C5F" w:rsidRPr="009678FD" w:rsidRDefault="00B35992" w:rsidP="009678FD">
            <w:pPr>
              <w:pStyle w:val="Invulling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1CD9EF1C" w14:textId="77777777" w:rsidR="00CE0C5F" w:rsidRDefault="00CE0C5F" w:rsidP="004E65B1">
            <w:pPr>
              <w:pStyle w:val="Basistekst"/>
              <w:keepNext/>
              <w:keepLines/>
            </w:pPr>
          </w:p>
        </w:tc>
      </w:tr>
      <w:tr w:rsidR="00AC2F7A" w14:paraId="626BFF39" w14:textId="77777777" w:rsidTr="004C76A0">
        <w:trPr>
          <w:cantSplit/>
        </w:trPr>
        <w:tc>
          <w:tcPr>
            <w:tcW w:w="357" w:type="dxa"/>
          </w:tcPr>
          <w:p w14:paraId="5012E743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003EC4FE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0317FAFA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4A03ECDD" w14:textId="77777777" w:rsidR="00AC2F7A" w:rsidRPr="004063EB" w:rsidRDefault="00AC2F7A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13A2AA4D" w14:textId="77777777" w:rsidR="00AC2F7A" w:rsidRDefault="00AC2F7A" w:rsidP="004E65B1">
            <w:pPr>
              <w:pStyle w:val="Tussenbalk"/>
              <w:keepNext/>
              <w:keepLines/>
            </w:pPr>
          </w:p>
        </w:tc>
      </w:tr>
      <w:tr w:rsidR="00202C12" w14:paraId="139123A6" w14:textId="77777777" w:rsidTr="004C76A0">
        <w:trPr>
          <w:cantSplit/>
        </w:trPr>
        <w:tc>
          <w:tcPr>
            <w:tcW w:w="357" w:type="dxa"/>
          </w:tcPr>
          <w:p w14:paraId="2858794C" w14:textId="5C53CF78" w:rsidR="00202C12" w:rsidRPr="004063EB" w:rsidRDefault="00202C12" w:rsidP="002C1CC8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1.</w:t>
            </w:r>
            <w:r>
              <w:rPr>
                <w:rFonts w:ascii="UWV Werk" w:hAnsi="UWV Werk"/>
                <w:sz w:val="16"/>
                <w:szCs w:val="16"/>
              </w:rPr>
              <w:t>2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65321500" w14:textId="532F259A" w:rsidR="00202C12" w:rsidRPr="004063EB" w:rsidRDefault="00202C12" w:rsidP="002C1CC8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B</w:t>
            </w:r>
            <w:r>
              <w:rPr>
                <w:rFonts w:ascii="UWV Werk" w:hAnsi="UWV Werk"/>
                <w:sz w:val="16"/>
                <w:szCs w:val="16"/>
              </w:rPr>
              <w:t>urgerservicenummer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4D5C8A46" w14:textId="77777777" w:rsidR="00202C12" w:rsidRPr="004063EB" w:rsidRDefault="00202C12" w:rsidP="002C1CC8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bookmarkStart w:id="0" w:name="Bedrijfsnaam"/>
        <w:tc>
          <w:tcPr>
            <w:tcW w:w="3349" w:type="dxa"/>
            <w:gridSpan w:val="4"/>
            <w:tcBorders>
              <w:bottom w:val="single" w:sz="2" w:space="0" w:color="808080"/>
            </w:tcBorders>
          </w:tcPr>
          <w:p w14:paraId="0F94EB0D" w14:textId="30EC9880" w:rsidR="00202C12" w:rsidRPr="004063EB" w:rsidRDefault="009678FD" w:rsidP="002C1CC8">
            <w:pPr>
              <w:pStyle w:val="Invulling"/>
              <w:keepNext/>
              <w:keepLines/>
              <w:rPr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bookmarkEnd w:id="0"/>
        <w:tc>
          <w:tcPr>
            <w:tcW w:w="3910" w:type="dxa"/>
            <w:gridSpan w:val="3"/>
            <w:tcBorders>
              <w:bottom w:val="single" w:sz="2" w:space="0" w:color="808080"/>
            </w:tcBorders>
            <w:shd w:val="clear" w:color="auto" w:fill="F2F2F2" w:themeFill="background1" w:themeFillShade="F2"/>
          </w:tcPr>
          <w:p w14:paraId="72318122" w14:textId="2DD2EB2D" w:rsidR="00202C12" w:rsidRPr="004063EB" w:rsidRDefault="00202C12" w:rsidP="002C1CC8">
            <w:pPr>
              <w:pStyle w:val="Invulling"/>
              <w:keepNext/>
              <w:keepLines/>
              <w:rPr>
                <w:szCs w:val="18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7033F028" w14:textId="77777777" w:rsidR="00202C12" w:rsidRDefault="00202C12" w:rsidP="002C1CC8">
            <w:pPr>
              <w:pStyle w:val="Basistekst"/>
              <w:keepNext/>
              <w:keepLines/>
            </w:pPr>
          </w:p>
        </w:tc>
      </w:tr>
      <w:tr w:rsidR="00EE69F0" w14:paraId="430C84A7" w14:textId="77777777" w:rsidTr="004C76A0">
        <w:trPr>
          <w:cantSplit/>
        </w:trPr>
        <w:tc>
          <w:tcPr>
            <w:tcW w:w="357" w:type="dxa"/>
          </w:tcPr>
          <w:p w14:paraId="4211472F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2BE4B28A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7FA21126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0778E7C7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44607244" w14:textId="77777777" w:rsidR="00816C33" w:rsidRDefault="00816C33" w:rsidP="002C1CC8">
            <w:pPr>
              <w:pStyle w:val="Tussenbalk"/>
              <w:keepNext/>
              <w:keepLines/>
            </w:pPr>
          </w:p>
        </w:tc>
      </w:tr>
      <w:tr w:rsidR="00202C12" w14:paraId="0EBC410F" w14:textId="77777777" w:rsidTr="004C76A0">
        <w:trPr>
          <w:cantSplit/>
        </w:trPr>
        <w:tc>
          <w:tcPr>
            <w:tcW w:w="357" w:type="dxa"/>
          </w:tcPr>
          <w:p w14:paraId="1C5F5AB0" w14:textId="77777777" w:rsidR="00202C12" w:rsidRPr="004063EB" w:rsidRDefault="00202C12" w:rsidP="004E65B1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3" w:type="dxa"/>
            <w:gridSpan w:val="2"/>
          </w:tcPr>
          <w:p w14:paraId="1126D8D3" w14:textId="77777777" w:rsidR="00202C12" w:rsidRPr="004063EB" w:rsidRDefault="00202C12" w:rsidP="004E65B1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6" w:type="dxa"/>
            <w:shd w:val="solid" w:color="auto" w:fill="auto"/>
          </w:tcPr>
          <w:p w14:paraId="1A58C3B0" w14:textId="77777777" w:rsidR="00202C12" w:rsidRPr="004063EB" w:rsidRDefault="00202C12" w:rsidP="004E65B1">
            <w:pPr>
              <w:pStyle w:val="Basisrubriekskop"/>
              <w:keepNext/>
              <w:keepLines/>
              <w:jc w:val="center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2</w:t>
            </w:r>
          </w:p>
        </w:tc>
        <w:tc>
          <w:tcPr>
            <w:tcW w:w="147" w:type="dxa"/>
            <w:shd w:val="pct50" w:color="auto" w:fill="auto"/>
          </w:tcPr>
          <w:p w14:paraId="5A57F0C8" w14:textId="77777777" w:rsidR="00202C12" w:rsidRPr="004063EB" w:rsidRDefault="00202C12" w:rsidP="004E65B1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0" w:color="auto" w:fill="auto"/>
          </w:tcPr>
          <w:p w14:paraId="7ABD0B2F" w14:textId="5E834655" w:rsidR="00202C12" w:rsidRPr="004063EB" w:rsidRDefault="00202C12" w:rsidP="004E65B1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 xml:space="preserve">Gegevens </w:t>
            </w:r>
            <w:r>
              <w:rPr>
                <w:rFonts w:ascii="UWV Werk" w:hAnsi="UWV Werk"/>
                <w:sz w:val="16"/>
                <w:szCs w:val="16"/>
              </w:rPr>
              <w:t>UWV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416304CF" w14:textId="77777777" w:rsidR="00202C12" w:rsidRDefault="00202C12" w:rsidP="004E65B1">
            <w:pPr>
              <w:pStyle w:val="Basisrubriekskop"/>
              <w:keepNext/>
              <w:keepLines/>
            </w:pPr>
          </w:p>
        </w:tc>
      </w:tr>
      <w:tr w:rsidR="00202C12" w14:paraId="586D1F27" w14:textId="77777777" w:rsidTr="004C76A0">
        <w:trPr>
          <w:cantSplit/>
        </w:trPr>
        <w:tc>
          <w:tcPr>
            <w:tcW w:w="357" w:type="dxa"/>
          </w:tcPr>
          <w:p w14:paraId="67189757" w14:textId="77777777" w:rsidR="00202C12" w:rsidRPr="004063EB" w:rsidRDefault="00202C1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3572DBF8" w14:textId="77777777" w:rsidR="00202C12" w:rsidRPr="004063EB" w:rsidRDefault="00202C1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26D7A22" w14:textId="77777777" w:rsidR="00202C12" w:rsidRPr="004063EB" w:rsidRDefault="00202C1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0CF3374E" w14:textId="77777777" w:rsidR="00202C12" w:rsidRPr="004063EB" w:rsidRDefault="00202C12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699D73B7" w14:textId="77777777" w:rsidR="00202C12" w:rsidRDefault="00202C12" w:rsidP="004E65B1">
            <w:pPr>
              <w:pStyle w:val="Tussenbalk"/>
              <w:keepNext/>
              <w:keepLines/>
            </w:pPr>
          </w:p>
        </w:tc>
      </w:tr>
      <w:tr w:rsidR="00202C12" w14:paraId="47E32C7A" w14:textId="77777777" w:rsidTr="004C76A0">
        <w:trPr>
          <w:cantSplit/>
        </w:trPr>
        <w:tc>
          <w:tcPr>
            <w:tcW w:w="357" w:type="dxa"/>
          </w:tcPr>
          <w:p w14:paraId="5249CE5D" w14:textId="0C233BCA" w:rsidR="00202C12" w:rsidRPr="004063EB" w:rsidRDefault="00202C12" w:rsidP="002C1CC8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2.1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747E9B80" w14:textId="23E1D10E" w:rsidR="00202C12" w:rsidRPr="004063EB" w:rsidRDefault="00202C12" w:rsidP="002C1CC8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Naam contactpersoon UWV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382075E9" w14:textId="77777777" w:rsidR="00202C12" w:rsidRPr="004063EB" w:rsidRDefault="00202C12" w:rsidP="002C1CC8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64D8FE71" w14:textId="2E194F2C" w:rsidR="00202C12" w:rsidRPr="004063EB" w:rsidRDefault="00EB0ECA" w:rsidP="002C1CC8">
            <w:pPr>
              <w:pStyle w:val="Invulling"/>
              <w:keepNext/>
              <w:keepLines/>
              <w:rPr>
                <w:sz w:val="16"/>
                <w:szCs w:val="16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maxLength w:val="9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73A624EA" w14:textId="77777777" w:rsidR="00202C12" w:rsidRDefault="00202C12" w:rsidP="002C1CC8">
            <w:pPr>
              <w:pStyle w:val="Basistekst"/>
              <w:keepNext/>
              <w:keepLines/>
            </w:pPr>
          </w:p>
        </w:tc>
      </w:tr>
      <w:tr w:rsidR="00866B5F" w14:paraId="45C0F9E8" w14:textId="77777777" w:rsidTr="004C76A0">
        <w:trPr>
          <w:cantSplit/>
        </w:trPr>
        <w:tc>
          <w:tcPr>
            <w:tcW w:w="357" w:type="dxa"/>
          </w:tcPr>
          <w:p w14:paraId="712E2DBE" w14:textId="77777777" w:rsidR="00866B5F" w:rsidRPr="004063EB" w:rsidRDefault="00866B5F" w:rsidP="00AE742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139DC1AB" w14:textId="77777777" w:rsidR="00866B5F" w:rsidRPr="004063EB" w:rsidRDefault="00866B5F" w:rsidP="00AE742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261B897A" w14:textId="77777777" w:rsidR="00866B5F" w:rsidRPr="004063EB" w:rsidRDefault="00866B5F" w:rsidP="00AE742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0975C452" w14:textId="77777777" w:rsidR="00866B5F" w:rsidRPr="004063EB" w:rsidRDefault="00866B5F" w:rsidP="00AE742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05F93DB5" w14:textId="77777777" w:rsidR="00866B5F" w:rsidRDefault="00866B5F" w:rsidP="00AE742C">
            <w:pPr>
              <w:pStyle w:val="Tussenbalk"/>
              <w:keepNext/>
              <w:keepLines/>
            </w:pPr>
          </w:p>
        </w:tc>
      </w:tr>
      <w:tr w:rsidR="00B91318" w14:paraId="47988C45" w14:textId="77777777" w:rsidTr="004C76A0">
        <w:trPr>
          <w:cantSplit/>
        </w:trPr>
        <w:tc>
          <w:tcPr>
            <w:tcW w:w="357" w:type="dxa"/>
          </w:tcPr>
          <w:p w14:paraId="7B53EFBF" w14:textId="77777777" w:rsidR="000C1D5F" w:rsidRPr="004063EB" w:rsidRDefault="000C1D5F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3" w:type="dxa"/>
            <w:gridSpan w:val="2"/>
          </w:tcPr>
          <w:p w14:paraId="5E216A7F" w14:textId="77777777" w:rsidR="000C1D5F" w:rsidRPr="004063EB" w:rsidRDefault="000C1D5F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6" w:type="dxa"/>
            <w:shd w:val="solid" w:color="auto" w:fill="auto"/>
          </w:tcPr>
          <w:p w14:paraId="42FF6A92" w14:textId="7EA6120E" w:rsidR="000C1D5F" w:rsidRPr="004063EB" w:rsidRDefault="00444486" w:rsidP="002C1CC8">
            <w:pPr>
              <w:pStyle w:val="Basisrubriekskop"/>
              <w:keepNext/>
              <w:keepLines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3</w:t>
            </w:r>
          </w:p>
        </w:tc>
        <w:tc>
          <w:tcPr>
            <w:tcW w:w="147" w:type="dxa"/>
            <w:shd w:val="pct50" w:color="auto" w:fill="auto"/>
          </w:tcPr>
          <w:p w14:paraId="5BA8341C" w14:textId="77777777" w:rsidR="000C1D5F" w:rsidRPr="004063EB" w:rsidRDefault="000C1D5F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0" w:color="auto" w:fill="auto"/>
          </w:tcPr>
          <w:p w14:paraId="5EE4048A" w14:textId="60366799" w:rsidR="000C1D5F" w:rsidRPr="004063EB" w:rsidRDefault="00740EEC" w:rsidP="002C1CC8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 xml:space="preserve">Gegevens </w:t>
            </w:r>
            <w:r w:rsidR="00444486">
              <w:rPr>
                <w:rFonts w:ascii="UWV Werk" w:hAnsi="UWV Werk"/>
                <w:sz w:val="16"/>
                <w:szCs w:val="16"/>
              </w:rPr>
              <w:t>re-integratiebedrijf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6C8F1153" w14:textId="77777777" w:rsidR="000C1D5F" w:rsidRDefault="000C1D5F" w:rsidP="002C1CC8">
            <w:pPr>
              <w:pStyle w:val="Basisrubriekskop"/>
              <w:keepNext/>
              <w:keepLines/>
            </w:pPr>
          </w:p>
        </w:tc>
      </w:tr>
      <w:tr w:rsidR="00EE69F0" w14:paraId="17C675E6" w14:textId="77777777" w:rsidTr="004C76A0">
        <w:trPr>
          <w:cantSplit/>
        </w:trPr>
        <w:tc>
          <w:tcPr>
            <w:tcW w:w="357" w:type="dxa"/>
          </w:tcPr>
          <w:p w14:paraId="424A1B4B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3005D920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B676209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7828E30F" w14:textId="77777777" w:rsidR="00816C33" w:rsidRPr="004063EB" w:rsidRDefault="00816C33" w:rsidP="002C1CC8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539BB6F3" w14:textId="77777777" w:rsidR="00816C33" w:rsidRDefault="00816C33" w:rsidP="002C1CC8">
            <w:pPr>
              <w:pStyle w:val="Tussenbalk"/>
              <w:keepNext/>
              <w:keepLines/>
            </w:pPr>
          </w:p>
        </w:tc>
      </w:tr>
      <w:tr w:rsidR="00A948AF" w14:paraId="07D6437C" w14:textId="77777777" w:rsidTr="004C76A0">
        <w:trPr>
          <w:cantSplit/>
        </w:trPr>
        <w:tc>
          <w:tcPr>
            <w:tcW w:w="357" w:type="dxa"/>
          </w:tcPr>
          <w:p w14:paraId="0BE9BD87" w14:textId="05246D8F" w:rsidR="00A948AF" w:rsidRPr="004063EB" w:rsidRDefault="00444486" w:rsidP="00AE742C">
            <w:pPr>
              <w:pStyle w:val="Basistekst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3.1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21188889" w14:textId="2C13F7A3" w:rsidR="00A948AF" w:rsidRPr="004063EB" w:rsidRDefault="00444486" w:rsidP="00AE742C">
            <w:pPr>
              <w:pStyle w:val="Basistekst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Naam bedrijf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453AB4DA" w14:textId="77777777" w:rsidR="00A948AF" w:rsidRPr="004063EB" w:rsidRDefault="00A948AF" w:rsidP="00AE742C">
            <w:pPr>
              <w:pStyle w:val="Basistekst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7838FB2A" w14:textId="1ACD8B88" w:rsidR="00A948AF" w:rsidRPr="004063EB" w:rsidRDefault="009678FD" w:rsidP="00AE742C">
            <w:pPr>
              <w:pStyle w:val="Invulling"/>
              <w:widowControl w:val="0"/>
              <w:rPr>
                <w:szCs w:val="18"/>
              </w:rPr>
            </w:pPr>
            <w:r w:rsidRPr="009678FD"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3D0870A5" w14:textId="77777777" w:rsidR="00A948AF" w:rsidRDefault="00A948AF" w:rsidP="00AE742C">
            <w:pPr>
              <w:pStyle w:val="Basistekst"/>
              <w:widowControl w:val="0"/>
            </w:pPr>
          </w:p>
        </w:tc>
      </w:tr>
      <w:tr w:rsidR="00A948AF" w14:paraId="31672629" w14:textId="77777777" w:rsidTr="004C76A0">
        <w:trPr>
          <w:cantSplit/>
        </w:trPr>
        <w:tc>
          <w:tcPr>
            <w:tcW w:w="357" w:type="dxa"/>
          </w:tcPr>
          <w:p w14:paraId="41E7A1D8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6E38C557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2F78DB3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3E03BF81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30D68989" w14:textId="77777777" w:rsidR="00A948AF" w:rsidRDefault="00A948AF" w:rsidP="00AE742C">
            <w:pPr>
              <w:pStyle w:val="Tussenbalk"/>
              <w:widowControl w:val="0"/>
            </w:pPr>
          </w:p>
        </w:tc>
      </w:tr>
      <w:tr w:rsidR="00444486" w14:paraId="49D8B0F4" w14:textId="77777777" w:rsidTr="004C76A0">
        <w:trPr>
          <w:cantSplit/>
        </w:trPr>
        <w:tc>
          <w:tcPr>
            <w:tcW w:w="357" w:type="dxa"/>
          </w:tcPr>
          <w:p w14:paraId="5D2FC11E" w14:textId="35625D9F" w:rsidR="00444486" w:rsidRPr="004063EB" w:rsidRDefault="00444486" w:rsidP="00AE742C">
            <w:pPr>
              <w:pStyle w:val="Basistekst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3.2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0C108E05" w14:textId="204D5CC7" w:rsidR="00444486" w:rsidRPr="004063EB" w:rsidRDefault="00444486" w:rsidP="00AE742C">
            <w:pPr>
              <w:pStyle w:val="Basistekst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Naam contactpersoon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7224FB6D" w14:textId="77777777" w:rsidR="00444486" w:rsidRPr="004063EB" w:rsidRDefault="00444486" w:rsidP="00AE742C">
            <w:pPr>
              <w:pStyle w:val="Basistekst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4AD6EC6C" w14:textId="0A0DA556" w:rsidR="00444486" w:rsidRPr="004063EB" w:rsidRDefault="009678FD" w:rsidP="00AE742C">
            <w:pPr>
              <w:pStyle w:val="Invulling"/>
              <w:widowControl w:val="0"/>
              <w:rPr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3238D88F" w14:textId="77777777" w:rsidR="00444486" w:rsidRDefault="00444486" w:rsidP="00AE742C">
            <w:pPr>
              <w:pStyle w:val="Basistekst"/>
              <w:widowControl w:val="0"/>
            </w:pPr>
          </w:p>
        </w:tc>
      </w:tr>
      <w:tr w:rsidR="00A948AF" w14:paraId="67B74463" w14:textId="77777777" w:rsidTr="004C76A0">
        <w:trPr>
          <w:cantSplit/>
        </w:trPr>
        <w:tc>
          <w:tcPr>
            <w:tcW w:w="357" w:type="dxa"/>
          </w:tcPr>
          <w:p w14:paraId="190953AA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15DB5E21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BB6C266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4D4C958D" w14:textId="77777777" w:rsidR="00A948AF" w:rsidRPr="004063EB" w:rsidRDefault="00A948AF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0E121B8A" w14:textId="77777777" w:rsidR="00A948AF" w:rsidRDefault="00A948AF" w:rsidP="00AE742C">
            <w:pPr>
              <w:pStyle w:val="Tussenbalk"/>
              <w:widowControl w:val="0"/>
            </w:pPr>
          </w:p>
        </w:tc>
      </w:tr>
      <w:tr w:rsidR="00444486" w14:paraId="1CC27946" w14:textId="77777777" w:rsidTr="004C76A0">
        <w:trPr>
          <w:cantSplit/>
        </w:trPr>
        <w:tc>
          <w:tcPr>
            <w:tcW w:w="357" w:type="dxa"/>
          </w:tcPr>
          <w:p w14:paraId="7CC78033" w14:textId="5D7D4E31" w:rsidR="00444486" w:rsidRPr="004063EB" w:rsidRDefault="00444486" w:rsidP="00AE742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3.3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0C8E167F" w14:textId="35AD5DE5" w:rsidR="00444486" w:rsidRPr="004063EB" w:rsidRDefault="00444486" w:rsidP="00AE742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Functie contactpersoon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4201C441" w14:textId="77777777" w:rsidR="00444486" w:rsidRPr="004063EB" w:rsidRDefault="00444486" w:rsidP="00AE742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2769EE9F" w14:textId="6100A1B1" w:rsidR="00444486" w:rsidRPr="004063EB" w:rsidRDefault="009678FD" w:rsidP="009678FD">
            <w:pPr>
              <w:pStyle w:val="Invulling"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25F40076" w14:textId="77777777" w:rsidR="00444486" w:rsidRDefault="00444486" w:rsidP="00AE742C">
            <w:pPr>
              <w:pStyle w:val="Basistekst"/>
              <w:keepNext/>
              <w:keepLines/>
            </w:pPr>
          </w:p>
        </w:tc>
      </w:tr>
      <w:tr w:rsidR="000E1BC8" w14:paraId="44882262" w14:textId="77777777" w:rsidTr="004C76A0">
        <w:trPr>
          <w:cantSplit/>
        </w:trPr>
        <w:tc>
          <w:tcPr>
            <w:tcW w:w="357" w:type="dxa"/>
          </w:tcPr>
          <w:p w14:paraId="6BB33411" w14:textId="77777777" w:rsidR="000E1BC8" w:rsidRPr="004063EB" w:rsidRDefault="000E1BC8" w:rsidP="00AE742C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54E14E82" w14:textId="77777777" w:rsidR="000E1BC8" w:rsidRPr="004063EB" w:rsidRDefault="000E1BC8" w:rsidP="00AE742C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28DC570" w14:textId="77777777" w:rsidR="000E1BC8" w:rsidRPr="004063EB" w:rsidRDefault="000E1BC8" w:rsidP="00AE742C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73DC4F52" w14:textId="77777777" w:rsidR="000E1BC8" w:rsidRPr="004063EB" w:rsidRDefault="000E1BC8" w:rsidP="00AE742C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65DC03BC" w14:textId="77777777" w:rsidR="000E1BC8" w:rsidRDefault="000E1BC8" w:rsidP="00AE742C">
            <w:pPr>
              <w:pStyle w:val="Tussenbalk"/>
            </w:pPr>
          </w:p>
        </w:tc>
      </w:tr>
      <w:tr w:rsidR="00444486" w14:paraId="3F46BAF5" w14:textId="77777777" w:rsidTr="004C76A0">
        <w:trPr>
          <w:cantSplit/>
        </w:trPr>
        <w:tc>
          <w:tcPr>
            <w:tcW w:w="357" w:type="dxa"/>
          </w:tcPr>
          <w:p w14:paraId="1781C78B" w14:textId="594EBE13" w:rsidR="00444486" w:rsidRPr="004063EB" w:rsidRDefault="0044448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3.4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68D0EC5F" w14:textId="57A22B5D" w:rsidR="00444486" w:rsidRPr="004063EB" w:rsidRDefault="0044448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Telefoonnummer contactpersoon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3208E04A" w14:textId="77777777" w:rsidR="00444486" w:rsidRPr="004063EB" w:rsidRDefault="0044448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745D1733" w14:textId="7047EF7F" w:rsidR="00444486" w:rsidRPr="004063EB" w:rsidRDefault="009678FD" w:rsidP="009678FD">
            <w:pPr>
              <w:pStyle w:val="Invulling"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324FED13" w14:textId="77777777" w:rsidR="00444486" w:rsidRDefault="00444486" w:rsidP="004E65B1">
            <w:pPr>
              <w:pStyle w:val="Basistekst"/>
              <w:keepNext/>
              <w:keepLines/>
            </w:pPr>
          </w:p>
        </w:tc>
      </w:tr>
      <w:tr w:rsidR="00444486" w14:paraId="6ED52B33" w14:textId="77777777" w:rsidTr="004C76A0">
        <w:trPr>
          <w:cantSplit/>
        </w:trPr>
        <w:tc>
          <w:tcPr>
            <w:tcW w:w="357" w:type="dxa"/>
          </w:tcPr>
          <w:p w14:paraId="177F26AB" w14:textId="77777777" w:rsidR="00444486" w:rsidRPr="004063EB" w:rsidRDefault="00444486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03FB238D" w14:textId="77777777" w:rsidR="00444486" w:rsidRPr="004063EB" w:rsidRDefault="00444486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548F78E4" w14:textId="77777777" w:rsidR="00444486" w:rsidRPr="004063EB" w:rsidRDefault="00444486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1F1DA42A" w14:textId="77777777" w:rsidR="00444486" w:rsidRPr="004063EB" w:rsidRDefault="00444486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4F2F90DC" w14:textId="77777777" w:rsidR="00444486" w:rsidRDefault="00444486" w:rsidP="004E65B1">
            <w:pPr>
              <w:pStyle w:val="Tussenbalk"/>
            </w:pPr>
          </w:p>
        </w:tc>
      </w:tr>
      <w:tr w:rsidR="00444486" w14:paraId="2CE1A6E5" w14:textId="77777777" w:rsidTr="004C76A0">
        <w:trPr>
          <w:cantSplit/>
        </w:trPr>
        <w:tc>
          <w:tcPr>
            <w:tcW w:w="357" w:type="dxa"/>
          </w:tcPr>
          <w:p w14:paraId="359BD056" w14:textId="0CDF4A22" w:rsidR="00444486" w:rsidRPr="004063EB" w:rsidRDefault="00444486" w:rsidP="008D1A9D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3</w:t>
            </w:r>
            <w:r w:rsidRPr="004063EB">
              <w:rPr>
                <w:rFonts w:ascii="UWV Werk" w:hAnsi="UWV Werk"/>
                <w:sz w:val="16"/>
                <w:szCs w:val="16"/>
              </w:rPr>
              <w:t>.5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359438B4" w14:textId="77858092" w:rsidR="00444486" w:rsidRPr="004063EB" w:rsidRDefault="00444486" w:rsidP="008D1A9D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E-mailadres contactpersoon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1250137B" w14:textId="77777777" w:rsidR="00444486" w:rsidRPr="004063EB" w:rsidRDefault="00444486" w:rsidP="008D1A9D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4184EDDC" w14:textId="12BBC011" w:rsidR="00444486" w:rsidRPr="004063EB" w:rsidRDefault="009678FD" w:rsidP="009678FD">
            <w:pPr>
              <w:pStyle w:val="Invulling"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23A5DB7A" w14:textId="77777777" w:rsidR="00444486" w:rsidRDefault="00444486" w:rsidP="008D1A9D">
            <w:pPr>
              <w:pStyle w:val="Basistekst"/>
              <w:keepNext/>
              <w:keepLines/>
            </w:pPr>
          </w:p>
        </w:tc>
      </w:tr>
      <w:tr w:rsidR="00411489" w14:paraId="4600D017" w14:textId="77777777" w:rsidTr="004C76A0">
        <w:trPr>
          <w:cantSplit/>
        </w:trPr>
        <w:tc>
          <w:tcPr>
            <w:tcW w:w="357" w:type="dxa"/>
          </w:tcPr>
          <w:p w14:paraId="67CC7548" w14:textId="77777777" w:rsidR="00411489" w:rsidRPr="004063EB" w:rsidRDefault="00411489" w:rsidP="008D1A9D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29BC400C" w14:textId="77777777" w:rsidR="00411489" w:rsidRPr="004063EB" w:rsidRDefault="00411489" w:rsidP="008D1A9D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35F1CD9F" w14:textId="77777777" w:rsidR="00411489" w:rsidRPr="004063EB" w:rsidRDefault="00411489" w:rsidP="008D1A9D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186A2E9F" w14:textId="77777777" w:rsidR="00411489" w:rsidRPr="004063EB" w:rsidRDefault="00411489" w:rsidP="008D1A9D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3C8B45C8" w14:textId="77777777" w:rsidR="00411489" w:rsidRDefault="00411489" w:rsidP="008D1A9D">
            <w:pPr>
              <w:pStyle w:val="Tussenbalk"/>
            </w:pPr>
          </w:p>
        </w:tc>
      </w:tr>
      <w:tr w:rsidR="007112FE" w14:paraId="03DB14E5" w14:textId="77777777" w:rsidTr="004C76A0">
        <w:trPr>
          <w:cantSplit/>
        </w:trPr>
        <w:tc>
          <w:tcPr>
            <w:tcW w:w="357" w:type="dxa"/>
          </w:tcPr>
          <w:p w14:paraId="283BD24E" w14:textId="77777777" w:rsidR="007112FE" w:rsidRPr="004063EB" w:rsidRDefault="007112FE" w:rsidP="00AE742C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3" w:type="dxa"/>
            <w:gridSpan w:val="2"/>
          </w:tcPr>
          <w:p w14:paraId="19FFCCE9" w14:textId="77777777" w:rsidR="007112FE" w:rsidRPr="004063EB" w:rsidRDefault="007112FE" w:rsidP="00AE742C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6" w:type="dxa"/>
            <w:shd w:val="solid" w:color="auto" w:fill="auto"/>
          </w:tcPr>
          <w:p w14:paraId="0564C091" w14:textId="00CA7E56" w:rsidR="007112FE" w:rsidRPr="004063EB" w:rsidRDefault="00372DF4" w:rsidP="00AE742C">
            <w:pPr>
              <w:pStyle w:val="Basisrubriekskop"/>
              <w:widowControl w:val="0"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4</w:t>
            </w:r>
          </w:p>
        </w:tc>
        <w:tc>
          <w:tcPr>
            <w:tcW w:w="147" w:type="dxa"/>
            <w:shd w:val="pct50" w:color="auto" w:fill="auto"/>
          </w:tcPr>
          <w:p w14:paraId="053C3DD1" w14:textId="77777777" w:rsidR="007112FE" w:rsidRPr="004063EB" w:rsidRDefault="007112FE" w:rsidP="00AE742C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0" w:color="auto" w:fill="auto"/>
          </w:tcPr>
          <w:p w14:paraId="731C24CF" w14:textId="7F615B74" w:rsidR="007112FE" w:rsidRPr="004063EB" w:rsidRDefault="00D97EFB" w:rsidP="00AE742C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Reden voor de bijstelling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19BD07A5" w14:textId="77777777" w:rsidR="007112FE" w:rsidRDefault="007112FE" w:rsidP="00AE742C">
            <w:pPr>
              <w:pStyle w:val="Basisrubriekskop"/>
              <w:widowControl w:val="0"/>
            </w:pPr>
          </w:p>
        </w:tc>
      </w:tr>
      <w:tr w:rsidR="007112FE" w14:paraId="7C707563" w14:textId="77777777" w:rsidTr="004C76A0">
        <w:trPr>
          <w:cantSplit/>
        </w:trPr>
        <w:tc>
          <w:tcPr>
            <w:tcW w:w="357" w:type="dxa"/>
          </w:tcPr>
          <w:p w14:paraId="06BD4167" w14:textId="77777777" w:rsidR="007112FE" w:rsidRPr="004063EB" w:rsidRDefault="007112FE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2582C657" w14:textId="77777777" w:rsidR="007112FE" w:rsidRPr="004063EB" w:rsidRDefault="007112FE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24FFBABE" w14:textId="77777777" w:rsidR="007112FE" w:rsidRPr="004063EB" w:rsidRDefault="007112FE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01ABDB47" w14:textId="77777777" w:rsidR="007112FE" w:rsidRPr="004063EB" w:rsidRDefault="007112FE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3907D483" w14:textId="77777777" w:rsidR="007112FE" w:rsidRDefault="007112FE" w:rsidP="00AE742C">
            <w:pPr>
              <w:pStyle w:val="Tussenbalk"/>
              <w:widowControl w:val="0"/>
            </w:pPr>
          </w:p>
        </w:tc>
      </w:tr>
      <w:tr w:rsidR="00372DF4" w14:paraId="0DA2DBB9" w14:textId="77777777" w:rsidTr="004C76A0">
        <w:trPr>
          <w:cantSplit/>
        </w:trPr>
        <w:tc>
          <w:tcPr>
            <w:tcW w:w="357" w:type="dxa"/>
          </w:tcPr>
          <w:p w14:paraId="23F52A62" w14:textId="6E954CCC" w:rsidR="00372DF4" w:rsidRPr="004063EB" w:rsidRDefault="00372DF4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4</w:t>
            </w:r>
            <w:r w:rsidRPr="004063EB">
              <w:rPr>
                <w:rFonts w:ascii="UWV Werk" w:hAnsi="UWV Werk"/>
                <w:sz w:val="16"/>
                <w:szCs w:val="16"/>
              </w:rPr>
              <w:t>.</w:t>
            </w:r>
            <w:r>
              <w:rPr>
                <w:rFonts w:ascii="UWV Werk" w:hAnsi="UWV Werk"/>
                <w:sz w:val="16"/>
                <w:szCs w:val="16"/>
              </w:rPr>
              <w:t>1</w:t>
            </w:r>
          </w:p>
        </w:tc>
        <w:tc>
          <w:tcPr>
            <w:tcW w:w="2579" w:type="dxa"/>
            <w:gridSpan w:val="3"/>
            <w:tcBorders>
              <w:bottom w:val="single" w:sz="2" w:space="0" w:color="808080"/>
            </w:tcBorders>
          </w:tcPr>
          <w:p w14:paraId="0F67B3D7" w14:textId="0B819A87" w:rsidR="00372DF4" w:rsidRPr="004063EB" w:rsidRDefault="00372DF4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Wat is het ordernummer?</w:t>
            </w:r>
          </w:p>
        </w:tc>
        <w:tc>
          <w:tcPr>
            <w:tcW w:w="147" w:type="dxa"/>
            <w:tcBorders>
              <w:bottom w:val="single" w:sz="2" w:space="0" w:color="808080"/>
            </w:tcBorders>
            <w:shd w:val="pct5" w:color="auto" w:fill="auto"/>
          </w:tcPr>
          <w:p w14:paraId="186B0877" w14:textId="77777777" w:rsidR="00372DF4" w:rsidRPr="004063EB" w:rsidRDefault="00372DF4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bottom w:val="single" w:sz="2" w:space="0" w:color="808080"/>
            </w:tcBorders>
          </w:tcPr>
          <w:p w14:paraId="5D306A09" w14:textId="4B3F2A74" w:rsidR="00372DF4" w:rsidRPr="004063EB" w:rsidRDefault="00216584" w:rsidP="00216584">
            <w:pPr>
              <w:pStyle w:val="Invulling"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Bedrijfsnaam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2560CCF0" w14:textId="77777777" w:rsidR="00372DF4" w:rsidRDefault="00372DF4" w:rsidP="004E65B1">
            <w:pPr>
              <w:pStyle w:val="Basistekst"/>
              <w:keepNext/>
              <w:keepLines/>
            </w:pPr>
          </w:p>
        </w:tc>
      </w:tr>
      <w:tr w:rsidR="00372DF4" w14:paraId="0A3B7A41" w14:textId="77777777" w:rsidTr="004C76A0">
        <w:trPr>
          <w:cantSplit/>
        </w:trPr>
        <w:tc>
          <w:tcPr>
            <w:tcW w:w="357" w:type="dxa"/>
          </w:tcPr>
          <w:p w14:paraId="3BD3F517" w14:textId="77777777" w:rsidR="00372DF4" w:rsidRPr="004063EB" w:rsidRDefault="00372DF4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4D6E45A0" w14:textId="77777777" w:rsidR="00372DF4" w:rsidRPr="004063EB" w:rsidRDefault="00372DF4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A71F5E7" w14:textId="77777777" w:rsidR="00372DF4" w:rsidRPr="004063EB" w:rsidRDefault="00372DF4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20F34C2D" w14:textId="77777777" w:rsidR="00372DF4" w:rsidRPr="004063EB" w:rsidRDefault="00372DF4" w:rsidP="004E65B1">
            <w:pPr>
              <w:pStyle w:val="Tussenbalk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30BE2919" w14:textId="77777777" w:rsidR="00372DF4" w:rsidRDefault="00372DF4" w:rsidP="004E65B1">
            <w:pPr>
              <w:pStyle w:val="Tussenbalk"/>
            </w:pPr>
          </w:p>
        </w:tc>
      </w:tr>
      <w:tr w:rsidR="00964D76" w14:paraId="41A31E9D" w14:textId="77777777" w:rsidTr="004C76A0">
        <w:trPr>
          <w:cantSplit/>
        </w:trPr>
        <w:tc>
          <w:tcPr>
            <w:tcW w:w="357" w:type="dxa"/>
          </w:tcPr>
          <w:p w14:paraId="10DC72BB" w14:textId="5A908D0A" w:rsidR="00964D76" w:rsidRPr="004063EB" w:rsidRDefault="00964D7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4</w:t>
            </w:r>
            <w:r w:rsidRPr="004063EB">
              <w:rPr>
                <w:rFonts w:ascii="UWV Werk" w:hAnsi="UWV Werk"/>
                <w:sz w:val="16"/>
                <w:szCs w:val="16"/>
              </w:rPr>
              <w:t>.</w:t>
            </w:r>
            <w:r>
              <w:rPr>
                <w:rFonts w:ascii="UWV Werk" w:hAnsi="UWV Werk"/>
                <w:sz w:val="16"/>
                <w:szCs w:val="16"/>
              </w:rPr>
              <w:t>2</w:t>
            </w:r>
          </w:p>
        </w:tc>
        <w:tc>
          <w:tcPr>
            <w:tcW w:w="2579" w:type="dxa"/>
            <w:gridSpan w:val="3"/>
          </w:tcPr>
          <w:p w14:paraId="742A3D42" w14:textId="755FE26D" w:rsidR="00964D76" w:rsidRPr="004063EB" w:rsidRDefault="00964D7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Kruis aan wat u wilt bijstellen.</w:t>
            </w:r>
          </w:p>
        </w:tc>
        <w:tc>
          <w:tcPr>
            <w:tcW w:w="147" w:type="dxa"/>
            <w:shd w:val="pct5" w:color="auto" w:fill="auto"/>
          </w:tcPr>
          <w:p w14:paraId="137CF834" w14:textId="77777777" w:rsidR="00964D76" w:rsidRPr="004063EB" w:rsidRDefault="00964D7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clear" w:color="auto" w:fill="F2F2F2" w:themeFill="background1" w:themeFillShade="F2"/>
          </w:tcPr>
          <w:p w14:paraId="3C4A93AB" w14:textId="6BBAF606" w:rsidR="00964D76" w:rsidRPr="004063EB" w:rsidRDefault="00964D76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Bijstelling van de oorspronkelijke opdracht in het werkplan of Plan van aanpak</w:t>
            </w:r>
            <w:r w:rsidR="00A21912">
              <w:rPr>
                <w:rFonts w:ascii="UWV Werk" w:hAnsi="UWV Werk"/>
                <w:sz w:val="16"/>
                <w:szCs w:val="16"/>
              </w:rPr>
              <w:t>: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140FEA7B" w14:textId="77777777" w:rsidR="00964D76" w:rsidRDefault="00964D76" w:rsidP="004E65B1">
            <w:pPr>
              <w:pStyle w:val="Basistekst"/>
              <w:keepNext/>
              <w:keepLines/>
            </w:pPr>
          </w:p>
        </w:tc>
      </w:tr>
      <w:tr w:rsidR="00372DF4" w14:paraId="5881AF98" w14:textId="77777777" w:rsidTr="004C76A0">
        <w:trPr>
          <w:trHeight w:val="1030"/>
        </w:trPr>
        <w:tc>
          <w:tcPr>
            <w:tcW w:w="357" w:type="dxa"/>
          </w:tcPr>
          <w:p w14:paraId="34EA66FD" w14:textId="424A8F12" w:rsidR="00372DF4" w:rsidRPr="004063EB" w:rsidRDefault="00372DF4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1F7DBCB2" w14:textId="7648E95C" w:rsidR="00372DF4" w:rsidRPr="004063EB" w:rsidRDefault="00372DF4" w:rsidP="004E65B1">
            <w:pPr>
              <w:pStyle w:val="Basistekst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35BCC8C3" w14:textId="77777777" w:rsidR="00372DF4" w:rsidRPr="004063EB" w:rsidRDefault="00372DF4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clear" w:color="auto" w:fill="F2F2F2"/>
          </w:tcPr>
          <w:p w14:paraId="501FB5EE" w14:textId="7BE7F2BC" w:rsidR="006A7B60" w:rsidRPr="006A7B60" w:rsidRDefault="006A7B60" w:rsidP="004E65B1">
            <w:pPr>
              <w:pStyle w:val="Basistekst"/>
              <w:keepNext/>
              <w:keepLines/>
              <w:rPr>
                <w:rFonts w:ascii="UWV Werk" w:hAnsi="UWV Werk"/>
                <w:bCs/>
                <w:i/>
                <w:iCs/>
                <w:sz w:val="16"/>
                <w:szCs w:val="16"/>
              </w:rPr>
            </w:pPr>
            <w:r>
              <w:rPr>
                <w:rFonts w:ascii="UWV Werk" w:hAnsi="UWV Werk"/>
                <w:bCs/>
                <w:i/>
                <w:iCs/>
                <w:sz w:val="16"/>
                <w:szCs w:val="16"/>
              </w:rPr>
              <w:t>Kruis aan wat van toepassing is.</w:t>
            </w:r>
          </w:p>
          <w:p w14:paraId="266EC159" w14:textId="6131406A" w:rsidR="00372DF4" w:rsidRPr="006A7B60" w:rsidRDefault="005E2F37" w:rsidP="004E65B1">
            <w:pPr>
              <w:pStyle w:val="Basistekst"/>
              <w:keepNext/>
              <w:keepLines/>
              <w:rPr>
                <w:b/>
                <w:i/>
                <w:iCs/>
                <w:sz w:val="18"/>
                <w:szCs w:val="18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3B3EB7" w:rsidRPr="004063EB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6A7B60">
              <w:rPr>
                <w:rFonts w:ascii="UWV Werk" w:hAnsi="UWV Werk"/>
                <w:sz w:val="16"/>
                <w:szCs w:val="16"/>
              </w:rPr>
              <w:t>Uit te voeren activiteiten</w:t>
            </w:r>
            <w:r w:rsidR="00541716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A825E2" w:rsidRPr="00BD4C2A">
              <w:rPr>
                <w:iCs/>
                <w:szCs w:val="16"/>
              </w:rPr>
              <w:sym w:font="Webdings" w:char="F034"/>
            </w:r>
            <w:r w:rsidR="00372DF4" w:rsidRPr="004063EB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6A7B60">
              <w:rPr>
                <w:rFonts w:ascii="UWV Werk" w:hAnsi="UWV Werk"/>
                <w:i/>
                <w:iCs/>
                <w:sz w:val="16"/>
                <w:szCs w:val="16"/>
              </w:rPr>
              <w:t>Ga verder met vraag 5.1.</w:t>
            </w:r>
          </w:p>
          <w:p w14:paraId="01FC4B60" w14:textId="2C8620B0" w:rsidR="00372DF4" w:rsidRPr="004063EB" w:rsidRDefault="005E2F37" w:rsidP="004E65B1">
            <w:pPr>
              <w:pStyle w:val="Basistekst"/>
              <w:keepNext/>
              <w:keepLines/>
              <w:rPr>
                <w:rFonts w:ascii="UWV Werk" w:hAnsi="UWV Werk" w:cs="Calibri"/>
                <w:sz w:val="16"/>
                <w:szCs w:val="16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3B3EB7" w:rsidRPr="004063EB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6A7B60">
              <w:rPr>
                <w:rFonts w:ascii="UWV Werk" w:hAnsi="UWV Werk"/>
                <w:sz w:val="16"/>
                <w:szCs w:val="16"/>
              </w:rPr>
              <w:t xml:space="preserve">Aantal begeleidingsuren  </w:t>
            </w:r>
            <w:r w:rsidR="006A7B60" w:rsidRPr="00BD4C2A">
              <w:rPr>
                <w:iCs/>
                <w:szCs w:val="16"/>
              </w:rPr>
              <w:sym w:font="Webdings" w:char="F034"/>
            </w:r>
            <w:r w:rsidR="006A7B60" w:rsidRPr="004063EB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6A7B60">
              <w:rPr>
                <w:rFonts w:ascii="UWV Werk" w:hAnsi="UWV Werk"/>
                <w:i/>
                <w:iCs/>
                <w:sz w:val="16"/>
                <w:szCs w:val="16"/>
              </w:rPr>
              <w:t>Ga verder met vraag 6.1.</w:t>
            </w:r>
          </w:p>
          <w:p w14:paraId="46E465C3" w14:textId="111DC5CD" w:rsidR="00372DF4" w:rsidRPr="004063EB" w:rsidRDefault="005E2F37" w:rsidP="004E65B1">
            <w:pPr>
              <w:pStyle w:val="Basistekst"/>
              <w:rPr>
                <w:rFonts w:ascii="UWV Werk" w:hAnsi="UWV Werk"/>
                <w:sz w:val="16"/>
                <w:szCs w:val="16"/>
              </w:rPr>
            </w:pPr>
            <w:r>
              <w:fldChar w:fldCharType="begin">
                <w:ffData>
                  <w:name w:val="Selectievakje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instrText xml:space="preserve"> FORMCHECKBOX </w:instrText>
            </w:r>
            <w:r>
              <w:fldChar w:fldCharType="separate"/>
            </w:r>
            <w:r>
              <w:fldChar w:fldCharType="end"/>
            </w:r>
            <w:r>
              <w:t xml:space="preserve"> </w:t>
            </w:r>
            <w:r w:rsidR="00372DF4" w:rsidRPr="004063EB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6A7B60">
              <w:rPr>
                <w:rFonts w:ascii="UWV Werk" w:hAnsi="UWV Werk"/>
                <w:sz w:val="16"/>
                <w:szCs w:val="16"/>
              </w:rPr>
              <w:t xml:space="preserve">Maximale individuele doorlooptijd  </w:t>
            </w:r>
            <w:r w:rsidR="006A7B60" w:rsidRPr="00BD4C2A">
              <w:rPr>
                <w:iCs/>
                <w:szCs w:val="16"/>
              </w:rPr>
              <w:sym w:font="Webdings" w:char="F034"/>
            </w:r>
            <w:r w:rsidR="006A7B60" w:rsidRPr="004063EB">
              <w:rPr>
                <w:rFonts w:ascii="UWV Werk" w:hAnsi="UWV Werk"/>
                <w:sz w:val="16"/>
                <w:szCs w:val="16"/>
              </w:rPr>
              <w:t xml:space="preserve"> </w:t>
            </w:r>
            <w:r w:rsidR="006A7B60">
              <w:rPr>
                <w:rFonts w:ascii="UWV Werk" w:hAnsi="UWV Werk"/>
                <w:i/>
                <w:iCs/>
                <w:sz w:val="16"/>
                <w:szCs w:val="16"/>
              </w:rPr>
              <w:t>Ga verder met vraag 7.1.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4320B30C" w14:textId="77777777" w:rsidR="00372DF4" w:rsidRDefault="00372DF4" w:rsidP="004E65B1">
            <w:pPr>
              <w:pStyle w:val="Basistekst"/>
              <w:keepNext/>
              <w:keepLines/>
            </w:pPr>
          </w:p>
        </w:tc>
      </w:tr>
      <w:tr w:rsidR="00372DF4" w14:paraId="6DC4236B" w14:textId="77777777" w:rsidTr="004C76A0">
        <w:trPr>
          <w:cantSplit/>
        </w:trPr>
        <w:tc>
          <w:tcPr>
            <w:tcW w:w="375" w:type="dxa"/>
            <w:gridSpan w:val="2"/>
          </w:tcPr>
          <w:p w14:paraId="023A4B11" w14:textId="77777777" w:rsidR="00372DF4" w:rsidRPr="004063EB" w:rsidRDefault="00372DF4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1" w:type="dxa"/>
            <w:gridSpan w:val="2"/>
            <w:tcBorders>
              <w:top w:val="single" w:sz="2" w:space="0" w:color="808080"/>
            </w:tcBorders>
          </w:tcPr>
          <w:p w14:paraId="115E6D6C" w14:textId="77777777" w:rsidR="00372DF4" w:rsidRPr="004063EB" w:rsidRDefault="00372DF4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6E987C16" w14:textId="77777777" w:rsidR="00372DF4" w:rsidRPr="004063EB" w:rsidRDefault="00372DF4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top w:val="single" w:sz="2" w:space="0" w:color="808080"/>
            </w:tcBorders>
            <w:shd w:val="pct5" w:color="auto" w:fill="auto"/>
          </w:tcPr>
          <w:p w14:paraId="6ADD3D25" w14:textId="77777777" w:rsidR="00372DF4" w:rsidRPr="004063EB" w:rsidRDefault="00372DF4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447F96AC" w14:textId="77777777" w:rsidR="00372DF4" w:rsidRDefault="00372DF4" w:rsidP="004E65B1">
            <w:pPr>
              <w:pStyle w:val="Tussenbalk"/>
              <w:keepNext/>
              <w:keepLines/>
            </w:pPr>
          </w:p>
        </w:tc>
      </w:tr>
      <w:tr w:rsidR="00A21912" w14:paraId="3D2C2605" w14:textId="77777777" w:rsidTr="004C76A0">
        <w:trPr>
          <w:cantSplit/>
        </w:trPr>
        <w:tc>
          <w:tcPr>
            <w:tcW w:w="357" w:type="dxa"/>
          </w:tcPr>
          <w:p w14:paraId="66443FDB" w14:textId="77777777" w:rsidR="00A21912" w:rsidRPr="004063EB" w:rsidRDefault="00A21912" w:rsidP="00EB0ECA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3" w:type="dxa"/>
            <w:gridSpan w:val="2"/>
          </w:tcPr>
          <w:p w14:paraId="6352A912" w14:textId="77777777" w:rsidR="00A21912" w:rsidRPr="004063EB" w:rsidRDefault="00A21912" w:rsidP="00EB0ECA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6" w:type="dxa"/>
            <w:shd w:val="solid" w:color="auto" w:fill="auto"/>
          </w:tcPr>
          <w:p w14:paraId="752D02AF" w14:textId="597028A2" w:rsidR="00A21912" w:rsidRPr="004063EB" w:rsidRDefault="00A21912" w:rsidP="00EB0ECA">
            <w:pPr>
              <w:pStyle w:val="Basisrubriekskop"/>
              <w:keepNext/>
              <w:keepLines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5</w:t>
            </w:r>
          </w:p>
        </w:tc>
        <w:tc>
          <w:tcPr>
            <w:tcW w:w="147" w:type="dxa"/>
            <w:shd w:val="pct50" w:color="auto" w:fill="auto"/>
          </w:tcPr>
          <w:p w14:paraId="5ACCEA09" w14:textId="77777777" w:rsidR="00A21912" w:rsidRPr="004063EB" w:rsidRDefault="00A21912" w:rsidP="00EB0ECA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0" w:color="auto" w:fill="auto"/>
          </w:tcPr>
          <w:p w14:paraId="023B3BDB" w14:textId="5564B5E7" w:rsidR="00A21912" w:rsidRPr="004063EB" w:rsidRDefault="00A21912" w:rsidP="00EB0ECA">
            <w:pPr>
              <w:pStyle w:val="Basisrubriekskop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Bijstelling inzet activiteiten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3573F935" w14:textId="77777777" w:rsidR="00A21912" w:rsidRDefault="00A21912" w:rsidP="00EB0ECA">
            <w:pPr>
              <w:pStyle w:val="Basisrubriekskop"/>
              <w:keepNext/>
              <w:keepLines/>
            </w:pPr>
          </w:p>
        </w:tc>
      </w:tr>
      <w:tr w:rsidR="00A21912" w14:paraId="76643B01" w14:textId="77777777" w:rsidTr="004C76A0">
        <w:trPr>
          <w:cantSplit/>
        </w:trPr>
        <w:tc>
          <w:tcPr>
            <w:tcW w:w="357" w:type="dxa"/>
          </w:tcPr>
          <w:p w14:paraId="61BB6E66" w14:textId="77777777" w:rsidR="00A21912" w:rsidRPr="004063EB" w:rsidRDefault="00A21912" w:rsidP="00EB0ECA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</w:tcPr>
          <w:p w14:paraId="6E871E10" w14:textId="77777777" w:rsidR="00A21912" w:rsidRPr="004063EB" w:rsidRDefault="00A21912" w:rsidP="00EB0ECA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509931F0" w14:textId="77777777" w:rsidR="00A21912" w:rsidRPr="004063EB" w:rsidRDefault="00A21912" w:rsidP="00EB0ECA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201DB435" w14:textId="77777777" w:rsidR="00A21912" w:rsidRPr="004063EB" w:rsidRDefault="00A21912" w:rsidP="00EB0ECA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2E971DF0" w14:textId="77777777" w:rsidR="00A21912" w:rsidRDefault="00A21912" w:rsidP="00EB0ECA">
            <w:pPr>
              <w:pStyle w:val="Tussenbalk"/>
              <w:keepNext/>
              <w:keepLines/>
            </w:pPr>
          </w:p>
        </w:tc>
      </w:tr>
      <w:tr w:rsidR="004C76A0" w:rsidRPr="00F5358C" w14:paraId="59FC2FFF" w14:textId="77777777" w:rsidTr="007D32FC">
        <w:trPr>
          <w:cantSplit/>
          <w:trHeight w:val="440"/>
        </w:trPr>
        <w:tc>
          <w:tcPr>
            <w:tcW w:w="357" w:type="dxa"/>
          </w:tcPr>
          <w:p w14:paraId="66D08399" w14:textId="3ED6F125" w:rsidR="004C76A0" w:rsidRDefault="004C76A0" w:rsidP="004C76A0">
            <w:pPr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5</w:t>
            </w:r>
            <w:r w:rsidRPr="004063EB">
              <w:rPr>
                <w:rFonts w:ascii="UWV Werk" w:hAnsi="UWV Werk"/>
                <w:sz w:val="16"/>
                <w:szCs w:val="16"/>
              </w:rPr>
              <w:t>.1</w:t>
            </w:r>
          </w:p>
        </w:tc>
        <w:tc>
          <w:tcPr>
            <w:tcW w:w="2579" w:type="dxa"/>
            <w:gridSpan w:val="3"/>
            <w:vMerge w:val="restart"/>
          </w:tcPr>
          <w:p w14:paraId="68556311" w14:textId="7CFC9A44" w:rsidR="004C76A0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Welke wijziging in activiteiten stelt</w:t>
            </w:r>
            <w:r>
              <w:rPr>
                <w:rFonts w:ascii="UWV Werk" w:hAnsi="UWV Werk"/>
                <w:sz w:val="16"/>
                <w:szCs w:val="16"/>
              </w:rPr>
              <w:br/>
              <w:t>u voor? En wat is het doel van deze bijstelling? Leg uit.</w:t>
            </w:r>
          </w:p>
        </w:tc>
        <w:tc>
          <w:tcPr>
            <w:tcW w:w="147" w:type="dxa"/>
            <w:shd w:val="pct5" w:color="auto" w:fill="auto"/>
          </w:tcPr>
          <w:p w14:paraId="2EC675E4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874" w:type="dxa"/>
            <w:gridSpan w:val="6"/>
            <w:shd w:val="pct5" w:color="auto" w:fill="auto"/>
          </w:tcPr>
          <w:p w14:paraId="08C40F3A" w14:textId="3F50396F" w:rsidR="004C76A0" w:rsidRPr="001C0FD9" w:rsidRDefault="004C76A0" w:rsidP="004C76A0">
            <w:pPr>
              <w:pStyle w:val="Basistekst"/>
              <w:keepNext/>
              <w:keepLines/>
              <w:tabs>
                <w:tab w:val="left" w:pos="227"/>
              </w:tabs>
              <w:rPr>
                <w:rFonts w:ascii="UWV Werk" w:hAnsi="UWV Werk"/>
                <w:b/>
                <w:sz w:val="16"/>
                <w:szCs w:val="16"/>
              </w:rPr>
            </w:pPr>
            <w:r>
              <w:rPr>
                <w:rFonts w:ascii="UWV Werk" w:hAnsi="UWV Werk"/>
                <w:b/>
                <w:sz w:val="16"/>
                <w:szCs w:val="16"/>
              </w:rPr>
              <w:t>Activiteit</w:t>
            </w:r>
          </w:p>
        </w:tc>
        <w:tc>
          <w:tcPr>
            <w:tcW w:w="3385" w:type="dxa"/>
            <w:shd w:val="pct5" w:color="auto" w:fill="auto"/>
          </w:tcPr>
          <w:p w14:paraId="0EA58931" w14:textId="08D455B2" w:rsidR="004C76A0" w:rsidRPr="00396846" w:rsidRDefault="007D32FC" w:rsidP="004C76A0">
            <w:pPr>
              <w:pStyle w:val="Basistekst"/>
              <w:keepNext/>
              <w:keepLines/>
              <w:tabs>
                <w:tab w:val="left" w:pos="227"/>
              </w:tabs>
              <w:rPr>
                <w:rFonts w:ascii="UWV Werk" w:hAnsi="UWV Werk"/>
                <w:b/>
                <w:sz w:val="16"/>
                <w:szCs w:val="16"/>
              </w:rPr>
            </w:pPr>
            <w:r>
              <w:rPr>
                <w:rFonts w:ascii="UWV Werk" w:hAnsi="UWV Werk"/>
                <w:b/>
                <w:sz w:val="16"/>
                <w:szCs w:val="16"/>
              </w:rPr>
              <w:t>Doel</w:t>
            </w:r>
          </w:p>
        </w:tc>
        <w:tc>
          <w:tcPr>
            <w:tcW w:w="431" w:type="dxa"/>
            <w:gridSpan w:val="2"/>
            <w:shd w:val="pct5" w:color="auto" w:fill="auto"/>
          </w:tcPr>
          <w:p w14:paraId="7F8CDCB6" w14:textId="77777777" w:rsidR="004C76A0" w:rsidRPr="00893A31" w:rsidRDefault="004C76A0" w:rsidP="004C76A0">
            <w:pPr>
              <w:pStyle w:val="Basistekst"/>
              <w:keepNext/>
              <w:keepLines/>
            </w:pPr>
          </w:p>
        </w:tc>
      </w:tr>
      <w:tr w:rsidR="004C76A0" w14:paraId="04172754" w14:textId="77777777" w:rsidTr="004C76A0">
        <w:trPr>
          <w:cantSplit/>
        </w:trPr>
        <w:tc>
          <w:tcPr>
            <w:tcW w:w="357" w:type="dxa"/>
          </w:tcPr>
          <w:p w14:paraId="215725FC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27590911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DBDA6D2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pct5" w:color="auto" w:fill="auto"/>
          </w:tcPr>
          <w:p w14:paraId="0FB5915F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43969D23" w14:textId="77777777" w:rsidR="004C76A0" w:rsidRDefault="004C76A0" w:rsidP="004C76A0">
            <w:pPr>
              <w:pStyle w:val="Tussenbalk"/>
              <w:keepNext/>
              <w:keepLines/>
            </w:pPr>
          </w:p>
        </w:tc>
      </w:tr>
      <w:tr w:rsidR="004C76A0" w14:paraId="175D0973" w14:textId="77777777" w:rsidTr="007D32FC">
        <w:trPr>
          <w:cantSplit/>
        </w:trPr>
        <w:tc>
          <w:tcPr>
            <w:tcW w:w="357" w:type="dxa"/>
          </w:tcPr>
          <w:p w14:paraId="7721FFB8" w14:textId="195EFA9E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6E5C3FEF" w14:textId="0556BB2F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40DAB09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748" w:type="dxa"/>
            <w:gridSpan w:val="5"/>
          </w:tcPr>
          <w:p w14:paraId="47550F4D" w14:textId="7C6F34A6" w:rsidR="004C76A0" w:rsidRPr="004063EB" w:rsidRDefault="004C76A0" w:rsidP="004C76A0">
            <w:pPr>
              <w:pStyle w:val="Invulling"/>
              <w:keepNext/>
              <w:keepLines/>
              <w:rPr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clear" w:color="auto" w:fill="F2F2F2" w:themeFill="background1" w:themeFillShade="F2"/>
          </w:tcPr>
          <w:p w14:paraId="2538D05F" w14:textId="77777777" w:rsidR="004C76A0" w:rsidRPr="004063EB" w:rsidRDefault="004C76A0" w:rsidP="004C76A0">
            <w:pPr>
              <w:pStyle w:val="Invulling"/>
              <w:keepNext/>
              <w:keepLines/>
              <w:rPr>
                <w:szCs w:val="18"/>
              </w:rPr>
            </w:pPr>
          </w:p>
        </w:tc>
        <w:tc>
          <w:tcPr>
            <w:tcW w:w="3385" w:type="dxa"/>
          </w:tcPr>
          <w:p w14:paraId="7B6751CE" w14:textId="1448AEA5" w:rsidR="004C76A0" w:rsidRPr="004063EB" w:rsidRDefault="007D32FC" w:rsidP="004C76A0">
            <w:pPr>
              <w:pStyle w:val="Invulling"/>
              <w:keepNext/>
              <w:keepLines/>
              <w:rPr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45BA4E5C" w14:textId="77777777" w:rsidR="004C76A0" w:rsidRDefault="004C76A0" w:rsidP="004C76A0">
            <w:pPr>
              <w:pStyle w:val="Basistekst"/>
              <w:keepNext/>
              <w:keepLines/>
            </w:pPr>
          </w:p>
        </w:tc>
      </w:tr>
      <w:tr w:rsidR="004C76A0" w14:paraId="3BBEF127" w14:textId="77777777" w:rsidTr="004C76A0">
        <w:trPr>
          <w:cantSplit/>
        </w:trPr>
        <w:tc>
          <w:tcPr>
            <w:tcW w:w="357" w:type="dxa"/>
          </w:tcPr>
          <w:p w14:paraId="67403513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254111DD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C571DB5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clear" w:color="auto" w:fill="F2F2F2" w:themeFill="background1" w:themeFillShade="F2"/>
          </w:tcPr>
          <w:p w14:paraId="451B7B1A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4A4E5FD3" w14:textId="77777777" w:rsidR="004C76A0" w:rsidRDefault="004C76A0" w:rsidP="004C76A0">
            <w:pPr>
              <w:pStyle w:val="Tussenbalk"/>
              <w:keepNext/>
              <w:keepLines/>
            </w:pPr>
          </w:p>
        </w:tc>
      </w:tr>
      <w:tr w:rsidR="004C76A0" w14:paraId="6516623C" w14:textId="77777777" w:rsidTr="007D32FC">
        <w:trPr>
          <w:cantSplit/>
        </w:trPr>
        <w:tc>
          <w:tcPr>
            <w:tcW w:w="357" w:type="dxa"/>
          </w:tcPr>
          <w:p w14:paraId="2736344B" w14:textId="6BC12D2D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6580F3E4" w14:textId="6B57BBC9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F195915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748" w:type="dxa"/>
            <w:gridSpan w:val="5"/>
          </w:tcPr>
          <w:p w14:paraId="0A49684C" w14:textId="3427F859" w:rsidR="004C76A0" w:rsidRPr="004063EB" w:rsidRDefault="004C76A0" w:rsidP="004C76A0">
            <w:pPr>
              <w:pStyle w:val="Invulling"/>
              <w:keepNext/>
              <w:keepLines/>
              <w:rPr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clear" w:color="auto" w:fill="F2F2F2" w:themeFill="background1" w:themeFillShade="F2"/>
          </w:tcPr>
          <w:p w14:paraId="3D32F2B8" w14:textId="77777777" w:rsidR="004C76A0" w:rsidRPr="004063EB" w:rsidRDefault="004C76A0" w:rsidP="004C76A0">
            <w:pPr>
              <w:pStyle w:val="Invulling"/>
              <w:keepNext/>
              <w:keepLines/>
              <w:rPr>
                <w:szCs w:val="18"/>
              </w:rPr>
            </w:pPr>
          </w:p>
        </w:tc>
        <w:tc>
          <w:tcPr>
            <w:tcW w:w="3385" w:type="dxa"/>
          </w:tcPr>
          <w:p w14:paraId="2A7B39A5" w14:textId="7124669B" w:rsidR="004C76A0" w:rsidRPr="004063EB" w:rsidRDefault="007D32FC" w:rsidP="004C76A0">
            <w:pPr>
              <w:pStyle w:val="Invulling"/>
              <w:keepNext/>
              <w:keepLines/>
              <w:rPr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545F3F90" w14:textId="77777777" w:rsidR="004C76A0" w:rsidRDefault="004C76A0" w:rsidP="004C76A0">
            <w:pPr>
              <w:pStyle w:val="Basistekst"/>
              <w:keepNext/>
              <w:keepLines/>
            </w:pPr>
          </w:p>
        </w:tc>
      </w:tr>
      <w:tr w:rsidR="004C76A0" w14:paraId="08AEC846" w14:textId="77777777" w:rsidTr="004C76A0">
        <w:trPr>
          <w:cantSplit/>
        </w:trPr>
        <w:tc>
          <w:tcPr>
            <w:tcW w:w="357" w:type="dxa"/>
          </w:tcPr>
          <w:p w14:paraId="26C3795B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34135E91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61FB797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clear" w:color="auto" w:fill="F2F2F2" w:themeFill="background1" w:themeFillShade="F2"/>
          </w:tcPr>
          <w:p w14:paraId="69D310AB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613350C7" w14:textId="77777777" w:rsidR="004C76A0" w:rsidRDefault="004C76A0" w:rsidP="004C76A0">
            <w:pPr>
              <w:pStyle w:val="Tussenbalk"/>
              <w:keepNext/>
              <w:keepLines/>
            </w:pPr>
          </w:p>
        </w:tc>
      </w:tr>
      <w:tr w:rsidR="004C76A0" w14:paraId="13177486" w14:textId="77777777" w:rsidTr="007D32FC">
        <w:trPr>
          <w:cantSplit/>
        </w:trPr>
        <w:tc>
          <w:tcPr>
            <w:tcW w:w="357" w:type="dxa"/>
          </w:tcPr>
          <w:p w14:paraId="3445E113" w14:textId="6CEF16E0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77D85FDA" w14:textId="1FCBF353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2E2391D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748" w:type="dxa"/>
            <w:gridSpan w:val="5"/>
          </w:tcPr>
          <w:p w14:paraId="6C05AD56" w14:textId="471FAD5C" w:rsidR="004C76A0" w:rsidRPr="004063EB" w:rsidRDefault="004C76A0" w:rsidP="004C76A0">
            <w:pPr>
              <w:pStyle w:val="Invulling"/>
              <w:keepNext/>
              <w:keepLines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clear" w:color="auto" w:fill="F2F2F2" w:themeFill="background1" w:themeFillShade="F2"/>
          </w:tcPr>
          <w:p w14:paraId="30D7AAB0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385" w:type="dxa"/>
          </w:tcPr>
          <w:p w14:paraId="7BB5DE61" w14:textId="22E50816" w:rsidR="004C76A0" w:rsidRPr="004063EB" w:rsidRDefault="007D32FC" w:rsidP="004C76A0">
            <w:pPr>
              <w:pStyle w:val="Invulling"/>
              <w:keepNext/>
              <w:keepLines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0B212F12" w14:textId="77777777" w:rsidR="004C76A0" w:rsidRDefault="004C76A0" w:rsidP="004C76A0">
            <w:pPr>
              <w:pStyle w:val="Basistekst"/>
              <w:keepNext/>
              <w:keepLines/>
            </w:pPr>
          </w:p>
        </w:tc>
      </w:tr>
      <w:tr w:rsidR="004C76A0" w14:paraId="51A8105E" w14:textId="77777777" w:rsidTr="004C76A0">
        <w:trPr>
          <w:cantSplit/>
        </w:trPr>
        <w:tc>
          <w:tcPr>
            <w:tcW w:w="357" w:type="dxa"/>
          </w:tcPr>
          <w:p w14:paraId="05DDE7E3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2D15B393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3496EC83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clear" w:color="auto" w:fill="F2F2F2" w:themeFill="background1" w:themeFillShade="F2"/>
          </w:tcPr>
          <w:p w14:paraId="1CFC3CD3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13B63F53" w14:textId="77777777" w:rsidR="004C76A0" w:rsidRDefault="004C76A0" w:rsidP="004C76A0">
            <w:pPr>
              <w:pStyle w:val="Tussenbalk"/>
              <w:keepNext/>
              <w:keepLines/>
            </w:pPr>
          </w:p>
        </w:tc>
      </w:tr>
      <w:tr w:rsidR="004C76A0" w14:paraId="68CD120C" w14:textId="77777777" w:rsidTr="007D32FC">
        <w:trPr>
          <w:cantSplit/>
        </w:trPr>
        <w:tc>
          <w:tcPr>
            <w:tcW w:w="357" w:type="dxa"/>
          </w:tcPr>
          <w:p w14:paraId="3788CF59" w14:textId="2B4D6F36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16876413" w14:textId="6E4280CE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316DF1A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748" w:type="dxa"/>
            <w:gridSpan w:val="5"/>
          </w:tcPr>
          <w:p w14:paraId="6DFC8743" w14:textId="5143C358" w:rsidR="004C76A0" w:rsidRPr="004063EB" w:rsidRDefault="004C76A0" w:rsidP="004C76A0">
            <w:pPr>
              <w:pStyle w:val="Invulling"/>
              <w:keepNext/>
              <w:keepLines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126" w:type="dxa"/>
            <w:shd w:val="clear" w:color="auto" w:fill="F2F2F2" w:themeFill="background1" w:themeFillShade="F2"/>
          </w:tcPr>
          <w:p w14:paraId="0BDDFE18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3385" w:type="dxa"/>
          </w:tcPr>
          <w:p w14:paraId="7F79DD1B" w14:textId="467501E4" w:rsidR="004C76A0" w:rsidRPr="004063EB" w:rsidRDefault="007D32FC" w:rsidP="004C76A0">
            <w:pPr>
              <w:pStyle w:val="Invulling"/>
              <w:keepNext/>
              <w:keepLines/>
              <w:rPr>
                <w:sz w:val="16"/>
                <w:szCs w:val="16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gridSpan w:val="2"/>
            <w:shd w:val="pct5" w:color="auto" w:fill="auto"/>
          </w:tcPr>
          <w:p w14:paraId="01244DE6" w14:textId="77777777" w:rsidR="004C76A0" w:rsidRDefault="004C76A0" w:rsidP="004C76A0">
            <w:pPr>
              <w:pStyle w:val="Basistekst"/>
              <w:keepNext/>
              <w:keepLines/>
            </w:pPr>
          </w:p>
        </w:tc>
      </w:tr>
      <w:tr w:rsidR="004C76A0" w14:paraId="3FF69F6A" w14:textId="77777777" w:rsidTr="004C76A0">
        <w:trPr>
          <w:cantSplit/>
        </w:trPr>
        <w:tc>
          <w:tcPr>
            <w:tcW w:w="357" w:type="dxa"/>
          </w:tcPr>
          <w:p w14:paraId="1E3A379F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3A7484DC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2319CB4F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shd w:val="clear" w:color="auto" w:fill="F2F2F2" w:themeFill="background1" w:themeFillShade="F2"/>
          </w:tcPr>
          <w:p w14:paraId="2F9951F1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27E965E4" w14:textId="77777777" w:rsidR="004C76A0" w:rsidRDefault="004C76A0" w:rsidP="004C76A0">
            <w:pPr>
              <w:pStyle w:val="Tussenbalk"/>
              <w:keepNext/>
              <w:keepLines/>
            </w:pPr>
          </w:p>
        </w:tc>
      </w:tr>
      <w:tr w:rsidR="004C76A0" w14:paraId="457D806B" w14:textId="77777777" w:rsidTr="004C76A0">
        <w:trPr>
          <w:cantSplit/>
        </w:trPr>
        <w:tc>
          <w:tcPr>
            <w:tcW w:w="357" w:type="dxa"/>
          </w:tcPr>
          <w:p w14:paraId="2E185F43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vMerge/>
          </w:tcPr>
          <w:p w14:paraId="780B5E1C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7265107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538" w:type="dxa"/>
            <w:shd w:val="clear" w:color="auto" w:fill="F2F2F2" w:themeFill="background1" w:themeFillShade="F2"/>
          </w:tcPr>
          <w:p w14:paraId="5E718FF0" w14:textId="77777777" w:rsidR="004C76A0" w:rsidRPr="004063EB" w:rsidRDefault="004C76A0" w:rsidP="004C76A0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Uitleg</w:t>
            </w:r>
          </w:p>
        </w:tc>
        <w:tc>
          <w:tcPr>
            <w:tcW w:w="6721" w:type="dxa"/>
            <w:gridSpan w:val="6"/>
          </w:tcPr>
          <w:p w14:paraId="77D650DB" w14:textId="77777777" w:rsidR="004C76A0" w:rsidRDefault="004C76A0" w:rsidP="004C76A0">
            <w:pPr>
              <w:pStyle w:val="Invulling"/>
              <w:keepNext/>
              <w:keepLines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2726CD21" w14:textId="77777777" w:rsidR="004C76A0" w:rsidRDefault="004C76A0" w:rsidP="004C76A0">
            <w:pPr>
              <w:pStyle w:val="Invulling"/>
              <w:keepNext/>
              <w:keepLines/>
              <w:rPr>
                <w:sz w:val="16"/>
                <w:szCs w:val="16"/>
              </w:rPr>
            </w:pPr>
          </w:p>
          <w:p w14:paraId="5127AB7E" w14:textId="1890EF26" w:rsidR="00286FFD" w:rsidRPr="004063EB" w:rsidRDefault="00286FFD" w:rsidP="004C76A0">
            <w:pPr>
              <w:pStyle w:val="Invulling"/>
              <w:keepNext/>
              <w:keepLines/>
              <w:rPr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79EAF31C" w14:textId="77777777" w:rsidR="004C76A0" w:rsidRDefault="004C76A0" w:rsidP="004C76A0">
            <w:pPr>
              <w:pStyle w:val="Basistekst"/>
              <w:keepNext/>
              <w:keepLines/>
            </w:pPr>
          </w:p>
        </w:tc>
      </w:tr>
      <w:tr w:rsidR="004C76A0" w14:paraId="7CF6B309" w14:textId="77777777" w:rsidTr="004C76A0">
        <w:trPr>
          <w:cantSplit/>
        </w:trPr>
        <w:tc>
          <w:tcPr>
            <w:tcW w:w="357" w:type="dxa"/>
          </w:tcPr>
          <w:p w14:paraId="319E21A0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79" w:type="dxa"/>
            <w:gridSpan w:val="3"/>
            <w:tcBorders>
              <w:top w:val="single" w:sz="2" w:space="0" w:color="808080"/>
            </w:tcBorders>
          </w:tcPr>
          <w:p w14:paraId="1A7CD1B7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4186241C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9" w:type="dxa"/>
            <w:gridSpan w:val="7"/>
            <w:tcBorders>
              <w:top w:val="single" w:sz="2" w:space="0" w:color="808080"/>
            </w:tcBorders>
            <w:shd w:val="pct5" w:color="auto" w:fill="auto"/>
          </w:tcPr>
          <w:p w14:paraId="52241CB7" w14:textId="77777777" w:rsidR="004C76A0" w:rsidRPr="004063EB" w:rsidRDefault="004C76A0" w:rsidP="004C76A0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gridSpan w:val="2"/>
            <w:shd w:val="pct5" w:color="auto" w:fill="auto"/>
          </w:tcPr>
          <w:p w14:paraId="4E6E6A74" w14:textId="77777777" w:rsidR="004C76A0" w:rsidRDefault="004C76A0" w:rsidP="004C76A0">
            <w:pPr>
              <w:pStyle w:val="Tussenbalk"/>
              <w:keepNext/>
              <w:keepLines/>
            </w:pPr>
          </w:p>
        </w:tc>
      </w:tr>
    </w:tbl>
    <w:p w14:paraId="0CE67F6A" w14:textId="77777777" w:rsidR="00AF72A2" w:rsidRDefault="00AF72A2" w:rsidP="006D4E6B">
      <w:pPr>
        <w:pStyle w:val="Basisrubriekskop"/>
        <w:widowControl w:val="0"/>
        <w:rPr>
          <w:rFonts w:ascii="UWV Werk" w:hAnsi="UWV Werk"/>
          <w:sz w:val="16"/>
          <w:szCs w:val="16"/>
        </w:rPr>
        <w:sectPr w:rsidR="00AF72A2" w:rsidSect="007F7E63">
          <w:headerReference w:type="default" r:id="rId13"/>
          <w:footerReference w:type="default" r:id="rId14"/>
          <w:footerReference w:type="first" r:id="rId15"/>
          <w:pgSz w:w="11906" w:h="16838" w:code="9"/>
          <w:pgMar w:top="284" w:right="567" w:bottom="567" w:left="567" w:header="284" w:footer="142" w:gutter="0"/>
          <w:cols w:space="708"/>
          <w:titlePg/>
        </w:sectPr>
      </w:pPr>
    </w:p>
    <w:tbl>
      <w:tblPr>
        <w:tblW w:w="10773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359"/>
        <w:gridCol w:w="18"/>
        <w:gridCol w:w="2268"/>
        <w:gridCol w:w="295"/>
        <w:gridCol w:w="147"/>
        <w:gridCol w:w="599"/>
        <w:gridCol w:w="373"/>
        <w:gridCol w:w="757"/>
        <w:gridCol w:w="98"/>
        <w:gridCol w:w="181"/>
        <w:gridCol w:w="681"/>
        <w:gridCol w:w="140"/>
        <w:gridCol w:w="957"/>
        <w:gridCol w:w="3469"/>
        <w:gridCol w:w="431"/>
      </w:tblGrid>
      <w:tr w:rsidR="000E1BC8" w14:paraId="6562EBC3" w14:textId="77777777" w:rsidTr="00254E51">
        <w:trPr>
          <w:cantSplit/>
        </w:trPr>
        <w:tc>
          <w:tcPr>
            <w:tcW w:w="359" w:type="dxa"/>
          </w:tcPr>
          <w:p w14:paraId="02B8EDAC" w14:textId="77777777" w:rsidR="000E1BC8" w:rsidRPr="004063EB" w:rsidRDefault="000E1BC8" w:rsidP="006D4E6B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6" w:type="dxa"/>
            <w:gridSpan w:val="2"/>
          </w:tcPr>
          <w:p w14:paraId="0B829DAE" w14:textId="77777777" w:rsidR="000E1BC8" w:rsidRPr="004063EB" w:rsidRDefault="000E1BC8" w:rsidP="006D4E6B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5" w:type="dxa"/>
            <w:shd w:val="solid" w:color="auto" w:fill="auto"/>
          </w:tcPr>
          <w:p w14:paraId="2CE7C68D" w14:textId="0728D215" w:rsidR="000E1BC8" w:rsidRPr="004063EB" w:rsidRDefault="003D63E7" w:rsidP="006D4E6B">
            <w:pPr>
              <w:pStyle w:val="Basisrubriekskop"/>
              <w:widowControl w:val="0"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6</w:t>
            </w:r>
          </w:p>
        </w:tc>
        <w:tc>
          <w:tcPr>
            <w:tcW w:w="147" w:type="dxa"/>
            <w:shd w:val="pct50" w:color="auto" w:fill="auto"/>
          </w:tcPr>
          <w:p w14:paraId="52B8CB61" w14:textId="77777777" w:rsidR="000E1BC8" w:rsidRPr="004063EB" w:rsidRDefault="000E1BC8" w:rsidP="006D4E6B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0" w:color="auto" w:fill="auto"/>
          </w:tcPr>
          <w:p w14:paraId="165F33BA" w14:textId="270C22C9" w:rsidR="000E1BC8" w:rsidRPr="004063EB" w:rsidRDefault="003D63E7" w:rsidP="006D4E6B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Bijstelling aantal begeleidingsuren</w:t>
            </w:r>
          </w:p>
        </w:tc>
        <w:tc>
          <w:tcPr>
            <w:tcW w:w="431" w:type="dxa"/>
            <w:shd w:val="pct5" w:color="auto" w:fill="auto"/>
          </w:tcPr>
          <w:p w14:paraId="5D501C84" w14:textId="77777777" w:rsidR="000E1BC8" w:rsidRDefault="000E1BC8" w:rsidP="006D4E6B">
            <w:pPr>
              <w:pStyle w:val="Basisrubriekskop"/>
              <w:widowControl w:val="0"/>
            </w:pPr>
          </w:p>
        </w:tc>
      </w:tr>
      <w:tr w:rsidR="000E1BC8" w14:paraId="58914EDA" w14:textId="77777777" w:rsidTr="00254E51">
        <w:trPr>
          <w:cantSplit/>
        </w:trPr>
        <w:tc>
          <w:tcPr>
            <w:tcW w:w="359" w:type="dxa"/>
          </w:tcPr>
          <w:p w14:paraId="1EFB82B1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</w:tcPr>
          <w:p w14:paraId="31D17487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B7029AC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28FB8207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53B81883" w14:textId="77777777" w:rsidR="000E1BC8" w:rsidRDefault="000E1BC8" w:rsidP="006D4E6B">
            <w:pPr>
              <w:pStyle w:val="Tussenbalk"/>
              <w:widowControl w:val="0"/>
            </w:pPr>
          </w:p>
        </w:tc>
      </w:tr>
      <w:tr w:rsidR="00B07B84" w14:paraId="2CCF769C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598AE54C" w14:textId="6ADAFE6D" w:rsidR="00B07B84" w:rsidRPr="00487A5E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 w:rsidRPr="00487A5E">
              <w:rPr>
                <w:rFonts w:ascii="UWV Werk" w:hAnsi="UWV Werk"/>
                <w:sz w:val="16"/>
                <w:szCs w:val="16"/>
              </w:rPr>
              <w:t>6.1</w:t>
            </w:r>
          </w:p>
        </w:tc>
        <w:tc>
          <w:tcPr>
            <w:tcW w:w="2581" w:type="dxa"/>
            <w:gridSpan w:val="3"/>
            <w:vMerge w:val="restart"/>
            <w:shd w:val="clear" w:color="auto" w:fill="auto"/>
          </w:tcPr>
          <w:p w14:paraId="408B8839" w14:textId="71003921" w:rsidR="00B07B84" w:rsidRPr="004063EB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Wat is na bijstelling het totaal aantal begeleidingsuren? En wat is de reden van de bijstelling? Leg uit.</w:t>
            </w:r>
          </w:p>
        </w:tc>
        <w:tc>
          <w:tcPr>
            <w:tcW w:w="147" w:type="dxa"/>
            <w:shd w:val="pct5" w:color="auto" w:fill="auto"/>
          </w:tcPr>
          <w:p w14:paraId="43F5D6F6" w14:textId="77777777" w:rsidR="00B07B84" w:rsidRPr="004063EB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972" w:type="dxa"/>
            <w:gridSpan w:val="2"/>
            <w:shd w:val="pct5" w:color="auto" w:fill="auto"/>
          </w:tcPr>
          <w:p w14:paraId="4944768E" w14:textId="7327F741" w:rsidR="00B07B84" w:rsidRPr="004063EB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Aantal uren</w:t>
            </w:r>
          </w:p>
        </w:tc>
        <w:tc>
          <w:tcPr>
            <w:tcW w:w="1036" w:type="dxa"/>
            <w:gridSpan w:val="3"/>
          </w:tcPr>
          <w:p w14:paraId="62850199" w14:textId="2D8237E1" w:rsidR="00B07B84" w:rsidRPr="004063EB" w:rsidRDefault="00B07B84" w:rsidP="00AE742C">
            <w:pPr>
              <w:pStyle w:val="Invulling"/>
              <w:widowControl w:val="0"/>
              <w:rPr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4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5247" w:type="dxa"/>
            <w:gridSpan w:val="4"/>
            <w:shd w:val="clear" w:color="auto" w:fill="F2F2F2"/>
          </w:tcPr>
          <w:p w14:paraId="239B2685" w14:textId="77777777" w:rsidR="00B07B84" w:rsidRPr="004063EB" w:rsidRDefault="00B07B84" w:rsidP="00AE742C">
            <w:pPr>
              <w:pStyle w:val="Invulling"/>
              <w:widowControl w:val="0"/>
              <w:rPr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1221914A" w14:textId="77777777" w:rsidR="00B07B84" w:rsidRDefault="00B07B84" w:rsidP="00AE742C">
            <w:pPr>
              <w:widowControl w:val="0"/>
            </w:pPr>
          </w:p>
        </w:tc>
      </w:tr>
      <w:tr w:rsidR="00B07B84" w14:paraId="210CEEB0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2E061763" w14:textId="77777777" w:rsidR="00B07B84" w:rsidRPr="004063EB" w:rsidRDefault="00B07B84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vMerge/>
            <w:shd w:val="clear" w:color="auto" w:fill="auto"/>
          </w:tcPr>
          <w:p w14:paraId="3ABC0D34" w14:textId="77777777" w:rsidR="00B07B84" w:rsidRPr="004063EB" w:rsidRDefault="00B07B84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5B534E5E" w14:textId="77777777" w:rsidR="00B07B84" w:rsidRPr="004063EB" w:rsidRDefault="00B07B84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25F25B1F" w14:textId="77777777" w:rsidR="00B07B84" w:rsidRPr="004063EB" w:rsidRDefault="00B07B84" w:rsidP="00AE742C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5D9E681C" w14:textId="77777777" w:rsidR="00B07B84" w:rsidRDefault="00B07B84" w:rsidP="00AE742C">
            <w:pPr>
              <w:pStyle w:val="Tussenbalk"/>
              <w:widowControl w:val="0"/>
            </w:pPr>
          </w:p>
        </w:tc>
      </w:tr>
      <w:tr w:rsidR="00B07B84" w14:paraId="51FD6151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082D9ABA" w14:textId="77777777" w:rsidR="00B07B84" w:rsidRPr="004063EB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vMerge/>
            <w:shd w:val="clear" w:color="auto" w:fill="auto"/>
          </w:tcPr>
          <w:p w14:paraId="58957B4E" w14:textId="77777777" w:rsidR="00B07B84" w:rsidRPr="004063EB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79A83FD7" w14:textId="77777777" w:rsidR="00B07B84" w:rsidRPr="004063EB" w:rsidRDefault="00B07B84" w:rsidP="00AE742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599" w:type="dxa"/>
            <w:shd w:val="pct5" w:color="auto" w:fill="auto"/>
          </w:tcPr>
          <w:p w14:paraId="46A61982" w14:textId="203A1366" w:rsidR="00B07B84" w:rsidRPr="004063EB" w:rsidRDefault="00B07B84" w:rsidP="008D3C4C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Uitleg</w:t>
            </w:r>
          </w:p>
        </w:tc>
        <w:tc>
          <w:tcPr>
            <w:tcW w:w="6656" w:type="dxa"/>
            <w:gridSpan w:val="8"/>
          </w:tcPr>
          <w:p w14:paraId="384600A9" w14:textId="77777777" w:rsidR="00B07B84" w:rsidRDefault="00B07B84" w:rsidP="00AE742C">
            <w:pPr>
              <w:pStyle w:val="Invulling"/>
              <w:widowControl w:val="0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6D2D7A8C" w14:textId="5B41EA46" w:rsidR="00B07B84" w:rsidRPr="004063EB" w:rsidRDefault="00B07B84" w:rsidP="00AE742C">
            <w:pPr>
              <w:pStyle w:val="Invulling"/>
              <w:widowControl w:val="0"/>
              <w:rPr>
                <w:szCs w:val="18"/>
              </w:rPr>
            </w:pPr>
          </w:p>
        </w:tc>
        <w:tc>
          <w:tcPr>
            <w:tcW w:w="431" w:type="dxa"/>
            <w:shd w:val="pct5" w:color="auto" w:fill="auto"/>
          </w:tcPr>
          <w:p w14:paraId="04C34366" w14:textId="77777777" w:rsidR="00B07B84" w:rsidRDefault="00B07B84" w:rsidP="00AE742C">
            <w:pPr>
              <w:widowControl w:val="0"/>
            </w:pPr>
          </w:p>
        </w:tc>
      </w:tr>
      <w:tr w:rsidR="00590B83" w14:paraId="7F28B547" w14:textId="77777777" w:rsidTr="00254E51">
        <w:trPr>
          <w:cantSplit/>
        </w:trPr>
        <w:tc>
          <w:tcPr>
            <w:tcW w:w="359" w:type="dxa"/>
          </w:tcPr>
          <w:p w14:paraId="478134C5" w14:textId="77777777" w:rsidR="00590B83" w:rsidRPr="004063EB" w:rsidRDefault="00590B83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tcBorders>
              <w:top w:val="single" w:sz="2" w:space="0" w:color="808080"/>
            </w:tcBorders>
          </w:tcPr>
          <w:p w14:paraId="42D24D12" w14:textId="77777777" w:rsidR="00590B83" w:rsidRPr="004063EB" w:rsidRDefault="00590B83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18E38DC6" w14:textId="77777777" w:rsidR="00590B83" w:rsidRPr="004063EB" w:rsidRDefault="00590B83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6CC29D6C" w14:textId="77777777" w:rsidR="00590B83" w:rsidRPr="004063EB" w:rsidRDefault="00590B83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011E36CB" w14:textId="77777777" w:rsidR="00590B83" w:rsidRDefault="00590B83" w:rsidP="004E65B1">
            <w:pPr>
              <w:pStyle w:val="Tussenbalk"/>
              <w:widowControl w:val="0"/>
            </w:pPr>
          </w:p>
        </w:tc>
      </w:tr>
      <w:tr w:rsidR="00CE6610" w14:paraId="30674E4C" w14:textId="77777777" w:rsidTr="00254E51">
        <w:trPr>
          <w:cantSplit/>
        </w:trPr>
        <w:tc>
          <w:tcPr>
            <w:tcW w:w="359" w:type="dxa"/>
          </w:tcPr>
          <w:p w14:paraId="225E85E4" w14:textId="77777777" w:rsidR="00CE6610" w:rsidRPr="004063EB" w:rsidRDefault="00CE6610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6" w:type="dxa"/>
            <w:gridSpan w:val="2"/>
          </w:tcPr>
          <w:p w14:paraId="1F4348C8" w14:textId="77777777" w:rsidR="00CE6610" w:rsidRPr="004063EB" w:rsidRDefault="00CE6610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5" w:type="dxa"/>
            <w:shd w:val="solid" w:color="auto" w:fill="auto"/>
          </w:tcPr>
          <w:p w14:paraId="734BE909" w14:textId="66F8B220" w:rsidR="00CE6610" w:rsidRPr="004063EB" w:rsidRDefault="00CE6610" w:rsidP="004E65B1">
            <w:pPr>
              <w:pStyle w:val="Basisrubriekskop"/>
              <w:widowControl w:val="0"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7</w:t>
            </w:r>
          </w:p>
        </w:tc>
        <w:tc>
          <w:tcPr>
            <w:tcW w:w="147" w:type="dxa"/>
            <w:shd w:val="pct50" w:color="auto" w:fill="auto"/>
          </w:tcPr>
          <w:p w14:paraId="4237E9F1" w14:textId="77777777" w:rsidR="00CE6610" w:rsidRPr="004063EB" w:rsidRDefault="00CE6610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0" w:color="auto" w:fill="auto"/>
          </w:tcPr>
          <w:p w14:paraId="76169D23" w14:textId="1488CC95" w:rsidR="00CE6610" w:rsidRPr="004063EB" w:rsidRDefault="00CE6610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Bijstelling doorlooptijd</w:t>
            </w:r>
          </w:p>
        </w:tc>
        <w:tc>
          <w:tcPr>
            <w:tcW w:w="431" w:type="dxa"/>
            <w:shd w:val="pct5" w:color="auto" w:fill="auto"/>
          </w:tcPr>
          <w:p w14:paraId="5C9738B5" w14:textId="77777777" w:rsidR="00CE6610" w:rsidRDefault="00CE6610" w:rsidP="004E65B1">
            <w:pPr>
              <w:pStyle w:val="Basisrubriekskop"/>
              <w:widowControl w:val="0"/>
            </w:pPr>
          </w:p>
        </w:tc>
      </w:tr>
      <w:tr w:rsidR="00CE6610" w14:paraId="380EF197" w14:textId="77777777" w:rsidTr="00254E51">
        <w:trPr>
          <w:cantSplit/>
        </w:trPr>
        <w:tc>
          <w:tcPr>
            <w:tcW w:w="359" w:type="dxa"/>
          </w:tcPr>
          <w:p w14:paraId="06338B96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</w:tcPr>
          <w:p w14:paraId="027EA208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F1ACAA6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51DD0F8F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28AAB5D8" w14:textId="77777777" w:rsidR="00CE6610" w:rsidRDefault="00CE6610" w:rsidP="004E65B1">
            <w:pPr>
              <w:pStyle w:val="Tussenbalk"/>
              <w:widowControl w:val="0"/>
            </w:pPr>
          </w:p>
        </w:tc>
      </w:tr>
      <w:tr w:rsidR="008A4DC6" w14:paraId="302D2BD3" w14:textId="77777777" w:rsidTr="00965D92">
        <w:trPr>
          <w:cantSplit/>
        </w:trPr>
        <w:tc>
          <w:tcPr>
            <w:tcW w:w="359" w:type="dxa"/>
            <w:shd w:val="clear" w:color="auto" w:fill="auto"/>
          </w:tcPr>
          <w:p w14:paraId="30570AB1" w14:textId="1017329C" w:rsidR="008A4DC6" w:rsidRPr="00487A5E" w:rsidRDefault="008A4DC6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7</w:t>
            </w:r>
            <w:r w:rsidRPr="00487A5E">
              <w:rPr>
                <w:rFonts w:ascii="UWV Werk" w:hAnsi="UWV Werk"/>
                <w:sz w:val="16"/>
                <w:szCs w:val="16"/>
              </w:rPr>
              <w:t>.1</w:t>
            </w:r>
          </w:p>
        </w:tc>
        <w:tc>
          <w:tcPr>
            <w:tcW w:w="2581" w:type="dxa"/>
            <w:gridSpan w:val="3"/>
            <w:vMerge w:val="restart"/>
            <w:shd w:val="clear" w:color="auto" w:fill="auto"/>
          </w:tcPr>
          <w:p w14:paraId="1642042A" w14:textId="4EE62747" w:rsidR="008A4DC6" w:rsidRPr="004063EB" w:rsidRDefault="008A4DC6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Wat is de doorlooptijd na bijstelling? Wat is de reden van de bijstelling? Leg uit.</w:t>
            </w:r>
          </w:p>
        </w:tc>
        <w:tc>
          <w:tcPr>
            <w:tcW w:w="147" w:type="dxa"/>
            <w:shd w:val="pct5" w:color="auto" w:fill="auto"/>
          </w:tcPr>
          <w:p w14:paraId="7DA68D41" w14:textId="77777777" w:rsidR="008A4DC6" w:rsidRPr="004063EB" w:rsidRDefault="008A4DC6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972" w:type="dxa"/>
            <w:gridSpan w:val="2"/>
            <w:shd w:val="pct5" w:color="auto" w:fill="auto"/>
          </w:tcPr>
          <w:p w14:paraId="7985FA2F" w14:textId="4B341C00" w:rsidR="008A4DC6" w:rsidRPr="004063EB" w:rsidRDefault="008A4DC6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Doorlooptijd</w:t>
            </w:r>
          </w:p>
        </w:tc>
        <w:tc>
          <w:tcPr>
            <w:tcW w:w="757" w:type="dxa"/>
          </w:tcPr>
          <w:p w14:paraId="23DBDBC8" w14:textId="0030789B" w:rsidR="008A4DC6" w:rsidRPr="004063EB" w:rsidRDefault="00965D92" w:rsidP="004E65B1">
            <w:pPr>
              <w:pStyle w:val="Invulling"/>
              <w:widowControl w:val="0"/>
              <w:rPr>
                <w:szCs w:val="18"/>
              </w:rPr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number"/>
                    <w:maxLength w:val="2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98" w:type="dxa"/>
            <w:shd w:val="clear" w:color="auto" w:fill="F2F2F2"/>
          </w:tcPr>
          <w:p w14:paraId="3CD2CC68" w14:textId="77777777" w:rsidR="008A4DC6" w:rsidRPr="004063EB" w:rsidRDefault="008A4DC6" w:rsidP="004E65B1">
            <w:pPr>
              <w:pStyle w:val="Invulling"/>
              <w:widowControl w:val="0"/>
              <w:rPr>
                <w:sz w:val="16"/>
                <w:szCs w:val="16"/>
              </w:rPr>
            </w:pPr>
          </w:p>
        </w:tc>
        <w:tc>
          <w:tcPr>
            <w:tcW w:w="1959" w:type="dxa"/>
            <w:gridSpan w:val="4"/>
            <w:shd w:val="clear" w:color="auto" w:fill="F2F2F2"/>
          </w:tcPr>
          <w:p w14:paraId="7DF875F6" w14:textId="2D79B51C" w:rsidR="008A4DC6" w:rsidRPr="004063EB" w:rsidRDefault="008A4DC6" w:rsidP="004E65B1">
            <w:pPr>
              <w:pStyle w:val="Invulling"/>
              <w:widowControl w:val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Maanden</w:t>
            </w:r>
          </w:p>
        </w:tc>
        <w:tc>
          <w:tcPr>
            <w:tcW w:w="3469" w:type="dxa"/>
            <w:shd w:val="clear" w:color="auto" w:fill="F2F2F2" w:themeFill="background1" w:themeFillShade="F2"/>
          </w:tcPr>
          <w:p w14:paraId="448B4120" w14:textId="092CABBA" w:rsidR="008A4DC6" w:rsidRPr="004063EB" w:rsidRDefault="008A4DC6" w:rsidP="004E65B1">
            <w:pPr>
              <w:pStyle w:val="Invulling"/>
              <w:widowControl w:val="0"/>
              <w:rPr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2D4E4EAE" w14:textId="77777777" w:rsidR="008A4DC6" w:rsidRDefault="008A4DC6" w:rsidP="004E65B1">
            <w:pPr>
              <w:widowControl w:val="0"/>
            </w:pPr>
          </w:p>
        </w:tc>
      </w:tr>
      <w:tr w:rsidR="009E0932" w14:paraId="4D5974A2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4FF7037C" w14:textId="77777777" w:rsidR="009E0932" w:rsidRPr="004063EB" w:rsidRDefault="009E0932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vMerge/>
            <w:shd w:val="clear" w:color="auto" w:fill="auto"/>
          </w:tcPr>
          <w:p w14:paraId="524D90F9" w14:textId="77777777" w:rsidR="009E0932" w:rsidRPr="004063EB" w:rsidRDefault="009E0932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04BF9400" w14:textId="77777777" w:rsidR="009E0932" w:rsidRPr="004063EB" w:rsidRDefault="009E0932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449D7AEC" w14:textId="77777777" w:rsidR="009E0932" w:rsidRPr="004063EB" w:rsidRDefault="009E0932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68818F0A" w14:textId="77777777" w:rsidR="009E0932" w:rsidRDefault="009E0932" w:rsidP="004E65B1">
            <w:pPr>
              <w:pStyle w:val="Tussenbalk"/>
              <w:widowControl w:val="0"/>
            </w:pPr>
          </w:p>
        </w:tc>
      </w:tr>
      <w:tr w:rsidR="009E0932" w14:paraId="0DCFB07D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7BDC4A4F" w14:textId="77777777" w:rsidR="009E0932" w:rsidRPr="004063EB" w:rsidRDefault="009E0932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vMerge/>
            <w:shd w:val="clear" w:color="auto" w:fill="auto"/>
          </w:tcPr>
          <w:p w14:paraId="4D1BA246" w14:textId="77777777" w:rsidR="009E0932" w:rsidRPr="004063EB" w:rsidRDefault="009E0932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382D2EB9" w14:textId="77777777" w:rsidR="009E0932" w:rsidRPr="004063EB" w:rsidRDefault="009E0932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599" w:type="dxa"/>
            <w:shd w:val="pct5" w:color="auto" w:fill="auto"/>
          </w:tcPr>
          <w:p w14:paraId="38663A23" w14:textId="77777777" w:rsidR="009E0932" w:rsidRPr="004063EB" w:rsidRDefault="009E0932" w:rsidP="004E65B1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Uitleg</w:t>
            </w:r>
          </w:p>
        </w:tc>
        <w:tc>
          <w:tcPr>
            <w:tcW w:w="6656" w:type="dxa"/>
            <w:gridSpan w:val="8"/>
          </w:tcPr>
          <w:p w14:paraId="0BE276E4" w14:textId="77777777" w:rsidR="009E0932" w:rsidRDefault="00B07B84" w:rsidP="004E65B1">
            <w:pPr>
              <w:pStyle w:val="Invulling"/>
              <w:widowControl w:val="0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  <w:p w14:paraId="44D11CC4" w14:textId="50E2C193" w:rsidR="00B07B84" w:rsidRPr="004063EB" w:rsidRDefault="00B07B84" w:rsidP="004E65B1">
            <w:pPr>
              <w:pStyle w:val="Invulling"/>
              <w:widowControl w:val="0"/>
              <w:rPr>
                <w:szCs w:val="18"/>
              </w:rPr>
            </w:pPr>
          </w:p>
        </w:tc>
        <w:tc>
          <w:tcPr>
            <w:tcW w:w="431" w:type="dxa"/>
            <w:shd w:val="pct5" w:color="auto" w:fill="auto"/>
          </w:tcPr>
          <w:p w14:paraId="2549730E" w14:textId="77777777" w:rsidR="009E0932" w:rsidRDefault="009E0932" w:rsidP="004E65B1">
            <w:pPr>
              <w:widowControl w:val="0"/>
            </w:pPr>
          </w:p>
        </w:tc>
      </w:tr>
      <w:tr w:rsidR="00CE6610" w14:paraId="0FF9D3E6" w14:textId="77777777" w:rsidTr="00254E51">
        <w:trPr>
          <w:cantSplit/>
        </w:trPr>
        <w:tc>
          <w:tcPr>
            <w:tcW w:w="359" w:type="dxa"/>
          </w:tcPr>
          <w:p w14:paraId="2CED4D2D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tcBorders>
              <w:top w:val="single" w:sz="2" w:space="0" w:color="808080"/>
            </w:tcBorders>
          </w:tcPr>
          <w:p w14:paraId="26B6704C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tcBorders>
              <w:top w:val="single" w:sz="2" w:space="0" w:color="808080"/>
            </w:tcBorders>
            <w:shd w:val="pct5" w:color="auto" w:fill="auto"/>
          </w:tcPr>
          <w:p w14:paraId="3FFEC8E2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tcBorders>
              <w:top w:val="single" w:sz="2" w:space="0" w:color="808080"/>
            </w:tcBorders>
            <w:shd w:val="pct5" w:color="auto" w:fill="auto"/>
          </w:tcPr>
          <w:p w14:paraId="2C6D6590" w14:textId="77777777" w:rsidR="00CE6610" w:rsidRPr="004063EB" w:rsidRDefault="00CE6610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7BDE0885" w14:textId="77777777" w:rsidR="00CE6610" w:rsidRDefault="00CE6610" w:rsidP="004E65B1">
            <w:pPr>
              <w:pStyle w:val="Tussenbalk"/>
              <w:widowControl w:val="0"/>
            </w:pPr>
          </w:p>
        </w:tc>
      </w:tr>
      <w:tr w:rsidR="00082C2F" w14:paraId="1E0C3CA7" w14:textId="77777777" w:rsidTr="00254E51">
        <w:trPr>
          <w:cantSplit/>
        </w:trPr>
        <w:tc>
          <w:tcPr>
            <w:tcW w:w="359" w:type="dxa"/>
          </w:tcPr>
          <w:p w14:paraId="009204E6" w14:textId="77777777" w:rsidR="00082C2F" w:rsidRPr="004063EB" w:rsidRDefault="00082C2F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6" w:type="dxa"/>
            <w:gridSpan w:val="2"/>
          </w:tcPr>
          <w:p w14:paraId="7CD2A6D2" w14:textId="77777777" w:rsidR="00082C2F" w:rsidRPr="004063EB" w:rsidRDefault="00082C2F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5" w:type="dxa"/>
            <w:shd w:val="solid" w:color="auto" w:fill="auto"/>
          </w:tcPr>
          <w:p w14:paraId="3856BA21" w14:textId="6C3AB831" w:rsidR="00082C2F" w:rsidRPr="004063EB" w:rsidRDefault="00082C2F" w:rsidP="004E65B1">
            <w:pPr>
              <w:pStyle w:val="Basisrubriekskop"/>
              <w:widowControl w:val="0"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8</w:t>
            </w:r>
          </w:p>
        </w:tc>
        <w:tc>
          <w:tcPr>
            <w:tcW w:w="147" w:type="dxa"/>
            <w:shd w:val="pct50" w:color="auto" w:fill="auto"/>
          </w:tcPr>
          <w:p w14:paraId="722F6252" w14:textId="77777777" w:rsidR="00082C2F" w:rsidRPr="004063EB" w:rsidRDefault="00082C2F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0" w:color="auto" w:fill="auto"/>
          </w:tcPr>
          <w:p w14:paraId="1EDBD7EE" w14:textId="52819E7D" w:rsidR="00082C2F" w:rsidRPr="004063EB" w:rsidRDefault="00082C2F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Rechten en plichten</w:t>
            </w:r>
          </w:p>
        </w:tc>
        <w:tc>
          <w:tcPr>
            <w:tcW w:w="431" w:type="dxa"/>
            <w:shd w:val="pct5" w:color="auto" w:fill="auto"/>
          </w:tcPr>
          <w:p w14:paraId="72F78DEA" w14:textId="77777777" w:rsidR="00082C2F" w:rsidRDefault="00082C2F" w:rsidP="004E65B1">
            <w:pPr>
              <w:pStyle w:val="Basisrubriekskop"/>
              <w:widowControl w:val="0"/>
            </w:pPr>
          </w:p>
        </w:tc>
      </w:tr>
      <w:tr w:rsidR="00082C2F" w14:paraId="26C73B45" w14:textId="77777777" w:rsidTr="00254E51">
        <w:trPr>
          <w:cantSplit/>
        </w:trPr>
        <w:tc>
          <w:tcPr>
            <w:tcW w:w="359" w:type="dxa"/>
          </w:tcPr>
          <w:p w14:paraId="567F82D9" w14:textId="77777777" w:rsidR="00082C2F" w:rsidRPr="004063EB" w:rsidRDefault="00082C2F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</w:tcPr>
          <w:p w14:paraId="74CB90CD" w14:textId="77777777" w:rsidR="00082C2F" w:rsidRPr="004063EB" w:rsidRDefault="00082C2F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07EFDBC" w14:textId="77777777" w:rsidR="00082C2F" w:rsidRPr="004063EB" w:rsidRDefault="00082C2F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62D8F979" w14:textId="77777777" w:rsidR="00082C2F" w:rsidRPr="004063EB" w:rsidRDefault="00082C2F" w:rsidP="004E65B1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38E7918A" w14:textId="77777777" w:rsidR="00082C2F" w:rsidRDefault="00082C2F" w:rsidP="004E65B1">
            <w:pPr>
              <w:pStyle w:val="Tussenbalk"/>
              <w:widowControl w:val="0"/>
            </w:pPr>
          </w:p>
        </w:tc>
      </w:tr>
      <w:tr w:rsidR="00082C2F" w14:paraId="1DD7BD55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29F1F288" w14:textId="14210499" w:rsidR="00082C2F" w:rsidRPr="00082C2F" w:rsidRDefault="00082C2F" w:rsidP="006D4E6B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shd w:val="clear" w:color="auto" w:fill="auto"/>
          </w:tcPr>
          <w:p w14:paraId="41F216C9" w14:textId="165013B4" w:rsidR="00082C2F" w:rsidRPr="004063EB" w:rsidRDefault="00082C2F" w:rsidP="006D4E6B">
            <w:pPr>
              <w:widowControl w:val="0"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br/>
            </w:r>
          </w:p>
        </w:tc>
        <w:tc>
          <w:tcPr>
            <w:tcW w:w="147" w:type="dxa"/>
            <w:shd w:val="pct5" w:color="auto" w:fill="auto"/>
          </w:tcPr>
          <w:p w14:paraId="7F60EC84" w14:textId="77777777" w:rsidR="00082C2F" w:rsidRPr="004063EB" w:rsidRDefault="00082C2F" w:rsidP="006D4E6B">
            <w:pPr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33371248" w14:textId="77777777" w:rsidR="00082C2F" w:rsidRDefault="00073281" w:rsidP="006D4E6B">
            <w:pPr>
              <w:pStyle w:val="Invulling"/>
              <w:widowControl w:val="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De cliënt heeft de volgende rechten:</w:t>
            </w:r>
          </w:p>
          <w:p w14:paraId="08263F6A" w14:textId="77777777" w:rsidR="00073281" w:rsidRDefault="00707608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mag iemand meenemen naar gesprekken met het re-integratiebedrijf.</w:t>
            </w:r>
          </w:p>
          <w:p w14:paraId="06E46774" w14:textId="77777777" w:rsidR="00707608" w:rsidRDefault="00707608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mag zijn gegevens bij het re-integratiebedrijf inzien en eventueel verbeteren.</w:t>
            </w:r>
          </w:p>
          <w:p w14:paraId="15A54413" w14:textId="77777777" w:rsidR="00707608" w:rsidRDefault="00707608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ind w:left="357" w:hanging="35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mag bezwaar maken bij UWV tegen onderdelen in de bijstelling Werkbehoud waar hij het niet mee eens is.</w:t>
            </w:r>
          </w:p>
          <w:p w14:paraId="306253F9" w14:textId="1AF973B7" w:rsidR="000D71A6" w:rsidRPr="005E41A9" w:rsidRDefault="00707608" w:rsidP="000D71A6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mag een klacht indienen bij het re-integratiebedrijf of UW</w:t>
            </w:r>
            <w:r w:rsidR="000D71A6">
              <w:rPr>
                <w:sz w:val="16"/>
                <w:szCs w:val="16"/>
              </w:rPr>
              <w:t>V als hij ontevreden is over de manier waarop hij door het re-integratiebedrijf wordt behandeld.</w:t>
            </w:r>
          </w:p>
          <w:p w14:paraId="556043E8" w14:textId="77777777" w:rsidR="000D71A6" w:rsidRDefault="000D71A6" w:rsidP="000D71A6">
            <w:pPr>
              <w:pStyle w:val="Invulling"/>
              <w:widowControl w:val="0"/>
              <w:rPr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De cliënt heeft ook een aantal plichten:</w:t>
            </w:r>
          </w:p>
          <w:p w14:paraId="0B884196" w14:textId="77777777" w:rsidR="000D71A6" w:rsidRDefault="000D71A6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ind w:left="357" w:hanging="35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accepteert alle uitnodigingen van het re-integratiebedrijf.</w:t>
            </w:r>
          </w:p>
          <w:p w14:paraId="0A829BCB" w14:textId="77777777" w:rsidR="00D87868" w:rsidRDefault="00D87868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ind w:left="357" w:hanging="35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</w:t>
            </w:r>
            <w:r w:rsidR="00F14E6E">
              <w:rPr>
                <w:sz w:val="16"/>
                <w:szCs w:val="16"/>
              </w:rPr>
              <w:t>e cliënt geeft alle benodigde informatie aan het re-integratiebedrijf.</w:t>
            </w:r>
          </w:p>
          <w:p w14:paraId="269DF96E" w14:textId="77777777" w:rsidR="00F14E6E" w:rsidRDefault="00F14E6E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ind w:left="357" w:hanging="35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blijft de afspraken uit het werkplan</w:t>
            </w:r>
            <w:r w:rsidR="00431DB7">
              <w:rPr>
                <w:sz w:val="16"/>
                <w:szCs w:val="16"/>
              </w:rPr>
              <w:t>/Plan van aanpak nakomen.</w:t>
            </w:r>
          </w:p>
          <w:p w14:paraId="141EB1EB" w14:textId="38448B03" w:rsidR="00431DB7" w:rsidRPr="000D71A6" w:rsidRDefault="00431DB7" w:rsidP="005E41A9">
            <w:pPr>
              <w:pStyle w:val="Invulling"/>
              <w:widowControl w:val="0"/>
              <w:numPr>
                <w:ilvl w:val="0"/>
                <w:numId w:val="4"/>
              </w:numPr>
              <w:spacing w:before="0"/>
              <w:ind w:left="357" w:hanging="357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De cliënt houdt het re-integratiebedrijf op de hoogte van elke wijziging die belangrijk kan zijn voor de re-integratie.</w:t>
            </w:r>
          </w:p>
        </w:tc>
        <w:tc>
          <w:tcPr>
            <w:tcW w:w="431" w:type="dxa"/>
            <w:shd w:val="pct5" w:color="auto" w:fill="auto"/>
          </w:tcPr>
          <w:p w14:paraId="789C4388" w14:textId="77777777" w:rsidR="00082C2F" w:rsidRDefault="00082C2F" w:rsidP="006D4E6B">
            <w:pPr>
              <w:widowControl w:val="0"/>
            </w:pPr>
          </w:p>
        </w:tc>
      </w:tr>
      <w:tr w:rsidR="000E1BC8" w14:paraId="64B5A978" w14:textId="77777777" w:rsidTr="00254E51">
        <w:trPr>
          <w:cantSplit/>
        </w:trPr>
        <w:tc>
          <w:tcPr>
            <w:tcW w:w="359" w:type="dxa"/>
            <w:shd w:val="clear" w:color="auto" w:fill="auto"/>
          </w:tcPr>
          <w:p w14:paraId="78872258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81" w:type="dxa"/>
            <w:gridSpan w:val="3"/>
            <w:shd w:val="clear" w:color="auto" w:fill="auto"/>
          </w:tcPr>
          <w:p w14:paraId="733D7A35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886475B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726C2A86" w14:textId="77777777" w:rsidR="000E1BC8" w:rsidRPr="004063EB" w:rsidRDefault="000E1BC8" w:rsidP="006D4E6B">
            <w:pPr>
              <w:pStyle w:val="Tussenbalk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3AA846EC" w14:textId="77777777" w:rsidR="000E1BC8" w:rsidRDefault="000E1BC8" w:rsidP="006D4E6B">
            <w:pPr>
              <w:pStyle w:val="Tussenbalk"/>
              <w:widowControl w:val="0"/>
            </w:pPr>
          </w:p>
        </w:tc>
      </w:tr>
      <w:tr w:rsidR="00254E51" w14:paraId="108F1EA7" w14:textId="77777777" w:rsidTr="00254E51">
        <w:trPr>
          <w:cantSplit/>
        </w:trPr>
        <w:tc>
          <w:tcPr>
            <w:tcW w:w="359" w:type="dxa"/>
          </w:tcPr>
          <w:p w14:paraId="667D09E8" w14:textId="77777777" w:rsidR="00254E51" w:rsidRPr="004063EB" w:rsidRDefault="00254E51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286" w:type="dxa"/>
            <w:gridSpan w:val="2"/>
          </w:tcPr>
          <w:p w14:paraId="65F1FE64" w14:textId="77777777" w:rsidR="00254E51" w:rsidRPr="004063EB" w:rsidRDefault="00254E51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95" w:type="dxa"/>
            <w:shd w:val="solid" w:color="auto" w:fill="auto"/>
          </w:tcPr>
          <w:p w14:paraId="0FB93EDD" w14:textId="491A12CB" w:rsidR="00254E51" w:rsidRPr="004063EB" w:rsidRDefault="00254E51" w:rsidP="004E65B1">
            <w:pPr>
              <w:pStyle w:val="Basisrubriekskop"/>
              <w:widowControl w:val="0"/>
              <w:jc w:val="center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9</w:t>
            </w:r>
          </w:p>
        </w:tc>
        <w:tc>
          <w:tcPr>
            <w:tcW w:w="147" w:type="dxa"/>
            <w:shd w:val="pct50" w:color="auto" w:fill="auto"/>
          </w:tcPr>
          <w:p w14:paraId="50AD536A" w14:textId="77777777" w:rsidR="00254E51" w:rsidRPr="004063EB" w:rsidRDefault="00254E51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0" w:color="auto" w:fill="auto"/>
          </w:tcPr>
          <w:p w14:paraId="2465ED04" w14:textId="3F820789" w:rsidR="00254E51" w:rsidRPr="004063EB" w:rsidRDefault="00254E51" w:rsidP="004E65B1">
            <w:pPr>
              <w:pStyle w:val="Basisrubriekskop"/>
              <w:widowControl w:val="0"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Ondertekening</w:t>
            </w:r>
          </w:p>
        </w:tc>
        <w:tc>
          <w:tcPr>
            <w:tcW w:w="431" w:type="dxa"/>
            <w:shd w:val="pct5" w:color="auto" w:fill="auto"/>
          </w:tcPr>
          <w:p w14:paraId="75426E51" w14:textId="77777777" w:rsidR="00254E51" w:rsidRDefault="00254E51" w:rsidP="004E65B1">
            <w:pPr>
              <w:pStyle w:val="Basisrubriekskop"/>
              <w:widowControl w:val="0"/>
            </w:pPr>
          </w:p>
        </w:tc>
      </w:tr>
      <w:tr w:rsidR="00254E51" w14:paraId="63EB5828" w14:textId="77777777" w:rsidTr="00254E51">
        <w:trPr>
          <w:cantSplit/>
        </w:trPr>
        <w:tc>
          <w:tcPr>
            <w:tcW w:w="377" w:type="dxa"/>
            <w:gridSpan w:val="2"/>
          </w:tcPr>
          <w:p w14:paraId="451B6CAB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4824AE2B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23A7D7D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58ED0464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17CE6452" w14:textId="77777777" w:rsidR="00254E51" w:rsidRDefault="00254E51" w:rsidP="00EB673C">
            <w:pPr>
              <w:pStyle w:val="Tussenbalk"/>
              <w:keepNext/>
              <w:keepLines/>
            </w:pPr>
          </w:p>
        </w:tc>
      </w:tr>
      <w:tr w:rsidR="00254E51" w14:paraId="50DE1ECB" w14:textId="77777777" w:rsidTr="001A0E2E">
        <w:trPr>
          <w:cantSplit/>
          <w:trHeight w:val="260"/>
        </w:trPr>
        <w:tc>
          <w:tcPr>
            <w:tcW w:w="377" w:type="dxa"/>
            <w:gridSpan w:val="2"/>
          </w:tcPr>
          <w:p w14:paraId="023DB50A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1456EECB" w14:textId="09DA513E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6139107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clear" w:color="auto" w:fill="F2F2F2" w:themeFill="background1" w:themeFillShade="F2"/>
          </w:tcPr>
          <w:p w14:paraId="17AF9BA0" w14:textId="349C72CA" w:rsidR="00254E51" w:rsidRPr="00254E51" w:rsidRDefault="00254E51" w:rsidP="004E65B1">
            <w:pPr>
              <w:pStyle w:val="Invulling"/>
              <w:keepNext/>
              <w:keepLines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Contactpersoon re-integratiebedrijf</w:t>
            </w:r>
          </w:p>
        </w:tc>
        <w:tc>
          <w:tcPr>
            <w:tcW w:w="431" w:type="dxa"/>
            <w:shd w:val="pct5" w:color="auto" w:fill="auto"/>
          </w:tcPr>
          <w:p w14:paraId="46F21A0C" w14:textId="77777777" w:rsidR="00254E51" w:rsidRDefault="00254E51" w:rsidP="004E65B1">
            <w:pPr>
              <w:pStyle w:val="Basistekst"/>
              <w:keepNext/>
              <w:keepLines/>
            </w:pPr>
          </w:p>
        </w:tc>
      </w:tr>
      <w:tr w:rsidR="00254E51" w14:paraId="0E1A3306" w14:textId="77777777" w:rsidTr="001A0E2E">
        <w:trPr>
          <w:cantSplit/>
        </w:trPr>
        <w:tc>
          <w:tcPr>
            <w:tcW w:w="377" w:type="dxa"/>
            <w:gridSpan w:val="2"/>
          </w:tcPr>
          <w:p w14:paraId="745022D1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41549A4C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65B01E83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308F7DAE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0BD539E1" w14:textId="77777777" w:rsidR="00254E51" w:rsidRDefault="00254E51" w:rsidP="004E65B1">
            <w:pPr>
              <w:pStyle w:val="Tussenbalk"/>
              <w:keepNext/>
              <w:keepLines/>
            </w:pPr>
          </w:p>
        </w:tc>
      </w:tr>
      <w:tr w:rsidR="00254E51" w14:paraId="72BEAE6C" w14:textId="77777777" w:rsidTr="001A0E2E">
        <w:trPr>
          <w:cantSplit/>
          <w:trHeight w:val="260"/>
        </w:trPr>
        <w:tc>
          <w:tcPr>
            <w:tcW w:w="377" w:type="dxa"/>
            <w:gridSpan w:val="2"/>
          </w:tcPr>
          <w:p w14:paraId="1E242F32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6D33459D" w14:textId="70DBE299" w:rsidR="00254E51" w:rsidRPr="004063EB" w:rsidRDefault="00886F83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Naam</w:t>
            </w:r>
          </w:p>
        </w:tc>
        <w:tc>
          <w:tcPr>
            <w:tcW w:w="147" w:type="dxa"/>
            <w:shd w:val="pct5" w:color="auto" w:fill="auto"/>
          </w:tcPr>
          <w:p w14:paraId="63027791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</w:tcPr>
          <w:p w14:paraId="70B1E64A" w14:textId="3247D61E" w:rsidR="00254E51" w:rsidRPr="00A04994" w:rsidRDefault="00A04994" w:rsidP="00A04994">
            <w:pPr>
              <w:pStyle w:val="Invulling"/>
              <w:widowControl w:val="0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shd w:val="pct5" w:color="auto" w:fill="auto"/>
          </w:tcPr>
          <w:p w14:paraId="73DCA54F" w14:textId="77777777" w:rsidR="00254E51" w:rsidRDefault="00254E51" w:rsidP="004E65B1">
            <w:pPr>
              <w:pStyle w:val="Basistekst"/>
              <w:keepNext/>
              <w:keepLines/>
            </w:pPr>
          </w:p>
        </w:tc>
      </w:tr>
      <w:tr w:rsidR="00254E51" w14:paraId="05E7F759" w14:textId="77777777" w:rsidTr="001A0E2E">
        <w:trPr>
          <w:cantSplit/>
        </w:trPr>
        <w:tc>
          <w:tcPr>
            <w:tcW w:w="377" w:type="dxa"/>
            <w:gridSpan w:val="2"/>
          </w:tcPr>
          <w:p w14:paraId="183666A3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7A0C495D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44675FEF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4CD82412" w14:textId="77777777" w:rsidR="00254E51" w:rsidRPr="004063EB" w:rsidRDefault="00254E51" w:rsidP="004E65B1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1AECB4FC" w14:textId="77777777" w:rsidR="00254E51" w:rsidRDefault="00254E51" w:rsidP="004E65B1">
            <w:pPr>
              <w:pStyle w:val="Tussenbalk"/>
              <w:keepNext/>
              <w:keepLines/>
            </w:pPr>
          </w:p>
        </w:tc>
      </w:tr>
      <w:tr w:rsidR="00254E51" w14:paraId="5D77B623" w14:textId="77777777" w:rsidTr="004E65B1">
        <w:trPr>
          <w:cantSplit/>
          <w:trHeight w:val="120"/>
        </w:trPr>
        <w:tc>
          <w:tcPr>
            <w:tcW w:w="377" w:type="dxa"/>
            <w:gridSpan w:val="2"/>
            <w:vMerge w:val="restart"/>
          </w:tcPr>
          <w:p w14:paraId="733420C9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  <w:vMerge w:val="restart"/>
            <w:tcBorders>
              <w:bottom w:val="nil"/>
            </w:tcBorders>
          </w:tcPr>
          <w:p w14:paraId="31DAB81B" w14:textId="77777777" w:rsidR="00254E51" w:rsidRPr="004063EB" w:rsidRDefault="00254E51" w:rsidP="004E65B1">
            <w:pPr>
              <w:pStyle w:val="Datumenhandtekening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Datum en handtekening</w:t>
            </w:r>
          </w:p>
        </w:tc>
        <w:tc>
          <w:tcPr>
            <w:tcW w:w="147" w:type="dxa"/>
            <w:vMerge w:val="restart"/>
            <w:tcBorders>
              <w:bottom w:val="nil"/>
            </w:tcBorders>
            <w:shd w:val="pct5" w:color="auto" w:fill="auto"/>
          </w:tcPr>
          <w:p w14:paraId="2ED5ABAB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89" w:type="dxa"/>
            <w:gridSpan w:val="6"/>
            <w:shd w:val="pct5" w:color="auto" w:fill="auto"/>
          </w:tcPr>
          <w:p w14:paraId="56277A04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4380BC73" w14:textId="77777777" w:rsidR="00254E51" w:rsidRPr="004063EB" w:rsidRDefault="00254E51" w:rsidP="004E65B1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426" w:type="dxa"/>
            <w:gridSpan w:val="2"/>
            <w:vMerge w:val="restart"/>
            <w:tcBorders>
              <w:bottom w:val="nil"/>
            </w:tcBorders>
          </w:tcPr>
          <w:p w14:paraId="3CCA6F2E" w14:textId="13D3B946" w:rsidR="00254E51" w:rsidRPr="004063EB" w:rsidRDefault="00F32BF1" w:rsidP="00F32BF1">
            <w:pPr>
              <w:pStyle w:val="Invulling"/>
              <w:rPr>
                <w:sz w:val="18"/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vMerge w:val="restart"/>
            <w:shd w:val="pct5" w:color="auto" w:fill="auto"/>
          </w:tcPr>
          <w:p w14:paraId="3D1804AA" w14:textId="77777777" w:rsidR="00254E51" w:rsidRDefault="00254E51" w:rsidP="004E65B1">
            <w:pPr>
              <w:pStyle w:val="Basistekst"/>
              <w:keepNext/>
              <w:keepLines/>
            </w:pPr>
          </w:p>
        </w:tc>
      </w:tr>
      <w:tr w:rsidR="00254E51" w14:paraId="0C0A9CE7" w14:textId="77777777" w:rsidTr="004E65B1">
        <w:trPr>
          <w:cantSplit/>
          <w:trHeight w:val="185"/>
        </w:trPr>
        <w:tc>
          <w:tcPr>
            <w:tcW w:w="377" w:type="dxa"/>
            <w:gridSpan w:val="2"/>
            <w:vMerge/>
          </w:tcPr>
          <w:p w14:paraId="54934863" w14:textId="77777777" w:rsidR="00254E51" w:rsidRDefault="00254E51" w:rsidP="004E65B1">
            <w:pPr>
              <w:keepNext/>
              <w:keepLines/>
            </w:pPr>
          </w:p>
        </w:tc>
        <w:tc>
          <w:tcPr>
            <w:tcW w:w="2563" w:type="dxa"/>
            <w:gridSpan w:val="2"/>
            <w:vMerge/>
            <w:tcBorders>
              <w:bottom w:val="single" w:sz="2" w:space="0" w:color="808080"/>
            </w:tcBorders>
          </w:tcPr>
          <w:p w14:paraId="314CD87B" w14:textId="77777777" w:rsidR="00254E51" w:rsidRDefault="00254E51" w:rsidP="004E65B1">
            <w:pPr>
              <w:keepNext/>
              <w:keepLines/>
            </w:pPr>
          </w:p>
        </w:tc>
        <w:tc>
          <w:tcPr>
            <w:tcW w:w="147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6C19AA57" w14:textId="77777777" w:rsidR="00254E51" w:rsidRDefault="00254E51" w:rsidP="004E65B1">
            <w:pPr>
              <w:keepNext/>
              <w:keepLines/>
            </w:pPr>
          </w:p>
        </w:tc>
        <w:tc>
          <w:tcPr>
            <w:tcW w:w="2689" w:type="dxa"/>
            <w:gridSpan w:val="6"/>
            <w:tcBorders>
              <w:bottom w:val="single" w:sz="2" w:space="0" w:color="808080"/>
            </w:tcBorders>
          </w:tcPr>
          <w:p w14:paraId="2FA8CCA2" w14:textId="68732540" w:rsidR="00254E51" w:rsidRPr="003C3897" w:rsidRDefault="00F32BF1" w:rsidP="00A04994">
            <w:pPr>
              <w:pStyle w:val="Invulling"/>
              <w:widowControl w:val="0"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79BF3498" w14:textId="77777777" w:rsidR="00254E51" w:rsidRDefault="00254E51" w:rsidP="004E65B1">
            <w:pPr>
              <w:keepNext/>
              <w:keepLines/>
            </w:pPr>
          </w:p>
        </w:tc>
        <w:tc>
          <w:tcPr>
            <w:tcW w:w="4426" w:type="dxa"/>
            <w:gridSpan w:val="2"/>
            <w:vMerge/>
            <w:tcBorders>
              <w:bottom w:val="single" w:sz="2" w:space="0" w:color="808080"/>
            </w:tcBorders>
          </w:tcPr>
          <w:p w14:paraId="3751B1F1" w14:textId="77777777" w:rsidR="00254E51" w:rsidRDefault="00254E51" w:rsidP="004E65B1">
            <w:pPr>
              <w:keepNext/>
              <w:keepLines/>
            </w:pPr>
          </w:p>
        </w:tc>
        <w:tc>
          <w:tcPr>
            <w:tcW w:w="431" w:type="dxa"/>
            <w:vMerge/>
            <w:shd w:val="pct5" w:color="auto" w:fill="auto"/>
          </w:tcPr>
          <w:p w14:paraId="542434CE" w14:textId="77777777" w:rsidR="00254E51" w:rsidRDefault="00254E51" w:rsidP="004E65B1">
            <w:pPr>
              <w:keepNext/>
              <w:keepLines/>
            </w:pPr>
          </w:p>
        </w:tc>
      </w:tr>
      <w:tr w:rsidR="00254E51" w14:paraId="2B4825AE" w14:textId="77777777" w:rsidTr="001A0E2E">
        <w:trPr>
          <w:cantSplit/>
        </w:trPr>
        <w:tc>
          <w:tcPr>
            <w:tcW w:w="377" w:type="dxa"/>
            <w:gridSpan w:val="2"/>
          </w:tcPr>
          <w:p w14:paraId="0E320A23" w14:textId="77777777" w:rsidR="00254E51" w:rsidRDefault="00254E51" w:rsidP="004E65B1">
            <w:pPr>
              <w:pStyle w:val="Tussenbalk"/>
            </w:pPr>
          </w:p>
        </w:tc>
        <w:tc>
          <w:tcPr>
            <w:tcW w:w="2563" w:type="dxa"/>
            <w:gridSpan w:val="2"/>
          </w:tcPr>
          <w:p w14:paraId="30BB8761" w14:textId="77777777" w:rsidR="00254E51" w:rsidRDefault="00254E51" w:rsidP="004E65B1">
            <w:pPr>
              <w:pStyle w:val="Tussenbalk"/>
            </w:pPr>
          </w:p>
        </w:tc>
        <w:tc>
          <w:tcPr>
            <w:tcW w:w="147" w:type="dxa"/>
            <w:shd w:val="pct5" w:color="auto" w:fill="auto"/>
          </w:tcPr>
          <w:p w14:paraId="25456397" w14:textId="77777777" w:rsidR="00254E51" w:rsidRDefault="00254E51" w:rsidP="004E65B1">
            <w:pPr>
              <w:pStyle w:val="Tussenbalk"/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720A590A" w14:textId="77777777" w:rsidR="00254E51" w:rsidRDefault="00254E51" w:rsidP="004E65B1">
            <w:pPr>
              <w:pStyle w:val="Tussenbalk"/>
            </w:pPr>
          </w:p>
        </w:tc>
        <w:tc>
          <w:tcPr>
            <w:tcW w:w="431" w:type="dxa"/>
            <w:shd w:val="pct5" w:color="auto" w:fill="auto"/>
          </w:tcPr>
          <w:p w14:paraId="1206D5E3" w14:textId="77777777" w:rsidR="00254E51" w:rsidRDefault="00254E51" w:rsidP="004E65B1">
            <w:pPr>
              <w:pStyle w:val="Tussenbalk"/>
            </w:pPr>
          </w:p>
        </w:tc>
      </w:tr>
      <w:tr w:rsidR="00254E51" w14:paraId="43A1260B" w14:textId="77777777" w:rsidTr="001A0E2E">
        <w:trPr>
          <w:cantSplit/>
          <w:trHeight w:val="260"/>
        </w:trPr>
        <w:tc>
          <w:tcPr>
            <w:tcW w:w="377" w:type="dxa"/>
            <w:gridSpan w:val="2"/>
          </w:tcPr>
          <w:p w14:paraId="56A1E37A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1BA09D35" w14:textId="1515DA81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7BBBC494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clear" w:color="auto" w:fill="F2F2F2" w:themeFill="background1" w:themeFillShade="F2"/>
          </w:tcPr>
          <w:p w14:paraId="6D716929" w14:textId="12C24164" w:rsidR="00254E51" w:rsidRPr="00886F83" w:rsidRDefault="00886F83" w:rsidP="00EB673C">
            <w:pPr>
              <w:pStyle w:val="Invulling"/>
              <w:keepNext/>
              <w:keepLines/>
              <w:rPr>
                <w:b/>
                <w:bCs/>
                <w:sz w:val="16"/>
                <w:szCs w:val="16"/>
              </w:rPr>
            </w:pPr>
            <w:r>
              <w:rPr>
                <w:b/>
                <w:bCs/>
                <w:sz w:val="16"/>
                <w:szCs w:val="16"/>
              </w:rPr>
              <w:t>Cliënt</w:t>
            </w:r>
          </w:p>
        </w:tc>
        <w:tc>
          <w:tcPr>
            <w:tcW w:w="431" w:type="dxa"/>
            <w:shd w:val="pct5" w:color="auto" w:fill="auto"/>
          </w:tcPr>
          <w:p w14:paraId="32DC2C6D" w14:textId="77777777" w:rsidR="00254E51" w:rsidRDefault="00254E51" w:rsidP="00EB673C">
            <w:pPr>
              <w:pStyle w:val="Basistekst"/>
              <w:keepNext/>
              <w:keepLines/>
            </w:pPr>
          </w:p>
        </w:tc>
      </w:tr>
      <w:tr w:rsidR="00254E51" w14:paraId="6EEE773F" w14:textId="77777777" w:rsidTr="001A0E2E">
        <w:trPr>
          <w:cantSplit/>
        </w:trPr>
        <w:tc>
          <w:tcPr>
            <w:tcW w:w="377" w:type="dxa"/>
            <w:gridSpan w:val="2"/>
          </w:tcPr>
          <w:p w14:paraId="183D42AC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01338FB0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321C0631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78264291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6ED4A5ED" w14:textId="77777777" w:rsidR="00254E51" w:rsidRDefault="00254E51" w:rsidP="00EB673C">
            <w:pPr>
              <w:pStyle w:val="Tussenbalk"/>
              <w:keepNext/>
              <w:keepLines/>
            </w:pPr>
          </w:p>
        </w:tc>
      </w:tr>
      <w:tr w:rsidR="00254E51" w14:paraId="5C8EAB0E" w14:textId="77777777" w:rsidTr="001A0E2E">
        <w:trPr>
          <w:cantSplit/>
          <w:trHeight w:val="260"/>
        </w:trPr>
        <w:tc>
          <w:tcPr>
            <w:tcW w:w="377" w:type="dxa"/>
            <w:gridSpan w:val="2"/>
          </w:tcPr>
          <w:p w14:paraId="4D61995B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3445206F" w14:textId="2CABE1A1" w:rsidR="00254E51" w:rsidRPr="004063EB" w:rsidRDefault="00886F83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>
              <w:rPr>
                <w:rFonts w:ascii="UWV Werk" w:hAnsi="UWV Werk"/>
                <w:sz w:val="16"/>
                <w:szCs w:val="16"/>
              </w:rPr>
              <w:t>Naam</w:t>
            </w:r>
          </w:p>
        </w:tc>
        <w:tc>
          <w:tcPr>
            <w:tcW w:w="147" w:type="dxa"/>
            <w:shd w:val="pct5" w:color="auto" w:fill="auto"/>
          </w:tcPr>
          <w:p w14:paraId="5AFA1D23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</w:tcPr>
          <w:p w14:paraId="483CA740" w14:textId="7A16E30F" w:rsidR="00254E51" w:rsidRPr="00A04994" w:rsidRDefault="00A04994" w:rsidP="00A04994">
            <w:pPr>
              <w:pStyle w:val="Invulling"/>
              <w:widowControl w:val="0"/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shd w:val="pct5" w:color="auto" w:fill="auto"/>
          </w:tcPr>
          <w:p w14:paraId="59E90C6E" w14:textId="77777777" w:rsidR="00254E51" w:rsidRDefault="00254E51" w:rsidP="00EB673C">
            <w:pPr>
              <w:pStyle w:val="Basistekst"/>
              <w:keepNext/>
              <w:keepLines/>
            </w:pPr>
          </w:p>
        </w:tc>
      </w:tr>
      <w:tr w:rsidR="00254E51" w14:paraId="1C6E675E" w14:textId="77777777" w:rsidTr="001A0E2E">
        <w:trPr>
          <w:cantSplit/>
        </w:trPr>
        <w:tc>
          <w:tcPr>
            <w:tcW w:w="377" w:type="dxa"/>
            <w:gridSpan w:val="2"/>
          </w:tcPr>
          <w:p w14:paraId="684522C8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</w:tcPr>
          <w:p w14:paraId="3F5445AC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7" w:type="dxa"/>
            <w:shd w:val="pct5" w:color="auto" w:fill="auto"/>
          </w:tcPr>
          <w:p w14:paraId="1F01AA5B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1DF13ADB" w14:textId="77777777" w:rsidR="00254E51" w:rsidRPr="004063EB" w:rsidRDefault="00254E51" w:rsidP="00EB673C">
            <w:pPr>
              <w:pStyle w:val="Tussenbalk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31" w:type="dxa"/>
            <w:shd w:val="pct5" w:color="auto" w:fill="auto"/>
          </w:tcPr>
          <w:p w14:paraId="4A6B9636" w14:textId="77777777" w:rsidR="00254E51" w:rsidRDefault="00254E51" w:rsidP="00EB673C">
            <w:pPr>
              <w:pStyle w:val="Tussenbalk"/>
              <w:keepNext/>
              <w:keepLines/>
            </w:pPr>
          </w:p>
        </w:tc>
      </w:tr>
      <w:tr w:rsidR="00254E51" w14:paraId="2EC6B073" w14:textId="77777777" w:rsidTr="00254E51">
        <w:trPr>
          <w:cantSplit/>
          <w:trHeight w:val="120"/>
        </w:trPr>
        <w:tc>
          <w:tcPr>
            <w:tcW w:w="377" w:type="dxa"/>
            <w:gridSpan w:val="2"/>
            <w:vMerge w:val="restart"/>
          </w:tcPr>
          <w:p w14:paraId="383FA72C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563" w:type="dxa"/>
            <w:gridSpan w:val="2"/>
            <w:vMerge w:val="restart"/>
            <w:tcBorders>
              <w:bottom w:val="nil"/>
            </w:tcBorders>
          </w:tcPr>
          <w:p w14:paraId="7CFD10FB" w14:textId="77777777" w:rsidR="00254E51" w:rsidRPr="004063EB" w:rsidRDefault="00254E51" w:rsidP="00EB673C">
            <w:pPr>
              <w:pStyle w:val="Datumenhandtekening"/>
              <w:keepNext/>
              <w:keepLines/>
              <w:rPr>
                <w:rFonts w:ascii="UWV Werk" w:hAnsi="UWV Werk"/>
                <w:sz w:val="16"/>
                <w:szCs w:val="16"/>
              </w:rPr>
            </w:pPr>
            <w:r w:rsidRPr="004063EB">
              <w:rPr>
                <w:rFonts w:ascii="UWV Werk" w:hAnsi="UWV Werk"/>
                <w:sz w:val="16"/>
                <w:szCs w:val="16"/>
              </w:rPr>
              <w:t>Datum en handtekening</w:t>
            </w:r>
          </w:p>
        </w:tc>
        <w:tc>
          <w:tcPr>
            <w:tcW w:w="147" w:type="dxa"/>
            <w:vMerge w:val="restart"/>
            <w:tcBorders>
              <w:bottom w:val="nil"/>
            </w:tcBorders>
            <w:shd w:val="pct5" w:color="auto" w:fill="auto"/>
          </w:tcPr>
          <w:p w14:paraId="138170C3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2689" w:type="dxa"/>
            <w:gridSpan w:val="6"/>
            <w:shd w:val="pct5" w:color="auto" w:fill="auto"/>
          </w:tcPr>
          <w:p w14:paraId="67CF9AD1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140" w:type="dxa"/>
            <w:vMerge w:val="restart"/>
            <w:tcBorders>
              <w:bottom w:val="nil"/>
            </w:tcBorders>
            <w:shd w:val="pct5" w:color="auto" w:fill="auto"/>
          </w:tcPr>
          <w:p w14:paraId="227323B0" w14:textId="77777777" w:rsidR="00254E51" w:rsidRPr="004063EB" w:rsidRDefault="00254E51" w:rsidP="00EB673C">
            <w:pPr>
              <w:pStyle w:val="Basistekst"/>
              <w:keepNext/>
              <w:keepLines/>
              <w:rPr>
                <w:rFonts w:ascii="UWV Werk" w:hAnsi="UWV Werk"/>
                <w:sz w:val="16"/>
                <w:szCs w:val="16"/>
              </w:rPr>
            </w:pPr>
          </w:p>
        </w:tc>
        <w:tc>
          <w:tcPr>
            <w:tcW w:w="4426" w:type="dxa"/>
            <w:gridSpan w:val="2"/>
            <w:vMerge w:val="restart"/>
            <w:tcBorders>
              <w:bottom w:val="nil"/>
            </w:tcBorders>
          </w:tcPr>
          <w:p w14:paraId="362CCFA9" w14:textId="3C77689A" w:rsidR="00254E51" w:rsidRPr="004063EB" w:rsidRDefault="00F32BF1" w:rsidP="00F32BF1">
            <w:pPr>
              <w:pStyle w:val="Invulling"/>
              <w:rPr>
                <w:sz w:val="18"/>
                <w:szCs w:val="18"/>
              </w:rPr>
            </w:pPr>
            <w:r w:rsidRPr="009678FD">
              <w:fldChar w:fldCharType="begin">
                <w:ffData>
                  <w:name w:val=""/>
                  <w:enabled/>
                  <w:calcOnExit w:val="0"/>
                  <w:textInput/>
                </w:ffData>
              </w:fldChar>
            </w:r>
            <w:r w:rsidRPr="009678FD">
              <w:instrText xml:space="preserve"> FORMTEXT </w:instrText>
            </w:r>
            <w:r w:rsidRPr="009678FD">
              <w:fldChar w:fldCharType="separate"/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t> </w:t>
            </w:r>
            <w:r w:rsidRPr="009678FD">
              <w:fldChar w:fldCharType="end"/>
            </w:r>
          </w:p>
        </w:tc>
        <w:tc>
          <w:tcPr>
            <w:tcW w:w="431" w:type="dxa"/>
            <w:vMerge w:val="restart"/>
            <w:shd w:val="pct5" w:color="auto" w:fill="auto"/>
          </w:tcPr>
          <w:p w14:paraId="70274D20" w14:textId="77777777" w:rsidR="00254E51" w:rsidRDefault="00254E51" w:rsidP="00EB673C">
            <w:pPr>
              <w:pStyle w:val="Basistekst"/>
              <w:keepNext/>
              <w:keepLines/>
            </w:pPr>
          </w:p>
        </w:tc>
      </w:tr>
      <w:tr w:rsidR="00254E51" w14:paraId="112EF1BF" w14:textId="77777777" w:rsidTr="00254E51">
        <w:trPr>
          <w:cantSplit/>
          <w:trHeight w:val="185"/>
        </w:trPr>
        <w:tc>
          <w:tcPr>
            <w:tcW w:w="377" w:type="dxa"/>
            <w:gridSpan w:val="2"/>
            <w:vMerge/>
          </w:tcPr>
          <w:p w14:paraId="176BEDF1" w14:textId="77777777" w:rsidR="00254E51" w:rsidRDefault="00254E51" w:rsidP="00EB673C">
            <w:pPr>
              <w:keepNext/>
              <w:keepLines/>
            </w:pPr>
          </w:p>
        </w:tc>
        <w:tc>
          <w:tcPr>
            <w:tcW w:w="2563" w:type="dxa"/>
            <w:gridSpan w:val="2"/>
            <w:vMerge/>
            <w:tcBorders>
              <w:bottom w:val="single" w:sz="2" w:space="0" w:color="808080"/>
            </w:tcBorders>
          </w:tcPr>
          <w:p w14:paraId="2293F8F0" w14:textId="77777777" w:rsidR="00254E51" w:rsidRDefault="00254E51" w:rsidP="00EB673C">
            <w:pPr>
              <w:keepNext/>
              <w:keepLines/>
            </w:pPr>
          </w:p>
        </w:tc>
        <w:tc>
          <w:tcPr>
            <w:tcW w:w="147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21C1E67B" w14:textId="77777777" w:rsidR="00254E51" w:rsidRDefault="00254E51" w:rsidP="00EB673C">
            <w:pPr>
              <w:keepNext/>
              <w:keepLines/>
            </w:pPr>
          </w:p>
        </w:tc>
        <w:tc>
          <w:tcPr>
            <w:tcW w:w="2689" w:type="dxa"/>
            <w:gridSpan w:val="6"/>
            <w:tcBorders>
              <w:bottom w:val="single" w:sz="2" w:space="0" w:color="808080"/>
            </w:tcBorders>
          </w:tcPr>
          <w:p w14:paraId="26B3C79D" w14:textId="63515408" w:rsidR="00254E51" w:rsidRPr="003C3897" w:rsidRDefault="00F32BF1" w:rsidP="00EB673C">
            <w:pPr>
              <w:pStyle w:val="Invulling"/>
              <w:keepNext/>
              <w:keepLines/>
            </w:pPr>
            <w:r>
              <w:fldChar w:fldCharType="begin">
                <w:ffData>
                  <w:name w:val=""/>
                  <w:enabled/>
                  <w:calcOnExit w:val="0"/>
                  <w:textInput>
                    <w:type w:val="date"/>
                    <w:format w:val="dd-MM-yyyy"/>
                  </w:textInput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t> </w:t>
            </w:r>
            <w:r>
              <w:fldChar w:fldCharType="end"/>
            </w:r>
          </w:p>
        </w:tc>
        <w:tc>
          <w:tcPr>
            <w:tcW w:w="140" w:type="dxa"/>
            <w:vMerge/>
            <w:tcBorders>
              <w:bottom w:val="single" w:sz="2" w:space="0" w:color="808080"/>
            </w:tcBorders>
            <w:shd w:val="pct5" w:color="auto" w:fill="auto"/>
          </w:tcPr>
          <w:p w14:paraId="59FD9E16" w14:textId="77777777" w:rsidR="00254E51" w:rsidRDefault="00254E51" w:rsidP="00EB673C">
            <w:pPr>
              <w:keepNext/>
              <w:keepLines/>
            </w:pPr>
          </w:p>
        </w:tc>
        <w:tc>
          <w:tcPr>
            <w:tcW w:w="4426" w:type="dxa"/>
            <w:gridSpan w:val="2"/>
            <w:vMerge/>
            <w:tcBorders>
              <w:bottom w:val="single" w:sz="2" w:space="0" w:color="808080"/>
            </w:tcBorders>
          </w:tcPr>
          <w:p w14:paraId="71A699D7" w14:textId="77777777" w:rsidR="00254E51" w:rsidRDefault="00254E51" w:rsidP="00EB673C">
            <w:pPr>
              <w:keepNext/>
              <w:keepLines/>
            </w:pPr>
          </w:p>
        </w:tc>
        <w:tc>
          <w:tcPr>
            <w:tcW w:w="431" w:type="dxa"/>
            <w:vMerge/>
            <w:shd w:val="pct5" w:color="auto" w:fill="auto"/>
          </w:tcPr>
          <w:p w14:paraId="1F68C3DE" w14:textId="77777777" w:rsidR="00254E51" w:rsidRDefault="00254E51" w:rsidP="00EB673C">
            <w:pPr>
              <w:keepNext/>
              <w:keepLines/>
            </w:pPr>
          </w:p>
        </w:tc>
      </w:tr>
      <w:tr w:rsidR="00254E51" w14:paraId="1CC209BB" w14:textId="77777777" w:rsidTr="00254E51">
        <w:trPr>
          <w:cantSplit/>
        </w:trPr>
        <w:tc>
          <w:tcPr>
            <w:tcW w:w="377" w:type="dxa"/>
            <w:gridSpan w:val="2"/>
          </w:tcPr>
          <w:p w14:paraId="50FCD48C" w14:textId="77777777" w:rsidR="00254E51" w:rsidRDefault="00254E51" w:rsidP="00EB673C">
            <w:pPr>
              <w:pStyle w:val="Tussenbalk"/>
            </w:pPr>
          </w:p>
        </w:tc>
        <w:tc>
          <w:tcPr>
            <w:tcW w:w="2563" w:type="dxa"/>
            <w:gridSpan w:val="2"/>
          </w:tcPr>
          <w:p w14:paraId="0E72E67D" w14:textId="77777777" w:rsidR="00254E51" w:rsidRDefault="00254E51" w:rsidP="00EB673C">
            <w:pPr>
              <w:pStyle w:val="Tussenbalk"/>
            </w:pPr>
          </w:p>
        </w:tc>
        <w:tc>
          <w:tcPr>
            <w:tcW w:w="147" w:type="dxa"/>
            <w:shd w:val="pct5" w:color="auto" w:fill="auto"/>
          </w:tcPr>
          <w:p w14:paraId="690104E7" w14:textId="77777777" w:rsidR="00254E51" w:rsidRDefault="00254E51" w:rsidP="00EB673C">
            <w:pPr>
              <w:pStyle w:val="Tussenbalk"/>
            </w:pPr>
          </w:p>
        </w:tc>
        <w:tc>
          <w:tcPr>
            <w:tcW w:w="7255" w:type="dxa"/>
            <w:gridSpan w:val="9"/>
            <w:shd w:val="pct5" w:color="auto" w:fill="auto"/>
          </w:tcPr>
          <w:p w14:paraId="6725F44C" w14:textId="77777777" w:rsidR="00254E51" w:rsidRDefault="00254E51" w:rsidP="00EB673C">
            <w:pPr>
              <w:pStyle w:val="Tussenbalk"/>
            </w:pPr>
          </w:p>
        </w:tc>
        <w:tc>
          <w:tcPr>
            <w:tcW w:w="431" w:type="dxa"/>
            <w:shd w:val="pct5" w:color="auto" w:fill="auto"/>
          </w:tcPr>
          <w:p w14:paraId="3619F468" w14:textId="77777777" w:rsidR="00254E51" w:rsidRDefault="00254E51" w:rsidP="00EB673C">
            <w:pPr>
              <w:pStyle w:val="Tussenbalk"/>
            </w:pPr>
          </w:p>
        </w:tc>
      </w:tr>
    </w:tbl>
    <w:p w14:paraId="5AFC1D81" w14:textId="77777777" w:rsidR="00EF5D55" w:rsidRPr="008A5089" w:rsidRDefault="00EF5D55" w:rsidP="00EF5D55">
      <w:pPr>
        <w:pStyle w:val="Tussenbalk"/>
        <w:spacing w:line="240" w:lineRule="auto"/>
        <w:rPr>
          <w:bCs/>
        </w:rPr>
      </w:pPr>
    </w:p>
    <w:p w14:paraId="1504BE26" w14:textId="77777777" w:rsidR="00A379C9" w:rsidRPr="008A5089" w:rsidRDefault="00A379C9" w:rsidP="008A5089">
      <w:pPr>
        <w:pStyle w:val="Tussenbalk"/>
        <w:spacing w:line="240" w:lineRule="auto"/>
        <w:rPr>
          <w:bCs/>
        </w:rPr>
      </w:pPr>
    </w:p>
    <w:sectPr w:rsidR="00A379C9" w:rsidRPr="008A5089" w:rsidSect="007F7E63">
      <w:pgSz w:w="11906" w:h="16838" w:code="9"/>
      <w:pgMar w:top="284" w:right="567" w:bottom="567" w:left="567" w:header="284" w:footer="142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36FE4D8" w14:textId="77777777" w:rsidR="004B49D0" w:rsidRDefault="004B49D0">
      <w:pPr>
        <w:spacing w:before="0" w:line="240" w:lineRule="auto"/>
      </w:pPr>
      <w:r>
        <w:separator/>
      </w:r>
    </w:p>
  </w:endnote>
  <w:endnote w:type="continuationSeparator" w:id="0">
    <w:p w14:paraId="0FC6CD9D" w14:textId="77777777" w:rsidR="004B49D0" w:rsidRDefault="004B49D0">
      <w:pPr>
        <w:spacing w:before="0" w:line="240" w:lineRule="auto"/>
      </w:pPr>
      <w:r>
        <w:continuationSeparator/>
      </w:r>
    </w:p>
  </w:endnote>
  <w:endnote w:type="continuationNotice" w:id="1">
    <w:p w14:paraId="76EA7101" w14:textId="77777777" w:rsidR="004B49D0" w:rsidRDefault="004B49D0">
      <w:pPr>
        <w:spacing w:before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UWV Werk">
    <w:panose1 w:val="020B0503040000020003"/>
    <w:charset w:val="00"/>
    <w:family w:val="swiss"/>
    <w:pitch w:val="variable"/>
    <w:sig w:usb0="A000006F" w:usb1="40000033" w:usb2="00000000" w:usb3="00000000" w:csb0="00000093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ebdings">
    <w:panose1 w:val="05030102010509060703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977"/>
      <w:gridCol w:w="142"/>
      <w:gridCol w:w="3544"/>
      <w:gridCol w:w="3402"/>
    </w:tblGrid>
    <w:tr w:rsidR="00430437" w:rsidRPr="004350A2" w14:paraId="4A50F590" w14:textId="77777777" w:rsidTr="00085E4D">
      <w:trPr>
        <w:cantSplit/>
      </w:trPr>
      <w:tc>
        <w:tcPr>
          <w:tcW w:w="2977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8D13CA1" w14:textId="31F8E3E4" w:rsidR="00430437" w:rsidRPr="004350A2" w:rsidRDefault="00886F83" w:rsidP="002F5440">
          <w:pPr>
            <w:pStyle w:val="Boventekst"/>
          </w:pPr>
          <w:r>
            <w:t>IR140 35835 02</w:t>
          </w:r>
          <w:r w:rsidR="004063EB">
            <w:t>-25</w:t>
          </w:r>
          <w:r w:rsidR="00430437"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E0FC43B" w14:textId="77777777" w:rsidR="00430437" w:rsidRPr="004350A2" w:rsidRDefault="00430437" w:rsidP="002F5440">
          <w:pPr>
            <w:pStyle w:val="Boventekst"/>
          </w:pPr>
        </w:p>
      </w:tc>
      <w:tc>
        <w:tcPr>
          <w:tcW w:w="354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DE7D9CF" w14:textId="77777777" w:rsidR="00430437" w:rsidRPr="004350A2" w:rsidRDefault="00085E4D" w:rsidP="002F5440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0670C3">
            <w:t>2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0670C3">
            <w:t>3</w:t>
          </w:r>
          <w:r w:rsidRPr="004350A2">
            <w:fldChar w:fldCharType="end"/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29BB3E4" w14:textId="77777777" w:rsidR="00430437" w:rsidRPr="004350A2" w:rsidRDefault="00430437" w:rsidP="002F5440">
          <w:pPr>
            <w:pStyle w:val="Boventekst"/>
            <w:jc w:val="right"/>
          </w:pPr>
        </w:p>
      </w:tc>
    </w:tr>
    <w:tr w:rsidR="00430437" w14:paraId="17B87487" w14:textId="77777777" w:rsidTr="00085E4D">
      <w:trPr>
        <w:cantSplit/>
      </w:trPr>
      <w:tc>
        <w:tcPr>
          <w:tcW w:w="2977" w:type="dxa"/>
          <w:tcBorders>
            <w:top w:val="nil"/>
            <w:left w:val="nil"/>
            <w:bottom w:val="nil"/>
            <w:right w:val="nil"/>
          </w:tcBorders>
        </w:tcPr>
        <w:p w14:paraId="1EE976F2" w14:textId="77777777" w:rsidR="00430437" w:rsidRDefault="00430437" w:rsidP="002F5440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7D84EF63" w14:textId="77777777" w:rsidR="00430437" w:rsidRDefault="00430437" w:rsidP="002F5440">
          <w:pPr>
            <w:pStyle w:val="Boventekst"/>
          </w:pPr>
        </w:p>
      </w:tc>
      <w:tc>
        <w:tcPr>
          <w:tcW w:w="6946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6FE0A21F" w14:textId="77777777" w:rsidR="00430437" w:rsidRDefault="00430437" w:rsidP="002F5440">
          <w:pPr>
            <w:pStyle w:val="Boventekst"/>
            <w:rPr>
              <w:sz w:val="10"/>
            </w:rPr>
          </w:pPr>
        </w:p>
      </w:tc>
    </w:tr>
    <w:tr w:rsidR="00430437" w:rsidRPr="003A1C70" w14:paraId="66F60933" w14:textId="77777777" w:rsidTr="00085E4D">
      <w:trPr>
        <w:cantSplit/>
        <w:trHeight w:val="119"/>
      </w:trPr>
      <w:tc>
        <w:tcPr>
          <w:tcW w:w="2977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A5B1CDD" w14:textId="77777777" w:rsidR="00430437" w:rsidRPr="003A1C70" w:rsidRDefault="00430437" w:rsidP="002F5440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346EF824" w14:textId="77777777" w:rsidR="00430437" w:rsidRPr="003A1C70" w:rsidRDefault="00430437" w:rsidP="002F5440">
          <w:pPr>
            <w:pStyle w:val="Voettekst"/>
            <w:rPr>
              <w:b/>
            </w:rPr>
          </w:pPr>
        </w:p>
      </w:tc>
      <w:tc>
        <w:tcPr>
          <w:tcW w:w="354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20325D37" w14:textId="77777777" w:rsidR="00430437" w:rsidRPr="003A1C70" w:rsidRDefault="00430437" w:rsidP="002F5440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472EBC2E" w14:textId="1F4A2ED2" w:rsidR="00430437" w:rsidRPr="003A1C70" w:rsidRDefault="00E74151" w:rsidP="002F5440">
          <w:pPr>
            <w:pStyle w:val="Voettekst"/>
            <w:spacing w:after="0" w:line="240" w:lineRule="auto"/>
            <w:rPr>
              <w:b/>
            </w:rPr>
          </w:pPr>
          <w:r w:rsidRPr="00CE05C6">
            <w:rPr>
              <w:rStyle w:val="Stijl2"/>
            </w:rPr>
            <w:drawing>
              <wp:inline distT="0" distB="0" distL="0" distR="0" wp14:anchorId="2A9E2FF2" wp14:editId="34D660BE">
                <wp:extent cx="2156460" cy="362585"/>
                <wp:effectExtent l="0" t="0" r="0" b="0"/>
                <wp:docPr id="390980105" name="Afbeelding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6460" cy="362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07CBD73A" w14:textId="77777777" w:rsidR="00617317" w:rsidRDefault="00617317"/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tbl>
    <w:tblPr>
      <w:tblW w:w="10065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0" w:type="dxa"/>
        <w:right w:w="0" w:type="dxa"/>
      </w:tblCellMar>
      <w:tblLook w:val="0000" w:firstRow="0" w:lastRow="0" w:firstColumn="0" w:lastColumn="0" w:noHBand="0" w:noVBand="0"/>
    </w:tblPr>
    <w:tblGrid>
      <w:gridCol w:w="2977"/>
      <w:gridCol w:w="142"/>
      <w:gridCol w:w="3544"/>
      <w:gridCol w:w="3402"/>
    </w:tblGrid>
    <w:tr w:rsidR="00430437" w:rsidRPr="004350A2" w14:paraId="47DFD2F7" w14:textId="77777777" w:rsidTr="00085E4D">
      <w:trPr>
        <w:cantSplit/>
      </w:trPr>
      <w:tc>
        <w:tcPr>
          <w:tcW w:w="2977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0889139" w14:textId="3387D17B" w:rsidR="00430437" w:rsidRPr="004350A2" w:rsidRDefault="00711CF1" w:rsidP="002F5440">
          <w:pPr>
            <w:pStyle w:val="Boventekst"/>
          </w:pPr>
          <w:r>
            <w:t>IR140 35835 02</w:t>
          </w:r>
          <w:r w:rsidR="004063EB">
            <w:t>-25</w:t>
          </w:r>
          <w:r w:rsidR="00430437">
            <w:t xml:space="preserve">  W</w:t>
          </w: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52381D3C" w14:textId="77777777" w:rsidR="00430437" w:rsidRPr="004350A2" w:rsidRDefault="00430437" w:rsidP="002F5440">
          <w:pPr>
            <w:pStyle w:val="Boventekst"/>
          </w:pPr>
        </w:p>
      </w:tc>
      <w:tc>
        <w:tcPr>
          <w:tcW w:w="354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DC6655B" w14:textId="77777777" w:rsidR="00430437" w:rsidRPr="004350A2" w:rsidRDefault="00085E4D" w:rsidP="002F5440">
          <w:pPr>
            <w:pStyle w:val="Boventekst"/>
          </w:pPr>
          <w:r w:rsidRPr="004350A2">
            <w:fldChar w:fldCharType="begin"/>
          </w:r>
          <w:r w:rsidRPr="004350A2">
            <w:instrText>PAGE</w:instrText>
          </w:r>
          <w:r w:rsidRPr="004350A2">
            <w:fldChar w:fldCharType="separate"/>
          </w:r>
          <w:r w:rsidR="000670C3">
            <w:t>1</w:t>
          </w:r>
          <w:r w:rsidRPr="004350A2">
            <w:fldChar w:fldCharType="end"/>
          </w:r>
          <w:r w:rsidRPr="004350A2">
            <w:t xml:space="preserve"> van </w:t>
          </w:r>
          <w:r w:rsidRPr="004350A2">
            <w:fldChar w:fldCharType="begin"/>
          </w:r>
          <w:r w:rsidRPr="004350A2">
            <w:instrText>NUMPAGES</w:instrText>
          </w:r>
          <w:r w:rsidRPr="004350A2">
            <w:fldChar w:fldCharType="separate"/>
          </w:r>
          <w:r w:rsidR="000670C3">
            <w:t>3</w:t>
          </w:r>
          <w:r w:rsidRPr="004350A2">
            <w:fldChar w:fldCharType="end"/>
          </w: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4F2B36BD" w14:textId="77777777" w:rsidR="00430437" w:rsidRPr="004350A2" w:rsidRDefault="00430437" w:rsidP="002F5440">
          <w:pPr>
            <w:pStyle w:val="Boventekst"/>
            <w:jc w:val="right"/>
          </w:pPr>
        </w:p>
      </w:tc>
    </w:tr>
    <w:tr w:rsidR="00430437" w14:paraId="5586F1A2" w14:textId="77777777" w:rsidTr="00085E4D">
      <w:trPr>
        <w:cantSplit/>
      </w:trPr>
      <w:tc>
        <w:tcPr>
          <w:tcW w:w="2977" w:type="dxa"/>
          <w:tcBorders>
            <w:top w:val="nil"/>
            <w:left w:val="nil"/>
            <w:bottom w:val="nil"/>
            <w:right w:val="nil"/>
          </w:tcBorders>
        </w:tcPr>
        <w:p w14:paraId="70AD338E" w14:textId="77777777" w:rsidR="00430437" w:rsidRDefault="00430437" w:rsidP="002F5440">
          <w:pPr>
            <w:pStyle w:val="Boventekst"/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3F9FC905" w14:textId="77777777" w:rsidR="00430437" w:rsidRDefault="00430437" w:rsidP="002F5440">
          <w:pPr>
            <w:pStyle w:val="Boventekst"/>
          </w:pPr>
        </w:p>
      </w:tc>
      <w:tc>
        <w:tcPr>
          <w:tcW w:w="6946" w:type="dxa"/>
          <w:gridSpan w:val="2"/>
          <w:tcBorders>
            <w:top w:val="nil"/>
            <w:left w:val="nil"/>
            <w:bottom w:val="nil"/>
            <w:right w:val="nil"/>
          </w:tcBorders>
        </w:tcPr>
        <w:p w14:paraId="6FEF9729" w14:textId="77777777" w:rsidR="00430437" w:rsidRDefault="00430437" w:rsidP="002F5440">
          <w:pPr>
            <w:pStyle w:val="Boventekst"/>
            <w:rPr>
              <w:sz w:val="10"/>
            </w:rPr>
          </w:pPr>
        </w:p>
      </w:tc>
    </w:tr>
    <w:tr w:rsidR="00430437" w:rsidRPr="003A1C70" w14:paraId="1190A5F2" w14:textId="77777777" w:rsidTr="00085E4D">
      <w:trPr>
        <w:cantSplit/>
        <w:trHeight w:val="119"/>
      </w:trPr>
      <w:tc>
        <w:tcPr>
          <w:tcW w:w="2977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34F0C9DD" w14:textId="77777777" w:rsidR="00430437" w:rsidRPr="003A1C70" w:rsidRDefault="00430437" w:rsidP="002F5440">
          <w:pPr>
            <w:pStyle w:val="Voettekst"/>
            <w:rPr>
              <w:b/>
            </w:rPr>
          </w:pPr>
        </w:p>
      </w:tc>
      <w:tc>
        <w:tcPr>
          <w:tcW w:w="142" w:type="dxa"/>
          <w:tcBorders>
            <w:top w:val="nil"/>
            <w:left w:val="nil"/>
            <w:bottom w:val="nil"/>
            <w:right w:val="nil"/>
          </w:tcBorders>
        </w:tcPr>
        <w:p w14:paraId="147D0059" w14:textId="77777777" w:rsidR="00430437" w:rsidRPr="003A1C70" w:rsidRDefault="00430437" w:rsidP="002F5440">
          <w:pPr>
            <w:pStyle w:val="Voettekst"/>
            <w:rPr>
              <w:b/>
            </w:rPr>
          </w:pPr>
        </w:p>
      </w:tc>
      <w:tc>
        <w:tcPr>
          <w:tcW w:w="3544" w:type="dxa"/>
          <w:tcBorders>
            <w:top w:val="nil"/>
            <w:left w:val="nil"/>
            <w:bottom w:val="nil"/>
            <w:right w:val="nil"/>
          </w:tcBorders>
          <w:vAlign w:val="bottom"/>
        </w:tcPr>
        <w:p w14:paraId="1A8320BD" w14:textId="77777777" w:rsidR="00430437" w:rsidRPr="003A1C70" w:rsidRDefault="00430437" w:rsidP="002F5440">
          <w:pPr>
            <w:pStyle w:val="Voettekst"/>
            <w:rPr>
              <w:b/>
            </w:rPr>
          </w:pPr>
        </w:p>
      </w:tc>
      <w:tc>
        <w:tcPr>
          <w:tcW w:w="3402" w:type="dxa"/>
          <w:tcBorders>
            <w:top w:val="nil"/>
            <w:left w:val="nil"/>
            <w:bottom w:val="nil"/>
            <w:right w:val="nil"/>
          </w:tcBorders>
        </w:tcPr>
        <w:p w14:paraId="338BB44C" w14:textId="52447C80" w:rsidR="00430437" w:rsidRPr="003A1C70" w:rsidRDefault="00E74151" w:rsidP="002F5440">
          <w:pPr>
            <w:pStyle w:val="Voettekst"/>
            <w:spacing w:after="0" w:line="240" w:lineRule="auto"/>
            <w:rPr>
              <w:b/>
            </w:rPr>
          </w:pPr>
          <w:r w:rsidRPr="00CE05C6">
            <w:rPr>
              <w:rStyle w:val="Stijl2"/>
            </w:rPr>
            <w:drawing>
              <wp:inline distT="0" distB="0" distL="0" distR="0" wp14:anchorId="7E4B5C15" wp14:editId="4E37EB23">
                <wp:extent cx="2156460" cy="362585"/>
                <wp:effectExtent l="0" t="0" r="0" b="0"/>
                <wp:docPr id="2024200877" name="Afbeelding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Afbeelding 3"/>
                        <pic:cNvPicPr preferRelativeResize="0">
                          <a:picLocks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2156460" cy="3625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14:paraId="753B02B0" w14:textId="77777777" w:rsidR="00617317" w:rsidRDefault="00617317">
    <w:pPr>
      <w:pStyle w:val="Voet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200B602" w14:textId="77777777" w:rsidR="004B49D0" w:rsidRDefault="004B49D0">
      <w:pPr>
        <w:spacing w:before="0" w:line="240" w:lineRule="auto"/>
      </w:pPr>
      <w:r>
        <w:separator/>
      </w:r>
    </w:p>
  </w:footnote>
  <w:footnote w:type="continuationSeparator" w:id="0">
    <w:p w14:paraId="27ECE428" w14:textId="77777777" w:rsidR="004B49D0" w:rsidRDefault="004B49D0">
      <w:pPr>
        <w:spacing w:before="0" w:line="240" w:lineRule="auto"/>
      </w:pPr>
      <w:r>
        <w:continuationSeparator/>
      </w:r>
    </w:p>
  </w:footnote>
  <w:footnote w:type="continuationNotice" w:id="1">
    <w:p w14:paraId="13DE26A3" w14:textId="77777777" w:rsidR="004B49D0" w:rsidRDefault="004B49D0">
      <w:pPr>
        <w:spacing w:before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FDCEF0B" w14:textId="77777777" w:rsidR="00617317" w:rsidRDefault="00617317">
    <w:pPr>
      <w:pStyle w:val="Koptekst"/>
    </w:pPr>
    <w:r>
      <w:t xml:space="preserve"> </w:t>
    </w:r>
  </w:p>
  <w:p w14:paraId="09CB5CF4" w14:textId="77777777" w:rsidR="00617317" w:rsidRDefault="00617317"/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FFFFFF7C"/>
    <w:multiLevelType w:val="singleLevel"/>
    <w:tmpl w:val="C374F4B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3574622A"/>
    <w:multiLevelType w:val="hybridMultilevel"/>
    <w:tmpl w:val="2BA828DE"/>
    <w:lvl w:ilvl="0" w:tplc="A24812A2">
      <w:start w:val="6"/>
      <w:numFmt w:val="bullet"/>
      <w:lvlText w:val="-"/>
      <w:lvlJc w:val="left"/>
      <w:pPr>
        <w:ind w:left="720" w:hanging="360"/>
      </w:pPr>
      <w:rPr>
        <w:rFonts w:ascii="UWV Werk" w:eastAsia="Times New Roman" w:hAnsi="UWV Werk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0C31C7F"/>
    <w:multiLevelType w:val="hybridMultilevel"/>
    <w:tmpl w:val="9F9243D0"/>
    <w:lvl w:ilvl="0" w:tplc="23F02ADC">
      <w:start w:val="6"/>
      <w:numFmt w:val="bullet"/>
      <w:lvlText w:val="-"/>
      <w:lvlJc w:val="left"/>
      <w:pPr>
        <w:ind w:left="360" w:hanging="360"/>
      </w:pPr>
      <w:rPr>
        <w:rFonts w:ascii="UWV Werk" w:eastAsia="Times New Roman" w:hAnsi="UWV Werk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5F8244B1"/>
    <w:multiLevelType w:val="hybridMultilevel"/>
    <w:tmpl w:val="B9D4AC00"/>
    <w:lvl w:ilvl="0" w:tplc="A630234E">
      <w:numFmt w:val="bullet"/>
      <w:lvlText w:val="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0413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649670979">
    <w:abstractNumId w:val="0"/>
  </w:num>
  <w:num w:numId="2" w16cid:durableId="151918499">
    <w:abstractNumId w:val="3"/>
  </w:num>
  <w:num w:numId="3" w16cid:durableId="1001539854">
    <w:abstractNumId w:val="1"/>
  </w:num>
  <w:num w:numId="4" w16cid:durableId="32768302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hideSpellingErrors/>
  <w:hideGrammaticalErrors/>
  <w:activeWritingStyle w:appName="MSWord" w:lang="nl-NL" w:vendorID="9" w:dllVersion="512" w:checkStyle="1"/>
  <w:activeWritingStyle w:appName="MSWord" w:lang="nl-NL" w:vendorID="1" w:dllVersion="512" w:checkStyle="1"/>
  <w:proofState w:spelling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1" w:cryptProviderType="rsaAES" w:cryptAlgorithmClass="hash" w:cryptAlgorithmType="typeAny" w:cryptAlgorithmSid="14" w:cryptSpinCount="100000" w:hash="WfxHSKOFV/Ag5iADQCF6X9F8gjAjD2LsanNIql672t+ctWLRIfYZFkdWVyS7lAvETwUAUJ6BO4JA3BKdT+Ghlw==" w:salt="SObH8QfKRbN9GCkaX1rujg=="/>
  <w:defaultTabStop w:val="709"/>
  <w:hyphenationZone w:val="425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205C0"/>
    <w:rsid w:val="00004DA2"/>
    <w:rsid w:val="0001541B"/>
    <w:rsid w:val="00034092"/>
    <w:rsid w:val="000424B9"/>
    <w:rsid w:val="00044B25"/>
    <w:rsid w:val="00044DC0"/>
    <w:rsid w:val="00045303"/>
    <w:rsid w:val="000670C3"/>
    <w:rsid w:val="00067790"/>
    <w:rsid w:val="00073281"/>
    <w:rsid w:val="00075B35"/>
    <w:rsid w:val="00077018"/>
    <w:rsid w:val="000776DF"/>
    <w:rsid w:val="00082C2F"/>
    <w:rsid w:val="00085E4D"/>
    <w:rsid w:val="00092CCC"/>
    <w:rsid w:val="000A0899"/>
    <w:rsid w:val="000A495A"/>
    <w:rsid w:val="000C0891"/>
    <w:rsid w:val="000C1D5F"/>
    <w:rsid w:val="000D137C"/>
    <w:rsid w:val="000D71A6"/>
    <w:rsid w:val="000E0F46"/>
    <w:rsid w:val="000E1BC8"/>
    <w:rsid w:val="000E6D98"/>
    <w:rsid w:val="000E6E6C"/>
    <w:rsid w:val="00106D48"/>
    <w:rsid w:val="00114581"/>
    <w:rsid w:val="0012457C"/>
    <w:rsid w:val="00124F3D"/>
    <w:rsid w:val="001261E9"/>
    <w:rsid w:val="001535A8"/>
    <w:rsid w:val="00157A84"/>
    <w:rsid w:val="00171122"/>
    <w:rsid w:val="00176678"/>
    <w:rsid w:val="00193BF6"/>
    <w:rsid w:val="00194472"/>
    <w:rsid w:val="001962E6"/>
    <w:rsid w:val="00197059"/>
    <w:rsid w:val="001A0E2E"/>
    <w:rsid w:val="001A3610"/>
    <w:rsid w:val="001B01C7"/>
    <w:rsid w:val="001C08A0"/>
    <w:rsid w:val="001C0FD9"/>
    <w:rsid w:val="001D0A80"/>
    <w:rsid w:val="001F2AEC"/>
    <w:rsid w:val="001F5991"/>
    <w:rsid w:val="00202C12"/>
    <w:rsid w:val="00210408"/>
    <w:rsid w:val="00216584"/>
    <w:rsid w:val="00234BAC"/>
    <w:rsid w:val="00235304"/>
    <w:rsid w:val="00235559"/>
    <w:rsid w:val="00243CEB"/>
    <w:rsid w:val="002449AF"/>
    <w:rsid w:val="00246ABA"/>
    <w:rsid w:val="0024794D"/>
    <w:rsid w:val="00254E51"/>
    <w:rsid w:val="00260ADC"/>
    <w:rsid w:val="00267725"/>
    <w:rsid w:val="002830B1"/>
    <w:rsid w:val="00286FFD"/>
    <w:rsid w:val="00292EB8"/>
    <w:rsid w:val="002959AB"/>
    <w:rsid w:val="00297B98"/>
    <w:rsid w:val="002A0C15"/>
    <w:rsid w:val="002B0BD7"/>
    <w:rsid w:val="002B62E4"/>
    <w:rsid w:val="002C1CC8"/>
    <w:rsid w:val="002E04F0"/>
    <w:rsid w:val="002F26F0"/>
    <w:rsid w:val="002F5440"/>
    <w:rsid w:val="003001A4"/>
    <w:rsid w:val="00311282"/>
    <w:rsid w:val="0032549F"/>
    <w:rsid w:val="003441F8"/>
    <w:rsid w:val="0035676D"/>
    <w:rsid w:val="003706FA"/>
    <w:rsid w:val="00372DF4"/>
    <w:rsid w:val="0037640D"/>
    <w:rsid w:val="0037782E"/>
    <w:rsid w:val="003804BF"/>
    <w:rsid w:val="00382D0B"/>
    <w:rsid w:val="0038440D"/>
    <w:rsid w:val="0039303D"/>
    <w:rsid w:val="0039411E"/>
    <w:rsid w:val="0039610B"/>
    <w:rsid w:val="00396846"/>
    <w:rsid w:val="003A00AC"/>
    <w:rsid w:val="003A2CF8"/>
    <w:rsid w:val="003A2E9F"/>
    <w:rsid w:val="003A4182"/>
    <w:rsid w:val="003B240A"/>
    <w:rsid w:val="003B3EB7"/>
    <w:rsid w:val="003C1B92"/>
    <w:rsid w:val="003C3897"/>
    <w:rsid w:val="003D63E7"/>
    <w:rsid w:val="003E2B90"/>
    <w:rsid w:val="003F3953"/>
    <w:rsid w:val="00402346"/>
    <w:rsid w:val="0040244E"/>
    <w:rsid w:val="004063EB"/>
    <w:rsid w:val="00411489"/>
    <w:rsid w:val="004141A8"/>
    <w:rsid w:val="00422B0B"/>
    <w:rsid w:val="00427537"/>
    <w:rsid w:val="00430437"/>
    <w:rsid w:val="004312B9"/>
    <w:rsid w:val="00431DB7"/>
    <w:rsid w:val="00444486"/>
    <w:rsid w:val="00451B51"/>
    <w:rsid w:val="00451D0B"/>
    <w:rsid w:val="00461E3C"/>
    <w:rsid w:val="00462A96"/>
    <w:rsid w:val="00466D39"/>
    <w:rsid w:val="0047043E"/>
    <w:rsid w:val="00473610"/>
    <w:rsid w:val="00480046"/>
    <w:rsid w:val="00483FF8"/>
    <w:rsid w:val="00487656"/>
    <w:rsid w:val="00487A5E"/>
    <w:rsid w:val="00491A02"/>
    <w:rsid w:val="00497037"/>
    <w:rsid w:val="004B434D"/>
    <w:rsid w:val="004B49D0"/>
    <w:rsid w:val="004C43B1"/>
    <w:rsid w:val="004C76A0"/>
    <w:rsid w:val="004D16E4"/>
    <w:rsid w:val="004D70B4"/>
    <w:rsid w:val="004D7ED8"/>
    <w:rsid w:val="004E707D"/>
    <w:rsid w:val="004E7477"/>
    <w:rsid w:val="004F1F3F"/>
    <w:rsid w:val="004F29F1"/>
    <w:rsid w:val="004F5052"/>
    <w:rsid w:val="004F6093"/>
    <w:rsid w:val="00500D4E"/>
    <w:rsid w:val="00503DC5"/>
    <w:rsid w:val="00505C00"/>
    <w:rsid w:val="00532D37"/>
    <w:rsid w:val="005331E2"/>
    <w:rsid w:val="00533F87"/>
    <w:rsid w:val="00541716"/>
    <w:rsid w:val="005564B2"/>
    <w:rsid w:val="005628E2"/>
    <w:rsid w:val="005660D4"/>
    <w:rsid w:val="00580941"/>
    <w:rsid w:val="005850AD"/>
    <w:rsid w:val="00590B83"/>
    <w:rsid w:val="00595115"/>
    <w:rsid w:val="005A5538"/>
    <w:rsid w:val="005B0228"/>
    <w:rsid w:val="005B2AF4"/>
    <w:rsid w:val="005B2E59"/>
    <w:rsid w:val="005B7303"/>
    <w:rsid w:val="005E2BCD"/>
    <w:rsid w:val="005E2F37"/>
    <w:rsid w:val="005E41A9"/>
    <w:rsid w:val="005F0900"/>
    <w:rsid w:val="005F3C36"/>
    <w:rsid w:val="005F53E6"/>
    <w:rsid w:val="005F73A1"/>
    <w:rsid w:val="00600265"/>
    <w:rsid w:val="00600FF9"/>
    <w:rsid w:val="00602089"/>
    <w:rsid w:val="006052AC"/>
    <w:rsid w:val="00616D70"/>
    <w:rsid w:val="00617317"/>
    <w:rsid w:val="00622B42"/>
    <w:rsid w:val="00632A62"/>
    <w:rsid w:val="00646867"/>
    <w:rsid w:val="006526E9"/>
    <w:rsid w:val="006623BA"/>
    <w:rsid w:val="00671F00"/>
    <w:rsid w:val="00672537"/>
    <w:rsid w:val="0067343A"/>
    <w:rsid w:val="00680F0D"/>
    <w:rsid w:val="00681F73"/>
    <w:rsid w:val="00687F00"/>
    <w:rsid w:val="00692631"/>
    <w:rsid w:val="00694FEA"/>
    <w:rsid w:val="006A7B60"/>
    <w:rsid w:val="006D3FC1"/>
    <w:rsid w:val="006D4E6B"/>
    <w:rsid w:val="006E3FA8"/>
    <w:rsid w:val="006F1510"/>
    <w:rsid w:val="006F2132"/>
    <w:rsid w:val="006F46D5"/>
    <w:rsid w:val="006F5A8D"/>
    <w:rsid w:val="0070123B"/>
    <w:rsid w:val="00701E31"/>
    <w:rsid w:val="00707608"/>
    <w:rsid w:val="007112FE"/>
    <w:rsid w:val="00711CF1"/>
    <w:rsid w:val="00712960"/>
    <w:rsid w:val="007254D9"/>
    <w:rsid w:val="00740EEC"/>
    <w:rsid w:val="00746E4C"/>
    <w:rsid w:val="00765B9F"/>
    <w:rsid w:val="007731A0"/>
    <w:rsid w:val="007942AB"/>
    <w:rsid w:val="007A0F02"/>
    <w:rsid w:val="007A1C56"/>
    <w:rsid w:val="007A509C"/>
    <w:rsid w:val="007A71E3"/>
    <w:rsid w:val="007B1866"/>
    <w:rsid w:val="007B5EEA"/>
    <w:rsid w:val="007B684B"/>
    <w:rsid w:val="007C1A18"/>
    <w:rsid w:val="007C7D97"/>
    <w:rsid w:val="007D32FC"/>
    <w:rsid w:val="007D4FB7"/>
    <w:rsid w:val="007E6CC3"/>
    <w:rsid w:val="007F5052"/>
    <w:rsid w:val="007F7E63"/>
    <w:rsid w:val="00804C60"/>
    <w:rsid w:val="00811D85"/>
    <w:rsid w:val="00816C33"/>
    <w:rsid w:val="00840B10"/>
    <w:rsid w:val="00844FA5"/>
    <w:rsid w:val="00846A8A"/>
    <w:rsid w:val="00851205"/>
    <w:rsid w:val="00857848"/>
    <w:rsid w:val="00860DBA"/>
    <w:rsid w:val="00864CBE"/>
    <w:rsid w:val="00866B5F"/>
    <w:rsid w:val="0087578D"/>
    <w:rsid w:val="00886F83"/>
    <w:rsid w:val="00892821"/>
    <w:rsid w:val="00893A31"/>
    <w:rsid w:val="008A4CAE"/>
    <w:rsid w:val="008A4DC6"/>
    <w:rsid w:val="008A5089"/>
    <w:rsid w:val="008B1843"/>
    <w:rsid w:val="008B56EF"/>
    <w:rsid w:val="008D1A9D"/>
    <w:rsid w:val="008D3C4C"/>
    <w:rsid w:val="008D5802"/>
    <w:rsid w:val="008E451D"/>
    <w:rsid w:val="008F3677"/>
    <w:rsid w:val="008F6C96"/>
    <w:rsid w:val="0090027C"/>
    <w:rsid w:val="00915DEF"/>
    <w:rsid w:val="0092444A"/>
    <w:rsid w:val="009245A7"/>
    <w:rsid w:val="009279DD"/>
    <w:rsid w:val="00931F41"/>
    <w:rsid w:val="00937882"/>
    <w:rsid w:val="00946FB8"/>
    <w:rsid w:val="00951F66"/>
    <w:rsid w:val="00964D76"/>
    <w:rsid w:val="00965D92"/>
    <w:rsid w:val="009678FD"/>
    <w:rsid w:val="00973B3B"/>
    <w:rsid w:val="00974EBF"/>
    <w:rsid w:val="00980556"/>
    <w:rsid w:val="009B2E77"/>
    <w:rsid w:val="009D513A"/>
    <w:rsid w:val="009E0932"/>
    <w:rsid w:val="009E2D21"/>
    <w:rsid w:val="009E32BB"/>
    <w:rsid w:val="009F4A10"/>
    <w:rsid w:val="009F78DE"/>
    <w:rsid w:val="00A033E9"/>
    <w:rsid w:val="00A04994"/>
    <w:rsid w:val="00A10761"/>
    <w:rsid w:val="00A21912"/>
    <w:rsid w:val="00A262DD"/>
    <w:rsid w:val="00A379C9"/>
    <w:rsid w:val="00A51F8B"/>
    <w:rsid w:val="00A52546"/>
    <w:rsid w:val="00A55D90"/>
    <w:rsid w:val="00A610D2"/>
    <w:rsid w:val="00A63346"/>
    <w:rsid w:val="00A64B67"/>
    <w:rsid w:val="00A825E2"/>
    <w:rsid w:val="00A871A6"/>
    <w:rsid w:val="00A9158D"/>
    <w:rsid w:val="00A948AF"/>
    <w:rsid w:val="00A95D60"/>
    <w:rsid w:val="00A97E1B"/>
    <w:rsid w:val="00AB2F98"/>
    <w:rsid w:val="00AC2F7A"/>
    <w:rsid w:val="00AC45F7"/>
    <w:rsid w:val="00AC495E"/>
    <w:rsid w:val="00AC67AA"/>
    <w:rsid w:val="00AC6954"/>
    <w:rsid w:val="00AD76DE"/>
    <w:rsid w:val="00AE742C"/>
    <w:rsid w:val="00AF72A2"/>
    <w:rsid w:val="00AF7E16"/>
    <w:rsid w:val="00B0260E"/>
    <w:rsid w:val="00B02733"/>
    <w:rsid w:val="00B05867"/>
    <w:rsid w:val="00B07B84"/>
    <w:rsid w:val="00B16192"/>
    <w:rsid w:val="00B1767E"/>
    <w:rsid w:val="00B22958"/>
    <w:rsid w:val="00B2708E"/>
    <w:rsid w:val="00B34222"/>
    <w:rsid w:val="00B35992"/>
    <w:rsid w:val="00B40DCF"/>
    <w:rsid w:val="00B41342"/>
    <w:rsid w:val="00B42B44"/>
    <w:rsid w:val="00B502B1"/>
    <w:rsid w:val="00B519DB"/>
    <w:rsid w:val="00B71E6B"/>
    <w:rsid w:val="00B76AE3"/>
    <w:rsid w:val="00B7715B"/>
    <w:rsid w:val="00B91318"/>
    <w:rsid w:val="00BA391B"/>
    <w:rsid w:val="00BB45BE"/>
    <w:rsid w:val="00BC2FF9"/>
    <w:rsid w:val="00BD5093"/>
    <w:rsid w:val="00BE1F5F"/>
    <w:rsid w:val="00C128F1"/>
    <w:rsid w:val="00C15CBA"/>
    <w:rsid w:val="00C26201"/>
    <w:rsid w:val="00C376F9"/>
    <w:rsid w:val="00C4005F"/>
    <w:rsid w:val="00C54E8A"/>
    <w:rsid w:val="00C6297E"/>
    <w:rsid w:val="00C7465E"/>
    <w:rsid w:val="00C80621"/>
    <w:rsid w:val="00C8075C"/>
    <w:rsid w:val="00C84C4B"/>
    <w:rsid w:val="00C94FCF"/>
    <w:rsid w:val="00CA37DA"/>
    <w:rsid w:val="00CB1DD9"/>
    <w:rsid w:val="00CB2D31"/>
    <w:rsid w:val="00CB4241"/>
    <w:rsid w:val="00CB5E39"/>
    <w:rsid w:val="00CC0620"/>
    <w:rsid w:val="00CD1315"/>
    <w:rsid w:val="00CD20EC"/>
    <w:rsid w:val="00CD4719"/>
    <w:rsid w:val="00CD4BCE"/>
    <w:rsid w:val="00CE0C5F"/>
    <w:rsid w:val="00CE4685"/>
    <w:rsid w:val="00CE6610"/>
    <w:rsid w:val="00CF2019"/>
    <w:rsid w:val="00D01091"/>
    <w:rsid w:val="00D016D4"/>
    <w:rsid w:val="00D0204E"/>
    <w:rsid w:val="00D07734"/>
    <w:rsid w:val="00D2777D"/>
    <w:rsid w:val="00D36716"/>
    <w:rsid w:val="00D462E2"/>
    <w:rsid w:val="00D553E4"/>
    <w:rsid w:val="00D81FB8"/>
    <w:rsid w:val="00D87868"/>
    <w:rsid w:val="00D97EFB"/>
    <w:rsid w:val="00DA1634"/>
    <w:rsid w:val="00DA6E8D"/>
    <w:rsid w:val="00DC1AF8"/>
    <w:rsid w:val="00DC6BC3"/>
    <w:rsid w:val="00DD73A1"/>
    <w:rsid w:val="00DE3204"/>
    <w:rsid w:val="00DE4B1E"/>
    <w:rsid w:val="00DF012F"/>
    <w:rsid w:val="00DF53C6"/>
    <w:rsid w:val="00E014A5"/>
    <w:rsid w:val="00E050AD"/>
    <w:rsid w:val="00E066BE"/>
    <w:rsid w:val="00E068D0"/>
    <w:rsid w:val="00E07B81"/>
    <w:rsid w:val="00E22BE6"/>
    <w:rsid w:val="00E367D1"/>
    <w:rsid w:val="00E45A31"/>
    <w:rsid w:val="00E4753F"/>
    <w:rsid w:val="00E562A5"/>
    <w:rsid w:val="00E6342A"/>
    <w:rsid w:val="00E74151"/>
    <w:rsid w:val="00E75268"/>
    <w:rsid w:val="00E77F85"/>
    <w:rsid w:val="00E839E3"/>
    <w:rsid w:val="00E86A20"/>
    <w:rsid w:val="00E95800"/>
    <w:rsid w:val="00E96B31"/>
    <w:rsid w:val="00EA1123"/>
    <w:rsid w:val="00EB0ECA"/>
    <w:rsid w:val="00EB128D"/>
    <w:rsid w:val="00EB673C"/>
    <w:rsid w:val="00EC2BBE"/>
    <w:rsid w:val="00EE0412"/>
    <w:rsid w:val="00EE5479"/>
    <w:rsid w:val="00EE69F0"/>
    <w:rsid w:val="00EE7FD7"/>
    <w:rsid w:val="00EF086D"/>
    <w:rsid w:val="00EF0F09"/>
    <w:rsid w:val="00EF5D55"/>
    <w:rsid w:val="00F03545"/>
    <w:rsid w:val="00F13DAF"/>
    <w:rsid w:val="00F14E6E"/>
    <w:rsid w:val="00F1531F"/>
    <w:rsid w:val="00F15F38"/>
    <w:rsid w:val="00F205C0"/>
    <w:rsid w:val="00F24C7F"/>
    <w:rsid w:val="00F253E9"/>
    <w:rsid w:val="00F32BF1"/>
    <w:rsid w:val="00F4479F"/>
    <w:rsid w:val="00F447A2"/>
    <w:rsid w:val="00F469EA"/>
    <w:rsid w:val="00F54EEC"/>
    <w:rsid w:val="00F708AC"/>
    <w:rsid w:val="00F713BA"/>
    <w:rsid w:val="00F71D55"/>
    <w:rsid w:val="00F75E64"/>
    <w:rsid w:val="00F8110C"/>
    <w:rsid w:val="00F958A2"/>
    <w:rsid w:val="00FA6355"/>
    <w:rsid w:val="00FA63E0"/>
    <w:rsid w:val="00FA7590"/>
    <w:rsid w:val="00FB69D2"/>
    <w:rsid w:val="00FC35E5"/>
    <w:rsid w:val="00FD01F1"/>
    <w:rsid w:val="00FD11F5"/>
    <w:rsid w:val="00FF1E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54EFFD6"/>
  <w15:chartTrackingRefBased/>
  <w15:docId w15:val="{F67BD6F3-ADE1-4711-8BEA-A0FCAD5DC5E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pPr>
      <w:spacing w:before="120" w:line="200" w:lineRule="exact"/>
    </w:pPr>
    <w:rPr>
      <w:rFonts w:ascii="Verdana" w:hAnsi="Verdana"/>
      <w:sz w:val="14"/>
    </w:rPr>
  </w:style>
  <w:style w:type="paragraph" w:styleId="Kop1">
    <w:name w:val="heading 1"/>
    <w:basedOn w:val="Standaard"/>
    <w:next w:val="Standaard"/>
    <w:qFormat/>
    <w:rsid w:val="000424B9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pPr>
      <w:tabs>
        <w:tab w:val="center" w:pos="4536"/>
        <w:tab w:val="right" w:pos="9072"/>
      </w:tabs>
    </w:pPr>
  </w:style>
  <w:style w:type="paragraph" w:customStyle="1" w:styleId="Rubriekskop">
    <w:name w:val="Rubriekskop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paragraph" w:customStyle="1" w:styleId="Formuliertitel">
    <w:name w:val="Formuliertitel"/>
    <w:link w:val="FormuliertitelChar"/>
    <w:pPr>
      <w:spacing w:line="280" w:lineRule="exact"/>
    </w:pPr>
    <w:rPr>
      <w:rFonts w:ascii="Verdana" w:hAnsi="Verdana"/>
      <w:noProof/>
      <w:sz w:val="24"/>
    </w:rPr>
  </w:style>
  <w:style w:type="paragraph" w:customStyle="1" w:styleId="Tussenbalk">
    <w:name w:val="Tussenbalk"/>
    <w:pPr>
      <w:spacing w:line="40" w:lineRule="exact"/>
    </w:pPr>
    <w:rPr>
      <w:rFonts w:ascii="Verdana" w:hAnsi="Verdana"/>
      <w:b/>
      <w:noProof/>
    </w:rPr>
  </w:style>
  <w:style w:type="paragraph" w:customStyle="1" w:styleId="Invulling">
    <w:name w:val="Invulling"/>
    <w:link w:val="InvullingChar"/>
    <w:rsid w:val="009678FD"/>
    <w:pPr>
      <w:spacing w:before="120" w:line="200" w:lineRule="exact"/>
    </w:pPr>
    <w:rPr>
      <w:rFonts w:ascii="UWV Werk" w:hAnsi="UWV Werk"/>
      <w:noProof/>
    </w:rPr>
  </w:style>
  <w:style w:type="paragraph" w:customStyle="1" w:styleId="Formulierinfo">
    <w:name w:val="Formulierinfo"/>
    <w:pPr>
      <w:spacing w:line="200" w:lineRule="exact"/>
    </w:pPr>
    <w:rPr>
      <w:rFonts w:ascii="Verdana" w:hAnsi="Verdana"/>
      <w:noProof/>
      <w:color w:val="FF0000"/>
      <w:sz w:val="14"/>
    </w:rPr>
  </w:style>
  <w:style w:type="paragraph" w:customStyle="1" w:styleId="Sub">
    <w:name w:val="Sub"/>
    <w:rsid w:val="00600FF9"/>
    <w:pPr>
      <w:spacing w:line="200" w:lineRule="exact"/>
    </w:pPr>
    <w:rPr>
      <w:rFonts w:ascii="UWV Werk" w:hAnsi="UWV Werk"/>
      <w:noProof/>
      <w:sz w:val="22"/>
    </w:rPr>
  </w:style>
  <w:style w:type="paragraph" w:customStyle="1" w:styleId="Invulinstructieboven">
    <w:name w:val="Invulinstructie boven"/>
    <w:link w:val="InvulinstructiebovenChar"/>
    <w:pPr>
      <w:keepNext/>
      <w:keepLines/>
      <w:spacing w:before="40" w:line="160" w:lineRule="exact"/>
    </w:pPr>
    <w:rPr>
      <w:rFonts w:ascii="Verdana" w:hAnsi="Verdana"/>
      <w:i/>
      <w:noProof/>
      <w:sz w:val="14"/>
    </w:rPr>
  </w:style>
  <w:style w:type="paragraph" w:customStyle="1" w:styleId="Aankruishokjeszonderinvulveld">
    <w:name w:val="Aankruishokjes zonder invulveld"/>
    <w:pPr>
      <w:spacing w:before="40" w:line="200" w:lineRule="exact"/>
    </w:pPr>
    <w:rPr>
      <w:rFonts w:ascii="Verdana" w:hAnsi="Verdana"/>
      <w:noProof/>
      <w:sz w:val="14"/>
    </w:rPr>
  </w:style>
  <w:style w:type="paragraph" w:customStyle="1" w:styleId="Datumenhandtekening">
    <w:name w:val="Datum en handtekening"/>
    <w:basedOn w:val="Standaard"/>
    <w:pPr>
      <w:spacing w:before="440"/>
    </w:pPr>
  </w:style>
  <w:style w:type="paragraph" w:styleId="Voettekst">
    <w:name w:val="footer"/>
    <w:basedOn w:val="Rubriekskop"/>
    <w:link w:val="VoettekstChar"/>
    <w:uiPriority w:val="99"/>
    <w:pPr>
      <w:tabs>
        <w:tab w:val="center" w:pos="4536"/>
        <w:tab w:val="right" w:pos="9072"/>
      </w:tabs>
    </w:pPr>
    <w:rPr>
      <w:b w:val="0"/>
      <w:color w:val="auto"/>
    </w:rPr>
  </w:style>
  <w:style w:type="character" w:styleId="Paginanummer">
    <w:name w:val="page number"/>
    <w:basedOn w:val="Standaardalinea-lettertype"/>
  </w:style>
  <w:style w:type="paragraph" w:customStyle="1" w:styleId="Boventekst">
    <w:name w:val="Boventekst"/>
    <w:pPr>
      <w:spacing w:before="40" w:line="160" w:lineRule="exact"/>
    </w:pPr>
    <w:rPr>
      <w:rFonts w:ascii="Verdana" w:hAnsi="Verdana"/>
      <w:noProof/>
      <w:sz w:val="14"/>
    </w:rPr>
  </w:style>
  <w:style w:type="paragraph" w:customStyle="1" w:styleId="Tabelkop">
    <w:name w:val="Tabelkop"/>
    <w:pPr>
      <w:spacing w:before="40" w:line="160" w:lineRule="exact"/>
    </w:pPr>
    <w:rPr>
      <w:rFonts w:ascii="Verdana" w:hAnsi="Verdana"/>
      <w:b/>
      <w:noProof/>
      <w:sz w:val="14"/>
    </w:rPr>
  </w:style>
  <w:style w:type="paragraph" w:customStyle="1" w:styleId="Toelichting">
    <w:name w:val="Toelichting"/>
    <w:basedOn w:val="Standaard"/>
    <w:rsid w:val="00F8110C"/>
    <w:pPr>
      <w:spacing w:before="0"/>
    </w:pPr>
  </w:style>
  <w:style w:type="paragraph" w:customStyle="1" w:styleId="StandaardPlat">
    <w:name w:val="Standaard.Plat"/>
    <w:rsid w:val="00B502B1"/>
    <w:pPr>
      <w:spacing w:before="120" w:line="200" w:lineRule="exact"/>
    </w:pPr>
    <w:rPr>
      <w:rFonts w:ascii="Verdana" w:hAnsi="Verdana"/>
      <w:sz w:val="14"/>
    </w:rPr>
  </w:style>
  <w:style w:type="paragraph" w:customStyle="1" w:styleId="StandaardPlat1">
    <w:name w:val="Standaard.Plat1"/>
    <w:rsid w:val="00B502B1"/>
    <w:pPr>
      <w:spacing w:before="120" w:line="200" w:lineRule="exact"/>
    </w:pPr>
    <w:rPr>
      <w:rFonts w:ascii="Verdana" w:hAnsi="Verdana"/>
      <w:sz w:val="14"/>
    </w:rPr>
  </w:style>
  <w:style w:type="paragraph" w:customStyle="1" w:styleId="Basisrubriekskop">
    <w:name w:val="Basisrubriekskop"/>
    <w:rsid w:val="008A5089"/>
    <w:pPr>
      <w:spacing w:after="20" w:line="220" w:lineRule="exact"/>
    </w:pPr>
    <w:rPr>
      <w:rFonts w:ascii="Verdana" w:hAnsi="Verdana"/>
      <w:b/>
      <w:noProof/>
      <w:color w:val="FFFFFF"/>
      <w:sz w:val="14"/>
    </w:rPr>
  </w:style>
  <w:style w:type="character" w:customStyle="1" w:styleId="InvullingChar">
    <w:name w:val="Invulling Char"/>
    <w:link w:val="Invulling"/>
    <w:rsid w:val="009678FD"/>
    <w:rPr>
      <w:rFonts w:ascii="UWV Werk" w:hAnsi="UWV Werk"/>
      <w:noProof/>
    </w:rPr>
  </w:style>
  <w:style w:type="character" w:customStyle="1" w:styleId="BasistekstChar">
    <w:name w:val="Basistekst Char"/>
    <w:link w:val="Basistekst"/>
    <w:rsid w:val="008A5089"/>
    <w:rPr>
      <w:rFonts w:ascii="Verdana" w:hAnsi="Verdana"/>
      <w:sz w:val="14"/>
      <w:lang w:val="nl-NL" w:eastAsia="nl-NL" w:bidi="ar-SA"/>
    </w:rPr>
  </w:style>
  <w:style w:type="paragraph" w:customStyle="1" w:styleId="Basistekst">
    <w:name w:val="Basistekst"/>
    <w:basedOn w:val="Standaard"/>
    <w:link w:val="BasistekstChar"/>
    <w:rsid w:val="008A5089"/>
  </w:style>
  <w:style w:type="paragraph" w:customStyle="1" w:styleId="rubriekskop0">
    <w:name w:val="rubriekskop"/>
    <w:basedOn w:val="Standaard"/>
    <w:rsid w:val="00687F00"/>
    <w:pPr>
      <w:spacing w:before="0" w:after="20" w:line="220" w:lineRule="atLeast"/>
    </w:pPr>
    <w:rPr>
      <w:b/>
      <w:bCs/>
      <w:color w:val="FFFFFF"/>
      <w:szCs w:val="14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A8A"/>
    <w:pPr>
      <w:spacing w:before="0" w:line="240" w:lineRule="auto"/>
    </w:pPr>
    <w:rPr>
      <w:rFonts w:ascii="Tahoma" w:hAnsi="Tahoma" w:cs="Tahoma"/>
      <w:sz w:val="16"/>
      <w:szCs w:val="16"/>
    </w:rPr>
  </w:style>
  <w:style w:type="character" w:customStyle="1" w:styleId="BallontekstChar">
    <w:name w:val="Ballontekst Char"/>
    <w:link w:val="Ballontekst"/>
    <w:uiPriority w:val="99"/>
    <w:semiHidden/>
    <w:rsid w:val="00846A8A"/>
    <w:rPr>
      <w:rFonts w:ascii="Tahoma" w:hAnsi="Tahoma" w:cs="Tahoma"/>
      <w:sz w:val="16"/>
      <w:szCs w:val="16"/>
    </w:rPr>
  </w:style>
  <w:style w:type="paragraph" w:styleId="Lijstalinea">
    <w:name w:val="List Paragraph"/>
    <w:basedOn w:val="Standaard"/>
    <w:uiPriority w:val="34"/>
    <w:qFormat/>
    <w:rsid w:val="00C26201"/>
    <w:pPr>
      <w:spacing w:before="0"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character" w:customStyle="1" w:styleId="InvulinstructiebovenChar">
    <w:name w:val="Invulinstructie boven Char"/>
    <w:link w:val="Invulinstructieboven"/>
    <w:rsid w:val="00C26201"/>
    <w:rPr>
      <w:rFonts w:ascii="Verdana" w:hAnsi="Verdana"/>
      <w:i/>
      <w:noProof/>
      <w:sz w:val="14"/>
    </w:rPr>
  </w:style>
  <w:style w:type="character" w:styleId="Verwijzingopmerking">
    <w:name w:val="annotation reference"/>
    <w:uiPriority w:val="99"/>
    <w:semiHidden/>
    <w:unhideWhenUsed/>
    <w:rsid w:val="00600265"/>
    <w:rPr>
      <w:sz w:val="16"/>
      <w:szCs w:val="16"/>
    </w:rPr>
  </w:style>
  <w:style w:type="paragraph" w:styleId="Tekstopmerking">
    <w:name w:val="annotation text"/>
    <w:basedOn w:val="Standaard"/>
    <w:link w:val="TekstopmerkingChar"/>
    <w:uiPriority w:val="99"/>
    <w:unhideWhenUsed/>
    <w:rsid w:val="00600265"/>
    <w:rPr>
      <w:sz w:val="20"/>
    </w:rPr>
  </w:style>
  <w:style w:type="character" w:customStyle="1" w:styleId="TekstopmerkingChar">
    <w:name w:val="Tekst opmerking Char"/>
    <w:link w:val="Tekstopmerking"/>
    <w:uiPriority w:val="99"/>
    <w:rsid w:val="00600265"/>
    <w:rPr>
      <w:rFonts w:ascii="Verdana" w:hAnsi="Verdana"/>
    </w:rPr>
  </w:style>
  <w:style w:type="paragraph" w:styleId="Onderwerpvanopmerking">
    <w:name w:val="annotation subject"/>
    <w:basedOn w:val="Tekstopmerking"/>
    <w:next w:val="Tekstopmerking"/>
    <w:link w:val="OnderwerpvanopmerkingChar"/>
    <w:uiPriority w:val="99"/>
    <w:semiHidden/>
    <w:unhideWhenUsed/>
    <w:rsid w:val="00600265"/>
    <w:rPr>
      <w:b/>
      <w:bCs/>
    </w:rPr>
  </w:style>
  <w:style w:type="character" w:customStyle="1" w:styleId="OnderwerpvanopmerkingChar">
    <w:name w:val="Onderwerp van opmerking Char"/>
    <w:link w:val="Onderwerpvanopmerking"/>
    <w:uiPriority w:val="99"/>
    <w:semiHidden/>
    <w:rsid w:val="00600265"/>
    <w:rPr>
      <w:rFonts w:ascii="Verdana" w:hAnsi="Verdana"/>
      <w:b/>
      <w:bCs/>
    </w:rPr>
  </w:style>
  <w:style w:type="character" w:customStyle="1" w:styleId="VoettekstChar">
    <w:name w:val="Voettekst Char"/>
    <w:link w:val="Voettekst"/>
    <w:uiPriority w:val="99"/>
    <w:rsid w:val="00430437"/>
    <w:rPr>
      <w:rFonts w:ascii="Verdana" w:hAnsi="Verdana"/>
      <w:noProof/>
      <w:sz w:val="14"/>
    </w:rPr>
  </w:style>
  <w:style w:type="paragraph" w:customStyle="1" w:styleId="OffTitle">
    <w:name w:val="OffTitle"/>
    <w:basedOn w:val="Standaard"/>
    <w:rsid w:val="005660D4"/>
    <w:pPr>
      <w:framePr w:w="4338" w:h="2002" w:hRule="exact" w:hSpace="181" w:vSpace="181" w:wrap="around" w:vAnchor="page" w:hAnchor="page" w:x="3108" w:y="3460" w:anchorLock="1"/>
      <w:shd w:val="solid" w:color="FFFFFF" w:fill="auto"/>
      <w:spacing w:before="0" w:line="264" w:lineRule="auto"/>
      <w:jc w:val="right"/>
    </w:pPr>
    <w:rPr>
      <w:rFonts w:ascii="Arial" w:hAnsi="Arial"/>
      <w:b/>
      <w:sz w:val="36"/>
      <w:szCs w:val="24"/>
      <w:lang w:val="en-GB" w:eastAsia="en-US"/>
    </w:rPr>
  </w:style>
  <w:style w:type="paragraph" w:styleId="Geenafstand">
    <w:name w:val="No Spacing"/>
    <w:uiPriority w:val="1"/>
    <w:qFormat/>
    <w:rsid w:val="00866B5F"/>
    <w:pPr>
      <w:widowControl w:val="0"/>
    </w:pPr>
    <w:rPr>
      <w:rFonts w:ascii="Verdana" w:hAnsi="Verdana"/>
      <w:sz w:val="18"/>
      <w:lang w:eastAsia="en-US"/>
    </w:rPr>
  </w:style>
  <w:style w:type="character" w:customStyle="1" w:styleId="tf-question-label">
    <w:name w:val="tf-question-label"/>
    <w:rsid w:val="00866B5F"/>
  </w:style>
  <w:style w:type="character" w:customStyle="1" w:styleId="Stijl2">
    <w:name w:val="Stijl2"/>
    <w:uiPriority w:val="1"/>
    <w:qFormat/>
    <w:rsid w:val="009D513A"/>
    <w:rPr>
      <w:position w:val="6"/>
    </w:rPr>
  </w:style>
  <w:style w:type="paragraph" w:customStyle="1" w:styleId="StijlFormuliertitelUWVWerk">
    <w:name w:val="Stijl Formuliertitel + UWV Werk"/>
    <w:basedOn w:val="Formuliertitel"/>
    <w:rsid w:val="005F3C36"/>
    <w:rPr>
      <w:rFonts w:ascii="UWV Werk" w:hAnsi="UWV Werk"/>
      <w:sz w:val="28"/>
    </w:rPr>
  </w:style>
  <w:style w:type="character" w:customStyle="1" w:styleId="FormuliertitelChar">
    <w:name w:val="Formuliertitel Char"/>
    <w:link w:val="Formuliertitel"/>
    <w:rsid w:val="00FA6355"/>
    <w:rPr>
      <w:rFonts w:ascii="Verdana" w:hAnsi="Verdana"/>
      <w:noProof/>
      <w:sz w:val="24"/>
    </w:rPr>
  </w:style>
  <w:style w:type="paragraph" w:customStyle="1" w:styleId="StijlFormuliertitelVoor12pt">
    <w:name w:val="Stijl Formuliertitel + Voor:  12 pt"/>
    <w:basedOn w:val="Formuliertitel"/>
    <w:rsid w:val="00B41342"/>
    <w:pPr>
      <w:spacing w:before="240"/>
    </w:pPr>
    <w:rPr>
      <w:rFonts w:ascii="UWV Werk" w:hAnsi="UWV Werk"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ettings" Target="setting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styles" Target="styles.xml"/><Relationship Id="rId12" Type="http://schemas.openxmlformats.org/officeDocument/2006/relationships/image" Target="media/image1.png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numbering" Target="numbering.xml"/><Relationship Id="rId11" Type="http://schemas.openxmlformats.org/officeDocument/2006/relationships/endnotes" Target="endnotes.xml"/><Relationship Id="rId5" Type="http://schemas.openxmlformats.org/officeDocument/2006/relationships/customXml" Target="../customXml/item5.xml"/><Relationship Id="rId15" Type="http://schemas.openxmlformats.org/officeDocument/2006/relationships/footer" Target="footer2.xml"/><Relationship Id="rId10" Type="http://schemas.openxmlformats.org/officeDocument/2006/relationships/footnotes" Target="footnotes.xml"/><Relationship Id="rId4" Type="http://schemas.openxmlformats.org/officeDocument/2006/relationships/customXml" Target="../customXml/item4.xml"/><Relationship Id="rId9" Type="http://schemas.openxmlformats.org/officeDocument/2006/relationships/webSettings" Target="webSettings.xml"/><Relationship Id="rId14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V:\AMSD2\UWV\KMO\0.9%20VFO\09.114%20Word%20formulieren\1%20-%20Wachten%20op%20akkoord\SZ%20-%20wachten%20op%20akkoord\SZ140%2029677SZ140%2029677%2004-15%20Wijzigingen%20doorgeven%20Als%20u%20een%20subsidie%20ontvangt%20voor%20een%20interne%20jobcoach.dot" TargetMode="External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item1.xml><?xml version="1.0" encoding="utf-8"?>
<?mso-contentType ?>
<SharedContentType xmlns="Microsoft.SharePoint.Taxonomy.ContentTypeSync" SourceId="ecadf510-6fd9-4589-915b-e40c5db06ce5" ContentTypeId="0x01" PreviousValue="false"/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c892affd-9aea-4100-a63a-0b29159ee2f9" xsi:nil="true"/>
    <Bijzonderheden xmlns="5976950d-f5c8-4a84-b442-8b9faad1e7e2" xsi:nil="true"/>
    <lcf76f155ced4ddcb4097134ff3c332f xmlns="5976950d-f5c8-4a84-b442-8b9faad1e7e2">
      <Terms xmlns="http://schemas.microsoft.com/office/infopath/2007/PartnerControls"/>
    </lcf76f155ced4ddcb4097134ff3c332f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30CA212B10AAD4BBC6E765BEB5B24AE" ma:contentTypeVersion="19" ma:contentTypeDescription="Een nieuw document maken." ma:contentTypeScope="" ma:versionID="2c9d4832193b87c03f910545748df4fb">
  <xsd:schema xmlns:xsd="http://www.w3.org/2001/XMLSchema" xmlns:xs="http://www.w3.org/2001/XMLSchema" xmlns:p="http://schemas.microsoft.com/office/2006/metadata/properties" xmlns:ns2="5976950d-f5c8-4a84-b442-8b9faad1e7e2" xmlns:ns3="c892affd-9aea-4100-a63a-0b29159ee2f9" targetNamespace="http://schemas.microsoft.com/office/2006/metadata/properties" ma:root="true" ma:fieldsID="b53ce99791f0bbe95de577d387b9d77d" ns2:_="" ns3:_="">
    <xsd:import namespace="5976950d-f5c8-4a84-b442-8b9faad1e7e2"/>
    <xsd:import namespace="c892affd-9aea-4100-a63a-0b29159ee2f9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DateTaken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lcf76f155ced4ddcb4097134ff3c332f" minOccurs="0"/>
                <xsd:element ref="ns2:MediaServiceLocation" minOccurs="0"/>
                <xsd:element ref="ns2:MediaServiceSearchProperties" minOccurs="0"/>
                <xsd:element ref="ns2:Bijzonderheden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76950d-f5c8-4a84-b442-8b9faad1e7e2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1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3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4" nillable="true" ma:displayName="MediaServiceDateTaken" ma:description="" ma:hidden="true" ma:indexed="true" ma:internalName="MediaServiceDateTaken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lcf76f155ced4ddcb4097134ff3c332f" ma:index="20" nillable="true" ma:taxonomy="true" ma:internalName="lcf76f155ced4ddcb4097134ff3c332f" ma:taxonomyFieldName="MediaServiceImageTags" ma:displayName="Afbeeldingtags" ma:readOnly="false" ma:fieldId="{5cf76f15-5ced-4ddc-b409-7134ff3c332f}" ma:taxonomyMulti="true" ma:sspId="ecadf510-6fd9-4589-915b-e40c5db06ce5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1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Bijzonderheden" ma:index="23" nillable="true" ma:displayName="Bijzonderheden" ma:format="Dropdown" ma:internalName="Bijzonderheden">
      <xsd:simpleType>
        <xsd:restriction base="dms:Text">
          <xsd:maxLength value="255"/>
        </xsd:restriction>
      </xsd:simpleType>
    </xsd:element>
    <xsd:element name="MediaServiceBillingMetadata" ma:index="24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92affd-9aea-4100-a63a-0b29159ee2f9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Gedeeld met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Gedeeld met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17" nillable="true" ma:displayName="Taxonomy Catch All Column" ma:hidden="true" ma:list="{82cff756-d634-4cfb-ba34-62e539b91a0f}" ma:internalName="TaxCatchAll" ma:showField="CatchAllData" ma:web="c892affd-9aea-4100-a63a-0b29159ee2f9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oudstype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LongProperties xmlns="http://schemas.microsoft.com/office/2006/metadata/longProperties"/>
</file>

<file path=customXml/item5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115D80D7-2007-4544-83F0-E9566D342EC7}">
  <ds:schemaRefs>
    <ds:schemaRef ds:uri="Microsoft.SharePoint.Taxonomy.ContentTypeSync"/>
  </ds:schemaRefs>
</ds:datastoreItem>
</file>

<file path=customXml/itemProps2.xml><?xml version="1.0" encoding="utf-8"?>
<ds:datastoreItem xmlns:ds="http://schemas.openxmlformats.org/officeDocument/2006/customXml" ds:itemID="{2EBCD424-D8D4-4F30-A4D5-A490FF224CC0}">
  <ds:schemaRefs>
    <ds:schemaRef ds:uri="http://schemas.microsoft.com/office/2006/metadata/properties"/>
    <ds:schemaRef ds:uri="http://schemas.microsoft.com/office/infopath/2007/PartnerControls"/>
    <ds:schemaRef ds:uri="c892affd-9aea-4100-a63a-0b29159ee2f9"/>
    <ds:schemaRef ds:uri="5976950d-f5c8-4a84-b442-8b9faad1e7e2"/>
  </ds:schemaRefs>
</ds:datastoreItem>
</file>

<file path=customXml/itemProps3.xml><?xml version="1.0" encoding="utf-8"?>
<ds:datastoreItem xmlns:ds="http://schemas.openxmlformats.org/officeDocument/2006/customXml" ds:itemID="{CA31638F-6E50-41CD-A843-E1D818625AEB}"/>
</file>

<file path=customXml/itemProps4.xml><?xml version="1.0" encoding="utf-8"?>
<ds:datastoreItem xmlns:ds="http://schemas.openxmlformats.org/officeDocument/2006/customXml" ds:itemID="{BE057D2B-2EA4-4A15-925A-BB6F6B73C78F}">
  <ds:schemaRefs>
    <ds:schemaRef ds:uri="http://schemas.microsoft.com/office/2006/metadata/longProperties"/>
  </ds:schemaRefs>
</ds:datastoreItem>
</file>

<file path=customXml/itemProps5.xml><?xml version="1.0" encoding="utf-8"?>
<ds:datastoreItem xmlns:ds="http://schemas.openxmlformats.org/officeDocument/2006/customXml" ds:itemID="{856CDB82-C8DE-4951-BF9E-9481E8C065AB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SZ140 29677SZ140 29677 04-15 Wijzigingen doorgeven Als u een subsidie ontvangt voor een interne jobcoach.dot</Template>
  <TotalTime>83</TotalTime>
  <Pages>2</Pages>
  <Words>671</Words>
  <Characters>3692</Characters>
  <Application>Microsoft Office Word</Application>
  <DocSecurity>0</DocSecurity>
  <Lines>30</Lines>
  <Paragraphs>8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Wijzigingen doorgeven - Als u een subsidie ontvangt voor een interne jobcoach</vt:lpstr>
    </vt:vector>
  </TitlesOfParts>
  <Company/>
  <LinksUpToDate>false</LinksUpToDate>
  <CharactersWithSpaces>4355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Wijzigingen doorgeven - Als u een subsidie ontvangt voor een interne jobcoach</dc:title>
  <dc:subject/>
  <dc:creator/>
  <cp:keywords/>
  <cp:lastModifiedBy>Heikens, Fred (F.)</cp:lastModifiedBy>
  <cp:revision>55</cp:revision>
  <cp:lastPrinted>2013-03-21T07:52:00Z</cp:lastPrinted>
  <dcterms:created xsi:type="dcterms:W3CDTF">2025-02-20T06:24:00Z</dcterms:created>
  <dcterms:modified xsi:type="dcterms:W3CDTF">2025-04-03T09:22:00Z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Regeling 2">
    <vt:lpwstr>Re-integratieregelingen</vt:lpwstr>
  </property>
  <property fmtid="{D5CDD505-2E9C-101B-9397-08002B2CF9AE}" pid="3" name="Unieknr">
    <vt:lpwstr>29677 </vt:lpwstr>
  </property>
  <property fmtid="{D5CDD505-2E9C-101B-9397-08002B2CF9AE}" pid="4" name="Wet- en Regelgeving 3">
    <vt:lpwstr/>
  </property>
  <property fmtid="{D5CDD505-2E9C-101B-9397-08002B2CF9AE}" pid="5" name="Divisie">
    <vt:lpwstr>Werkbedrijf</vt:lpwstr>
  </property>
  <property fmtid="{D5CDD505-2E9C-101B-9397-08002B2CF9AE}" pid="6" name="Regeling 1">
    <vt:lpwstr>Participatiewet</vt:lpwstr>
  </property>
  <property fmtid="{D5CDD505-2E9C-101B-9397-08002B2CF9AE}" pid="7" name="Intern / Extern">
    <vt:lpwstr>Extern</vt:lpwstr>
  </property>
  <property fmtid="{D5CDD505-2E9C-101B-9397-08002B2CF9AE}" pid="8" name="Brievenboeknummer">
    <vt:lpwstr/>
  </property>
  <property fmtid="{D5CDD505-2E9C-101B-9397-08002B2CF9AE}" pid="9" name="Doelgroep 2">
    <vt:lpwstr>Re-integratiebedrijven</vt:lpwstr>
  </property>
  <property fmtid="{D5CDD505-2E9C-101B-9397-08002B2CF9AE}" pid="10" name="Product">
    <vt:lpwstr>Formulieren</vt:lpwstr>
  </property>
  <property fmtid="{D5CDD505-2E9C-101B-9397-08002B2CF9AE}" pid="11" name="Editie">
    <vt:lpwstr>11-18</vt:lpwstr>
  </property>
  <property fmtid="{D5CDD505-2E9C-101B-9397-08002B2CF9AE}" pid="12" name="Doelgroep 1">
    <vt:lpwstr>Werkgevers</vt:lpwstr>
  </property>
  <property fmtid="{D5CDD505-2E9C-101B-9397-08002B2CF9AE}" pid="13" name="Status">
    <vt:lpwstr>Actueel</vt:lpwstr>
  </property>
  <property fmtid="{D5CDD505-2E9C-101B-9397-08002B2CF9AE}" pid="14" name="Opmerkingen">
    <vt:lpwstr/>
  </property>
  <property fmtid="{D5CDD505-2E9C-101B-9397-08002B2CF9AE}" pid="15" name="KCV nummer">
    <vt:lpwstr/>
  </property>
  <property fmtid="{D5CDD505-2E9C-101B-9397-08002B2CF9AE}" pid="16" name="Doelgroep 3">
    <vt:lpwstr/>
  </property>
  <property fmtid="{D5CDD505-2E9C-101B-9397-08002B2CF9AE}" pid="17" name="Wet en Regelgeving 4">
    <vt:lpwstr/>
  </property>
  <property fmtid="{D5CDD505-2E9C-101B-9397-08002B2CF9AE}" pid="18" name="MediaServiceImageTags">
    <vt:lpwstr/>
  </property>
  <property fmtid="{D5CDD505-2E9C-101B-9397-08002B2CF9AE}" pid="19" name="ContentTypeId">
    <vt:lpwstr>0x010100B30CA212B10AAD4BBC6E765BEB5B24AE</vt:lpwstr>
  </property>
</Properties>
</file>