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76" w:type="dxa"/>
        <w:tblLayout w:type="fixed"/>
        <w:tblCellMar>
          <w:left w:w="0" w:type="dxa"/>
          <w:right w:w="0" w:type="dxa"/>
        </w:tblCellMar>
        <w:tblLook w:val="0000" w:firstRow="0" w:lastRow="0" w:firstColumn="0" w:lastColumn="0" w:noHBand="0" w:noVBand="0"/>
      </w:tblPr>
      <w:tblGrid>
        <w:gridCol w:w="377"/>
        <w:gridCol w:w="6"/>
        <w:gridCol w:w="6"/>
        <w:gridCol w:w="2375"/>
        <w:gridCol w:w="301"/>
        <w:gridCol w:w="46"/>
        <w:gridCol w:w="113"/>
        <w:gridCol w:w="1847"/>
        <w:gridCol w:w="146"/>
        <w:gridCol w:w="698"/>
        <w:gridCol w:w="549"/>
        <w:gridCol w:w="3442"/>
        <w:gridCol w:w="113"/>
        <w:gridCol w:w="57"/>
      </w:tblGrid>
      <w:tr w:rsidR="009F3001" w14:paraId="25E74B50" w14:textId="77777777" w:rsidTr="009F3001">
        <w:trPr>
          <w:cantSplit/>
          <w:trHeight w:val="80"/>
        </w:trPr>
        <w:tc>
          <w:tcPr>
            <w:tcW w:w="378" w:type="dxa"/>
          </w:tcPr>
          <w:p w14:paraId="76594655" w14:textId="77777777" w:rsidR="009F3001" w:rsidRPr="009F3001" w:rsidRDefault="009F3001" w:rsidP="00F76BC7">
            <w:pPr>
              <w:pStyle w:val="Tussenbalk"/>
              <w:keepNext/>
              <w:spacing w:line="240" w:lineRule="auto"/>
              <w:rPr>
                <w:rFonts w:ascii="UWV Werk" w:hAnsi="UWV Werk"/>
                <w:sz w:val="16"/>
                <w:szCs w:val="16"/>
              </w:rPr>
            </w:pPr>
          </w:p>
        </w:tc>
        <w:tc>
          <w:tcPr>
            <w:tcW w:w="2735" w:type="dxa"/>
            <w:gridSpan w:val="5"/>
          </w:tcPr>
          <w:p w14:paraId="0B88F62E" w14:textId="4ECF00AA" w:rsidR="009F3001" w:rsidRPr="009F3001" w:rsidRDefault="009F3001" w:rsidP="00F76BC7">
            <w:pPr>
              <w:pStyle w:val="Tussenbalk"/>
              <w:keepNext/>
              <w:spacing w:line="240" w:lineRule="auto"/>
              <w:rPr>
                <w:rFonts w:ascii="UWV Werk" w:hAnsi="UWV Werk"/>
                <w:sz w:val="16"/>
                <w:szCs w:val="16"/>
              </w:rPr>
            </w:pPr>
          </w:p>
        </w:tc>
        <w:tc>
          <w:tcPr>
            <w:tcW w:w="3354" w:type="dxa"/>
            <w:gridSpan w:val="5"/>
          </w:tcPr>
          <w:p w14:paraId="2058EAA6" w14:textId="6F4E511E" w:rsidR="009F3001" w:rsidRPr="009F3001" w:rsidRDefault="009F3001" w:rsidP="00F76BC7">
            <w:pPr>
              <w:pStyle w:val="Formulierinfo"/>
              <w:keepNext/>
              <w:jc w:val="right"/>
              <w:rPr>
                <w:rFonts w:ascii="UWV Werk" w:hAnsi="UWV Werk"/>
                <w:sz w:val="16"/>
                <w:szCs w:val="16"/>
              </w:rPr>
            </w:pPr>
          </w:p>
        </w:tc>
        <w:tc>
          <w:tcPr>
            <w:tcW w:w="3439" w:type="dxa"/>
          </w:tcPr>
          <w:p w14:paraId="0E2EB507" w14:textId="28A3E97C" w:rsidR="009F3001" w:rsidRPr="009F3001" w:rsidRDefault="009F3001" w:rsidP="00AB0F10">
            <w:pPr>
              <w:pStyle w:val="Formulierinfo"/>
              <w:keepNext/>
              <w:jc w:val="right"/>
              <w:rPr>
                <w:rFonts w:ascii="UWV Werk" w:hAnsi="UWV Werk"/>
                <w:color w:val="auto"/>
                <w:sz w:val="16"/>
                <w:szCs w:val="16"/>
              </w:rPr>
            </w:pPr>
            <w:r w:rsidRPr="009F3001">
              <w:rPr>
                <w:rFonts w:ascii="UWV Werk" w:hAnsi="UWV Werk"/>
                <w:sz w:val="16"/>
                <w:szCs w:val="16"/>
              </w:rPr>
              <w:t xml:space="preserve"> </w:t>
            </w:r>
            <w:r w:rsidRPr="009F3001">
              <w:rPr>
                <w:rFonts w:ascii="UWV Werk" w:hAnsi="UWV Werk"/>
                <w:color w:val="auto"/>
                <w:sz w:val="16"/>
                <w:szCs w:val="16"/>
              </w:rPr>
              <w:t>1 van 4</w:t>
            </w:r>
          </w:p>
        </w:tc>
        <w:tc>
          <w:tcPr>
            <w:tcW w:w="170" w:type="dxa"/>
            <w:gridSpan w:val="2"/>
            <w:vMerge w:val="restart"/>
          </w:tcPr>
          <w:p w14:paraId="30E39567" w14:textId="77777777" w:rsidR="009F3001" w:rsidRPr="009F3001" w:rsidRDefault="009F3001" w:rsidP="00F76BC7">
            <w:pPr>
              <w:keepNext/>
              <w:rPr>
                <w:rFonts w:ascii="UWV Werk" w:hAnsi="UWV Werk"/>
                <w:sz w:val="16"/>
                <w:szCs w:val="16"/>
              </w:rPr>
            </w:pPr>
          </w:p>
        </w:tc>
      </w:tr>
      <w:tr w:rsidR="009F3001" w:rsidRPr="006977FB" w14:paraId="1483DBC0" w14:textId="77777777" w:rsidTr="009F3001">
        <w:trPr>
          <w:cantSplit/>
          <w:trHeight w:val="651"/>
        </w:trPr>
        <w:tc>
          <w:tcPr>
            <w:tcW w:w="378" w:type="dxa"/>
            <w:vMerge w:val="restart"/>
          </w:tcPr>
          <w:p w14:paraId="26B6778B" w14:textId="77777777" w:rsidR="009F3001" w:rsidRPr="009F3001" w:rsidRDefault="009F3001" w:rsidP="00607476">
            <w:pPr>
              <w:pStyle w:val="Tussenbalk"/>
              <w:keepNext/>
              <w:spacing w:line="240" w:lineRule="auto"/>
              <w:rPr>
                <w:rFonts w:ascii="UWV Werk" w:hAnsi="UWV Werk"/>
                <w:sz w:val="16"/>
                <w:szCs w:val="16"/>
              </w:rPr>
            </w:pPr>
          </w:p>
        </w:tc>
        <w:tc>
          <w:tcPr>
            <w:tcW w:w="2735" w:type="dxa"/>
            <w:gridSpan w:val="5"/>
            <w:vMerge w:val="restart"/>
          </w:tcPr>
          <w:p w14:paraId="35410D10" w14:textId="759C4A59" w:rsidR="009F3001" w:rsidRPr="00C760D7" w:rsidRDefault="00C760D7" w:rsidP="00607476">
            <w:pPr>
              <w:pStyle w:val="Tussenbalk"/>
              <w:keepNext/>
              <w:spacing w:line="240" w:lineRule="auto"/>
              <w:rPr>
                <w:rFonts w:ascii="UWV Werk Kop" w:hAnsi="UWV Werk Kop"/>
                <w:sz w:val="28"/>
                <w:szCs w:val="28"/>
              </w:rPr>
            </w:pPr>
            <w:r w:rsidRPr="00C760D7">
              <w:rPr>
                <w:rFonts w:ascii="UWV Werk Kop" w:hAnsi="UWV Werk Kop"/>
                <w:sz w:val="28"/>
                <w:szCs w:val="28"/>
              </w:rPr>
              <w:drawing>
                <wp:inline distT="0" distB="0" distL="0" distR="0" wp14:anchorId="07DD3611" wp14:editId="156A55D5">
                  <wp:extent cx="504825" cy="504825"/>
                  <wp:effectExtent l="0" t="0" r="0" b="0"/>
                  <wp:docPr id="3" name="Afbeelding 1" descr="Afbeelding met Graphics, logo, Lettertype,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Graphics, logo, Lettertype, symbool&#10;&#10;Automatisch gegenereerde beschrijv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6793" w:type="dxa"/>
            <w:gridSpan w:val="6"/>
          </w:tcPr>
          <w:p w14:paraId="38FE7B26" w14:textId="7954FFC1" w:rsidR="009F3001" w:rsidRPr="00E052D2" w:rsidRDefault="009F3001" w:rsidP="00607476">
            <w:pPr>
              <w:pStyle w:val="Formuliertitel"/>
              <w:keepNext/>
              <w:spacing w:before="240"/>
              <w:rPr>
                <w:rFonts w:ascii="UWV Werk" w:hAnsi="UWV Werk"/>
                <w:sz w:val="28"/>
                <w:szCs w:val="28"/>
                <w:lang w:val="en-US"/>
              </w:rPr>
            </w:pPr>
            <w:r w:rsidRPr="00E052D2">
              <w:rPr>
                <w:rFonts w:ascii="UWV Werk" w:hAnsi="UWV Werk"/>
                <w:sz w:val="28"/>
                <w:szCs w:val="28"/>
                <w:lang w:val="en-GB"/>
              </w:rPr>
              <w:t>Reporting a change from abroad</w:t>
            </w:r>
          </w:p>
        </w:tc>
        <w:tc>
          <w:tcPr>
            <w:tcW w:w="170" w:type="dxa"/>
            <w:gridSpan w:val="2"/>
            <w:vMerge/>
          </w:tcPr>
          <w:p w14:paraId="15C72930" w14:textId="77777777" w:rsidR="009F3001" w:rsidRPr="009F3001" w:rsidRDefault="009F3001" w:rsidP="00607476">
            <w:pPr>
              <w:keepNext/>
              <w:rPr>
                <w:rFonts w:ascii="UWV Werk" w:hAnsi="UWV Werk"/>
                <w:sz w:val="16"/>
                <w:szCs w:val="16"/>
                <w:lang w:val="en-US"/>
              </w:rPr>
            </w:pPr>
          </w:p>
        </w:tc>
      </w:tr>
      <w:tr w:rsidR="009F3001" w:rsidRPr="006977FB" w14:paraId="31F186B5" w14:textId="77777777" w:rsidTr="009F3001">
        <w:trPr>
          <w:cantSplit/>
          <w:trHeight w:val="136"/>
        </w:trPr>
        <w:tc>
          <w:tcPr>
            <w:tcW w:w="378" w:type="dxa"/>
            <w:vMerge/>
          </w:tcPr>
          <w:p w14:paraId="5A83129B" w14:textId="77777777" w:rsidR="009F3001" w:rsidRPr="009F3001" w:rsidRDefault="009F3001" w:rsidP="00760BCB">
            <w:pPr>
              <w:pStyle w:val="Tussenbalk"/>
              <w:keepNext/>
              <w:spacing w:line="240" w:lineRule="auto"/>
              <w:rPr>
                <w:rFonts w:ascii="UWV Werk" w:hAnsi="UWV Werk"/>
                <w:sz w:val="16"/>
                <w:szCs w:val="16"/>
                <w:lang w:val="en-US"/>
              </w:rPr>
            </w:pPr>
          </w:p>
        </w:tc>
        <w:tc>
          <w:tcPr>
            <w:tcW w:w="2735" w:type="dxa"/>
            <w:gridSpan w:val="5"/>
            <w:vMerge/>
          </w:tcPr>
          <w:p w14:paraId="219208E7" w14:textId="6C963BDA" w:rsidR="009F3001" w:rsidRPr="009F3001" w:rsidRDefault="009F3001" w:rsidP="00760BCB">
            <w:pPr>
              <w:pStyle w:val="Tussenbalk"/>
              <w:keepNext/>
              <w:spacing w:line="240" w:lineRule="auto"/>
              <w:rPr>
                <w:rFonts w:ascii="UWV Werk" w:hAnsi="UWV Werk"/>
                <w:sz w:val="16"/>
                <w:szCs w:val="16"/>
                <w:lang w:val="en-US"/>
              </w:rPr>
            </w:pPr>
          </w:p>
        </w:tc>
        <w:tc>
          <w:tcPr>
            <w:tcW w:w="6793" w:type="dxa"/>
            <w:gridSpan w:val="6"/>
          </w:tcPr>
          <w:p w14:paraId="7A6C4993" w14:textId="11EBC503" w:rsidR="009F3001" w:rsidRPr="00E052D2" w:rsidRDefault="009F3001" w:rsidP="00760BCB">
            <w:pPr>
              <w:pStyle w:val="Sub"/>
              <w:keepNext/>
              <w:tabs>
                <w:tab w:val="left" w:pos="1050"/>
              </w:tabs>
              <w:rPr>
                <w:rFonts w:ascii="UWV Werk" w:hAnsi="UWV Werk"/>
                <w:sz w:val="22"/>
                <w:szCs w:val="22"/>
                <w:lang w:val="en-US"/>
              </w:rPr>
            </w:pPr>
            <w:r w:rsidRPr="00E052D2">
              <w:rPr>
                <w:rFonts w:ascii="UWV Werk" w:hAnsi="UWV Werk"/>
                <w:sz w:val="22"/>
                <w:szCs w:val="22"/>
                <w:lang w:val="en-GB"/>
              </w:rPr>
              <w:t>If you live outside the Netherlands and receive a benefit under the WAO, WIA, Wajong or WAZ schemes</w:t>
            </w:r>
          </w:p>
        </w:tc>
        <w:tc>
          <w:tcPr>
            <w:tcW w:w="170" w:type="dxa"/>
            <w:gridSpan w:val="2"/>
            <w:vMerge/>
          </w:tcPr>
          <w:p w14:paraId="274F8D6E" w14:textId="77777777" w:rsidR="009F3001" w:rsidRPr="009F3001" w:rsidRDefault="009F3001" w:rsidP="00760BCB">
            <w:pPr>
              <w:keepNext/>
              <w:rPr>
                <w:rFonts w:ascii="UWV Werk" w:hAnsi="UWV Werk"/>
                <w:sz w:val="16"/>
                <w:szCs w:val="16"/>
                <w:lang w:val="en-US"/>
              </w:rPr>
            </w:pPr>
          </w:p>
        </w:tc>
      </w:tr>
      <w:tr w:rsidR="00F856DB" w:rsidRPr="006977FB" w14:paraId="58FB763E" w14:textId="77777777" w:rsidTr="00E91D52">
        <w:trPr>
          <w:cantSplit/>
          <w:trHeight w:val="3164"/>
        </w:trPr>
        <w:tc>
          <w:tcPr>
            <w:tcW w:w="384" w:type="dxa"/>
            <w:gridSpan w:val="2"/>
          </w:tcPr>
          <w:p w14:paraId="19C9AE1D" w14:textId="77777777" w:rsidR="00F856DB" w:rsidRPr="009F3001" w:rsidRDefault="00F856DB" w:rsidP="00F856DB">
            <w:pPr>
              <w:pStyle w:val="Toelichting"/>
              <w:widowControl w:val="0"/>
              <w:rPr>
                <w:rFonts w:ascii="UWV Werk" w:hAnsi="UWV Werk"/>
                <w:sz w:val="16"/>
                <w:szCs w:val="16"/>
                <w:lang w:val="en-US"/>
              </w:rPr>
            </w:pPr>
          </w:p>
        </w:tc>
        <w:tc>
          <w:tcPr>
            <w:tcW w:w="4690" w:type="dxa"/>
            <w:gridSpan w:val="6"/>
          </w:tcPr>
          <w:p w14:paraId="7255D373" w14:textId="77777777" w:rsidR="00F856DB" w:rsidRPr="009F3001" w:rsidRDefault="00F856DB" w:rsidP="00BC4E8F">
            <w:pPr>
              <w:pStyle w:val="Toelichting"/>
              <w:rPr>
                <w:rFonts w:ascii="UWV Werk" w:hAnsi="UWV Werk"/>
                <w:sz w:val="16"/>
                <w:szCs w:val="16"/>
                <w:lang w:val="en-US"/>
              </w:rPr>
            </w:pPr>
          </w:p>
          <w:p w14:paraId="46A2F4DA" w14:textId="77777777" w:rsidR="000E3513" w:rsidRPr="009F3001" w:rsidRDefault="000E3513" w:rsidP="00BC4E8F">
            <w:pPr>
              <w:pStyle w:val="Toelichting"/>
              <w:rPr>
                <w:rFonts w:ascii="UWV Werk" w:hAnsi="UWV Werk"/>
                <w:sz w:val="16"/>
                <w:szCs w:val="16"/>
                <w:lang w:val="en-US"/>
              </w:rPr>
            </w:pPr>
            <w:r w:rsidRPr="00354BB3">
              <w:rPr>
                <w:rFonts w:ascii="UWV Werk Kop Medium" w:hAnsi="UWV Werk Kop Medium"/>
                <w:sz w:val="16"/>
                <w:szCs w:val="16"/>
                <w:lang w:val="en-US"/>
              </w:rPr>
              <w:t>The purpose of this form</w:t>
            </w:r>
            <w:r w:rsidRPr="009F3001">
              <w:rPr>
                <w:rFonts w:ascii="UWV Werk" w:hAnsi="UWV Werk"/>
                <w:sz w:val="16"/>
                <w:szCs w:val="16"/>
                <w:lang w:val="en-US"/>
              </w:rPr>
              <w:br/>
              <w:t xml:space="preserve">If you receive a benefit from the UWV, you have obligations. </w:t>
            </w:r>
            <w:r w:rsidRPr="009F3001">
              <w:rPr>
                <w:rFonts w:ascii="UWV Werk" w:hAnsi="UWV Werk"/>
                <w:sz w:val="16"/>
                <w:szCs w:val="16"/>
                <w:lang w:val="en-US"/>
              </w:rPr>
              <w:br/>
              <w:t xml:space="preserve">For example, you must inform us of changes to your work, income and living situation. What if you don't? Your benefit may be stopped temporarily or you may be fined. </w:t>
            </w:r>
          </w:p>
          <w:p w14:paraId="749839E4" w14:textId="77777777" w:rsidR="000E3513" w:rsidRPr="009F3001" w:rsidRDefault="000E3513" w:rsidP="00BC4E8F">
            <w:pPr>
              <w:pStyle w:val="Toelichting"/>
              <w:rPr>
                <w:rFonts w:ascii="UWV Werk" w:hAnsi="UWV Werk"/>
                <w:sz w:val="16"/>
                <w:szCs w:val="16"/>
                <w:lang w:val="en-US"/>
              </w:rPr>
            </w:pPr>
            <w:r w:rsidRPr="009F3001">
              <w:rPr>
                <w:rFonts w:ascii="UWV Werk" w:hAnsi="UWV Werk"/>
                <w:sz w:val="16"/>
                <w:szCs w:val="16"/>
                <w:lang w:val="en-US"/>
              </w:rPr>
              <w:br/>
              <w:t>You must repay any excess benefit you have received.</w:t>
            </w:r>
          </w:p>
          <w:p w14:paraId="0EF1D2D9" w14:textId="77777777" w:rsidR="000E3513" w:rsidRPr="009F3001" w:rsidRDefault="000E3513" w:rsidP="00BC4E8F">
            <w:pPr>
              <w:pStyle w:val="Toelichting"/>
              <w:rPr>
                <w:rFonts w:ascii="UWV Werk" w:hAnsi="UWV Werk"/>
                <w:sz w:val="16"/>
                <w:szCs w:val="16"/>
                <w:lang w:val="en-US"/>
              </w:rPr>
            </w:pPr>
            <w:r w:rsidRPr="009F3001">
              <w:rPr>
                <w:rFonts w:ascii="UWV Werk" w:hAnsi="UWV Werk"/>
                <w:sz w:val="16"/>
                <w:szCs w:val="16"/>
                <w:lang w:val="en-US"/>
              </w:rPr>
              <w:t>Read the summary of obligations pertaining to your benefit and situation at uwv.nl/mijnplichten.</w:t>
            </w:r>
          </w:p>
          <w:p w14:paraId="6E327B69" w14:textId="77777777" w:rsidR="000E3513" w:rsidRPr="009F3001" w:rsidRDefault="000E3513" w:rsidP="00BC4E8F">
            <w:pPr>
              <w:pStyle w:val="Toelichting"/>
              <w:rPr>
                <w:rFonts w:ascii="UWV Werk" w:hAnsi="UWV Werk"/>
                <w:sz w:val="16"/>
                <w:szCs w:val="16"/>
                <w:lang w:val="en-US"/>
              </w:rPr>
            </w:pPr>
          </w:p>
          <w:p w14:paraId="21B56E45" w14:textId="77777777" w:rsidR="000E3513" w:rsidRPr="009F3001" w:rsidRDefault="000E3513" w:rsidP="00BC4E8F">
            <w:pPr>
              <w:pStyle w:val="Toelichting"/>
              <w:rPr>
                <w:rFonts w:ascii="UWV Werk" w:hAnsi="UWV Werk"/>
                <w:sz w:val="16"/>
                <w:szCs w:val="16"/>
                <w:lang w:val="en-US"/>
              </w:rPr>
            </w:pPr>
            <w:r w:rsidRPr="009F3001">
              <w:rPr>
                <w:rFonts w:ascii="UWV Werk" w:hAnsi="UWV Werk"/>
                <w:sz w:val="16"/>
                <w:szCs w:val="16"/>
                <w:lang w:val="en-US"/>
              </w:rPr>
              <w:t>Have there been other changes to your situation that you think could impact your benefit entitlement? Please provide details under 'Other changes/space for explanation'.</w:t>
            </w:r>
          </w:p>
          <w:p w14:paraId="4854221C" w14:textId="77777777" w:rsidR="000E3513" w:rsidRPr="009F3001" w:rsidRDefault="000E3513" w:rsidP="00BC4E8F">
            <w:pPr>
              <w:pStyle w:val="Toelichting"/>
              <w:rPr>
                <w:rFonts w:ascii="UWV Werk" w:hAnsi="UWV Werk"/>
                <w:sz w:val="16"/>
                <w:szCs w:val="16"/>
                <w:lang w:val="en-US"/>
              </w:rPr>
            </w:pPr>
          </w:p>
          <w:p w14:paraId="5EAD6C3A" w14:textId="77777777" w:rsidR="000E3513" w:rsidRPr="009F3001" w:rsidRDefault="000E3513" w:rsidP="00BC4E8F">
            <w:pPr>
              <w:pStyle w:val="Toelichting"/>
              <w:rPr>
                <w:rFonts w:ascii="UWV Werk" w:hAnsi="UWV Werk"/>
                <w:i/>
                <w:iCs/>
                <w:sz w:val="16"/>
                <w:szCs w:val="16"/>
                <w:lang w:val="en-US"/>
              </w:rPr>
            </w:pPr>
            <w:r w:rsidRPr="009F3001">
              <w:rPr>
                <w:rFonts w:ascii="UWV Werk" w:hAnsi="UWV Werk"/>
                <w:i/>
                <w:iCs/>
                <w:sz w:val="16"/>
                <w:szCs w:val="16"/>
                <w:lang w:val="en-US"/>
              </w:rPr>
              <w:t>When should you report a change?</w:t>
            </w:r>
          </w:p>
          <w:p w14:paraId="3E1DE807" w14:textId="77777777" w:rsidR="000E3513" w:rsidRPr="009F3001" w:rsidRDefault="000E3513" w:rsidP="00BC4E8F">
            <w:pPr>
              <w:pStyle w:val="Toelichting"/>
              <w:rPr>
                <w:rFonts w:ascii="UWV Werk" w:hAnsi="UWV Werk"/>
                <w:sz w:val="16"/>
                <w:szCs w:val="16"/>
                <w:lang w:val="en-US"/>
              </w:rPr>
            </w:pPr>
            <w:r w:rsidRPr="009F3001">
              <w:rPr>
                <w:rFonts w:ascii="UWV Werk" w:hAnsi="UWV Werk"/>
                <w:sz w:val="16"/>
                <w:szCs w:val="16"/>
                <w:lang w:val="en-US"/>
              </w:rPr>
              <w:t xml:space="preserve">You should inform the UWV of changes to your situation within after these become known to you, or could have become known to you. If you plan to go abroad for longer than 4 weeks, you must inform us of this no later than 2 weeks before your expected departure date. </w:t>
            </w:r>
          </w:p>
          <w:p w14:paraId="1C5B3128" w14:textId="77777777" w:rsidR="000E3513" w:rsidRPr="009F3001" w:rsidRDefault="000E3513" w:rsidP="00BC4E8F">
            <w:pPr>
              <w:pStyle w:val="Toelichting"/>
              <w:rPr>
                <w:rFonts w:ascii="UWV Werk" w:hAnsi="UWV Werk"/>
                <w:sz w:val="16"/>
                <w:szCs w:val="16"/>
                <w:lang w:val="en-US"/>
              </w:rPr>
            </w:pPr>
          </w:p>
          <w:p w14:paraId="7179927C" w14:textId="77777777" w:rsidR="000E3513" w:rsidRPr="00354BB3" w:rsidRDefault="000E3513" w:rsidP="00BC4E8F">
            <w:pPr>
              <w:pStyle w:val="Toelichting"/>
              <w:rPr>
                <w:rFonts w:ascii="UWV Werk Kop Medium" w:hAnsi="UWV Werk Kop Medium"/>
                <w:sz w:val="16"/>
                <w:szCs w:val="16"/>
                <w:lang w:val="en-US"/>
              </w:rPr>
            </w:pPr>
            <w:r w:rsidRPr="00354BB3">
              <w:rPr>
                <w:rFonts w:ascii="UWV Werk Kop Medium" w:hAnsi="UWV Werk Kop Medium"/>
                <w:sz w:val="16"/>
                <w:szCs w:val="16"/>
                <w:lang w:val="en-US"/>
              </w:rPr>
              <w:t xml:space="preserve">Where to send the form </w:t>
            </w:r>
          </w:p>
          <w:p w14:paraId="5FF59FC6" w14:textId="77777777" w:rsidR="000E3513" w:rsidRPr="009F3001" w:rsidRDefault="000E3513" w:rsidP="00BC4E8F">
            <w:pPr>
              <w:pStyle w:val="Toelichting"/>
              <w:rPr>
                <w:rFonts w:ascii="UWV Werk" w:hAnsi="UWV Werk"/>
                <w:sz w:val="16"/>
                <w:szCs w:val="16"/>
                <w:lang w:val="en-US"/>
              </w:rPr>
            </w:pPr>
            <w:r w:rsidRPr="009F3001">
              <w:rPr>
                <w:rFonts w:ascii="UWV Werk" w:hAnsi="UWV Werk"/>
                <w:sz w:val="16"/>
                <w:szCs w:val="16"/>
                <w:lang w:val="en-US"/>
              </w:rPr>
              <w:t xml:space="preserve">Send the form to: </w:t>
            </w:r>
            <w:r w:rsidRPr="009F3001">
              <w:rPr>
                <w:rFonts w:ascii="UWV Werk" w:hAnsi="UWV Werk"/>
                <w:sz w:val="16"/>
                <w:szCs w:val="16"/>
                <w:lang w:val="en-US"/>
              </w:rPr>
              <w:tab/>
            </w:r>
          </w:p>
          <w:p w14:paraId="6CFF4B2A" w14:textId="77777777" w:rsidR="000E3513" w:rsidRPr="009F3001" w:rsidRDefault="000E3513" w:rsidP="00BC4E8F">
            <w:pPr>
              <w:pStyle w:val="Toelichting"/>
              <w:rPr>
                <w:rFonts w:ascii="UWV Werk" w:hAnsi="UWV Werk"/>
                <w:sz w:val="16"/>
                <w:szCs w:val="16"/>
              </w:rPr>
            </w:pPr>
            <w:r w:rsidRPr="009F3001">
              <w:rPr>
                <w:rFonts w:ascii="UWV Werk" w:hAnsi="UWV Werk"/>
                <w:sz w:val="16"/>
                <w:szCs w:val="16"/>
              </w:rPr>
              <w:t>UWV</w:t>
            </w:r>
          </w:p>
          <w:p w14:paraId="18F37B1A" w14:textId="77777777" w:rsidR="000E3513" w:rsidRPr="009F3001" w:rsidRDefault="000E3513" w:rsidP="00BC4E8F">
            <w:pPr>
              <w:pStyle w:val="Toelichting"/>
              <w:rPr>
                <w:rFonts w:ascii="UWV Werk" w:hAnsi="UWV Werk"/>
                <w:sz w:val="16"/>
                <w:szCs w:val="16"/>
              </w:rPr>
            </w:pPr>
            <w:r w:rsidRPr="009F3001">
              <w:rPr>
                <w:rFonts w:ascii="UWV Werk" w:hAnsi="UWV Werk"/>
                <w:sz w:val="16"/>
                <w:szCs w:val="16"/>
              </w:rPr>
              <w:t>Afdeling Bijzondere Zaken Buitenland</w:t>
            </w:r>
          </w:p>
          <w:p w14:paraId="4FC65D33" w14:textId="77777777" w:rsidR="000E3513" w:rsidRPr="009F3001" w:rsidRDefault="000E3513" w:rsidP="00BC4E8F">
            <w:pPr>
              <w:pStyle w:val="Toelichting"/>
              <w:rPr>
                <w:rFonts w:ascii="UWV Werk" w:hAnsi="UWV Werk"/>
                <w:sz w:val="16"/>
                <w:szCs w:val="16"/>
              </w:rPr>
            </w:pPr>
            <w:r w:rsidRPr="009F3001">
              <w:rPr>
                <w:rFonts w:ascii="UWV Werk" w:hAnsi="UWV Werk"/>
                <w:sz w:val="16"/>
                <w:szCs w:val="16"/>
              </w:rPr>
              <w:t>Postbus 59227</w:t>
            </w:r>
          </w:p>
          <w:p w14:paraId="07F255AE" w14:textId="77777777" w:rsidR="000E3513" w:rsidRPr="009F3001" w:rsidRDefault="000E3513" w:rsidP="00BC4E8F">
            <w:pPr>
              <w:pStyle w:val="Toelichting"/>
              <w:rPr>
                <w:rFonts w:ascii="UWV Werk" w:hAnsi="UWV Werk"/>
                <w:sz w:val="16"/>
                <w:szCs w:val="16"/>
              </w:rPr>
            </w:pPr>
            <w:r w:rsidRPr="009F3001">
              <w:rPr>
                <w:rFonts w:ascii="UWV Werk" w:hAnsi="UWV Werk"/>
                <w:sz w:val="16"/>
                <w:szCs w:val="16"/>
              </w:rPr>
              <w:t>1040 KE  AMSTERDAM</w:t>
            </w:r>
          </w:p>
          <w:p w14:paraId="76CDBA1E" w14:textId="77777777" w:rsidR="000E3513" w:rsidRPr="009F3001" w:rsidRDefault="000E3513" w:rsidP="00BC4E8F">
            <w:pPr>
              <w:pStyle w:val="Toelichting"/>
              <w:rPr>
                <w:rFonts w:ascii="UWV Werk" w:hAnsi="UWV Werk"/>
                <w:sz w:val="16"/>
                <w:szCs w:val="16"/>
              </w:rPr>
            </w:pPr>
            <w:r w:rsidRPr="009F3001">
              <w:rPr>
                <w:rFonts w:ascii="UWV Werk" w:hAnsi="UWV Werk"/>
                <w:sz w:val="16"/>
                <w:szCs w:val="16"/>
              </w:rPr>
              <w:t>The Netherlands</w:t>
            </w:r>
          </w:p>
          <w:p w14:paraId="110550E0" w14:textId="77777777" w:rsidR="00F856DB" w:rsidRPr="009F3001" w:rsidRDefault="00F856DB" w:rsidP="00BC4E8F">
            <w:pPr>
              <w:pStyle w:val="Toelichting"/>
              <w:rPr>
                <w:rFonts w:ascii="UWV Werk" w:hAnsi="UWV Werk"/>
                <w:sz w:val="16"/>
                <w:szCs w:val="16"/>
              </w:rPr>
            </w:pPr>
          </w:p>
        </w:tc>
        <w:tc>
          <w:tcPr>
            <w:tcW w:w="146" w:type="dxa"/>
          </w:tcPr>
          <w:p w14:paraId="13FC6C15" w14:textId="77777777" w:rsidR="00F856DB" w:rsidRPr="009F3001" w:rsidRDefault="00F856DB" w:rsidP="00BC4E8F">
            <w:pPr>
              <w:pStyle w:val="Toelichting"/>
              <w:rPr>
                <w:rFonts w:ascii="UWV Werk" w:hAnsi="UWV Werk"/>
                <w:sz w:val="16"/>
                <w:szCs w:val="16"/>
              </w:rPr>
            </w:pPr>
          </w:p>
        </w:tc>
        <w:tc>
          <w:tcPr>
            <w:tcW w:w="4686" w:type="dxa"/>
            <w:gridSpan w:val="3"/>
          </w:tcPr>
          <w:p w14:paraId="1AB86F8D" w14:textId="77777777" w:rsidR="00F856DB" w:rsidRPr="009F3001" w:rsidRDefault="00F856DB" w:rsidP="00BC4E8F">
            <w:pPr>
              <w:pStyle w:val="Toelichting"/>
              <w:rPr>
                <w:rFonts w:ascii="UWV Werk" w:hAnsi="UWV Werk"/>
                <w:sz w:val="16"/>
                <w:szCs w:val="16"/>
                <w:lang w:val="en-US"/>
              </w:rPr>
            </w:pPr>
          </w:p>
          <w:p w14:paraId="1BBEE3F8" w14:textId="77777777" w:rsidR="00BC4E8F" w:rsidRPr="009F3001" w:rsidRDefault="00BC4E8F" w:rsidP="00BC4E8F">
            <w:pPr>
              <w:pStyle w:val="Toelichting"/>
              <w:rPr>
                <w:rFonts w:ascii="UWV Werk" w:hAnsi="UWV Werk"/>
                <w:sz w:val="16"/>
                <w:szCs w:val="16"/>
                <w:lang w:val="en-US"/>
              </w:rPr>
            </w:pPr>
            <w:r w:rsidRPr="009F3001">
              <w:rPr>
                <w:rFonts w:ascii="UWV Werk" w:hAnsi="UWV Werk"/>
                <w:sz w:val="16"/>
                <w:szCs w:val="16"/>
                <w:lang w:val="en-US"/>
              </w:rPr>
              <w:t>Are you enclosing medical information? And do you want this to be seen only by the UWV doctor? Then send this information in a separate, sealed envelope and write ‘confidential medical information’ on the front.</w:t>
            </w:r>
          </w:p>
          <w:p w14:paraId="053C66DB" w14:textId="77777777" w:rsidR="00BC4E8F" w:rsidRPr="009F3001" w:rsidRDefault="00BC4E8F" w:rsidP="00BC4E8F">
            <w:pPr>
              <w:pStyle w:val="Toelichting"/>
              <w:rPr>
                <w:rFonts w:ascii="UWV Werk" w:hAnsi="UWV Werk"/>
                <w:sz w:val="16"/>
                <w:szCs w:val="16"/>
                <w:lang w:val="en-US"/>
              </w:rPr>
            </w:pPr>
          </w:p>
          <w:p w14:paraId="79429727" w14:textId="77777777" w:rsidR="00BC4E8F" w:rsidRPr="009F3001" w:rsidRDefault="00BC4E8F" w:rsidP="00BC4E8F">
            <w:pPr>
              <w:pStyle w:val="Toelichting"/>
              <w:rPr>
                <w:rFonts w:ascii="UWV Werk" w:hAnsi="UWV Werk"/>
                <w:sz w:val="16"/>
                <w:szCs w:val="16"/>
                <w:lang w:val="en-US"/>
              </w:rPr>
            </w:pPr>
            <w:r w:rsidRPr="00354BB3">
              <w:rPr>
                <w:rFonts w:ascii="UWV Werk Kop Medium" w:hAnsi="UWV Werk Kop Medium"/>
                <w:sz w:val="16"/>
                <w:szCs w:val="16"/>
                <w:lang w:val="en-US"/>
              </w:rPr>
              <w:t>Once you have sent the form</w:t>
            </w:r>
            <w:r w:rsidRPr="009F3001">
              <w:rPr>
                <w:rFonts w:ascii="UWV Werk" w:hAnsi="UWV Werk"/>
                <w:sz w:val="16"/>
                <w:szCs w:val="16"/>
                <w:lang w:val="en-US"/>
              </w:rPr>
              <w:br/>
              <w:t xml:space="preserve">Once we have received the form, we will contact you within 8 weeks to inform you whether anything will change with regard to your benefit and, if so, what. We may request additional information from you first. </w:t>
            </w:r>
          </w:p>
          <w:p w14:paraId="0AADAAD5" w14:textId="77777777" w:rsidR="00BC4E8F" w:rsidRPr="009F3001" w:rsidRDefault="00BC4E8F" w:rsidP="00BC4E8F">
            <w:pPr>
              <w:pStyle w:val="Toelichting"/>
              <w:rPr>
                <w:rFonts w:ascii="UWV Werk" w:hAnsi="UWV Werk"/>
                <w:sz w:val="16"/>
                <w:szCs w:val="16"/>
                <w:lang w:val="en-US"/>
              </w:rPr>
            </w:pPr>
          </w:p>
          <w:p w14:paraId="437F6400" w14:textId="77777777" w:rsidR="00BC4E8F" w:rsidRPr="00354BB3" w:rsidRDefault="00BC4E8F" w:rsidP="00BC4E8F">
            <w:pPr>
              <w:pStyle w:val="Toelichting"/>
              <w:rPr>
                <w:rFonts w:ascii="UWV Werk Kop Medium" w:hAnsi="UWV Werk Kop Medium"/>
                <w:sz w:val="16"/>
                <w:szCs w:val="16"/>
                <w:lang w:val="en-US"/>
              </w:rPr>
            </w:pPr>
            <w:r w:rsidRPr="00354BB3">
              <w:rPr>
                <w:rFonts w:ascii="UWV Werk Kop Medium" w:hAnsi="UWV Werk Kop Medium"/>
                <w:sz w:val="16"/>
                <w:szCs w:val="16"/>
                <w:lang w:val="en-US"/>
              </w:rPr>
              <w:t>More information</w:t>
            </w:r>
          </w:p>
          <w:p w14:paraId="092C3DCD" w14:textId="77777777" w:rsidR="00BC4E8F" w:rsidRPr="009F3001" w:rsidRDefault="00BC4E8F" w:rsidP="00BC4E8F">
            <w:pPr>
              <w:pStyle w:val="Toelichting"/>
              <w:rPr>
                <w:rFonts w:ascii="UWV Werk" w:hAnsi="UWV Werk"/>
                <w:sz w:val="16"/>
                <w:szCs w:val="16"/>
                <w:lang w:val="en-US"/>
              </w:rPr>
            </w:pPr>
            <w:r w:rsidRPr="009F3001">
              <w:rPr>
                <w:rFonts w:ascii="UWV Werk" w:hAnsi="UWV Werk"/>
                <w:sz w:val="16"/>
                <w:szCs w:val="16"/>
                <w:lang w:val="en-US"/>
              </w:rPr>
              <w:t>You will find more information at uwv.nl/internationaal. You can also call us from abroad on +31 88 898 20 01 (the call charges depend on your telephone provider). The UWV assistant will speak to you in Dutch. Please keep your Dutch citizen service number (burgerservicenummer) to hand when you call. That way we will be able to provide you with the fastest possible service.</w:t>
            </w:r>
          </w:p>
          <w:p w14:paraId="0A59D2C4" w14:textId="7CEC9938" w:rsidR="00F856DB" w:rsidRPr="009F3001" w:rsidRDefault="00F856DB" w:rsidP="00BC4E8F">
            <w:pPr>
              <w:pStyle w:val="Toelichting"/>
              <w:rPr>
                <w:rFonts w:ascii="UWV Werk" w:hAnsi="UWV Werk"/>
                <w:sz w:val="16"/>
                <w:szCs w:val="16"/>
                <w:lang w:val="en-US"/>
              </w:rPr>
            </w:pPr>
          </w:p>
        </w:tc>
        <w:tc>
          <w:tcPr>
            <w:tcW w:w="170" w:type="dxa"/>
            <w:gridSpan w:val="2"/>
          </w:tcPr>
          <w:p w14:paraId="32F76C1D" w14:textId="77777777" w:rsidR="00F856DB" w:rsidRPr="009F3001" w:rsidRDefault="00F856DB" w:rsidP="00F856DB">
            <w:pPr>
              <w:pStyle w:val="Toelichting"/>
              <w:widowControl w:val="0"/>
              <w:rPr>
                <w:rFonts w:ascii="UWV Werk" w:hAnsi="UWV Werk"/>
                <w:sz w:val="16"/>
                <w:szCs w:val="16"/>
                <w:lang w:val="en-US"/>
              </w:rPr>
            </w:pPr>
          </w:p>
        </w:tc>
      </w:tr>
      <w:tr w:rsidR="00E149FE" w:rsidRPr="006977FB" w14:paraId="170DC85C" w14:textId="77777777" w:rsidTr="00E91D52">
        <w:trPr>
          <w:cantSplit/>
        </w:trPr>
        <w:tc>
          <w:tcPr>
            <w:tcW w:w="384" w:type="dxa"/>
            <w:gridSpan w:val="2"/>
          </w:tcPr>
          <w:p w14:paraId="41F3FCF8" w14:textId="77777777" w:rsidR="00354BB3" w:rsidRPr="00354BB3" w:rsidRDefault="00354BB3" w:rsidP="00E149FE">
            <w:pPr>
              <w:pStyle w:val="Basisrubriekskop"/>
              <w:widowControl w:val="0"/>
              <w:rPr>
                <w:rFonts w:ascii="UWV Werk" w:hAnsi="UWV Werk"/>
                <w:b w:val="0"/>
                <w:bCs/>
                <w:sz w:val="16"/>
                <w:szCs w:val="16"/>
                <w:lang w:val="en-US"/>
              </w:rPr>
            </w:pPr>
          </w:p>
        </w:tc>
        <w:tc>
          <w:tcPr>
            <w:tcW w:w="2382" w:type="dxa"/>
            <w:gridSpan w:val="2"/>
          </w:tcPr>
          <w:p w14:paraId="483C84C5" w14:textId="77777777" w:rsidR="00E149FE" w:rsidRPr="00354BB3" w:rsidRDefault="00E149FE" w:rsidP="00E149FE">
            <w:pPr>
              <w:pStyle w:val="Basisrubriekskop"/>
              <w:widowControl w:val="0"/>
              <w:rPr>
                <w:rFonts w:ascii="UWV Werk" w:hAnsi="UWV Werk"/>
                <w:b w:val="0"/>
                <w:bCs/>
                <w:sz w:val="16"/>
                <w:szCs w:val="16"/>
                <w:lang w:val="en-US"/>
              </w:rPr>
            </w:pPr>
          </w:p>
        </w:tc>
        <w:tc>
          <w:tcPr>
            <w:tcW w:w="301" w:type="dxa"/>
            <w:shd w:val="solid" w:color="auto" w:fill="auto"/>
          </w:tcPr>
          <w:p w14:paraId="54BE48C4" w14:textId="77777777" w:rsidR="00E149FE" w:rsidRPr="00354BB3" w:rsidRDefault="00E149FE" w:rsidP="00E149FE">
            <w:pPr>
              <w:pStyle w:val="Basisrubriekskop"/>
              <w:widowControl w:val="0"/>
              <w:rPr>
                <w:rFonts w:ascii="UWV Werk" w:hAnsi="UWV Werk"/>
                <w:b w:val="0"/>
                <w:bCs/>
                <w:sz w:val="16"/>
                <w:szCs w:val="16"/>
                <w:lang w:val="en-US"/>
              </w:rPr>
            </w:pPr>
          </w:p>
        </w:tc>
        <w:tc>
          <w:tcPr>
            <w:tcW w:w="159" w:type="dxa"/>
            <w:gridSpan w:val="2"/>
            <w:shd w:val="pct50" w:color="auto" w:fill="auto"/>
          </w:tcPr>
          <w:p w14:paraId="22FA60D2" w14:textId="77777777" w:rsidR="00E149FE" w:rsidRPr="00354BB3" w:rsidRDefault="00E149FE" w:rsidP="00E149FE">
            <w:pPr>
              <w:pStyle w:val="Basisrubriekskop"/>
              <w:widowControl w:val="0"/>
              <w:rPr>
                <w:rFonts w:ascii="UWV Werk" w:hAnsi="UWV Werk"/>
                <w:b w:val="0"/>
                <w:bCs/>
                <w:sz w:val="16"/>
                <w:szCs w:val="16"/>
                <w:lang w:val="en-US"/>
              </w:rPr>
            </w:pPr>
          </w:p>
        </w:tc>
        <w:tc>
          <w:tcPr>
            <w:tcW w:w="6680" w:type="dxa"/>
            <w:gridSpan w:val="5"/>
            <w:shd w:val="pct50" w:color="auto" w:fill="auto"/>
          </w:tcPr>
          <w:p w14:paraId="7A61150D" w14:textId="035AAF7E" w:rsidR="00E149FE" w:rsidRPr="00354BB3" w:rsidRDefault="00E149FE" w:rsidP="00E149FE">
            <w:pPr>
              <w:pStyle w:val="Basisrubriekskop"/>
              <w:widowControl w:val="0"/>
              <w:rPr>
                <w:rFonts w:ascii="UWV Werk" w:hAnsi="UWV Werk"/>
                <w:b w:val="0"/>
                <w:bCs/>
                <w:sz w:val="16"/>
                <w:szCs w:val="16"/>
                <w:lang w:val="en-US"/>
              </w:rPr>
            </w:pPr>
            <w:r w:rsidRPr="00354BB3">
              <w:rPr>
                <w:rFonts w:ascii="UWV Werk" w:hAnsi="UWV Werk"/>
                <w:b w:val="0"/>
                <w:bCs/>
                <w:noProof w:val="0"/>
                <w:sz w:val="16"/>
                <w:szCs w:val="16"/>
                <w:lang w:val="en-GB"/>
              </w:rPr>
              <w:t>What am I signing for</w:t>
            </w:r>
          </w:p>
        </w:tc>
        <w:tc>
          <w:tcPr>
            <w:tcW w:w="170" w:type="dxa"/>
            <w:gridSpan w:val="2"/>
            <w:shd w:val="pct5" w:color="auto" w:fill="auto"/>
          </w:tcPr>
          <w:p w14:paraId="79719FD6" w14:textId="77777777" w:rsidR="00E149FE" w:rsidRPr="00354BB3" w:rsidRDefault="00E149FE" w:rsidP="00E149FE">
            <w:pPr>
              <w:pStyle w:val="Basisrubriekskop"/>
              <w:widowControl w:val="0"/>
              <w:rPr>
                <w:rFonts w:ascii="UWV Werk" w:hAnsi="UWV Werk"/>
                <w:b w:val="0"/>
                <w:bCs/>
                <w:sz w:val="16"/>
                <w:szCs w:val="16"/>
                <w:lang w:val="en-US"/>
              </w:rPr>
            </w:pPr>
          </w:p>
        </w:tc>
      </w:tr>
      <w:tr w:rsidR="00F856DB" w:rsidRPr="006977FB" w14:paraId="25B39CEA" w14:textId="77777777" w:rsidTr="00E91D52">
        <w:trPr>
          <w:cantSplit/>
          <w:trHeight w:val="45"/>
        </w:trPr>
        <w:tc>
          <w:tcPr>
            <w:tcW w:w="384" w:type="dxa"/>
            <w:gridSpan w:val="2"/>
          </w:tcPr>
          <w:p w14:paraId="06CC2F64" w14:textId="77777777" w:rsidR="00F856DB" w:rsidRPr="00E149FE" w:rsidRDefault="00F856DB" w:rsidP="00F856DB">
            <w:pPr>
              <w:pStyle w:val="Tussenbalk"/>
              <w:widowControl w:val="0"/>
              <w:rPr>
                <w:lang w:val="en-US"/>
              </w:rPr>
            </w:pPr>
          </w:p>
        </w:tc>
        <w:tc>
          <w:tcPr>
            <w:tcW w:w="2683" w:type="dxa"/>
            <w:gridSpan w:val="3"/>
          </w:tcPr>
          <w:p w14:paraId="6242CB1E" w14:textId="77777777" w:rsidR="00F856DB" w:rsidRPr="00E149FE" w:rsidRDefault="00F856DB" w:rsidP="00F856DB">
            <w:pPr>
              <w:pStyle w:val="Tussenbalk"/>
              <w:widowControl w:val="0"/>
              <w:rPr>
                <w:lang w:val="en-US"/>
              </w:rPr>
            </w:pPr>
          </w:p>
        </w:tc>
        <w:tc>
          <w:tcPr>
            <w:tcW w:w="159" w:type="dxa"/>
            <w:gridSpan w:val="2"/>
            <w:shd w:val="pct5" w:color="auto" w:fill="auto"/>
          </w:tcPr>
          <w:p w14:paraId="37773C27" w14:textId="77777777" w:rsidR="00F856DB" w:rsidRPr="00E149FE" w:rsidRDefault="00F856DB" w:rsidP="00F856DB">
            <w:pPr>
              <w:pStyle w:val="Tussenbalk"/>
              <w:widowControl w:val="0"/>
              <w:rPr>
                <w:lang w:val="en-US"/>
              </w:rPr>
            </w:pPr>
          </w:p>
        </w:tc>
        <w:tc>
          <w:tcPr>
            <w:tcW w:w="6680" w:type="dxa"/>
            <w:gridSpan w:val="5"/>
            <w:shd w:val="pct5" w:color="auto" w:fill="auto"/>
          </w:tcPr>
          <w:p w14:paraId="744B807A" w14:textId="77777777" w:rsidR="00F856DB" w:rsidRPr="00E149FE" w:rsidRDefault="00F856DB" w:rsidP="00F856DB">
            <w:pPr>
              <w:pStyle w:val="Tussenbalk"/>
              <w:widowControl w:val="0"/>
              <w:rPr>
                <w:lang w:val="en-US"/>
              </w:rPr>
            </w:pPr>
          </w:p>
        </w:tc>
        <w:tc>
          <w:tcPr>
            <w:tcW w:w="170" w:type="dxa"/>
            <w:gridSpan w:val="2"/>
            <w:shd w:val="pct5" w:color="auto" w:fill="auto"/>
          </w:tcPr>
          <w:p w14:paraId="0F8CC022" w14:textId="77777777" w:rsidR="00F856DB" w:rsidRPr="00E149FE" w:rsidRDefault="00F856DB" w:rsidP="00F856DB">
            <w:pPr>
              <w:pStyle w:val="Tussenbalk"/>
              <w:widowControl w:val="0"/>
              <w:rPr>
                <w:lang w:val="en-US"/>
              </w:rPr>
            </w:pPr>
          </w:p>
        </w:tc>
      </w:tr>
      <w:tr w:rsidR="00F856DB" w:rsidRPr="006977FB" w14:paraId="72E3635D" w14:textId="77777777" w:rsidTr="00E91D52">
        <w:trPr>
          <w:cantSplit/>
          <w:trHeight w:val="217"/>
        </w:trPr>
        <w:tc>
          <w:tcPr>
            <w:tcW w:w="384" w:type="dxa"/>
            <w:gridSpan w:val="2"/>
          </w:tcPr>
          <w:p w14:paraId="76977833" w14:textId="77777777" w:rsidR="00F856DB" w:rsidRPr="00354BB3" w:rsidRDefault="00F856DB" w:rsidP="00F856DB">
            <w:pPr>
              <w:pStyle w:val="Basistekst"/>
              <w:widowControl w:val="0"/>
              <w:rPr>
                <w:rFonts w:ascii="UWV Werk" w:hAnsi="UWV Werk"/>
                <w:sz w:val="16"/>
                <w:szCs w:val="16"/>
                <w:lang w:val="en-US"/>
              </w:rPr>
            </w:pPr>
          </w:p>
        </w:tc>
        <w:tc>
          <w:tcPr>
            <w:tcW w:w="2683" w:type="dxa"/>
            <w:gridSpan w:val="3"/>
          </w:tcPr>
          <w:p w14:paraId="2BEB2966" w14:textId="2460B7B3" w:rsidR="00F856DB" w:rsidRPr="00354BB3" w:rsidRDefault="00C439B7" w:rsidP="00C439B7">
            <w:pPr>
              <w:pStyle w:val="Basistekst"/>
              <w:rPr>
                <w:rFonts w:ascii="UWV Werk" w:hAnsi="UWV Werk"/>
                <w:sz w:val="16"/>
                <w:szCs w:val="16"/>
              </w:rPr>
            </w:pPr>
            <w:r w:rsidRPr="00354BB3">
              <w:rPr>
                <w:rStyle w:val="Kop1Char"/>
                <w:rFonts w:ascii="UWV Werk" w:hAnsi="UWV Werk" w:cs="Times New Roman"/>
                <w:b w:val="0"/>
                <w:bCs w:val="0"/>
                <w:kern w:val="0"/>
                <w:sz w:val="16"/>
                <w:szCs w:val="16"/>
              </w:rPr>
              <w:t>Statement of intent</w:t>
            </w:r>
          </w:p>
        </w:tc>
        <w:tc>
          <w:tcPr>
            <w:tcW w:w="159" w:type="dxa"/>
            <w:gridSpan w:val="2"/>
            <w:shd w:val="pct5" w:color="auto" w:fill="auto"/>
          </w:tcPr>
          <w:p w14:paraId="77A0050B" w14:textId="77777777" w:rsidR="00F856DB" w:rsidRPr="00354BB3" w:rsidRDefault="00F856DB" w:rsidP="00F856DB">
            <w:pPr>
              <w:pStyle w:val="Basistekst"/>
              <w:widowControl w:val="0"/>
              <w:rPr>
                <w:rFonts w:ascii="UWV Werk" w:hAnsi="UWV Werk"/>
                <w:sz w:val="16"/>
                <w:szCs w:val="16"/>
              </w:rPr>
            </w:pPr>
          </w:p>
        </w:tc>
        <w:tc>
          <w:tcPr>
            <w:tcW w:w="6680" w:type="dxa"/>
            <w:gridSpan w:val="5"/>
            <w:shd w:val="pct5" w:color="auto" w:fill="auto"/>
          </w:tcPr>
          <w:p w14:paraId="50EE72C7" w14:textId="1661EE74" w:rsidR="00F856DB" w:rsidRPr="00CD2891" w:rsidRDefault="00F856DB" w:rsidP="00CD2891">
            <w:pPr>
              <w:pStyle w:val="Basistekst"/>
              <w:widowControl w:val="0"/>
              <w:ind w:left="227" w:hanging="227"/>
              <w:rPr>
                <w:lang w:val="en-US"/>
              </w:rPr>
            </w:pPr>
            <w:r>
              <w:rPr>
                <w:b/>
                <w:sz w:val="18"/>
              </w:rPr>
              <w:t>󠄀</w:t>
            </w:r>
            <w:r w:rsidRPr="00CD2891">
              <w:rPr>
                <w:lang w:val="en-US"/>
              </w:rPr>
              <w:t xml:space="preserve"> </w:t>
            </w:r>
            <w:r w:rsidR="00CD2891" w:rsidRPr="00354BB3">
              <w:rPr>
                <w:rFonts w:ascii="UWV Werk" w:hAnsi="UWV Werk"/>
                <w:sz w:val="16"/>
                <w:szCs w:val="16"/>
                <w:lang w:val="en-US"/>
              </w:rPr>
              <w:t>I have provided correct and complete information on this form regarding me and my situation</w:t>
            </w:r>
            <w:r w:rsidR="00CD2891" w:rsidRPr="00354BB3">
              <w:rPr>
                <w:rStyle w:val="Kop1Char"/>
                <w:rFonts w:ascii="UWV Werk" w:hAnsi="UWV Werk"/>
                <w:sz w:val="16"/>
                <w:szCs w:val="16"/>
                <w:lang w:val="en-US"/>
              </w:rPr>
              <w:t>.</w:t>
            </w:r>
          </w:p>
        </w:tc>
        <w:tc>
          <w:tcPr>
            <w:tcW w:w="170" w:type="dxa"/>
            <w:gridSpan w:val="2"/>
            <w:shd w:val="pct5" w:color="auto" w:fill="auto"/>
          </w:tcPr>
          <w:p w14:paraId="66B618D4" w14:textId="77777777" w:rsidR="00F856DB" w:rsidRPr="00CD2891" w:rsidRDefault="00F856DB" w:rsidP="00F856DB">
            <w:pPr>
              <w:pStyle w:val="Basistekst"/>
              <w:widowControl w:val="0"/>
              <w:rPr>
                <w:lang w:val="en-US"/>
              </w:rPr>
            </w:pPr>
          </w:p>
        </w:tc>
      </w:tr>
      <w:tr w:rsidR="00F856DB" w:rsidRPr="006977FB" w14:paraId="0F89A4F3" w14:textId="77777777" w:rsidTr="00E91D52">
        <w:trPr>
          <w:cantSplit/>
          <w:trHeight w:val="45"/>
        </w:trPr>
        <w:tc>
          <w:tcPr>
            <w:tcW w:w="384" w:type="dxa"/>
            <w:gridSpan w:val="2"/>
          </w:tcPr>
          <w:p w14:paraId="1867EBA3" w14:textId="77777777" w:rsidR="00F856DB" w:rsidRPr="00354BB3" w:rsidRDefault="00F856DB" w:rsidP="00F856DB">
            <w:pPr>
              <w:pStyle w:val="Tussenbalk"/>
              <w:widowControl w:val="0"/>
              <w:rPr>
                <w:rFonts w:ascii="UWV Werk" w:hAnsi="UWV Werk"/>
                <w:sz w:val="16"/>
                <w:szCs w:val="16"/>
                <w:lang w:val="en-US"/>
              </w:rPr>
            </w:pPr>
          </w:p>
        </w:tc>
        <w:tc>
          <w:tcPr>
            <w:tcW w:w="2683" w:type="dxa"/>
            <w:gridSpan w:val="3"/>
            <w:tcBorders>
              <w:top w:val="single" w:sz="2" w:space="0" w:color="808080"/>
            </w:tcBorders>
          </w:tcPr>
          <w:p w14:paraId="65C781A3" w14:textId="77777777" w:rsidR="00F856DB" w:rsidRPr="00354BB3" w:rsidRDefault="00F856DB" w:rsidP="00F856DB">
            <w:pPr>
              <w:pStyle w:val="Tussenbalk"/>
              <w:widowControl w:val="0"/>
              <w:rPr>
                <w:rFonts w:ascii="UWV Werk" w:hAnsi="UWV Werk"/>
                <w:sz w:val="16"/>
                <w:szCs w:val="16"/>
                <w:lang w:val="en-US"/>
              </w:rPr>
            </w:pPr>
          </w:p>
        </w:tc>
        <w:tc>
          <w:tcPr>
            <w:tcW w:w="159" w:type="dxa"/>
            <w:gridSpan w:val="2"/>
            <w:tcBorders>
              <w:top w:val="single" w:sz="2" w:space="0" w:color="808080"/>
            </w:tcBorders>
            <w:shd w:val="pct5" w:color="auto" w:fill="auto"/>
          </w:tcPr>
          <w:p w14:paraId="31C5379D" w14:textId="77777777" w:rsidR="00F856DB" w:rsidRPr="00354BB3" w:rsidRDefault="00F856DB" w:rsidP="00F856DB">
            <w:pPr>
              <w:pStyle w:val="Tussenbalk"/>
              <w:widowControl w:val="0"/>
              <w:rPr>
                <w:rFonts w:ascii="UWV Werk" w:hAnsi="UWV Werk"/>
                <w:sz w:val="16"/>
                <w:szCs w:val="16"/>
                <w:lang w:val="en-US"/>
              </w:rPr>
            </w:pPr>
          </w:p>
        </w:tc>
        <w:tc>
          <w:tcPr>
            <w:tcW w:w="6680" w:type="dxa"/>
            <w:gridSpan w:val="5"/>
            <w:tcBorders>
              <w:top w:val="single" w:sz="2" w:space="0" w:color="808080"/>
            </w:tcBorders>
            <w:shd w:val="pct5" w:color="auto" w:fill="auto"/>
          </w:tcPr>
          <w:p w14:paraId="75F33D00" w14:textId="77777777" w:rsidR="00F856DB" w:rsidRPr="00CD2891" w:rsidRDefault="00F856DB" w:rsidP="00F856DB">
            <w:pPr>
              <w:pStyle w:val="Tussenbalk"/>
              <w:widowControl w:val="0"/>
              <w:rPr>
                <w:lang w:val="en-US"/>
              </w:rPr>
            </w:pPr>
          </w:p>
        </w:tc>
        <w:tc>
          <w:tcPr>
            <w:tcW w:w="170" w:type="dxa"/>
            <w:gridSpan w:val="2"/>
            <w:shd w:val="pct5" w:color="auto" w:fill="auto"/>
          </w:tcPr>
          <w:p w14:paraId="0F782755" w14:textId="77777777" w:rsidR="00F856DB" w:rsidRPr="00CD2891" w:rsidRDefault="00F856DB" w:rsidP="00F856DB">
            <w:pPr>
              <w:pStyle w:val="Tussenbalk"/>
              <w:widowControl w:val="0"/>
              <w:rPr>
                <w:lang w:val="en-US"/>
              </w:rPr>
            </w:pPr>
          </w:p>
        </w:tc>
      </w:tr>
      <w:tr w:rsidR="0026309D" w14:paraId="5F817707" w14:textId="77777777" w:rsidTr="00E91D52">
        <w:trPr>
          <w:cantSplit/>
        </w:trPr>
        <w:tc>
          <w:tcPr>
            <w:tcW w:w="384" w:type="dxa"/>
            <w:gridSpan w:val="2"/>
          </w:tcPr>
          <w:p w14:paraId="2E89B32E" w14:textId="77777777" w:rsidR="0026309D" w:rsidRPr="008D3561" w:rsidRDefault="0026309D" w:rsidP="0026309D">
            <w:pPr>
              <w:pStyle w:val="Basisrubriekskop"/>
              <w:keepNext/>
              <w:keepLines/>
              <w:rPr>
                <w:rFonts w:ascii="UWV Werk" w:hAnsi="UWV Werk"/>
                <w:b w:val="0"/>
                <w:bCs/>
                <w:sz w:val="16"/>
                <w:szCs w:val="16"/>
                <w:lang w:val="en-US"/>
              </w:rPr>
            </w:pPr>
          </w:p>
        </w:tc>
        <w:tc>
          <w:tcPr>
            <w:tcW w:w="2382" w:type="dxa"/>
            <w:gridSpan w:val="2"/>
          </w:tcPr>
          <w:p w14:paraId="73ABA853" w14:textId="77777777" w:rsidR="0026309D" w:rsidRPr="008D3561" w:rsidRDefault="0026309D" w:rsidP="0026309D">
            <w:pPr>
              <w:pStyle w:val="Basisrubriekskop"/>
              <w:keepNext/>
              <w:keepLines/>
              <w:rPr>
                <w:rFonts w:ascii="UWV Werk" w:hAnsi="UWV Werk"/>
                <w:b w:val="0"/>
                <w:bCs/>
                <w:sz w:val="16"/>
                <w:szCs w:val="16"/>
                <w:lang w:val="en-US"/>
              </w:rPr>
            </w:pPr>
          </w:p>
        </w:tc>
        <w:tc>
          <w:tcPr>
            <w:tcW w:w="301" w:type="dxa"/>
            <w:shd w:val="solid" w:color="auto" w:fill="auto"/>
          </w:tcPr>
          <w:p w14:paraId="1B657656" w14:textId="77777777" w:rsidR="0026309D" w:rsidRPr="008D3561" w:rsidRDefault="0026309D" w:rsidP="0026309D">
            <w:pPr>
              <w:pStyle w:val="Basisrubriekskop"/>
              <w:keepNext/>
              <w:keepLines/>
              <w:jc w:val="center"/>
              <w:rPr>
                <w:rFonts w:ascii="UWV Werk" w:hAnsi="UWV Werk"/>
                <w:b w:val="0"/>
                <w:bCs/>
                <w:sz w:val="16"/>
                <w:szCs w:val="16"/>
              </w:rPr>
            </w:pPr>
            <w:r w:rsidRPr="008D3561">
              <w:rPr>
                <w:rFonts w:ascii="UWV Werk" w:hAnsi="UWV Werk"/>
                <w:b w:val="0"/>
                <w:bCs/>
                <w:sz w:val="16"/>
                <w:szCs w:val="16"/>
              </w:rPr>
              <w:t>1</w:t>
            </w:r>
          </w:p>
        </w:tc>
        <w:tc>
          <w:tcPr>
            <w:tcW w:w="159" w:type="dxa"/>
            <w:gridSpan w:val="2"/>
            <w:shd w:val="pct50" w:color="auto" w:fill="auto"/>
          </w:tcPr>
          <w:p w14:paraId="1E797039" w14:textId="77777777" w:rsidR="0026309D" w:rsidRPr="008D3561" w:rsidRDefault="0026309D" w:rsidP="0026309D">
            <w:pPr>
              <w:pStyle w:val="Basisrubriekskop"/>
              <w:keepNext/>
              <w:keepLines/>
              <w:rPr>
                <w:rFonts w:ascii="UWV Werk" w:hAnsi="UWV Werk"/>
                <w:b w:val="0"/>
                <w:bCs/>
                <w:sz w:val="16"/>
                <w:szCs w:val="16"/>
              </w:rPr>
            </w:pPr>
          </w:p>
        </w:tc>
        <w:tc>
          <w:tcPr>
            <w:tcW w:w="6680" w:type="dxa"/>
            <w:gridSpan w:val="5"/>
            <w:shd w:val="pct50" w:color="auto" w:fill="auto"/>
          </w:tcPr>
          <w:p w14:paraId="33D31047" w14:textId="663E1BC2" w:rsidR="0026309D" w:rsidRPr="008D3561" w:rsidRDefault="0026309D" w:rsidP="0026309D">
            <w:pPr>
              <w:pStyle w:val="Basisrubriekskop"/>
              <w:keepNext/>
              <w:keepLines/>
              <w:rPr>
                <w:b w:val="0"/>
                <w:bCs/>
                <w:sz w:val="16"/>
                <w:szCs w:val="16"/>
              </w:rPr>
            </w:pPr>
            <w:r w:rsidRPr="008D3561">
              <w:rPr>
                <w:b w:val="0"/>
                <w:bCs/>
                <w:noProof w:val="0"/>
                <w:sz w:val="16"/>
                <w:szCs w:val="16"/>
                <w:lang w:val="en-GB"/>
              </w:rPr>
              <w:t>Personal details</w:t>
            </w:r>
          </w:p>
        </w:tc>
        <w:tc>
          <w:tcPr>
            <w:tcW w:w="170" w:type="dxa"/>
            <w:gridSpan w:val="2"/>
            <w:shd w:val="pct5" w:color="auto" w:fill="auto"/>
          </w:tcPr>
          <w:p w14:paraId="432437E7" w14:textId="77777777" w:rsidR="0026309D" w:rsidRPr="008D3561" w:rsidRDefault="0026309D" w:rsidP="0026309D">
            <w:pPr>
              <w:pStyle w:val="Basisrubriekskop"/>
              <w:keepNext/>
              <w:keepLines/>
              <w:rPr>
                <w:b w:val="0"/>
                <w:bCs/>
                <w:sz w:val="16"/>
                <w:szCs w:val="16"/>
              </w:rPr>
            </w:pPr>
          </w:p>
        </w:tc>
      </w:tr>
      <w:tr w:rsidR="00F856DB" w14:paraId="4B1DA5FF" w14:textId="77777777" w:rsidTr="00E91D52">
        <w:trPr>
          <w:cantSplit/>
        </w:trPr>
        <w:tc>
          <w:tcPr>
            <w:tcW w:w="384" w:type="dxa"/>
            <w:gridSpan w:val="2"/>
          </w:tcPr>
          <w:p w14:paraId="04C026C8" w14:textId="77777777" w:rsidR="00F856DB" w:rsidRPr="00354BB3" w:rsidRDefault="00F856DB" w:rsidP="00F856DB">
            <w:pPr>
              <w:pStyle w:val="Tussenbalk"/>
              <w:keepNext/>
              <w:keepLines/>
              <w:rPr>
                <w:rFonts w:ascii="UWV Werk" w:hAnsi="UWV Werk"/>
                <w:sz w:val="16"/>
                <w:szCs w:val="16"/>
              </w:rPr>
            </w:pPr>
          </w:p>
        </w:tc>
        <w:tc>
          <w:tcPr>
            <w:tcW w:w="2683" w:type="dxa"/>
            <w:gridSpan w:val="3"/>
          </w:tcPr>
          <w:p w14:paraId="5A9C74F6" w14:textId="77777777" w:rsidR="00F856DB" w:rsidRPr="00354BB3" w:rsidRDefault="00F856DB" w:rsidP="00F856DB">
            <w:pPr>
              <w:pStyle w:val="Tussenbalk"/>
              <w:keepNext/>
              <w:keepLines/>
              <w:rPr>
                <w:rFonts w:ascii="UWV Werk" w:hAnsi="UWV Werk"/>
                <w:sz w:val="16"/>
                <w:szCs w:val="16"/>
              </w:rPr>
            </w:pPr>
          </w:p>
        </w:tc>
        <w:tc>
          <w:tcPr>
            <w:tcW w:w="159" w:type="dxa"/>
            <w:gridSpan w:val="2"/>
            <w:shd w:val="pct5" w:color="auto" w:fill="auto"/>
          </w:tcPr>
          <w:p w14:paraId="3F3FE4F2" w14:textId="77777777" w:rsidR="00F856DB" w:rsidRPr="00354BB3" w:rsidRDefault="00F856DB" w:rsidP="00F856DB">
            <w:pPr>
              <w:pStyle w:val="Tussenbalk"/>
              <w:keepNext/>
              <w:keepLines/>
              <w:rPr>
                <w:rFonts w:ascii="UWV Werk" w:hAnsi="UWV Werk"/>
                <w:sz w:val="16"/>
                <w:szCs w:val="16"/>
              </w:rPr>
            </w:pPr>
          </w:p>
        </w:tc>
        <w:tc>
          <w:tcPr>
            <w:tcW w:w="6680" w:type="dxa"/>
            <w:gridSpan w:val="5"/>
            <w:shd w:val="pct5" w:color="auto" w:fill="auto"/>
          </w:tcPr>
          <w:p w14:paraId="113F011E" w14:textId="77777777" w:rsidR="00F856DB" w:rsidRDefault="00F856DB" w:rsidP="00F856DB">
            <w:pPr>
              <w:pStyle w:val="Tussenbalk"/>
              <w:keepNext/>
              <w:keepLines/>
            </w:pPr>
          </w:p>
        </w:tc>
        <w:tc>
          <w:tcPr>
            <w:tcW w:w="170" w:type="dxa"/>
            <w:gridSpan w:val="2"/>
            <w:shd w:val="pct5" w:color="auto" w:fill="auto"/>
          </w:tcPr>
          <w:p w14:paraId="391A9046" w14:textId="77777777" w:rsidR="00F856DB" w:rsidRDefault="00F856DB" w:rsidP="00F856DB">
            <w:pPr>
              <w:pStyle w:val="Tussenbalk"/>
              <w:keepNext/>
              <w:keepLines/>
            </w:pPr>
          </w:p>
        </w:tc>
      </w:tr>
      <w:tr w:rsidR="00E32698" w:rsidRPr="006977FB" w14:paraId="02F493BA" w14:textId="77777777" w:rsidTr="00E91D52">
        <w:trPr>
          <w:cantSplit/>
        </w:trPr>
        <w:tc>
          <w:tcPr>
            <w:tcW w:w="390" w:type="dxa"/>
            <w:gridSpan w:val="3"/>
          </w:tcPr>
          <w:p w14:paraId="47A11417" w14:textId="77777777" w:rsidR="00E32698" w:rsidRPr="00354BB3" w:rsidRDefault="00E32698" w:rsidP="00E32698">
            <w:pPr>
              <w:pStyle w:val="Boventekst"/>
              <w:rPr>
                <w:rFonts w:ascii="UWV Werk" w:hAnsi="UWV Werk"/>
                <w:sz w:val="16"/>
                <w:szCs w:val="16"/>
              </w:rPr>
            </w:pPr>
          </w:p>
        </w:tc>
        <w:tc>
          <w:tcPr>
            <w:tcW w:w="2677" w:type="dxa"/>
            <w:gridSpan w:val="2"/>
          </w:tcPr>
          <w:p w14:paraId="098C924C" w14:textId="77777777" w:rsidR="00E32698" w:rsidRPr="00354BB3" w:rsidRDefault="00E32698" w:rsidP="00E32698">
            <w:pPr>
              <w:pStyle w:val="Boventekst"/>
              <w:rPr>
                <w:rFonts w:ascii="UWV Werk" w:hAnsi="UWV Werk"/>
                <w:sz w:val="16"/>
                <w:szCs w:val="16"/>
              </w:rPr>
            </w:pPr>
          </w:p>
        </w:tc>
        <w:tc>
          <w:tcPr>
            <w:tcW w:w="159" w:type="dxa"/>
            <w:gridSpan w:val="2"/>
            <w:shd w:val="pct5" w:color="auto" w:fill="auto"/>
          </w:tcPr>
          <w:p w14:paraId="70D51C36" w14:textId="77777777" w:rsidR="00E32698" w:rsidRPr="00354BB3" w:rsidRDefault="00E32698" w:rsidP="00E32698">
            <w:pPr>
              <w:pStyle w:val="Boventekst"/>
              <w:rPr>
                <w:rFonts w:ascii="UWV Werk" w:hAnsi="UWV Werk"/>
                <w:sz w:val="16"/>
                <w:szCs w:val="16"/>
              </w:rPr>
            </w:pPr>
          </w:p>
        </w:tc>
        <w:tc>
          <w:tcPr>
            <w:tcW w:w="6680" w:type="dxa"/>
            <w:gridSpan w:val="5"/>
            <w:shd w:val="pct5" w:color="auto" w:fill="auto"/>
          </w:tcPr>
          <w:p w14:paraId="3AA84312" w14:textId="3601AD6D" w:rsidR="00E32698" w:rsidRPr="00DC12A8" w:rsidRDefault="00E32698" w:rsidP="00E32698">
            <w:pPr>
              <w:pStyle w:val="Boventekst"/>
              <w:rPr>
                <w:rFonts w:ascii="UWV Werk" w:hAnsi="UWV Werk"/>
                <w:sz w:val="16"/>
                <w:szCs w:val="16"/>
                <w:lang w:val="en-US"/>
              </w:rPr>
            </w:pPr>
            <w:r w:rsidRPr="00DC12A8">
              <w:rPr>
                <w:rFonts w:ascii="UWV Werk" w:hAnsi="UWV Werk"/>
                <w:i/>
                <w:sz w:val="16"/>
                <w:szCs w:val="16"/>
                <w:lang w:val="en-GB"/>
              </w:rPr>
              <w:t>If you use your partner’s surname, please fill in your own surname as well</w:t>
            </w:r>
          </w:p>
        </w:tc>
        <w:tc>
          <w:tcPr>
            <w:tcW w:w="170" w:type="dxa"/>
            <w:gridSpan w:val="2"/>
            <w:shd w:val="pct5" w:color="auto" w:fill="auto"/>
          </w:tcPr>
          <w:p w14:paraId="6421E254" w14:textId="77777777" w:rsidR="00E32698" w:rsidRPr="00E32698" w:rsidRDefault="00E32698" w:rsidP="00E32698">
            <w:pPr>
              <w:pStyle w:val="Boventekst"/>
              <w:rPr>
                <w:lang w:val="en-US"/>
              </w:rPr>
            </w:pPr>
          </w:p>
        </w:tc>
      </w:tr>
      <w:tr w:rsidR="00E32698" w:rsidRPr="006977FB" w14:paraId="1C57CCE5" w14:textId="77777777" w:rsidTr="00E91D52">
        <w:trPr>
          <w:cantSplit/>
        </w:trPr>
        <w:tc>
          <w:tcPr>
            <w:tcW w:w="390" w:type="dxa"/>
            <w:gridSpan w:val="3"/>
          </w:tcPr>
          <w:p w14:paraId="7BD3E690" w14:textId="77777777" w:rsidR="00E32698" w:rsidRPr="00354BB3" w:rsidRDefault="00E32698" w:rsidP="00E32698">
            <w:pPr>
              <w:pStyle w:val="Tussenbalk"/>
              <w:keepNext/>
              <w:keepLines/>
              <w:rPr>
                <w:rFonts w:ascii="UWV Werk" w:hAnsi="UWV Werk"/>
                <w:sz w:val="16"/>
                <w:szCs w:val="16"/>
                <w:lang w:val="en-US"/>
              </w:rPr>
            </w:pPr>
          </w:p>
        </w:tc>
        <w:tc>
          <w:tcPr>
            <w:tcW w:w="2677" w:type="dxa"/>
            <w:gridSpan w:val="2"/>
          </w:tcPr>
          <w:p w14:paraId="0B4111A9" w14:textId="77777777" w:rsidR="00E32698" w:rsidRPr="00354BB3" w:rsidRDefault="00E32698" w:rsidP="00E32698">
            <w:pPr>
              <w:pStyle w:val="Tussenbalk"/>
              <w:keepNext/>
              <w:keepLines/>
              <w:rPr>
                <w:rFonts w:ascii="UWV Werk" w:hAnsi="UWV Werk"/>
                <w:sz w:val="16"/>
                <w:szCs w:val="16"/>
                <w:lang w:val="en-US"/>
              </w:rPr>
            </w:pPr>
          </w:p>
        </w:tc>
        <w:tc>
          <w:tcPr>
            <w:tcW w:w="159" w:type="dxa"/>
            <w:gridSpan w:val="2"/>
            <w:shd w:val="pct5" w:color="auto" w:fill="auto"/>
          </w:tcPr>
          <w:p w14:paraId="5A4F47CD" w14:textId="77777777" w:rsidR="00E32698" w:rsidRPr="00354BB3" w:rsidRDefault="00E32698" w:rsidP="00E32698">
            <w:pPr>
              <w:pStyle w:val="Tussenbalk"/>
              <w:keepNext/>
              <w:keepLines/>
              <w:rPr>
                <w:rFonts w:ascii="UWV Werk" w:hAnsi="UWV Werk"/>
                <w:sz w:val="16"/>
                <w:szCs w:val="16"/>
                <w:lang w:val="en-US"/>
              </w:rPr>
            </w:pPr>
          </w:p>
        </w:tc>
        <w:tc>
          <w:tcPr>
            <w:tcW w:w="6798" w:type="dxa"/>
            <w:gridSpan w:val="6"/>
            <w:shd w:val="pct5" w:color="auto" w:fill="auto"/>
          </w:tcPr>
          <w:p w14:paraId="2E826149" w14:textId="77777777" w:rsidR="00E32698" w:rsidRPr="00E32698" w:rsidRDefault="00E32698" w:rsidP="00E32698">
            <w:pPr>
              <w:pStyle w:val="Tussenbalk"/>
              <w:keepNext/>
              <w:keepLines/>
              <w:rPr>
                <w:lang w:val="en-US"/>
              </w:rPr>
            </w:pPr>
          </w:p>
        </w:tc>
        <w:tc>
          <w:tcPr>
            <w:tcW w:w="52" w:type="dxa"/>
            <w:shd w:val="pct5" w:color="auto" w:fill="auto"/>
          </w:tcPr>
          <w:p w14:paraId="5ADAF0E1" w14:textId="77777777" w:rsidR="00E32698" w:rsidRPr="00E32698" w:rsidRDefault="00E32698" w:rsidP="00E32698">
            <w:pPr>
              <w:pStyle w:val="Tussenbalk"/>
              <w:keepNext/>
              <w:keepLines/>
              <w:rPr>
                <w:lang w:val="en-US"/>
              </w:rPr>
            </w:pPr>
          </w:p>
        </w:tc>
      </w:tr>
      <w:tr w:rsidR="00E616DF" w:rsidRPr="006977FB" w14:paraId="5018AB6F" w14:textId="77777777" w:rsidTr="00E616DF">
        <w:trPr>
          <w:cantSplit/>
          <w:trHeight w:val="356"/>
        </w:trPr>
        <w:tc>
          <w:tcPr>
            <w:tcW w:w="384" w:type="dxa"/>
            <w:gridSpan w:val="2"/>
          </w:tcPr>
          <w:p w14:paraId="4B75F5F0" w14:textId="77777777" w:rsidR="00E616DF" w:rsidRPr="00354BB3" w:rsidRDefault="00E616DF" w:rsidP="00E32698">
            <w:pPr>
              <w:pStyle w:val="Basistekst"/>
              <w:widowControl w:val="0"/>
              <w:rPr>
                <w:rFonts w:ascii="UWV Werk" w:hAnsi="UWV Werk"/>
                <w:sz w:val="16"/>
                <w:szCs w:val="16"/>
              </w:rPr>
            </w:pPr>
            <w:r w:rsidRPr="00354BB3">
              <w:rPr>
                <w:rFonts w:ascii="UWV Werk" w:hAnsi="UWV Werk"/>
                <w:sz w:val="16"/>
                <w:szCs w:val="16"/>
              </w:rPr>
              <w:t>1.1</w:t>
            </w:r>
          </w:p>
        </w:tc>
        <w:tc>
          <w:tcPr>
            <w:tcW w:w="2683" w:type="dxa"/>
            <w:gridSpan w:val="3"/>
          </w:tcPr>
          <w:p w14:paraId="0768CAEA" w14:textId="44279761" w:rsidR="00E616DF" w:rsidRPr="00354BB3" w:rsidRDefault="00E616DF" w:rsidP="00E32698">
            <w:pPr>
              <w:pStyle w:val="Basistekst"/>
              <w:widowControl w:val="0"/>
              <w:rPr>
                <w:rFonts w:ascii="UWV Werk" w:hAnsi="UWV Werk"/>
                <w:sz w:val="16"/>
                <w:szCs w:val="16"/>
                <w:lang w:val="en-US"/>
              </w:rPr>
            </w:pPr>
            <w:r w:rsidRPr="00354BB3">
              <w:rPr>
                <w:rFonts w:ascii="UWV Werk" w:hAnsi="UWV Werk"/>
                <w:sz w:val="16"/>
                <w:szCs w:val="16"/>
                <w:lang w:val="en-GB"/>
              </w:rPr>
              <w:t>First name initials and surname</w:t>
            </w:r>
          </w:p>
        </w:tc>
        <w:tc>
          <w:tcPr>
            <w:tcW w:w="159" w:type="dxa"/>
            <w:gridSpan w:val="2"/>
            <w:shd w:val="pct5" w:color="auto" w:fill="auto"/>
          </w:tcPr>
          <w:p w14:paraId="5A3D1480" w14:textId="77777777" w:rsidR="00E616DF" w:rsidRPr="00354BB3" w:rsidRDefault="00E616DF" w:rsidP="00E32698">
            <w:pPr>
              <w:pStyle w:val="Basistekst"/>
              <w:widowControl w:val="0"/>
              <w:rPr>
                <w:rFonts w:ascii="UWV Werk" w:hAnsi="UWV Werk"/>
                <w:sz w:val="16"/>
                <w:szCs w:val="16"/>
                <w:lang w:val="en-US"/>
              </w:rPr>
            </w:pPr>
          </w:p>
        </w:tc>
        <w:tc>
          <w:tcPr>
            <w:tcW w:w="6680" w:type="dxa"/>
            <w:gridSpan w:val="5"/>
          </w:tcPr>
          <w:p w14:paraId="744853C1" w14:textId="06955A2C" w:rsidR="00E616DF" w:rsidRPr="002A1880" w:rsidRDefault="00E616DF" w:rsidP="00E32698">
            <w:pPr>
              <w:pStyle w:val="Invulling"/>
              <w:widowControl w:val="0"/>
              <w:rPr>
                <w:rFonts w:ascii="UWV Werk" w:hAnsi="UWV Werk"/>
                <w:lang w:val="en-US"/>
              </w:rPr>
            </w:pPr>
          </w:p>
        </w:tc>
        <w:tc>
          <w:tcPr>
            <w:tcW w:w="170" w:type="dxa"/>
            <w:gridSpan w:val="2"/>
            <w:shd w:val="pct5" w:color="auto" w:fill="auto"/>
          </w:tcPr>
          <w:p w14:paraId="15C20A7A" w14:textId="77777777" w:rsidR="00E616DF" w:rsidRPr="000D68DD" w:rsidRDefault="00E616DF" w:rsidP="00E32698">
            <w:pPr>
              <w:pStyle w:val="Basistekst"/>
              <w:widowControl w:val="0"/>
              <w:rPr>
                <w:lang w:val="en-US"/>
              </w:rPr>
            </w:pPr>
          </w:p>
        </w:tc>
      </w:tr>
      <w:tr w:rsidR="00E32698" w:rsidRPr="006977FB" w14:paraId="0D9F4594" w14:textId="77777777" w:rsidTr="00E91D52">
        <w:trPr>
          <w:cantSplit/>
        </w:trPr>
        <w:tc>
          <w:tcPr>
            <w:tcW w:w="384" w:type="dxa"/>
            <w:gridSpan w:val="2"/>
          </w:tcPr>
          <w:p w14:paraId="5D75953E" w14:textId="77777777" w:rsidR="00E32698" w:rsidRPr="00354BB3" w:rsidRDefault="00E32698" w:rsidP="00E32698">
            <w:pPr>
              <w:pStyle w:val="Tussenbalk"/>
              <w:widowControl w:val="0"/>
              <w:rPr>
                <w:rFonts w:ascii="UWV Werk" w:hAnsi="UWV Werk"/>
                <w:sz w:val="16"/>
                <w:szCs w:val="16"/>
                <w:lang w:val="en-US"/>
              </w:rPr>
            </w:pPr>
          </w:p>
        </w:tc>
        <w:tc>
          <w:tcPr>
            <w:tcW w:w="2683" w:type="dxa"/>
            <w:gridSpan w:val="3"/>
          </w:tcPr>
          <w:p w14:paraId="02EB5627" w14:textId="77777777" w:rsidR="00E32698" w:rsidRPr="00354BB3" w:rsidRDefault="00E32698" w:rsidP="00E32698">
            <w:pPr>
              <w:pStyle w:val="Tussenbalk"/>
              <w:widowControl w:val="0"/>
              <w:rPr>
                <w:rFonts w:ascii="UWV Werk" w:hAnsi="UWV Werk"/>
                <w:sz w:val="16"/>
                <w:szCs w:val="16"/>
                <w:lang w:val="en-US"/>
              </w:rPr>
            </w:pPr>
          </w:p>
        </w:tc>
        <w:tc>
          <w:tcPr>
            <w:tcW w:w="159" w:type="dxa"/>
            <w:gridSpan w:val="2"/>
            <w:shd w:val="pct5" w:color="auto" w:fill="auto"/>
          </w:tcPr>
          <w:p w14:paraId="1954B57E" w14:textId="77777777" w:rsidR="00E32698" w:rsidRPr="00354BB3" w:rsidRDefault="00E32698" w:rsidP="00E32698">
            <w:pPr>
              <w:pStyle w:val="Tussenbalk"/>
              <w:widowControl w:val="0"/>
              <w:rPr>
                <w:rFonts w:ascii="UWV Werk" w:hAnsi="UWV Werk"/>
                <w:sz w:val="16"/>
                <w:szCs w:val="16"/>
                <w:lang w:val="en-US"/>
              </w:rPr>
            </w:pPr>
          </w:p>
        </w:tc>
        <w:tc>
          <w:tcPr>
            <w:tcW w:w="6680" w:type="dxa"/>
            <w:gridSpan w:val="5"/>
            <w:shd w:val="pct5" w:color="auto" w:fill="auto"/>
          </w:tcPr>
          <w:p w14:paraId="61C35367" w14:textId="77777777" w:rsidR="00E32698" w:rsidRPr="000D68DD" w:rsidRDefault="00E32698" w:rsidP="00E32698">
            <w:pPr>
              <w:pStyle w:val="Tussenbalk"/>
              <w:widowControl w:val="0"/>
              <w:rPr>
                <w:lang w:val="en-US"/>
              </w:rPr>
            </w:pPr>
          </w:p>
        </w:tc>
        <w:tc>
          <w:tcPr>
            <w:tcW w:w="170" w:type="dxa"/>
            <w:gridSpan w:val="2"/>
            <w:shd w:val="pct5" w:color="auto" w:fill="auto"/>
          </w:tcPr>
          <w:p w14:paraId="1D6382D7" w14:textId="77777777" w:rsidR="00E32698" w:rsidRPr="000D68DD" w:rsidRDefault="00E32698" w:rsidP="00E32698">
            <w:pPr>
              <w:pStyle w:val="Tussenbalk"/>
              <w:widowControl w:val="0"/>
              <w:rPr>
                <w:lang w:val="en-US"/>
              </w:rPr>
            </w:pPr>
          </w:p>
        </w:tc>
      </w:tr>
      <w:tr w:rsidR="00EF34D7" w14:paraId="5CEC45C0" w14:textId="77777777" w:rsidTr="00E91D52">
        <w:trPr>
          <w:cantSplit/>
        </w:trPr>
        <w:tc>
          <w:tcPr>
            <w:tcW w:w="384" w:type="dxa"/>
            <w:gridSpan w:val="2"/>
          </w:tcPr>
          <w:p w14:paraId="323CFF94" w14:textId="77777777" w:rsidR="00EF34D7" w:rsidRPr="00354BB3" w:rsidRDefault="00EF34D7" w:rsidP="00EF34D7">
            <w:pPr>
              <w:pStyle w:val="Basistekst"/>
              <w:widowControl w:val="0"/>
              <w:rPr>
                <w:rFonts w:ascii="UWV Werk" w:hAnsi="UWV Werk"/>
                <w:sz w:val="16"/>
                <w:szCs w:val="16"/>
              </w:rPr>
            </w:pPr>
            <w:r w:rsidRPr="00354BB3">
              <w:rPr>
                <w:rFonts w:ascii="UWV Werk" w:hAnsi="UWV Werk"/>
                <w:sz w:val="16"/>
                <w:szCs w:val="16"/>
              </w:rPr>
              <w:t>1.2</w:t>
            </w:r>
          </w:p>
        </w:tc>
        <w:tc>
          <w:tcPr>
            <w:tcW w:w="2683" w:type="dxa"/>
            <w:gridSpan w:val="3"/>
            <w:tcBorders>
              <w:bottom w:val="single" w:sz="2" w:space="0" w:color="808080"/>
            </w:tcBorders>
          </w:tcPr>
          <w:p w14:paraId="6925AF2C" w14:textId="660CCFAD" w:rsidR="00EF34D7" w:rsidRPr="00354BB3" w:rsidRDefault="00EF34D7" w:rsidP="00EF34D7">
            <w:pPr>
              <w:pStyle w:val="Basistekst"/>
              <w:widowControl w:val="0"/>
              <w:rPr>
                <w:rFonts w:ascii="UWV Werk" w:hAnsi="UWV Werk"/>
                <w:sz w:val="16"/>
                <w:szCs w:val="16"/>
              </w:rPr>
            </w:pPr>
            <w:r w:rsidRPr="00354BB3">
              <w:rPr>
                <w:rFonts w:ascii="UWV Werk" w:hAnsi="UWV Werk"/>
                <w:sz w:val="16"/>
                <w:szCs w:val="16"/>
                <w:lang w:val="en-GB"/>
              </w:rPr>
              <w:t>Country of residence</w:t>
            </w:r>
          </w:p>
        </w:tc>
        <w:tc>
          <w:tcPr>
            <w:tcW w:w="159" w:type="dxa"/>
            <w:gridSpan w:val="2"/>
            <w:tcBorders>
              <w:bottom w:val="single" w:sz="2" w:space="0" w:color="808080"/>
            </w:tcBorders>
            <w:shd w:val="pct5" w:color="auto" w:fill="auto"/>
          </w:tcPr>
          <w:p w14:paraId="65BE2617" w14:textId="77777777" w:rsidR="00EF34D7" w:rsidRPr="00354BB3" w:rsidRDefault="00EF34D7" w:rsidP="00EF34D7">
            <w:pPr>
              <w:pStyle w:val="Basistekst"/>
              <w:widowControl w:val="0"/>
              <w:rPr>
                <w:rFonts w:ascii="UWV Werk" w:hAnsi="UWV Werk"/>
                <w:sz w:val="16"/>
                <w:szCs w:val="16"/>
              </w:rPr>
            </w:pPr>
          </w:p>
        </w:tc>
        <w:tc>
          <w:tcPr>
            <w:tcW w:w="6680" w:type="dxa"/>
            <w:gridSpan w:val="5"/>
            <w:tcBorders>
              <w:bottom w:val="single" w:sz="2" w:space="0" w:color="808080"/>
            </w:tcBorders>
          </w:tcPr>
          <w:p w14:paraId="4AC82AE7" w14:textId="648B105D" w:rsidR="00EF34D7" w:rsidRPr="002A1880" w:rsidRDefault="00EF34D7" w:rsidP="00EF34D7">
            <w:pPr>
              <w:pStyle w:val="Invulling"/>
              <w:widowControl w:val="0"/>
              <w:rPr>
                <w:rFonts w:ascii="UWV Werk" w:hAnsi="UWV Werk"/>
              </w:rPr>
            </w:pPr>
          </w:p>
        </w:tc>
        <w:tc>
          <w:tcPr>
            <w:tcW w:w="170" w:type="dxa"/>
            <w:gridSpan w:val="2"/>
            <w:shd w:val="pct5" w:color="auto" w:fill="auto"/>
          </w:tcPr>
          <w:p w14:paraId="7C22C4FE" w14:textId="77777777" w:rsidR="00EF34D7" w:rsidRDefault="00EF34D7" w:rsidP="00EF34D7">
            <w:pPr>
              <w:pStyle w:val="Basistekst"/>
              <w:widowControl w:val="0"/>
            </w:pPr>
          </w:p>
        </w:tc>
      </w:tr>
      <w:tr w:rsidR="00EF34D7" w14:paraId="34E43B31" w14:textId="77777777" w:rsidTr="00E91D52">
        <w:trPr>
          <w:cantSplit/>
        </w:trPr>
        <w:tc>
          <w:tcPr>
            <w:tcW w:w="384" w:type="dxa"/>
            <w:gridSpan w:val="2"/>
          </w:tcPr>
          <w:p w14:paraId="6F3CABCB" w14:textId="77777777" w:rsidR="00EF34D7" w:rsidRPr="00354BB3" w:rsidRDefault="00EF34D7" w:rsidP="00EF34D7">
            <w:pPr>
              <w:pStyle w:val="Tussenbalk"/>
              <w:widowControl w:val="0"/>
              <w:rPr>
                <w:rFonts w:ascii="UWV Werk" w:hAnsi="UWV Werk"/>
                <w:sz w:val="16"/>
                <w:szCs w:val="16"/>
              </w:rPr>
            </w:pPr>
          </w:p>
        </w:tc>
        <w:tc>
          <w:tcPr>
            <w:tcW w:w="2683" w:type="dxa"/>
            <w:gridSpan w:val="3"/>
          </w:tcPr>
          <w:p w14:paraId="05976ACF" w14:textId="77777777" w:rsidR="00EF34D7" w:rsidRPr="00354BB3" w:rsidRDefault="00EF34D7" w:rsidP="00EF34D7">
            <w:pPr>
              <w:pStyle w:val="Tussenbalk"/>
              <w:widowControl w:val="0"/>
              <w:rPr>
                <w:rFonts w:ascii="UWV Werk" w:hAnsi="UWV Werk"/>
                <w:sz w:val="16"/>
                <w:szCs w:val="16"/>
              </w:rPr>
            </w:pPr>
          </w:p>
        </w:tc>
        <w:tc>
          <w:tcPr>
            <w:tcW w:w="159" w:type="dxa"/>
            <w:gridSpan w:val="2"/>
            <w:shd w:val="pct5" w:color="auto" w:fill="auto"/>
          </w:tcPr>
          <w:p w14:paraId="1CE93595" w14:textId="77777777" w:rsidR="00EF34D7" w:rsidRPr="00354BB3" w:rsidRDefault="00EF34D7" w:rsidP="00EF34D7">
            <w:pPr>
              <w:pStyle w:val="Tussenbalk"/>
              <w:widowControl w:val="0"/>
              <w:rPr>
                <w:rFonts w:ascii="UWV Werk" w:hAnsi="UWV Werk"/>
                <w:sz w:val="16"/>
                <w:szCs w:val="16"/>
              </w:rPr>
            </w:pPr>
          </w:p>
        </w:tc>
        <w:tc>
          <w:tcPr>
            <w:tcW w:w="6680" w:type="dxa"/>
            <w:gridSpan w:val="5"/>
            <w:shd w:val="pct5" w:color="auto" w:fill="auto"/>
          </w:tcPr>
          <w:p w14:paraId="39B95950" w14:textId="77777777" w:rsidR="00EF34D7" w:rsidRPr="00610AFE" w:rsidRDefault="00EF34D7" w:rsidP="00EF34D7">
            <w:pPr>
              <w:pStyle w:val="Tussenbalk"/>
              <w:widowControl w:val="0"/>
            </w:pPr>
          </w:p>
        </w:tc>
        <w:tc>
          <w:tcPr>
            <w:tcW w:w="170" w:type="dxa"/>
            <w:gridSpan w:val="2"/>
            <w:shd w:val="pct5" w:color="auto" w:fill="auto"/>
          </w:tcPr>
          <w:p w14:paraId="16A43725" w14:textId="77777777" w:rsidR="00EF34D7" w:rsidRDefault="00EF34D7" w:rsidP="00EF34D7">
            <w:pPr>
              <w:pStyle w:val="Tussenbalk"/>
              <w:widowControl w:val="0"/>
            </w:pPr>
          </w:p>
        </w:tc>
      </w:tr>
      <w:tr w:rsidR="00EF34D7" w:rsidRPr="006977FB" w14:paraId="11FD4610" w14:textId="77777777" w:rsidTr="00E91D52">
        <w:trPr>
          <w:cantSplit/>
        </w:trPr>
        <w:tc>
          <w:tcPr>
            <w:tcW w:w="390" w:type="dxa"/>
            <w:gridSpan w:val="3"/>
          </w:tcPr>
          <w:p w14:paraId="77ECB13D" w14:textId="77777777" w:rsidR="00EF34D7" w:rsidRPr="00354BB3" w:rsidRDefault="00EF34D7" w:rsidP="00EF34D7">
            <w:pPr>
              <w:pStyle w:val="Boventekst"/>
              <w:rPr>
                <w:rFonts w:ascii="UWV Werk" w:hAnsi="UWV Werk"/>
                <w:sz w:val="16"/>
                <w:szCs w:val="16"/>
              </w:rPr>
            </w:pPr>
          </w:p>
        </w:tc>
        <w:tc>
          <w:tcPr>
            <w:tcW w:w="2677" w:type="dxa"/>
            <w:gridSpan w:val="2"/>
          </w:tcPr>
          <w:p w14:paraId="4E587AF4" w14:textId="77777777" w:rsidR="00EF34D7" w:rsidRPr="00354BB3" w:rsidRDefault="00EF34D7" w:rsidP="00EF34D7">
            <w:pPr>
              <w:pStyle w:val="Boventekst"/>
              <w:rPr>
                <w:rFonts w:ascii="UWV Werk" w:hAnsi="UWV Werk"/>
                <w:sz w:val="16"/>
                <w:szCs w:val="16"/>
              </w:rPr>
            </w:pPr>
          </w:p>
        </w:tc>
        <w:tc>
          <w:tcPr>
            <w:tcW w:w="159" w:type="dxa"/>
            <w:gridSpan w:val="2"/>
            <w:shd w:val="pct5" w:color="auto" w:fill="auto"/>
          </w:tcPr>
          <w:p w14:paraId="3371BDFB" w14:textId="77777777" w:rsidR="00EF34D7" w:rsidRPr="00354BB3" w:rsidRDefault="00EF34D7" w:rsidP="00EF34D7">
            <w:pPr>
              <w:pStyle w:val="Boventekst"/>
              <w:rPr>
                <w:rFonts w:ascii="UWV Werk" w:hAnsi="UWV Werk"/>
                <w:sz w:val="16"/>
                <w:szCs w:val="16"/>
              </w:rPr>
            </w:pPr>
          </w:p>
        </w:tc>
        <w:tc>
          <w:tcPr>
            <w:tcW w:w="6680" w:type="dxa"/>
            <w:gridSpan w:val="5"/>
            <w:shd w:val="pct5" w:color="auto" w:fill="auto"/>
          </w:tcPr>
          <w:p w14:paraId="2D9209C5" w14:textId="6CD2FC6A" w:rsidR="00EF34D7" w:rsidRPr="00DC12A8" w:rsidRDefault="00EF34D7" w:rsidP="00EF34D7">
            <w:pPr>
              <w:pStyle w:val="Boventekst"/>
              <w:rPr>
                <w:rFonts w:ascii="UWV Werk" w:hAnsi="UWV Werk"/>
                <w:sz w:val="16"/>
                <w:szCs w:val="16"/>
                <w:lang w:val="en-US"/>
              </w:rPr>
            </w:pPr>
            <w:r w:rsidRPr="00DC12A8">
              <w:rPr>
                <w:rFonts w:ascii="UWV Werk" w:hAnsi="UWV Werk"/>
                <w:i/>
                <w:sz w:val="16"/>
                <w:szCs w:val="16"/>
                <w:lang w:val="en-GB"/>
              </w:rPr>
              <w:t>Please fill in your Dutch ‘burgerservicenummer” (BSN).</w:t>
            </w:r>
          </w:p>
        </w:tc>
        <w:tc>
          <w:tcPr>
            <w:tcW w:w="170" w:type="dxa"/>
            <w:gridSpan w:val="2"/>
            <w:shd w:val="pct5" w:color="auto" w:fill="auto"/>
          </w:tcPr>
          <w:p w14:paraId="568D9E43" w14:textId="77777777" w:rsidR="00EF34D7" w:rsidRPr="005375B4" w:rsidRDefault="00EF34D7" w:rsidP="00EF34D7">
            <w:pPr>
              <w:pStyle w:val="Boventekst"/>
              <w:rPr>
                <w:lang w:val="en-US"/>
              </w:rPr>
            </w:pPr>
          </w:p>
        </w:tc>
      </w:tr>
      <w:tr w:rsidR="00EF34D7" w:rsidRPr="006977FB" w14:paraId="7DB7D6B0" w14:textId="77777777" w:rsidTr="00E91D52">
        <w:trPr>
          <w:cantSplit/>
        </w:trPr>
        <w:tc>
          <w:tcPr>
            <w:tcW w:w="390" w:type="dxa"/>
            <w:gridSpan w:val="3"/>
          </w:tcPr>
          <w:p w14:paraId="3C757F7F" w14:textId="77777777" w:rsidR="00EF34D7" w:rsidRPr="00354BB3" w:rsidRDefault="00EF34D7" w:rsidP="00EF34D7">
            <w:pPr>
              <w:pStyle w:val="Tussenbalk"/>
              <w:keepNext/>
              <w:keepLines/>
              <w:rPr>
                <w:rFonts w:ascii="UWV Werk" w:hAnsi="UWV Werk"/>
                <w:sz w:val="16"/>
                <w:szCs w:val="16"/>
                <w:lang w:val="en-US"/>
              </w:rPr>
            </w:pPr>
          </w:p>
        </w:tc>
        <w:tc>
          <w:tcPr>
            <w:tcW w:w="2677" w:type="dxa"/>
            <w:gridSpan w:val="2"/>
          </w:tcPr>
          <w:p w14:paraId="02A90102" w14:textId="77777777" w:rsidR="00EF34D7" w:rsidRPr="00354BB3" w:rsidRDefault="00EF34D7" w:rsidP="00EF34D7">
            <w:pPr>
              <w:pStyle w:val="Tussenbalk"/>
              <w:keepNext/>
              <w:keepLines/>
              <w:rPr>
                <w:rFonts w:ascii="UWV Werk" w:hAnsi="UWV Werk"/>
                <w:sz w:val="16"/>
                <w:szCs w:val="16"/>
                <w:lang w:val="en-US"/>
              </w:rPr>
            </w:pPr>
          </w:p>
        </w:tc>
        <w:tc>
          <w:tcPr>
            <w:tcW w:w="159" w:type="dxa"/>
            <w:gridSpan w:val="2"/>
            <w:shd w:val="pct5" w:color="auto" w:fill="auto"/>
          </w:tcPr>
          <w:p w14:paraId="28986359" w14:textId="77777777" w:rsidR="00EF34D7" w:rsidRPr="00354BB3" w:rsidRDefault="00EF34D7" w:rsidP="00EF34D7">
            <w:pPr>
              <w:pStyle w:val="Tussenbalk"/>
              <w:keepNext/>
              <w:keepLines/>
              <w:rPr>
                <w:rFonts w:ascii="UWV Werk" w:hAnsi="UWV Werk"/>
                <w:sz w:val="16"/>
                <w:szCs w:val="16"/>
                <w:lang w:val="en-US"/>
              </w:rPr>
            </w:pPr>
          </w:p>
        </w:tc>
        <w:tc>
          <w:tcPr>
            <w:tcW w:w="6798" w:type="dxa"/>
            <w:gridSpan w:val="6"/>
            <w:shd w:val="pct5" w:color="auto" w:fill="auto"/>
          </w:tcPr>
          <w:p w14:paraId="79281AF5" w14:textId="77777777" w:rsidR="00EF34D7" w:rsidRPr="005375B4" w:rsidRDefault="00EF34D7" w:rsidP="00EF34D7">
            <w:pPr>
              <w:pStyle w:val="Tussenbalk"/>
              <w:keepNext/>
              <w:keepLines/>
              <w:rPr>
                <w:lang w:val="en-US"/>
              </w:rPr>
            </w:pPr>
          </w:p>
        </w:tc>
        <w:tc>
          <w:tcPr>
            <w:tcW w:w="52" w:type="dxa"/>
            <w:shd w:val="pct5" w:color="auto" w:fill="auto"/>
          </w:tcPr>
          <w:p w14:paraId="129F20BE" w14:textId="77777777" w:rsidR="00EF34D7" w:rsidRPr="005375B4" w:rsidRDefault="00EF34D7" w:rsidP="00EF34D7">
            <w:pPr>
              <w:pStyle w:val="Tussenbalk"/>
              <w:keepNext/>
              <w:keepLines/>
              <w:rPr>
                <w:lang w:val="en-US"/>
              </w:rPr>
            </w:pPr>
          </w:p>
        </w:tc>
      </w:tr>
      <w:tr w:rsidR="009177F4" w14:paraId="7AB990BA" w14:textId="77777777" w:rsidTr="009177F4">
        <w:trPr>
          <w:cantSplit/>
          <w:trHeight w:val="383"/>
        </w:trPr>
        <w:tc>
          <w:tcPr>
            <w:tcW w:w="384" w:type="dxa"/>
            <w:gridSpan w:val="2"/>
          </w:tcPr>
          <w:p w14:paraId="1BEF5E23" w14:textId="3494C3A0" w:rsidR="009177F4" w:rsidRPr="00354BB3" w:rsidRDefault="009177F4" w:rsidP="00EF34D7">
            <w:pPr>
              <w:pStyle w:val="Basistekst"/>
              <w:keepNext/>
              <w:keepLines/>
              <w:rPr>
                <w:rFonts w:ascii="UWV Werk" w:hAnsi="UWV Werk"/>
                <w:sz w:val="16"/>
                <w:szCs w:val="16"/>
              </w:rPr>
            </w:pPr>
            <w:r w:rsidRPr="00354BB3">
              <w:rPr>
                <w:rFonts w:ascii="UWV Werk" w:hAnsi="UWV Werk"/>
                <w:sz w:val="16"/>
                <w:szCs w:val="16"/>
              </w:rPr>
              <w:t>1.3</w:t>
            </w:r>
          </w:p>
        </w:tc>
        <w:tc>
          <w:tcPr>
            <w:tcW w:w="2683" w:type="dxa"/>
            <w:gridSpan w:val="3"/>
          </w:tcPr>
          <w:p w14:paraId="48FB1318" w14:textId="4A07EEC5" w:rsidR="009177F4" w:rsidRPr="00354BB3" w:rsidRDefault="009177F4" w:rsidP="00EF34D7">
            <w:pPr>
              <w:pStyle w:val="Basistekst"/>
              <w:keepNext/>
              <w:keepLines/>
              <w:rPr>
                <w:rFonts w:ascii="UWV Werk" w:hAnsi="UWV Werk"/>
                <w:sz w:val="16"/>
                <w:szCs w:val="16"/>
              </w:rPr>
            </w:pPr>
            <w:r w:rsidRPr="00354BB3">
              <w:rPr>
                <w:rFonts w:ascii="UWV Werk" w:hAnsi="UWV Werk"/>
                <w:sz w:val="16"/>
                <w:szCs w:val="16"/>
              </w:rPr>
              <w:t>Dutch “burgerservicenummer”</w:t>
            </w:r>
          </w:p>
        </w:tc>
        <w:tc>
          <w:tcPr>
            <w:tcW w:w="159" w:type="dxa"/>
            <w:gridSpan w:val="2"/>
            <w:shd w:val="pct5" w:color="auto" w:fill="auto"/>
          </w:tcPr>
          <w:p w14:paraId="63186A44" w14:textId="77777777" w:rsidR="009177F4" w:rsidRPr="00354BB3" w:rsidRDefault="009177F4" w:rsidP="00EF34D7">
            <w:pPr>
              <w:pStyle w:val="Basistekst"/>
              <w:keepNext/>
              <w:keepLines/>
              <w:rPr>
                <w:rFonts w:ascii="UWV Werk" w:hAnsi="UWV Werk"/>
                <w:sz w:val="16"/>
                <w:szCs w:val="16"/>
              </w:rPr>
            </w:pPr>
          </w:p>
        </w:tc>
        <w:tc>
          <w:tcPr>
            <w:tcW w:w="2692" w:type="dxa"/>
            <w:gridSpan w:val="3"/>
          </w:tcPr>
          <w:p w14:paraId="3AB197C8" w14:textId="79E69F8D" w:rsidR="009177F4" w:rsidRPr="002A1880" w:rsidRDefault="009177F4" w:rsidP="00EF34D7">
            <w:pPr>
              <w:pStyle w:val="Invulling"/>
              <w:keepNext/>
              <w:keepLines/>
              <w:rPr>
                <w:rFonts w:ascii="UWV Werk" w:hAnsi="UWV Werk"/>
              </w:rPr>
            </w:pPr>
          </w:p>
        </w:tc>
        <w:tc>
          <w:tcPr>
            <w:tcW w:w="3988" w:type="dxa"/>
            <w:gridSpan w:val="2"/>
            <w:shd w:val="pct5" w:color="auto" w:fill="auto"/>
          </w:tcPr>
          <w:p w14:paraId="4A18AEC5" w14:textId="77777777" w:rsidR="009177F4" w:rsidRPr="006977FB" w:rsidRDefault="009177F4" w:rsidP="00EF34D7">
            <w:pPr>
              <w:pStyle w:val="Basistekst"/>
              <w:keepNext/>
              <w:keepLines/>
              <w:rPr>
                <w:rFonts w:ascii="UWV Werk" w:hAnsi="UWV Werk"/>
                <w:sz w:val="16"/>
                <w:szCs w:val="16"/>
              </w:rPr>
            </w:pPr>
          </w:p>
        </w:tc>
        <w:tc>
          <w:tcPr>
            <w:tcW w:w="170" w:type="dxa"/>
            <w:gridSpan w:val="2"/>
            <w:shd w:val="pct5" w:color="auto" w:fill="auto"/>
          </w:tcPr>
          <w:p w14:paraId="2FF5909C" w14:textId="77777777" w:rsidR="009177F4" w:rsidRDefault="009177F4" w:rsidP="00EF34D7">
            <w:pPr>
              <w:pStyle w:val="Basistekst"/>
              <w:keepNext/>
              <w:keepLines/>
            </w:pPr>
          </w:p>
        </w:tc>
      </w:tr>
      <w:tr w:rsidR="00414C2A" w:rsidRPr="00607476" w14:paraId="13C1F54D" w14:textId="77777777" w:rsidTr="008A4477">
        <w:trPr>
          <w:cantSplit/>
          <w:trHeight w:val="45"/>
        </w:trPr>
        <w:tc>
          <w:tcPr>
            <w:tcW w:w="384" w:type="dxa"/>
            <w:gridSpan w:val="2"/>
          </w:tcPr>
          <w:p w14:paraId="30199CA5" w14:textId="77777777" w:rsidR="00414C2A" w:rsidRPr="00354BB3" w:rsidRDefault="00414C2A" w:rsidP="008A4477">
            <w:pPr>
              <w:pStyle w:val="Tussenbalk"/>
              <w:widowControl w:val="0"/>
              <w:rPr>
                <w:rFonts w:ascii="UWV Werk" w:hAnsi="UWV Werk"/>
                <w:sz w:val="16"/>
                <w:szCs w:val="16"/>
                <w:lang w:val="en-US"/>
              </w:rPr>
            </w:pPr>
          </w:p>
        </w:tc>
        <w:tc>
          <w:tcPr>
            <w:tcW w:w="2683" w:type="dxa"/>
            <w:gridSpan w:val="3"/>
            <w:tcBorders>
              <w:top w:val="single" w:sz="2" w:space="0" w:color="808080"/>
            </w:tcBorders>
          </w:tcPr>
          <w:p w14:paraId="619B3A89" w14:textId="77777777" w:rsidR="00414C2A" w:rsidRPr="00354BB3" w:rsidRDefault="00414C2A" w:rsidP="008A4477">
            <w:pPr>
              <w:pStyle w:val="Tussenbalk"/>
              <w:widowControl w:val="0"/>
              <w:rPr>
                <w:rFonts w:ascii="UWV Werk" w:hAnsi="UWV Werk"/>
                <w:sz w:val="16"/>
                <w:szCs w:val="16"/>
                <w:lang w:val="en-US"/>
              </w:rPr>
            </w:pPr>
          </w:p>
        </w:tc>
        <w:tc>
          <w:tcPr>
            <w:tcW w:w="159" w:type="dxa"/>
            <w:gridSpan w:val="2"/>
            <w:tcBorders>
              <w:top w:val="single" w:sz="2" w:space="0" w:color="808080"/>
            </w:tcBorders>
            <w:shd w:val="pct5" w:color="auto" w:fill="auto"/>
          </w:tcPr>
          <w:p w14:paraId="1B217662" w14:textId="77777777" w:rsidR="00414C2A" w:rsidRPr="00354BB3" w:rsidRDefault="00414C2A" w:rsidP="008A4477">
            <w:pPr>
              <w:pStyle w:val="Tussenbalk"/>
              <w:widowControl w:val="0"/>
              <w:rPr>
                <w:rFonts w:ascii="UWV Werk" w:hAnsi="UWV Werk"/>
                <w:sz w:val="16"/>
                <w:szCs w:val="16"/>
                <w:lang w:val="en-US"/>
              </w:rPr>
            </w:pPr>
          </w:p>
        </w:tc>
        <w:tc>
          <w:tcPr>
            <w:tcW w:w="6680" w:type="dxa"/>
            <w:gridSpan w:val="5"/>
            <w:tcBorders>
              <w:top w:val="single" w:sz="2" w:space="0" w:color="808080"/>
            </w:tcBorders>
            <w:shd w:val="pct5" w:color="auto" w:fill="auto"/>
          </w:tcPr>
          <w:p w14:paraId="6DC7548E" w14:textId="77777777" w:rsidR="00414C2A" w:rsidRPr="00E814A3" w:rsidRDefault="00414C2A" w:rsidP="008A4477">
            <w:pPr>
              <w:pStyle w:val="Tussenbalk"/>
              <w:widowControl w:val="0"/>
              <w:rPr>
                <w:lang w:val="en-US"/>
              </w:rPr>
            </w:pPr>
          </w:p>
        </w:tc>
        <w:tc>
          <w:tcPr>
            <w:tcW w:w="170" w:type="dxa"/>
            <w:gridSpan w:val="2"/>
            <w:shd w:val="pct5" w:color="auto" w:fill="auto"/>
          </w:tcPr>
          <w:p w14:paraId="1303CC51" w14:textId="77777777" w:rsidR="00414C2A" w:rsidRPr="00E814A3" w:rsidRDefault="00414C2A" w:rsidP="008A4477">
            <w:pPr>
              <w:pStyle w:val="Tussenbalk"/>
              <w:widowControl w:val="0"/>
              <w:rPr>
                <w:lang w:val="en-US"/>
              </w:rPr>
            </w:pPr>
          </w:p>
        </w:tc>
      </w:tr>
      <w:tr w:rsidR="00E86FCF" w14:paraId="5AE25117" w14:textId="77777777" w:rsidTr="00E91D52">
        <w:trPr>
          <w:cantSplit/>
        </w:trPr>
        <w:tc>
          <w:tcPr>
            <w:tcW w:w="384" w:type="dxa"/>
            <w:gridSpan w:val="2"/>
          </w:tcPr>
          <w:p w14:paraId="517DED41" w14:textId="08FBF3A8" w:rsidR="00E86FCF" w:rsidRPr="00354BB3" w:rsidRDefault="00E86FCF" w:rsidP="00E86FCF">
            <w:pPr>
              <w:pStyle w:val="Basistekst"/>
              <w:widowControl w:val="0"/>
              <w:rPr>
                <w:rFonts w:ascii="UWV Werk" w:hAnsi="UWV Werk"/>
                <w:sz w:val="16"/>
                <w:szCs w:val="16"/>
              </w:rPr>
            </w:pPr>
            <w:r w:rsidRPr="00354BB3">
              <w:rPr>
                <w:rFonts w:ascii="UWV Werk" w:hAnsi="UWV Werk"/>
                <w:sz w:val="16"/>
                <w:szCs w:val="16"/>
              </w:rPr>
              <w:t>1.4</w:t>
            </w:r>
          </w:p>
        </w:tc>
        <w:tc>
          <w:tcPr>
            <w:tcW w:w="2683" w:type="dxa"/>
            <w:gridSpan w:val="3"/>
            <w:tcBorders>
              <w:bottom w:val="single" w:sz="2" w:space="0" w:color="808080"/>
            </w:tcBorders>
          </w:tcPr>
          <w:p w14:paraId="6703C235" w14:textId="7C77DA42" w:rsidR="00E86FCF" w:rsidRPr="00354BB3" w:rsidRDefault="00E86FCF" w:rsidP="00E86FCF">
            <w:pPr>
              <w:pStyle w:val="Basistekst"/>
              <w:widowControl w:val="0"/>
              <w:rPr>
                <w:rFonts w:ascii="UWV Werk" w:hAnsi="UWV Werk"/>
                <w:sz w:val="16"/>
                <w:szCs w:val="16"/>
              </w:rPr>
            </w:pPr>
            <w:r w:rsidRPr="00354BB3">
              <w:rPr>
                <w:rFonts w:ascii="UWV Werk" w:hAnsi="UWV Werk" w:cs="Verdana"/>
                <w:sz w:val="16"/>
                <w:szCs w:val="16"/>
                <w:lang w:val="en-GB"/>
              </w:rPr>
              <w:t>Date of birth</w:t>
            </w:r>
          </w:p>
        </w:tc>
        <w:tc>
          <w:tcPr>
            <w:tcW w:w="159" w:type="dxa"/>
            <w:gridSpan w:val="2"/>
            <w:tcBorders>
              <w:bottom w:val="single" w:sz="2" w:space="0" w:color="808080"/>
            </w:tcBorders>
            <w:shd w:val="pct5" w:color="auto" w:fill="auto"/>
          </w:tcPr>
          <w:p w14:paraId="163E652A" w14:textId="77777777" w:rsidR="00E86FCF" w:rsidRPr="00354BB3" w:rsidRDefault="00E86FCF" w:rsidP="00E86FCF">
            <w:pPr>
              <w:pStyle w:val="Basistekst"/>
              <w:widowControl w:val="0"/>
              <w:rPr>
                <w:rFonts w:ascii="UWV Werk" w:hAnsi="UWV Werk"/>
                <w:sz w:val="16"/>
                <w:szCs w:val="16"/>
              </w:rPr>
            </w:pPr>
          </w:p>
        </w:tc>
        <w:tc>
          <w:tcPr>
            <w:tcW w:w="2692" w:type="dxa"/>
            <w:gridSpan w:val="3"/>
            <w:tcBorders>
              <w:bottom w:val="single" w:sz="2" w:space="0" w:color="808080"/>
            </w:tcBorders>
          </w:tcPr>
          <w:p w14:paraId="72BBC409" w14:textId="77777777" w:rsidR="00E86FCF" w:rsidRPr="002A1880" w:rsidRDefault="00E86FCF" w:rsidP="00E86FCF">
            <w:pPr>
              <w:pStyle w:val="Invulling"/>
              <w:widowControl w:val="0"/>
              <w:rPr>
                <w:rFonts w:ascii="UWV Werk" w:hAnsi="UWV Werk"/>
              </w:rPr>
            </w:pPr>
          </w:p>
        </w:tc>
        <w:tc>
          <w:tcPr>
            <w:tcW w:w="3988" w:type="dxa"/>
            <w:gridSpan w:val="2"/>
            <w:tcBorders>
              <w:bottom w:val="single" w:sz="2" w:space="0" w:color="808080"/>
            </w:tcBorders>
            <w:shd w:val="pct5" w:color="auto" w:fill="auto"/>
          </w:tcPr>
          <w:p w14:paraId="285C8DEC" w14:textId="77777777" w:rsidR="00E86FCF" w:rsidRPr="006977FB" w:rsidRDefault="00E86FCF" w:rsidP="00E86FCF">
            <w:pPr>
              <w:pStyle w:val="Basistekst"/>
              <w:widowControl w:val="0"/>
              <w:rPr>
                <w:rFonts w:ascii="UWV Werk" w:hAnsi="UWV Werk"/>
                <w:sz w:val="16"/>
                <w:szCs w:val="16"/>
              </w:rPr>
            </w:pPr>
          </w:p>
        </w:tc>
        <w:tc>
          <w:tcPr>
            <w:tcW w:w="170" w:type="dxa"/>
            <w:gridSpan w:val="2"/>
            <w:shd w:val="pct5" w:color="auto" w:fill="auto"/>
          </w:tcPr>
          <w:p w14:paraId="01BD6BEF" w14:textId="77777777" w:rsidR="00E86FCF" w:rsidRDefault="00E86FCF" w:rsidP="00E86FCF">
            <w:pPr>
              <w:pStyle w:val="Basistekst"/>
              <w:widowControl w:val="0"/>
            </w:pPr>
          </w:p>
        </w:tc>
      </w:tr>
      <w:tr w:rsidR="00EF34D7" w14:paraId="0DCE2B84" w14:textId="77777777" w:rsidTr="00E91D52">
        <w:trPr>
          <w:cantSplit/>
        </w:trPr>
        <w:tc>
          <w:tcPr>
            <w:tcW w:w="384" w:type="dxa"/>
            <w:gridSpan w:val="2"/>
          </w:tcPr>
          <w:p w14:paraId="374DD213" w14:textId="77777777" w:rsidR="00EF34D7" w:rsidRPr="00354BB3" w:rsidRDefault="00EF34D7" w:rsidP="00EF34D7">
            <w:pPr>
              <w:pStyle w:val="Tussenbalk"/>
              <w:widowControl w:val="0"/>
              <w:rPr>
                <w:rFonts w:ascii="UWV Werk" w:hAnsi="UWV Werk"/>
                <w:sz w:val="16"/>
                <w:szCs w:val="16"/>
              </w:rPr>
            </w:pPr>
          </w:p>
        </w:tc>
        <w:tc>
          <w:tcPr>
            <w:tcW w:w="2683" w:type="dxa"/>
            <w:gridSpan w:val="3"/>
          </w:tcPr>
          <w:p w14:paraId="3F80F0E7" w14:textId="77777777" w:rsidR="00EF34D7" w:rsidRPr="00354BB3" w:rsidRDefault="00EF34D7" w:rsidP="00EF34D7">
            <w:pPr>
              <w:pStyle w:val="Tussenbalk"/>
              <w:widowControl w:val="0"/>
              <w:rPr>
                <w:rFonts w:ascii="UWV Werk" w:hAnsi="UWV Werk"/>
                <w:sz w:val="16"/>
                <w:szCs w:val="16"/>
              </w:rPr>
            </w:pPr>
          </w:p>
        </w:tc>
        <w:tc>
          <w:tcPr>
            <w:tcW w:w="159" w:type="dxa"/>
            <w:gridSpan w:val="2"/>
            <w:shd w:val="pct5" w:color="auto" w:fill="auto"/>
          </w:tcPr>
          <w:p w14:paraId="50A6AB21" w14:textId="77777777" w:rsidR="00EF34D7" w:rsidRPr="00354BB3" w:rsidRDefault="00EF34D7" w:rsidP="00EF34D7">
            <w:pPr>
              <w:pStyle w:val="Tussenbalk"/>
              <w:widowControl w:val="0"/>
              <w:rPr>
                <w:rFonts w:ascii="UWV Werk" w:hAnsi="UWV Werk"/>
                <w:sz w:val="16"/>
                <w:szCs w:val="16"/>
              </w:rPr>
            </w:pPr>
          </w:p>
        </w:tc>
        <w:tc>
          <w:tcPr>
            <w:tcW w:w="6680" w:type="dxa"/>
            <w:gridSpan w:val="5"/>
            <w:shd w:val="pct5" w:color="auto" w:fill="auto"/>
          </w:tcPr>
          <w:p w14:paraId="24FFE955" w14:textId="77777777" w:rsidR="00EF34D7" w:rsidRDefault="00EF34D7" w:rsidP="00EF34D7">
            <w:pPr>
              <w:pStyle w:val="Tussenbalk"/>
              <w:widowControl w:val="0"/>
            </w:pPr>
          </w:p>
        </w:tc>
        <w:tc>
          <w:tcPr>
            <w:tcW w:w="170" w:type="dxa"/>
            <w:gridSpan w:val="2"/>
            <w:shd w:val="pct5" w:color="auto" w:fill="auto"/>
          </w:tcPr>
          <w:p w14:paraId="08A71B47" w14:textId="77777777" w:rsidR="00EF34D7" w:rsidRDefault="00EF34D7" w:rsidP="00EF34D7">
            <w:pPr>
              <w:pStyle w:val="Tussenbalk"/>
              <w:widowControl w:val="0"/>
            </w:pPr>
          </w:p>
        </w:tc>
      </w:tr>
      <w:tr w:rsidR="00EF34D7" w:rsidRPr="00EC3615" w14:paraId="17F8EFD1" w14:textId="77777777" w:rsidTr="00E91D52">
        <w:trPr>
          <w:cantSplit/>
        </w:trPr>
        <w:tc>
          <w:tcPr>
            <w:tcW w:w="384" w:type="dxa"/>
            <w:gridSpan w:val="2"/>
          </w:tcPr>
          <w:p w14:paraId="5F06CCAE" w14:textId="77777777" w:rsidR="00EF34D7" w:rsidRPr="002A1880" w:rsidRDefault="00EF34D7" w:rsidP="00EF34D7">
            <w:pPr>
              <w:pStyle w:val="Basisrubriekskop"/>
              <w:keepNext/>
              <w:keepLines/>
              <w:rPr>
                <w:rFonts w:ascii="UWV Werk Kop" w:hAnsi="UWV Werk Kop"/>
                <w:b w:val="0"/>
                <w:bCs/>
                <w:sz w:val="16"/>
                <w:szCs w:val="16"/>
              </w:rPr>
            </w:pPr>
          </w:p>
        </w:tc>
        <w:tc>
          <w:tcPr>
            <w:tcW w:w="2382" w:type="dxa"/>
            <w:gridSpan w:val="2"/>
          </w:tcPr>
          <w:p w14:paraId="22E71EDB" w14:textId="77777777" w:rsidR="00EF34D7" w:rsidRPr="002A1880" w:rsidRDefault="00EF34D7" w:rsidP="00EF34D7">
            <w:pPr>
              <w:pStyle w:val="Basisrubriekskop"/>
              <w:keepNext/>
              <w:keepLines/>
              <w:rPr>
                <w:rFonts w:ascii="UWV Werk Kop" w:hAnsi="UWV Werk Kop"/>
                <w:b w:val="0"/>
                <w:bCs/>
                <w:sz w:val="16"/>
                <w:szCs w:val="16"/>
              </w:rPr>
            </w:pPr>
          </w:p>
        </w:tc>
        <w:tc>
          <w:tcPr>
            <w:tcW w:w="301" w:type="dxa"/>
            <w:shd w:val="solid" w:color="auto" w:fill="auto"/>
          </w:tcPr>
          <w:p w14:paraId="179783C3" w14:textId="77777777" w:rsidR="00EF34D7" w:rsidRPr="002A1880" w:rsidRDefault="00EF34D7" w:rsidP="00EF34D7">
            <w:pPr>
              <w:pStyle w:val="Basisrubriekskop"/>
              <w:keepNext/>
              <w:keepLines/>
              <w:jc w:val="center"/>
              <w:rPr>
                <w:rFonts w:ascii="UWV Werk Kop" w:hAnsi="UWV Werk Kop"/>
                <w:b w:val="0"/>
                <w:bCs/>
                <w:sz w:val="16"/>
                <w:szCs w:val="16"/>
              </w:rPr>
            </w:pPr>
            <w:r w:rsidRPr="002A1880">
              <w:rPr>
                <w:rFonts w:ascii="UWV Werk Kop" w:hAnsi="UWV Werk Kop"/>
                <w:b w:val="0"/>
                <w:bCs/>
                <w:sz w:val="16"/>
                <w:szCs w:val="16"/>
              </w:rPr>
              <w:t>2</w:t>
            </w:r>
          </w:p>
        </w:tc>
        <w:tc>
          <w:tcPr>
            <w:tcW w:w="159" w:type="dxa"/>
            <w:gridSpan w:val="2"/>
            <w:shd w:val="pct50" w:color="auto" w:fill="auto"/>
          </w:tcPr>
          <w:p w14:paraId="2AA69F44" w14:textId="77777777" w:rsidR="00EF34D7" w:rsidRPr="002A1880" w:rsidRDefault="00EF34D7" w:rsidP="00EF34D7">
            <w:pPr>
              <w:pStyle w:val="Basisrubriekskop"/>
              <w:keepNext/>
              <w:keepLines/>
              <w:rPr>
                <w:rFonts w:ascii="UWV Werk Kop" w:hAnsi="UWV Werk Kop"/>
                <w:b w:val="0"/>
                <w:bCs/>
                <w:sz w:val="16"/>
                <w:szCs w:val="16"/>
              </w:rPr>
            </w:pPr>
          </w:p>
        </w:tc>
        <w:tc>
          <w:tcPr>
            <w:tcW w:w="6680" w:type="dxa"/>
            <w:gridSpan w:val="5"/>
            <w:shd w:val="pct50" w:color="auto" w:fill="auto"/>
          </w:tcPr>
          <w:p w14:paraId="5538BBDC" w14:textId="0FDDFB73" w:rsidR="00EF34D7" w:rsidRPr="002A1880" w:rsidRDefault="00EF34D7" w:rsidP="00EF34D7">
            <w:pPr>
              <w:pStyle w:val="Basisrubriekskop"/>
              <w:keepNext/>
              <w:keepLines/>
              <w:rPr>
                <w:rFonts w:ascii="UWV Werk Kop" w:hAnsi="UWV Werk Kop"/>
                <w:b w:val="0"/>
                <w:bCs/>
                <w:sz w:val="16"/>
                <w:szCs w:val="16"/>
                <w:highlight w:val="yellow"/>
              </w:rPr>
            </w:pPr>
            <w:r w:rsidRPr="002A1880">
              <w:rPr>
                <w:rFonts w:ascii="UWV Werk Kop" w:hAnsi="UWV Werk Kop"/>
                <w:b w:val="0"/>
                <w:bCs/>
                <w:noProof w:val="0"/>
                <w:sz w:val="16"/>
                <w:szCs w:val="16"/>
                <w:lang w:val="en-GB"/>
              </w:rPr>
              <w:t>Date of change</w:t>
            </w:r>
          </w:p>
        </w:tc>
        <w:tc>
          <w:tcPr>
            <w:tcW w:w="170" w:type="dxa"/>
            <w:gridSpan w:val="2"/>
            <w:shd w:val="pct5" w:color="auto" w:fill="auto"/>
          </w:tcPr>
          <w:p w14:paraId="7C8BBDAF" w14:textId="77777777" w:rsidR="00EF34D7" w:rsidRPr="002A1880" w:rsidRDefault="00EF34D7" w:rsidP="00EF34D7">
            <w:pPr>
              <w:pStyle w:val="Basisrubriekskop"/>
              <w:keepNext/>
              <w:keepLines/>
              <w:rPr>
                <w:rFonts w:ascii="UWV Werk Kop" w:hAnsi="UWV Werk Kop"/>
                <w:b w:val="0"/>
                <w:bCs/>
                <w:sz w:val="16"/>
                <w:szCs w:val="16"/>
              </w:rPr>
            </w:pPr>
          </w:p>
        </w:tc>
      </w:tr>
      <w:tr w:rsidR="00EF34D7" w14:paraId="7F8D2559" w14:textId="77777777" w:rsidTr="00E91D52">
        <w:trPr>
          <w:cantSplit/>
        </w:trPr>
        <w:tc>
          <w:tcPr>
            <w:tcW w:w="384" w:type="dxa"/>
            <w:gridSpan w:val="2"/>
          </w:tcPr>
          <w:p w14:paraId="4414E78A" w14:textId="77777777" w:rsidR="00EF34D7" w:rsidRPr="00354BB3" w:rsidRDefault="00EF34D7" w:rsidP="00EF34D7">
            <w:pPr>
              <w:pStyle w:val="Tussenbalk"/>
              <w:rPr>
                <w:rFonts w:ascii="UWV Werk" w:hAnsi="UWV Werk"/>
                <w:sz w:val="16"/>
                <w:szCs w:val="16"/>
              </w:rPr>
            </w:pPr>
          </w:p>
        </w:tc>
        <w:tc>
          <w:tcPr>
            <w:tcW w:w="2683" w:type="dxa"/>
            <w:gridSpan w:val="3"/>
          </w:tcPr>
          <w:p w14:paraId="71035EF7" w14:textId="77777777" w:rsidR="00EF34D7" w:rsidRPr="00354BB3" w:rsidRDefault="00EF34D7" w:rsidP="00EF34D7">
            <w:pPr>
              <w:pStyle w:val="Tussenbalk"/>
              <w:rPr>
                <w:rFonts w:ascii="UWV Werk" w:hAnsi="UWV Werk"/>
                <w:sz w:val="16"/>
                <w:szCs w:val="16"/>
              </w:rPr>
            </w:pPr>
          </w:p>
        </w:tc>
        <w:tc>
          <w:tcPr>
            <w:tcW w:w="159" w:type="dxa"/>
            <w:gridSpan w:val="2"/>
            <w:shd w:val="pct5" w:color="auto" w:fill="auto"/>
          </w:tcPr>
          <w:p w14:paraId="295F0EA9" w14:textId="77777777" w:rsidR="00EF34D7" w:rsidRPr="00354BB3" w:rsidRDefault="00EF34D7" w:rsidP="00EF34D7">
            <w:pPr>
              <w:pStyle w:val="Tussenbalk"/>
              <w:rPr>
                <w:rFonts w:ascii="UWV Werk" w:hAnsi="UWV Werk"/>
                <w:sz w:val="16"/>
                <w:szCs w:val="16"/>
              </w:rPr>
            </w:pPr>
          </w:p>
        </w:tc>
        <w:tc>
          <w:tcPr>
            <w:tcW w:w="6680" w:type="dxa"/>
            <w:gridSpan w:val="5"/>
            <w:shd w:val="pct5" w:color="auto" w:fill="auto"/>
          </w:tcPr>
          <w:p w14:paraId="3EC236A5" w14:textId="77777777" w:rsidR="00EF34D7" w:rsidRDefault="00EF34D7" w:rsidP="00EF34D7">
            <w:pPr>
              <w:pStyle w:val="Tussenbalk"/>
            </w:pPr>
          </w:p>
        </w:tc>
        <w:tc>
          <w:tcPr>
            <w:tcW w:w="170" w:type="dxa"/>
            <w:gridSpan w:val="2"/>
            <w:shd w:val="pct5" w:color="auto" w:fill="auto"/>
          </w:tcPr>
          <w:p w14:paraId="3BB73C32" w14:textId="77777777" w:rsidR="00EF34D7" w:rsidRDefault="00EF34D7" w:rsidP="00EF34D7">
            <w:pPr>
              <w:pStyle w:val="Tussenbalk"/>
            </w:pPr>
          </w:p>
        </w:tc>
      </w:tr>
      <w:tr w:rsidR="00EF34D7" w:rsidRPr="006977FB" w14:paraId="42696B31" w14:textId="77777777" w:rsidTr="00E91D52">
        <w:trPr>
          <w:cantSplit/>
        </w:trPr>
        <w:tc>
          <w:tcPr>
            <w:tcW w:w="384" w:type="dxa"/>
            <w:gridSpan w:val="2"/>
          </w:tcPr>
          <w:p w14:paraId="65DAFD7E" w14:textId="52608DBB" w:rsidR="00EF34D7" w:rsidRPr="00354BB3" w:rsidRDefault="00EF34D7" w:rsidP="00EF34D7">
            <w:pPr>
              <w:pStyle w:val="Basistekst"/>
              <w:widowControl w:val="0"/>
              <w:rPr>
                <w:rFonts w:ascii="UWV Werk" w:hAnsi="UWV Werk"/>
                <w:sz w:val="16"/>
                <w:szCs w:val="16"/>
              </w:rPr>
            </w:pPr>
            <w:r w:rsidRPr="00354BB3">
              <w:rPr>
                <w:rFonts w:ascii="UWV Werk" w:hAnsi="UWV Werk"/>
                <w:sz w:val="16"/>
                <w:szCs w:val="16"/>
              </w:rPr>
              <w:t>2.1</w:t>
            </w:r>
          </w:p>
        </w:tc>
        <w:tc>
          <w:tcPr>
            <w:tcW w:w="2683" w:type="dxa"/>
            <w:gridSpan w:val="3"/>
            <w:tcBorders>
              <w:bottom w:val="single" w:sz="2" w:space="0" w:color="808080"/>
            </w:tcBorders>
          </w:tcPr>
          <w:p w14:paraId="1D3BBCAB" w14:textId="268237ED" w:rsidR="00EF34D7" w:rsidRPr="00354BB3" w:rsidRDefault="00E814A3" w:rsidP="00EF34D7">
            <w:pPr>
              <w:pStyle w:val="Basistekst"/>
              <w:widowControl w:val="0"/>
              <w:rPr>
                <w:rFonts w:ascii="UWV Werk" w:hAnsi="UWV Werk"/>
                <w:sz w:val="16"/>
                <w:szCs w:val="16"/>
                <w:lang w:val="en-US"/>
              </w:rPr>
            </w:pPr>
            <w:r w:rsidRPr="00354BB3">
              <w:rPr>
                <w:rFonts w:ascii="UWV Werk" w:hAnsi="UWV Werk"/>
                <w:sz w:val="16"/>
                <w:szCs w:val="16"/>
                <w:lang w:val="en-GB"/>
              </w:rPr>
              <w:t>Date on which change occurred</w:t>
            </w:r>
          </w:p>
        </w:tc>
        <w:tc>
          <w:tcPr>
            <w:tcW w:w="159" w:type="dxa"/>
            <w:gridSpan w:val="2"/>
            <w:tcBorders>
              <w:bottom w:val="single" w:sz="2" w:space="0" w:color="808080"/>
            </w:tcBorders>
            <w:shd w:val="pct5" w:color="auto" w:fill="auto"/>
          </w:tcPr>
          <w:p w14:paraId="17C1A332" w14:textId="77777777" w:rsidR="00EF34D7" w:rsidRPr="00354BB3" w:rsidRDefault="00EF34D7" w:rsidP="00EF34D7">
            <w:pPr>
              <w:pStyle w:val="Basistekst"/>
              <w:widowControl w:val="0"/>
              <w:rPr>
                <w:rFonts w:ascii="UWV Werk" w:hAnsi="UWV Werk"/>
                <w:sz w:val="16"/>
                <w:szCs w:val="16"/>
                <w:lang w:val="en-US"/>
              </w:rPr>
            </w:pPr>
          </w:p>
        </w:tc>
        <w:tc>
          <w:tcPr>
            <w:tcW w:w="2692" w:type="dxa"/>
            <w:gridSpan w:val="3"/>
            <w:tcBorders>
              <w:bottom w:val="single" w:sz="2" w:space="0" w:color="808080"/>
            </w:tcBorders>
          </w:tcPr>
          <w:p w14:paraId="7A9E7C0B" w14:textId="77777777" w:rsidR="00EF34D7" w:rsidRPr="002A1880" w:rsidRDefault="00EF34D7" w:rsidP="00EF34D7">
            <w:pPr>
              <w:pStyle w:val="Invulling"/>
              <w:widowControl w:val="0"/>
              <w:rPr>
                <w:rFonts w:ascii="UWV Werk" w:hAnsi="UWV Werk"/>
                <w:lang w:val="en-US"/>
              </w:rPr>
            </w:pPr>
          </w:p>
        </w:tc>
        <w:tc>
          <w:tcPr>
            <w:tcW w:w="3988" w:type="dxa"/>
            <w:gridSpan w:val="2"/>
            <w:tcBorders>
              <w:bottom w:val="single" w:sz="2" w:space="0" w:color="808080"/>
            </w:tcBorders>
            <w:shd w:val="pct5" w:color="auto" w:fill="auto"/>
          </w:tcPr>
          <w:p w14:paraId="2D09ABC2" w14:textId="77777777" w:rsidR="00EF34D7" w:rsidRPr="002A1880" w:rsidRDefault="00EF34D7" w:rsidP="00EF34D7">
            <w:pPr>
              <w:pStyle w:val="Basistekst"/>
              <w:widowControl w:val="0"/>
              <w:rPr>
                <w:rFonts w:ascii="UWV Werk" w:hAnsi="UWV Werk"/>
                <w:lang w:val="en-US"/>
              </w:rPr>
            </w:pPr>
          </w:p>
        </w:tc>
        <w:tc>
          <w:tcPr>
            <w:tcW w:w="170" w:type="dxa"/>
            <w:gridSpan w:val="2"/>
            <w:shd w:val="pct5" w:color="auto" w:fill="auto"/>
          </w:tcPr>
          <w:p w14:paraId="670EEB65" w14:textId="77777777" w:rsidR="00EF34D7" w:rsidRPr="00E814A3" w:rsidRDefault="00EF34D7" w:rsidP="00EF34D7">
            <w:pPr>
              <w:pStyle w:val="Basistekst"/>
              <w:widowControl w:val="0"/>
              <w:rPr>
                <w:lang w:val="en-US"/>
              </w:rPr>
            </w:pPr>
          </w:p>
        </w:tc>
      </w:tr>
      <w:tr w:rsidR="00EF34D7" w:rsidRPr="006977FB" w14:paraId="6C6FD203" w14:textId="77777777" w:rsidTr="00E91D52">
        <w:trPr>
          <w:cantSplit/>
          <w:trHeight w:val="45"/>
        </w:trPr>
        <w:tc>
          <w:tcPr>
            <w:tcW w:w="384" w:type="dxa"/>
            <w:gridSpan w:val="2"/>
          </w:tcPr>
          <w:p w14:paraId="16106991" w14:textId="77777777" w:rsidR="00EF34D7" w:rsidRPr="00354BB3" w:rsidRDefault="00EF34D7" w:rsidP="00EF34D7">
            <w:pPr>
              <w:pStyle w:val="Tussenbalk"/>
              <w:widowControl w:val="0"/>
              <w:rPr>
                <w:rFonts w:ascii="UWV Werk" w:hAnsi="UWV Werk"/>
                <w:sz w:val="16"/>
                <w:szCs w:val="16"/>
                <w:lang w:val="en-US"/>
              </w:rPr>
            </w:pPr>
          </w:p>
        </w:tc>
        <w:tc>
          <w:tcPr>
            <w:tcW w:w="2683" w:type="dxa"/>
            <w:gridSpan w:val="3"/>
            <w:tcBorders>
              <w:top w:val="single" w:sz="2" w:space="0" w:color="808080"/>
            </w:tcBorders>
          </w:tcPr>
          <w:p w14:paraId="0EAEA177" w14:textId="77777777" w:rsidR="00EF34D7" w:rsidRPr="00354BB3" w:rsidRDefault="00EF34D7" w:rsidP="00EF34D7">
            <w:pPr>
              <w:pStyle w:val="Tussenbalk"/>
              <w:widowControl w:val="0"/>
              <w:rPr>
                <w:rFonts w:ascii="UWV Werk" w:hAnsi="UWV Werk"/>
                <w:sz w:val="16"/>
                <w:szCs w:val="16"/>
                <w:lang w:val="en-US"/>
              </w:rPr>
            </w:pPr>
          </w:p>
        </w:tc>
        <w:tc>
          <w:tcPr>
            <w:tcW w:w="159" w:type="dxa"/>
            <w:gridSpan w:val="2"/>
            <w:tcBorders>
              <w:top w:val="single" w:sz="2" w:space="0" w:color="808080"/>
            </w:tcBorders>
            <w:shd w:val="pct5" w:color="auto" w:fill="auto"/>
          </w:tcPr>
          <w:p w14:paraId="5C751823" w14:textId="77777777" w:rsidR="00EF34D7" w:rsidRPr="00354BB3" w:rsidRDefault="00EF34D7" w:rsidP="00EF34D7">
            <w:pPr>
              <w:pStyle w:val="Tussenbalk"/>
              <w:widowControl w:val="0"/>
              <w:rPr>
                <w:rFonts w:ascii="UWV Werk" w:hAnsi="UWV Werk"/>
                <w:sz w:val="16"/>
                <w:szCs w:val="16"/>
                <w:lang w:val="en-US"/>
              </w:rPr>
            </w:pPr>
          </w:p>
        </w:tc>
        <w:tc>
          <w:tcPr>
            <w:tcW w:w="6680" w:type="dxa"/>
            <w:gridSpan w:val="5"/>
            <w:tcBorders>
              <w:top w:val="single" w:sz="2" w:space="0" w:color="808080"/>
            </w:tcBorders>
            <w:shd w:val="pct5" w:color="auto" w:fill="auto"/>
          </w:tcPr>
          <w:p w14:paraId="132BE29D" w14:textId="77777777" w:rsidR="00EF34D7" w:rsidRPr="00E814A3" w:rsidRDefault="00EF34D7" w:rsidP="00EF34D7">
            <w:pPr>
              <w:pStyle w:val="Tussenbalk"/>
              <w:widowControl w:val="0"/>
              <w:rPr>
                <w:lang w:val="en-US"/>
              </w:rPr>
            </w:pPr>
          </w:p>
        </w:tc>
        <w:tc>
          <w:tcPr>
            <w:tcW w:w="170" w:type="dxa"/>
            <w:gridSpan w:val="2"/>
            <w:shd w:val="pct5" w:color="auto" w:fill="auto"/>
          </w:tcPr>
          <w:p w14:paraId="15A16A18" w14:textId="77777777" w:rsidR="00EF34D7" w:rsidRPr="00E814A3" w:rsidRDefault="00EF34D7" w:rsidP="00EF34D7">
            <w:pPr>
              <w:pStyle w:val="Tussenbalk"/>
              <w:widowControl w:val="0"/>
              <w:rPr>
                <w:lang w:val="en-US"/>
              </w:rPr>
            </w:pPr>
          </w:p>
        </w:tc>
      </w:tr>
      <w:tr w:rsidR="00EF34D7" w:rsidRPr="00EC3615" w14:paraId="651B931E" w14:textId="77777777" w:rsidTr="00E91D52">
        <w:trPr>
          <w:cantSplit/>
        </w:trPr>
        <w:tc>
          <w:tcPr>
            <w:tcW w:w="384" w:type="dxa"/>
            <w:gridSpan w:val="2"/>
          </w:tcPr>
          <w:p w14:paraId="7FB428E4" w14:textId="77777777" w:rsidR="00EF34D7" w:rsidRPr="002A1880" w:rsidRDefault="00EF34D7" w:rsidP="00EF34D7">
            <w:pPr>
              <w:pStyle w:val="Basisrubriekskop"/>
              <w:keepNext/>
              <w:keepLines/>
              <w:rPr>
                <w:rFonts w:ascii="UWV Werk Kop" w:hAnsi="UWV Werk Kop"/>
                <w:b w:val="0"/>
                <w:bCs/>
                <w:sz w:val="16"/>
                <w:szCs w:val="16"/>
                <w:lang w:val="en-US"/>
              </w:rPr>
            </w:pPr>
          </w:p>
        </w:tc>
        <w:tc>
          <w:tcPr>
            <w:tcW w:w="2382" w:type="dxa"/>
            <w:gridSpan w:val="2"/>
          </w:tcPr>
          <w:p w14:paraId="3D91BDF8" w14:textId="77777777" w:rsidR="00EF34D7" w:rsidRPr="002A1880" w:rsidRDefault="00EF34D7" w:rsidP="00EF34D7">
            <w:pPr>
              <w:pStyle w:val="Basisrubriekskop"/>
              <w:keepNext/>
              <w:keepLines/>
              <w:rPr>
                <w:rFonts w:ascii="UWV Werk Kop" w:hAnsi="UWV Werk Kop"/>
                <w:b w:val="0"/>
                <w:bCs/>
                <w:sz w:val="16"/>
                <w:szCs w:val="16"/>
                <w:lang w:val="en-US"/>
              </w:rPr>
            </w:pPr>
          </w:p>
        </w:tc>
        <w:tc>
          <w:tcPr>
            <w:tcW w:w="301" w:type="dxa"/>
            <w:shd w:val="solid" w:color="auto" w:fill="auto"/>
          </w:tcPr>
          <w:p w14:paraId="1B31B8C6" w14:textId="43348FB5" w:rsidR="00EF34D7" w:rsidRPr="002A1880" w:rsidRDefault="00EF34D7" w:rsidP="00EF34D7">
            <w:pPr>
              <w:pStyle w:val="Basisrubriekskop"/>
              <w:keepNext/>
              <w:keepLines/>
              <w:jc w:val="center"/>
              <w:rPr>
                <w:rFonts w:ascii="UWV Werk Kop" w:hAnsi="UWV Werk Kop"/>
                <w:b w:val="0"/>
                <w:bCs/>
                <w:sz w:val="16"/>
                <w:szCs w:val="16"/>
              </w:rPr>
            </w:pPr>
            <w:r w:rsidRPr="002A1880">
              <w:rPr>
                <w:rFonts w:ascii="UWV Werk Kop" w:hAnsi="UWV Werk Kop"/>
                <w:b w:val="0"/>
                <w:bCs/>
                <w:sz w:val="16"/>
                <w:szCs w:val="16"/>
              </w:rPr>
              <w:t>3</w:t>
            </w:r>
          </w:p>
        </w:tc>
        <w:tc>
          <w:tcPr>
            <w:tcW w:w="159" w:type="dxa"/>
            <w:gridSpan w:val="2"/>
            <w:shd w:val="pct50" w:color="auto" w:fill="auto"/>
          </w:tcPr>
          <w:p w14:paraId="5D8A4A10" w14:textId="77777777" w:rsidR="00EF34D7" w:rsidRPr="002A1880" w:rsidRDefault="00EF34D7" w:rsidP="00EF34D7">
            <w:pPr>
              <w:pStyle w:val="Basisrubriekskop"/>
              <w:keepNext/>
              <w:keepLines/>
              <w:rPr>
                <w:rFonts w:ascii="UWV Werk Kop" w:hAnsi="UWV Werk Kop"/>
                <w:b w:val="0"/>
                <w:bCs/>
                <w:sz w:val="16"/>
                <w:szCs w:val="16"/>
              </w:rPr>
            </w:pPr>
          </w:p>
        </w:tc>
        <w:tc>
          <w:tcPr>
            <w:tcW w:w="6680" w:type="dxa"/>
            <w:gridSpan w:val="5"/>
            <w:shd w:val="pct50" w:color="auto" w:fill="auto"/>
          </w:tcPr>
          <w:p w14:paraId="1D482241" w14:textId="27E1E9A0" w:rsidR="00EF34D7" w:rsidRPr="002A1880" w:rsidRDefault="00EF34D7" w:rsidP="00EF34D7">
            <w:pPr>
              <w:pStyle w:val="Basisrubriekskop"/>
              <w:keepNext/>
              <w:keepLines/>
              <w:rPr>
                <w:rFonts w:ascii="UWV Werk Kop" w:hAnsi="UWV Werk Kop"/>
                <w:b w:val="0"/>
                <w:bCs/>
                <w:sz w:val="16"/>
                <w:szCs w:val="16"/>
                <w:highlight w:val="yellow"/>
              </w:rPr>
            </w:pPr>
            <w:r w:rsidRPr="002A1880">
              <w:rPr>
                <w:rFonts w:ascii="UWV Werk Kop" w:hAnsi="UWV Werk Kop"/>
                <w:b w:val="0"/>
                <w:bCs/>
                <w:sz w:val="16"/>
                <w:szCs w:val="16"/>
              </w:rPr>
              <w:t>Type of Benefit</w:t>
            </w:r>
          </w:p>
        </w:tc>
        <w:tc>
          <w:tcPr>
            <w:tcW w:w="170" w:type="dxa"/>
            <w:gridSpan w:val="2"/>
            <w:shd w:val="pct5" w:color="auto" w:fill="auto"/>
          </w:tcPr>
          <w:p w14:paraId="7356D44D" w14:textId="77777777" w:rsidR="00EF34D7" w:rsidRPr="002A1880" w:rsidRDefault="00EF34D7" w:rsidP="00EF34D7">
            <w:pPr>
              <w:pStyle w:val="Basisrubriekskop"/>
              <w:keepNext/>
              <w:keepLines/>
              <w:rPr>
                <w:rFonts w:ascii="UWV Werk Kop" w:hAnsi="UWV Werk Kop"/>
                <w:b w:val="0"/>
                <w:bCs/>
                <w:sz w:val="16"/>
                <w:szCs w:val="16"/>
              </w:rPr>
            </w:pPr>
          </w:p>
        </w:tc>
      </w:tr>
      <w:tr w:rsidR="00EF34D7" w14:paraId="1DC37C2D" w14:textId="77777777" w:rsidTr="00E91D52">
        <w:trPr>
          <w:cantSplit/>
        </w:trPr>
        <w:tc>
          <w:tcPr>
            <w:tcW w:w="384" w:type="dxa"/>
            <w:gridSpan w:val="2"/>
          </w:tcPr>
          <w:p w14:paraId="7EA24869" w14:textId="77777777" w:rsidR="00EF34D7" w:rsidRPr="002A1880" w:rsidRDefault="00EF34D7" w:rsidP="00EF34D7">
            <w:pPr>
              <w:pStyle w:val="Tussenbalk"/>
              <w:rPr>
                <w:rFonts w:ascii="UWV Werk Kop" w:hAnsi="UWV Werk Kop"/>
                <w:b w:val="0"/>
                <w:bCs/>
                <w:sz w:val="16"/>
                <w:szCs w:val="16"/>
              </w:rPr>
            </w:pPr>
          </w:p>
        </w:tc>
        <w:tc>
          <w:tcPr>
            <w:tcW w:w="2683" w:type="dxa"/>
            <w:gridSpan w:val="3"/>
          </w:tcPr>
          <w:p w14:paraId="32C0D12B" w14:textId="77777777" w:rsidR="00EF34D7" w:rsidRPr="002A1880" w:rsidRDefault="00EF34D7" w:rsidP="00EF34D7">
            <w:pPr>
              <w:pStyle w:val="Tussenbalk"/>
              <w:rPr>
                <w:rFonts w:ascii="UWV Werk Kop" w:hAnsi="UWV Werk Kop"/>
                <w:b w:val="0"/>
                <w:bCs/>
                <w:sz w:val="16"/>
                <w:szCs w:val="16"/>
              </w:rPr>
            </w:pPr>
          </w:p>
        </w:tc>
        <w:tc>
          <w:tcPr>
            <w:tcW w:w="159" w:type="dxa"/>
            <w:gridSpan w:val="2"/>
            <w:shd w:val="pct5" w:color="auto" w:fill="auto"/>
          </w:tcPr>
          <w:p w14:paraId="2A251D30" w14:textId="77777777" w:rsidR="00EF34D7" w:rsidRPr="002A1880" w:rsidRDefault="00EF34D7" w:rsidP="00EF34D7">
            <w:pPr>
              <w:pStyle w:val="Tussenbalk"/>
              <w:rPr>
                <w:rFonts w:ascii="UWV Werk Kop" w:hAnsi="UWV Werk Kop"/>
                <w:b w:val="0"/>
                <w:bCs/>
                <w:sz w:val="16"/>
                <w:szCs w:val="16"/>
              </w:rPr>
            </w:pPr>
          </w:p>
        </w:tc>
        <w:tc>
          <w:tcPr>
            <w:tcW w:w="6680" w:type="dxa"/>
            <w:gridSpan w:val="5"/>
            <w:shd w:val="pct5" w:color="auto" w:fill="auto"/>
          </w:tcPr>
          <w:p w14:paraId="6CDD879C" w14:textId="77777777" w:rsidR="00EF34D7" w:rsidRPr="002A1880" w:rsidRDefault="00EF34D7" w:rsidP="00EF34D7">
            <w:pPr>
              <w:pStyle w:val="Tussenbalk"/>
              <w:rPr>
                <w:rFonts w:ascii="UWV Werk Kop" w:hAnsi="UWV Werk Kop"/>
                <w:b w:val="0"/>
                <w:bCs/>
                <w:sz w:val="16"/>
                <w:szCs w:val="16"/>
              </w:rPr>
            </w:pPr>
          </w:p>
        </w:tc>
        <w:tc>
          <w:tcPr>
            <w:tcW w:w="170" w:type="dxa"/>
            <w:gridSpan w:val="2"/>
            <w:shd w:val="pct5" w:color="auto" w:fill="auto"/>
          </w:tcPr>
          <w:p w14:paraId="09A86F53" w14:textId="77777777" w:rsidR="00EF34D7" w:rsidRPr="002A1880" w:rsidRDefault="00EF34D7" w:rsidP="00EF34D7">
            <w:pPr>
              <w:pStyle w:val="Tussenbalk"/>
              <w:rPr>
                <w:rFonts w:ascii="UWV Werk Kop" w:hAnsi="UWV Werk Kop"/>
                <w:b w:val="0"/>
                <w:bCs/>
                <w:sz w:val="16"/>
                <w:szCs w:val="16"/>
              </w:rPr>
            </w:pPr>
          </w:p>
        </w:tc>
      </w:tr>
      <w:tr w:rsidR="00EF34D7" w:rsidRPr="0009566A" w14:paraId="6F3D6B4A" w14:textId="77777777" w:rsidTr="005E6569">
        <w:trPr>
          <w:cantSplit/>
          <w:trHeight w:val="261"/>
        </w:trPr>
        <w:tc>
          <w:tcPr>
            <w:tcW w:w="384" w:type="dxa"/>
            <w:gridSpan w:val="2"/>
          </w:tcPr>
          <w:p w14:paraId="6F7F8696" w14:textId="2CB25B28" w:rsidR="00EF34D7" w:rsidRPr="00354BB3" w:rsidRDefault="00EF34D7" w:rsidP="00EF34D7">
            <w:pPr>
              <w:pStyle w:val="Basistekst"/>
              <w:rPr>
                <w:rFonts w:ascii="UWV Werk" w:hAnsi="UWV Werk"/>
                <w:sz w:val="16"/>
                <w:szCs w:val="16"/>
              </w:rPr>
            </w:pPr>
            <w:r w:rsidRPr="00354BB3">
              <w:rPr>
                <w:rFonts w:ascii="UWV Werk" w:hAnsi="UWV Werk"/>
                <w:sz w:val="16"/>
                <w:szCs w:val="16"/>
              </w:rPr>
              <w:t>3.1</w:t>
            </w:r>
          </w:p>
        </w:tc>
        <w:tc>
          <w:tcPr>
            <w:tcW w:w="2683" w:type="dxa"/>
            <w:gridSpan w:val="3"/>
          </w:tcPr>
          <w:p w14:paraId="0A5B2A32" w14:textId="6B3ACB85" w:rsidR="00EF34D7" w:rsidRPr="00354BB3" w:rsidRDefault="00875DFE" w:rsidP="00EF34D7">
            <w:pPr>
              <w:pStyle w:val="Basistekst"/>
              <w:rPr>
                <w:rFonts w:ascii="UWV Werk" w:hAnsi="UWV Werk"/>
                <w:sz w:val="16"/>
                <w:szCs w:val="16"/>
                <w:lang w:val="en-US"/>
              </w:rPr>
            </w:pPr>
            <w:r w:rsidRPr="00354BB3">
              <w:rPr>
                <w:rFonts w:ascii="UWV Werk" w:hAnsi="UWV Werk"/>
                <w:sz w:val="16"/>
                <w:szCs w:val="16"/>
                <w:lang w:val="en-US"/>
              </w:rPr>
              <w:t>What type of benefit do you receive?</w:t>
            </w:r>
          </w:p>
        </w:tc>
        <w:tc>
          <w:tcPr>
            <w:tcW w:w="159" w:type="dxa"/>
            <w:gridSpan w:val="2"/>
            <w:shd w:val="pct5" w:color="auto" w:fill="auto"/>
          </w:tcPr>
          <w:p w14:paraId="666E83D3" w14:textId="77777777" w:rsidR="00EF34D7" w:rsidRPr="00354BB3" w:rsidRDefault="00EF34D7" w:rsidP="00EF34D7">
            <w:pPr>
              <w:pStyle w:val="Boventekst"/>
              <w:keepNext/>
              <w:keepLines/>
              <w:rPr>
                <w:rFonts w:ascii="UWV Werk" w:hAnsi="UWV Werk"/>
                <w:sz w:val="16"/>
                <w:szCs w:val="16"/>
                <w:lang w:val="en-US"/>
              </w:rPr>
            </w:pPr>
          </w:p>
        </w:tc>
        <w:tc>
          <w:tcPr>
            <w:tcW w:w="6685" w:type="dxa"/>
            <w:gridSpan w:val="5"/>
            <w:shd w:val="pct5" w:color="auto" w:fill="auto"/>
          </w:tcPr>
          <w:p w14:paraId="41BA791D" w14:textId="77777777" w:rsidR="00EF34D7" w:rsidRPr="00E616DF" w:rsidRDefault="00EF34D7" w:rsidP="00EF34D7">
            <w:pPr>
              <w:pStyle w:val="Invulling"/>
              <w:rPr>
                <w:sz w:val="14"/>
                <w:szCs w:val="14"/>
                <w:lang w:val="en-US"/>
              </w:rPr>
            </w:pPr>
            <w:r w:rsidRPr="003F7C35">
              <w:rPr>
                <w:b/>
              </w:rPr>
              <w:t>󠄀</w:t>
            </w:r>
            <w:r w:rsidRPr="00E616DF">
              <w:rPr>
                <w:sz w:val="14"/>
                <w:szCs w:val="14"/>
                <w:lang w:val="en-US"/>
              </w:rPr>
              <w:t xml:space="preserve"> </w:t>
            </w:r>
            <w:r w:rsidRPr="002A1880">
              <w:rPr>
                <w:rStyle w:val="BasistekstChar"/>
                <w:rFonts w:ascii="UWV Werk" w:hAnsi="UWV Werk"/>
                <w:sz w:val="16"/>
                <w:szCs w:val="16"/>
                <w:lang w:val="en-US"/>
              </w:rPr>
              <w:t>WIA</w:t>
            </w:r>
          </w:p>
          <w:p w14:paraId="12CB339A" w14:textId="1C25834A" w:rsidR="00EF34D7" w:rsidRPr="00E616DF" w:rsidRDefault="00EF34D7" w:rsidP="00EF34D7">
            <w:pPr>
              <w:pStyle w:val="Invulling"/>
              <w:rPr>
                <w:sz w:val="14"/>
                <w:szCs w:val="14"/>
                <w:lang w:val="en-US"/>
              </w:rPr>
            </w:pPr>
            <w:r w:rsidRPr="003F7C35">
              <w:rPr>
                <w:b/>
              </w:rPr>
              <w:t>󠄀</w:t>
            </w:r>
            <w:r w:rsidRPr="00E616DF">
              <w:rPr>
                <w:sz w:val="14"/>
                <w:szCs w:val="14"/>
                <w:lang w:val="en-US"/>
              </w:rPr>
              <w:t xml:space="preserve"> </w:t>
            </w:r>
            <w:r w:rsidRPr="002A1880">
              <w:rPr>
                <w:rFonts w:ascii="UWV Werk" w:hAnsi="UWV Werk"/>
                <w:sz w:val="16"/>
                <w:szCs w:val="16"/>
                <w:lang w:val="en-US"/>
              </w:rPr>
              <w:t>WAO</w:t>
            </w:r>
          </w:p>
          <w:p w14:paraId="1B401939" w14:textId="5CC7DB38" w:rsidR="00EF34D7" w:rsidRPr="002A1880" w:rsidRDefault="00EF34D7" w:rsidP="00EF34D7">
            <w:pPr>
              <w:pStyle w:val="Invulling"/>
              <w:rPr>
                <w:rFonts w:ascii="UWV Werk" w:hAnsi="UWV Werk"/>
                <w:sz w:val="16"/>
                <w:szCs w:val="16"/>
                <w:lang w:val="en-US"/>
              </w:rPr>
            </w:pPr>
            <w:r w:rsidRPr="003F7C35">
              <w:rPr>
                <w:b/>
              </w:rPr>
              <w:t>󠄀</w:t>
            </w:r>
            <w:r w:rsidRPr="00E616DF">
              <w:rPr>
                <w:sz w:val="14"/>
                <w:szCs w:val="14"/>
                <w:lang w:val="en-US"/>
              </w:rPr>
              <w:t xml:space="preserve"> </w:t>
            </w:r>
            <w:r w:rsidRPr="002A1880">
              <w:rPr>
                <w:rStyle w:val="BasistekstChar"/>
                <w:rFonts w:ascii="UWV Werk" w:hAnsi="UWV Werk"/>
                <w:sz w:val="16"/>
                <w:szCs w:val="16"/>
                <w:lang w:val="en-US"/>
              </w:rPr>
              <w:t>Wajong</w:t>
            </w:r>
          </w:p>
          <w:p w14:paraId="54B2C506" w14:textId="2AA7ED9B" w:rsidR="00EF34D7" w:rsidRPr="0009566A" w:rsidRDefault="00EF34D7" w:rsidP="00EF34D7">
            <w:pPr>
              <w:pStyle w:val="Invulling"/>
              <w:rPr>
                <w:sz w:val="14"/>
                <w:szCs w:val="14"/>
                <w:lang w:val="pl-PL"/>
              </w:rPr>
            </w:pPr>
            <w:r w:rsidRPr="003F7C35">
              <w:rPr>
                <w:b/>
              </w:rPr>
              <w:t>󠄀</w:t>
            </w:r>
            <w:r w:rsidRPr="0009566A">
              <w:rPr>
                <w:sz w:val="14"/>
                <w:szCs w:val="14"/>
                <w:lang w:val="pl-PL"/>
              </w:rPr>
              <w:t xml:space="preserve"> </w:t>
            </w:r>
            <w:r w:rsidRPr="002A1880">
              <w:rPr>
                <w:rFonts w:ascii="UWV Werk" w:hAnsi="UWV Werk"/>
                <w:sz w:val="16"/>
                <w:szCs w:val="16"/>
                <w:lang w:val="pl-PL"/>
              </w:rPr>
              <w:t>WAZ</w:t>
            </w:r>
          </w:p>
        </w:tc>
        <w:tc>
          <w:tcPr>
            <w:tcW w:w="165" w:type="dxa"/>
            <w:gridSpan w:val="2"/>
            <w:shd w:val="pct5" w:color="auto" w:fill="auto"/>
          </w:tcPr>
          <w:p w14:paraId="693D4999" w14:textId="77777777" w:rsidR="00EF34D7" w:rsidRPr="005E6569" w:rsidRDefault="00EF34D7" w:rsidP="00EF34D7">
            <w:pPr>
              <w:pStyle w:val="Boventekst"/>
              <w:keepNext/>
              <w:keepLines/>
              <w:rPr>
                <w:rFonts w:ascii="UWV Werk" w:hAnsi="UWV Werk"/>
                <w:sz w:val="16"/>
                <w:szCs w:val="16"/>
                <w:lang w:val="pl-PL"/>
              </w:rPr>
            </w:pPr>
          </w:p>
        </w:tc>
      </w:tr>
      <w:tr w:rsidR="00EF34D7" w:rsidRPr="0009566A" w14:paraId="6F375274" w14:textId="77777777" w:rsidTr="00E91D52">
        <w:trPr>
          <w:cantSplit/>
          <w:trHeight w:val="45"/>
        </w:trPr>
        <w:tc>
          <w:tcPr>
            <w:tcW w:w="384" w:type="dxa"/>
            <w:gridSpan w:val="2"/>
          </w:tcPr>
          <w:p w14:paraId="2830C162" w14:textId="77777777" w:rsidR="00EF34D7" w:rsidRPr="0009566A" w:rsidRDefault="00EF34D7" w:rsidP="00EF34D7">
            <w:pPr>
              <w:pStyle w:val="Tussenbalk"/>
              <w:widowControl w:val="0"/>
              <w:rPr>
                <w:lang w:val="pl-PL"/>
              </w:rPr>
            </w:pPr>
          </w:p>
        </w:tc>
        <w:tc>
          <w:tcPr>
            <w:tcW w:w="2683" w:type="dxa"/>
            <w:gridSpan w:val="3"/>
            <w:tcBorders>
              <w:top w:val="single" w:sz="2" w:space="0" w:color="808080"/>
            </w:tcBorders>
          </w:tcPr>
          <w:p w14:paraId="7177A34A" w14:textId="77777777" w:rsidR="00EF34D7" w:rsidRPr="0009566A" w:rsidRDefault="00EF34D7" w:rsidP="00EF34D7">
            <w:pPr>
              <w:pStyle w:val="Tussenbalk"/>
              <w:widowControl w:val="0"/>
              <w:rPr>
                <w:lang w:val="pl-PL"/>
              </w:rPr>
            </w:pPr>
          </w:p>
        </w:tc>
        <w:tc>
          <w:tcPr>
            <w:tcW w:w="159" w:type="dxa"/>
            <w:gridSpan w:val="2"/>
            <w:tcBorders>
              <w:top w:val="single" w:sz="2" w:space="0" w:color="808080"/>
            </w:tcBorders>
            <w:shd w:val="pct5" w:color="auto" w:fill="auto"/>
          </w:tcPr>
          <w:p w14:paraId="15C05428" w14:textId="77777777" w:rsidR="00EF34D7" w:rsidRPr="0009566A" w:rsidRDefault="00EF34D7" w:rsidP="00EF34D7">
            <w:pPr>
              <w:pStyle w:val="Tussenbalk"/>
              <w:widowControl w:val="0"/>
              <w:rPr>
                <w:lang w:val="pl-PL"/>
              </w:rPr>
            </w:pPr>
          </w:p>
        </w:tc>
        <w:tc>
          <w:tcPr>
            <w:tcW w:w="6680" w:type="dxa"/>
            <w:gridSpan w:val="5"/>
            <w:tcBorders>
              <w:top w:val="single" w:sz="2" w:space="0" w:color="808080"/>
            </w:tcBorders>
            <w:shd w:val="pct5" w:color="auto" w:fill="auto"/>
          </w:tcPr>
          <w:p w14:paraId="0E694931" w14:textId="77777777" w:rsidR="00EF34D7" w:rsidRPr="0009566A" w:rsidRDefault="00EF34D7" w:rsidP="00EF34D7">
            <w:pPr>
              <w:pStyle w:val="Tussenbalk"/>
              <w:widowControl w:val="0"/>
              <w:rPr>
                <w:lang w:val="pl-PL"/>
              </w:rPr>
            </w:pPr>
          </w:p>
        </w:tc>
        <w:tc>
          <w:tcPr>
            <w:tcW w:w="170" w:type="dxa"/>
            <w:gridSpan w:val="2"/>
            <w:shd w:val="pct5" w:color="auto" w:fill="auto"/>
          </w:tcPr>
          <w:p w14:paraId="78299B4A" w14:textId="77777777" w:rsidR="00EF34D7" w:rsidRPr="0009566A" w:rsidRDefault="00EF34D7" w:rsidP="00EF34D7">
            <w:pPr>
              <w:pStyle w:val="Tussenbalk"/>
              <w:widowControl w:val="0"/>
              <w:rPr>
                <w:lang w:val="pl-PL"/>
              </w:rPr>
            </w:pPr>
          </w:p>
        </w:tc>
      </w:tr>
    </w:tbl>
    <w:p w14:paraId="42B10745" w14:textId="77777777" w:rsidR="00166559" w:rsidRDefault="00166559">
      <w:r>
        <w:rPr>
          <w:b/>
        </w:rPr>
        <w:br w:type="page"/>
      </w:r>
    </w:p>
    <w:tbl>
      <w:tblPr>
        <w:tblW w:w="10076" w:type="dxa"/>
        <w:tblLayout w:type="fixed"/>
        <w:tblCellMar>
          <w:left w:w="0" w:type="dxa"/>
          <w:right w:w="0" w:type="dxa"/>
        </w:tblCellMar>
        <w:tblLook w:val="0000" w:firstRow="0" w:lastRow="0" w:firstColumn="0" w:lastColumn="0" w:noHBand="0" w:noVBand="0"/>
      </w:tblPr>
      <w:tblGrid>
        <w:gridCol w:w="383"/>
        <w:gridCol w:w="6"/>
        <w:gridCol w:w="2376"/>
        <w:gridCol w:w="134"/>
        <w:gridCol w:w="167"/>
        <w:gridCol w:w="159"/>
        <w:gridCol w:w="751"/>
        <w:gridCol w:w="658"/>
        <w:gridCol w:w="13"/>
        <w:gridCol w:w="77"/>
        <w:gridCol w:w="176"/>
        <w:gridCol w:w="364"/>
        <w:gridCol w:w="224"/>
        <w:gridCol w:w="145"/>
        <w:gridCol w:w="9"/>
        <w:gridCol w:w="14"/>
        <w:gridCol w:w="390"/>
        <w:gridCol w:w="154"/>
        <w:gridCol w:w="275"/>
        <w:gridCol w:w="143"/>
        <w:gridCol w:w="59"/>
        <w:gridCol w:w="207"/>
        <w:gridCol w:w="128"/>
        <w:gridCol w:w="24"/>
        <w:gridCol w:w="88"/>
        <w:gridCol w:w="336"/>
        <w:gridCol w:w="415"/>
        <w:gridCol w:w="369"/>
        <w:gridCol w:w="6"/>
        <w:gridCol w:w="933"/>
        <w:gridCol w:w="723"/>
        <w:gridCol w:w="117"/>
        <w:gridCol w:w="53"/>
      </w:tblGrid>
      <w:tr w:rsidR="003D1A8D" w:rsidRPr="005E6569" w14:paraId="4F23AE4D" w14:textId="77777777" w:rsidTr="00176E56">
        <w:trPr>
          <w:cantSplit/>
          <w:trHeight w:val="80"/>
        </w:trPr>
        <w:tc>
          <w:tcPr>
            <w:tcW w:w="2899" w:type="dxa"/>
            <w:gridSpan w:val="4"/>
            <w:vMerge w:val="restart"/>
          </w:tcPr>
          <w:p w14:paraId="096EDBAA" w14:textId="77777777" w:rsidR="003D1A8D" w:rsidRPr="005E6569" w:rsidRDefault="003D1A8D" w:rsidP="000628FA">
            <w:pPr>
              <w:pStyle w:val="Tussenbalk"/>
              <w:keepNext/>
              <w:keepLines/>
              <w:spacing w:line="240" w:lineRule="auto"/>
              <w:rPr>
                <w:rFonts w:ascii="UWV Werk" w:hAnsi="UWV Werk"/>
                <w:sz w:val="16"/>
                <w:szCs w:val="16"/>
              </w:rPr>
            </w:pPr>
          </w:p>
        </w:tc>
        <w:tc>
          <w:tcPr>
            <w:tcW w:w="3576" w:type="dxa"/>
            <w:gridSpan w:val="15"/>
          </w:tcPr>
          <w:p w14:paraId="7CEDB869" w14:textId="77777777" w:rsidR="003D1A8D" w:rsidRPr="005E6569" w:rsidRDefault="003D1A8D" w:rsidP="000628FA">
            <w:pPr>
              <w:pStyle w:val="Formulierinfo"/>
              <w:keepNext/>
              <w:keepLines/>
              <w:jc w:val="right"/>
              <w:rPr>
                <w:rFonts w:ascii="UWV Werk" w:hAnsi="UWV Werk"/>
                <w:sz w:val="16"/>
                <w:szCs w:val="16"/>
              </w:rPr>
            </w:pPr>
          </w:p>
        </w:tc>
        <w:tc>
          <w:tcPr>
            <w:tcW w:w="3431" w:type="dxa"/>
            <w:gridSpan w:val="12"/>
          </w:tcPr>
          <w:p w14:paraId="46C88210" w14:textId="0CD74BBF" w:rsidR="003D1A8D" w:rsidRPr="005E6569" w:rsidRDefault="003D1A8D" w:rsidP="000628FA">
            <w:pPr>
              <w:pStyle w:val="Formulierinfo"/>
              <w:keepNext/>
              <w:keepLines/>
              <w:jc w:val="right"/>
              <w:rPr>
                <w:rFonts w:ascii="UWV Werk" w:hAnsi="UWV Werk"/>
                <w:color w:val="auto"/>
                <w:sz w:val="16"/>
                <w:szCs w:val="16"/>
              </w:rPr>
            </w:pPr>
            <w:r w:rsidRPr="005E6569">
              <w:rPr>
                <w:rFonts w:ascii="UWV Werk" w:hAnsi="UWV Werk"/>
                <w:color w:val="auto"/>
                <w:sz w:val="16"/>
                <w:szCs w:val="16"/>
              </w:rPr>
              <w:t xml:space="preserve">2 van </w:t>
            </w:r>
            <w:r w:rsidR="009B7B05" w:rsidRPr="005E6569">
              <w:rPr>
                <w:rFonts w:ascii="UWV Werk" w:hAnsi="UWV Werk"/>
                <w:color w:val="auto"/>
                <w:sz w:val="16"/>
                <w:szCs w:val="16"/>
              </w:rPr>
              <w:t>4</w:t>
            </w:r>
          </w:p>
        </w:tc>
        <w:tc>
          <w:tcPr>
            <w:tcW w:w="170" w:type="dxa"/>
            <w:gridSpan w:val="2"/>
            <w:vMerge w:val="restart"/>
          </w:tcPr>
          <w:p w14:paraId="15328BA3" w14:textId="77777777" w:rsidR="003D1A8D" w:rsidRPr="005E6569" w:rsidRDefault="003D1A8D" w:rsidP="000628FA">
            <w:pPr>
              <w:keepNext/>
              <w:keepLines/>
              <w:rPr>
                <w:rFonts w:ascii="UWV Werk" w:hAnsi="UWV Werk"/>
                <w:sz w:val="16"/>
                <w:szCs w:val="16"/>
              </w:rPr>
            </w:pPr>
          </w:p>
        </w:tc>
      </w:tr>
      <w:tr w:rsidR="003D1A8D" w:rsidRPr="005E6569" w14:paraId="6BCFBE9F" w14:textId="77777777" w:rsidTr="00176E56">
        <w:trPr>
          <w:cantSplit/>
          <w:trHeight w:val="651"/>
        </w:trPr>
        <w:tc>
          <w:tcPr>
            <w:tcW w:w="2899" w:type="dxa"/>
            <w:gridSpan w:val="4"/>
            <w:vMerge/>
          </w:tcPr>
          <w:p w14:paraId="26E2A1C2" w14:textId="77777777" w:rsidR="003D1A8D" w:rsidRPr="005E6569" w:rsidRDefault="003D1A8D" w:rsidP="000628FA">
            <w:pPr>
              <w:pStyle w:val="Tussenbalk"/>
              <w:keepNext/>
              <w:keepLines/>
              <w:spacing w:line="240" w:lineRule="auto"/>
              <w:rPr>
                <w:rFonts w:ascii="UWV Werk" w:hAnsi="UWV Werk"/>
                <w:sz w:val="16"/>
                <w:szCs w:val="16"/>
              </w:rPr>
            </w:pPr>
          </w:p>
        </w:tc>
        <w:tc>
          <w:tcPr>
            <w:tcW w:w="7007" w:type="dxa"/>
            <w:gridSpan w:val="27"/>
          </w:tcPr>
          <w:p w14:paraId="5F644486" w14:textId="77777777" w:rsidR="003D1A8D" w:rsidRPr="005E6569" w:rsidRDefault="003D1A8D" w:rsidP="000628FA">
            <w:pPr>
              <w:pStyle w:val="Formuliertitel"/>
              <w:keepNext/>
              <w:keepLines/>
              <w:rPr>
                <w:rFonts w:ascii="UWV Werk" w:hAnsi="UWV Werk"/>
                <w:sz w:val="16"/>
                <w:szCs w:val="16"/>
              </w:rPr>
            </w:pPr>
          </w:p>
          <w:p w14:paraId="24A5B999" w14:textId="77777777" w:rsidR="003D1A8D" w:rsidRPr="005E6569" w:rsidRDefault="003D1A8D" w:rsidP="000628FA">
            <w:pPr>
              <w:pStyle w:val="Formuliertitel"/>
              <w:keepNext/>
              <w:keepLines/>
              <w:rPr>
                <w:rFonts w:ascii="UWV Werk" w:hAnsi="UWV Werk"/>
                <w:sz w:val="16"/>
                <w:szCs w:val="16"/>
              </w:rPr>
            </w:pPr>
          </w:p>
        </w:tc>
        <w:tc>
          <w:tcPr>
            <w:tcW w:w="170" w:type="dxa"/>
            <w:gridSpan w:val="2"/>
            <w:vMerge/>
          </w:tcPr>
          <w:p w14:paraId="04CDF229" w14:textId="77777777" w:rsidR="003D1A8D" w:rsidRPr="005E6569" w:rsidRDefault="003D1A8D" w:rsidP="000628FA">
            <w:pPr>
              <w:keepNext/>
              <w:keepLines/>
              <w:rPr>
                <w:rFonts w:ascii="UWV Werk" w:hAnsi="UWV Werk"/>
                <w:sz w:val="16"/>
                <w:szCs w:val="16"/>
              </w:rPr>
            </w:pPr>
          </w:p>
        </w:tc>
      </w:tr>
      <w:tr w:rsidR="003D1A8D" w:rsidRPr="005E6569" w14:paraId="541C26CE" w14:textId="77777777" w:rsidTr="00176E56">
        <w:trPr>
          <w:cantSplit/>
          <w:trHeight w:val="136"/>
        </w:trPr>
        <w:tc>
          <w:tcPr>
            <w:tcW w:w="2899" w:type="dxa"/>
            <w:gridSpan w:val="4"/>
            <w:vMerge/>
          </w:tcPr>
          <w:p w14:paraId="1BD0CEA7" w14:textId="77777777" w:rsidR="003D1A8D" w:rsidRPr="005E6569" w:rsidRDefault="003D1A8D" w:rsidP="000628FA">
            <w:pPr>
              <w:pStyle w:val="Tussenbalk"/>
              <w:keepNext/>
              <w:keepLines/>
              <w:spacing w:line="240" w:lineRule="auto"/>
              <w:rPr>
                <w:rFonts w:ascii="UWV Werk" w:hAnsi="UWV Werk"/>
                <w:sz w:val="16"/>
                <w:szCs w:val="16"/>
              </w:rPr>
            </w:pPr>
          </w:p>
        </w:tc>
        <w:tc>
          <w:tcPr>
            <w:tcW w:w="7007" w:type="dxa"/>
            <w:gridSpan w:val="27"/>
          </w:tcPr>
          <w:p w14:paraId="34949DEE" w14:textId="77777777" w:rsidR="003D1A8D" w:rsidRPr="005E6569" w:rsidRDefault="003D1A8D" w:rsidP="000628FA">
            <w:pPr>
              <w:pStyle w:val="Sub"/>
              <w:keepNext/>
              <w:keepLines/>
              <w:rPr>
                <w:rFonts w:ascii="UWV Werk" w:hAnsi="UWV Werk"/>
                <w:sz w:val="16"/>
                <w:szCs w:val="16"/>
              </w:rPr>
            </w:pPr>
          </w:p>
        </w:tc>
        <w:tc>
          <w:tcPr>
            <w:tcW w:w="170" w:type="dxa"/>
            <w:gridSpan w:val="2"/>
            <w:vMerge/>
          </w:tcPr>
          <w:p w14:paraId="447B9551" w14:textId="77777777" w:rsidR="003D1A8D" w:rsidRPr="005E6569" w:rsidRDefault="003D1A8D" w:rsidP="000628FA">
            <w:pPr>
              <w:keepNext/>
              <w:keepLines/>
              <w:rPr>
                <w:rFonts w:ascii="UWV Werk" w:hAnsi="UWV Werk"/>
                <w:sz w:val="16"/>
                <w:szCs w:val="16"/>
              </w:rPr>
            </w:pPr>
          </w:p>
        </w:tc>
      </w:tr>
      <w:tr w:rsidR="003D1A8D" w:rsidRPr="005E6569" w14:paraId="73BACE7E" w14:textId="77777777" w:rsidTr="00176E56">
        <w:trPr>
          <w:cantSplit/>
        </w:trPr>
        <w:tc>
          <w:tcPr>
            <w:tcW w:w="383" w:type="dxa"/>
          </w:tcPr>
          <w:p w14:paraId="570999A1" w14:textId="77777777" w:rsidR="003D1A8D" w:rsidRPr="005E6569" w:rsidRDefault="003D1A8D" w:rsidP="000628FA">
            <w:pPr>
              <w:pStyle w:val="Tussenbalk"/>
              <w:keepNext/>
              <w:keepLines/>
              <w:rPr>
                <w:rFonts w:ascii="UWV Werk" w:hAnsi="UWV Werk"/>
                <w:sz w:val="16"/>
                <w:szCs w:val="16"/>
              </w:rPr>
            </w:pPr>
          </w:p>
        </w:tc>
        <w:tc>
          <w:tcPr>
            <w:tcW w:w="2683" w:type="dxa"/>
            <w:gridSpan w:val="4"/>
          </w:tcPr>
          <w:p w14:paraId="2657ABCD" w14:textId="77777777" w:rsidR="003D1A8D" w:rsidRPr="005E6569" w:rsidRDefault="003D1A8D" w:rsidP="000628FA">
            <w:pPr>
              <w:pStyle w:val="Tussenbalk"/>
              <w:keepNext/>
              <w:keepLines/>
              <w:rPr>
                <w:rFonts w:ascii="UWV Werk" w:hAnsi="UWV Werk"/>
                <w:sz w:val="16"/>
                <w:szCs w:val="16"/>
              </w:rPr>
            </w:pPr>
          </w:p>
        </w:tc>
        <w:tc>
          <w:tcPr>
            <w:tcW w:w="159" w:type="dxa"/>
            <w:shd w:val="pct5" w:color="auto" w:fill="auto"/>
          </w:tcPr>
          <w:p w14:paraId="0C66AA0C" w14:textId="77777777" w:rsidR="003D1A8D" w:rsidRPr="005E6569" w:rsidRDefault="003D1A8D" w:rsidP="000628FA">
            <w:pPr>
              <w:pStyle w:val="Tussenbalk"/>
              <w:keepNext/>
              <w:keepLines/>
              <w:rPr>
                <w:rFonts w:ascii="UWV Werk" w:hAnsi="UWV Werk"/>
                <w:sz w:val="16"/>
                <w:szCs w:val="16"/>
              </w:rPr>
            </w:pPr>
          </w:p>
        </w:tc>
        <w:tc>
          <w:tcPr>
            <w:tcW w:w="6681" w:type="dxa"/>
            <w:gridSpan w:val="25"/>
            <w:shd w:val="pct5" w:color="auto" w:fill="auto"/>
          </w:tcPr>
          <w:p w14:paraId="59964847" w14:textId="77777777" w:rsidR="003D1A8D" w:rsidRPr="005E6569" w:rsidRDefault="003D1A8D" w:rsidP="000628FA">
            <w:pPr>
              <w:pStyle w:val="Tussenbalk"/>
              <w:keepNext/>
              <w:keepLines/>
              <w:rPr>
                <w:rFonts w:ascii="UWV Werk" w:hAnsi="UWV Werk"/>
                <w:sz w:val="16"/>
                <w:szCs w:val="16"/>
              </w:rPr>
            </w:pPr>
          </w:p>
        </w:tc>
        <w:tc>
          <w:tcPr>
            <w:tcW w:w="170" w:type="dxa"/>
            <w:gridSpan w:val="2"/>
            <w:shd w:val="pct5" w:color="auto" w:fill="auto"/>
          </w:tcPr>
          <w:p w14:paraId="755FB54A" w14:textId="77777777" w:rsidR="003D1A8D" w:rsidRPr="005E6569" w:rsidRDefault="003D1A8D" w:rsidP="000628FA">
            <w:pPr>
              <w:pStyle w:val="Tussenbalk"/>
              <w:keepNext/>
              <w:keepLines/>
              <w:rPr>
                <w:rFonts w:ascii="UWV Werk" w:hAnsi="UWV Werk"/>
                <w:sz w:val="16"/>
                <w:szCs w:val="16"/>
              </w:rPr>
            </w:pPr>
          </w:p>
        </w:tc>
      </w:tr>
      <w:tr w:rsidR="00947E6A" w:rsidRPr="005E6569" w14:paraId="2BDF3C81" w14:textId="77777777" w:rsidTr="00176E56">
        <w:trPr>
          <w:cantSplit/>
        </w:trPr>
        <w:tc>
          <w:tcPr>
            <w:tcW w:w="383" w:type="dxa"/>
          </w:tcPr>
          <w:p w14:paraId="7B5EC0FD" w14:textId="57E68CB6" w:rsidR="00947E6A" w:rsidRPr="005E6569" w:rsidRDefault="00947E6A" w:rsidP="00947E6A">
            <w:pPr>
              <w:pStyle w:val="Basisrubriekskop"/>
              <w:keepNext/>
              <w:keepLines/>
              <w:rPr>
                <w:rFonts w:ascii="UWV Werk" w:hAnsi="UWV Werk"/>
                <w:sz w:val="16"/>
                <w:szCs w:val="16"/>
                <w:lang w:val="pl-PL"/>
              </w:rPr>
            </w:pPr>
          </w:p>
        </w:tc>
        <w:tc>
          <w:tcPr>
            <w:tcW w:w="2382" w:type="dxa"/>
            <w:gridSpan w:val="2"/>
          </w:tcPr>
          <w:p w14:paraId="7D1EAFA7" w14:textId="77777777" w:rsidR="00947E6A" w:rsidRPr="005E6569" w:rsidRDefault="00947E6A" w:rsidP="00947E6A">
            <w:pPr>
              <w:pStyle w:val="Basisrubriekskop"/>
              <w:keepNext/>
              <w:keepLines/>
              <w:rPr>
                <w:rFonts w:ascii="UWV Werk" w:hAnsi="UWV Werk"/>
                <w:sz w:val="16"/>
                <w:szCs w:val="16"/>
                <w:lang w:val="pl-PL"/>
              </w:rPr>
            </w:pPr>
          </w:p>
        </w:tc>
        <w:tc>
          <w:tcPr>
            <w:tcW w:w="301" w:type="dxa"/>
            <w:gridSpan w:val="2"/>
            <w:shd w:val="solid" w:color="auto" w:fill="auto"/>
          </w:tcPr>
          <w:p w14:paraId="1D45A2B7" w14:textId="45FA5453" w:rsidR="00947E6A" w:rsidRPr="005E6569" w:rsidRDefault="00947E6A" w:rsidP="00947E6A">
            <w:pPr>
              <w:pStyle w:val="Basisrubriekskop"/>
              <w:keepNext/>
              <w:keepLines/>
              <w:jc w:val="center"/>
              <w:rPr>
                <w:rFonts w:ascii="UWV Werk" w:hAnsi="UWV Werk"/>
                <w:sz w:val="16"/>
                <w:szCs w:val="16"/>
              </w:rPr>
            </w:pPr>
            <w:r w:rsidRPr="005E6569">
              <w:rPr>
                <w:rFonts w:ascii="UWV Werk" w:hAnsi="UWV Werk"/>
                <w:sz w:val="16"/>
                <w:szCs w:val="16"/>
              </w:rPr>
              <w:t>4</w:t>
            </w:r>
          </w:p>
        </w:tc>
        <w:tc>
          <w:tcPr>
            <w:tcW w:w="159" w:type="dxa"/>
            <w:shd w:val="pct50" w:color="auto" w:fill="auto"/>
          </w:tcPr>
          <w:p w14:paraId="13800280" w14:textId="77777777" w:rsidR="00947E6A" w:rsidRPr="005E6569" w:rsidRDefault="00947E6A" w:rsidP="00947E6A">
            <w:pPr>
              <w:pStyle w:val="Basisrubriekskop"/>
              <w:keepNext/>
              <w:keepLines/>
              <w:rPr>
                <w:rFonts w:ascii="UWV Werk" w:hAnsi="UWV Werk"/>
                <w:sz w:val="16"/>
                <w:szCs w:val="16"/>
              </w:rPr>
            </w:pPr>
          </w:p>
        </w:tc>
        <w:tc>
          <w:tcPr>
            <w:tcW w:w="6681" w:type="dxa"/>
            <w:gridSpan w:val="25"/>
            <w:shd w:val="pct50" w:color="auto" w:fill="auto"/>
          </w:tcPr>
          <w:p w14:paraId="30ECAEEF" w14:textId="77DFD1E2" w:rsidR="00947E6A" w:rsidRPr="005E6569" w:rsidRDefault="001C5DDB" w:rsidP="00947E6A">
            <w:pPr>
              <w:pStyle w:val="Basisrubriekskop"/>
              <w:keepNext/>
              <w:keepLines/>
              <w:rPr>
                <w:rFonts w:ascii="UWV Werk" w:hAnsi="UWV Werk"/>
                <w:sz w:val="16"/>
                <w:szCs w:val="16"/>
                <w:highlight w:val="yellow"/>
              </w:rPr>
            </w:pPr>
            <w:r w:rsidRPr="005E6569">
              <w:rPr>
                <w:rFonts w:ascii="UWV Werk" w:hAnsi="UWV Werk"/>
                <w:noProof w:val="0"/>
                <w:sz w:val="16"/>
                <w:szCs w:val="16"/>
                <w:lang w:val="en-GB"/>
              </w:rPr>
              <w:t>Changes</w:t>
            </w:r>
          </w:p>
        </w:tc>
        <w:tc>
          <w:tcPr>
            <w:tcW w:w="170" w:type="dxa"/>
            <w:gridSpan w:val="2"/>
            <w:shd w:val="pct5" w:color="auto" w:fill="auto"/>
          </w:tcPr>
          <w:p w14:paraId="02FFD6C7" w14:textId="77777777" w:rsidR="00947E6A" w:rsidRPr="005E6569" w:rsidRDefault="00947E6A" w:rsidP="00947E6A">
            <w:pPr>
              <w:pStyle w:val="Basisrubriekskop"/>
              <w:keepNext/>
              <w:keepLines/>
              <w:rPr>
                <w:rFonts w:ascii="UWV Werk" w:hAnsi="UWV Werk"/>
                <w:sz w:val="16"/>
                <w:szCs w:val="16"/>
              </w:rPr>
            </w:pPr>
          </w:p>
        </w:tc>
      </w:tr>
      <w:tr w:rsidR="00947E6A" w:rsidRPr="005E6569" w14:paraId="5D120DA7" w14:textId="77777777" w:rsidTr="00176E56">
        <w:trPr>
          <w:cantSplit/>
        </w:trPr>
        <w:tc>
          <w:tcPr>
            <w:tcW w:w="383" w:type="dxa"/>
          </w:tcPr>
          <w:p w14:paraId="2E20DAC9" w14:textId="77777777" w:rsidR="00947E6A" w:rsidRPr="005E6569" w:rsidRDefault="00947E6A" w:rsidP="00947E6A">
            <w:pPr>
              <w:pStyle w:val="Tussenbalk"/>
              <w:keepNext/>
              <w:keepLines/>
              <w:rPr>
                <w:rFonts w:ascii="UWV Werk" w:hAnsi="UWV Werk"/>
                <w:sz w:val="16"/>
                <w:szCs w:val="16"/>
              </w:rPr>
            </w:pPr>
          </w:p>
        </w:tc>
        <w:tc>
          <w:tcPr>
            <w:tcW w:w="2683" w:type="dxa"/>
            <w:gridSpan w:val="4"/>
          </w:tcPr>
          <w:p w14:paraId="3D762B29" w14:textId="77777777" w:rsidR="00947E6A" w:rsidRPr="005E6569" w:rsidRDefault="00947E6A" w:rsidP="00947E6A">
            <w:pPr>
              <w:pStyle w:val="Tussenbalk"/>
              <w:keepNext/>
              <w:keepLines/>
              <w:rPr>
                <w:rFonts w:ascii="UWV Werk" w:hAnsi="UWV Werk"/>
                <w:sz w:val="16"/>
                <w:szCs w:val="16"/>
              </w:rPr>
            </w:pPr>
          </w:p>
        </w:tc>
        <w:tc>
          <w:tcPr>
            <w:tcW w:w="159" w:type="dxa"/>
            <w:shd w:val="pct5" w:color="auto" w:fill="auto"/>
          </w:tcPr>
          <w:p w14:paraId="79628B13" w14:textId="77777777" w:rsidR="00947E6A" w:rsidRPr="005E6569" w:rsidRDefault="00947E6A" w:rsidP="00947E6A">
            <w:pPr>
              <w:pStyle w:val="Tussenbalk"/>
              <w:keepNext/>
              <w:keepLines/>
              <w:rPr>
                <w:rFonts w:ascii="UWV Werk" w:hAnsi="UWV Werk"/>
                <w:sz w:val="16"/>
                <w:szCs w:val="16"/>
              </w:rPr>
            </w:pPr>
          </w:p>
        </w:tc>
        <w:tc>
          <w:tcPr>
            <w:tcW w:w="6681" w:type="dxa"/>
            <w:gridSpan w:val="25"/>
            <w:shd w:val="pct5" w:color="auto" w:fill="auto"/>
          </w:tcPr>
          <w:p w14:paraId="547E472C" w14:textId="77777777" w:rsidR="00947E6A" w:rsidRPr="005E6569" w:rsidRDefault="00947E6A" w:rsidP="00947E6A">
            <w:pPr>
              <w:pStyle w:val="Tussenbalk"/>
              <w:keepNext/>
              <w:keepLines/>
              <w:rPr>
                <w:rFonts w:ascii="UWV Werk" w:hAnsi="UWV Werk"/>
                <w:sz w:val="16"/>
                <w:szCs w:val="16"/>
              </w:rPr>
            </w:pPr>
          </w:p>
        </w:tc>
        <w:tc>
          <w:tcPr>
            <w:tcW w:w="170" w:type="dxa"/>
            <w:gridSpan w:val="2"/>
            <w:shd w:val="pct5" w:color="auto" w:fill="auto"/>
          </w:tcPr>
          <w:p w14:paraId="0B7D32C9" w14:textId="77777777" w:rsidR="00947E6A" w:rsidRPr="005E6569" w:rsidRDefault="00947E6A" w:rsidP="00947E6A">
            <w:pPr>
              <w:pStyle w:val="Tussenbalk"/>
              <w:keepNext/>
              <w:keepLines/>
              <w:rPr>
                <w:rFonts w:ascii="UWV Werk" w:hAnsi="UWV Werk"/>
                <w:sz w:val="16"/>
                <w:szCs w:val="16"/>
              </w:rPr>
            </w:pPr>
          </w:p>
        </w:tc>
      </w:tr>
      <w:tr w:rsidR="005B7F1E" w:rsidRPr="005E6569" w14:paraId="1F4B7164" w14:textId="77777777" w:rsidTr="00176E56">
        <w:trPr>
          <w:cantSplit/>
        </w:trPr>
        <w:tc>
          <w:tcPr>
            <w:tcW w:w="389" w:type="dxa"/>
            <w:gridSpan w:val="2"/>
          </w:tcPr>
          <w:p w14:paraId="118AF792" w14:textId="77777777" w:rsidR="005B7F1E" w:rsidRPr="005E6569" w:rsidRDefault="005B7F1E" w:rsidP="005B7F1E">
            <w:pPr>
              <w:pStyle w:val="Boventekst"/>
              <w:rPr>
                <w:rFonts w:ascii="UWV Werk" w:hAnsi="UWV Werk"/>
                <w:sz w:val="16"/>
                <w:szCs w:val="16"/>
              </w:rPr>
            </w:pPr>
          </w:p>
        </w:tc>
        <w:tc>
          <w:tcPr>
            <w:tcW w:w="2677" w:type="dxa"/>
            <w:gridSpan w:val="3"/>
          </w:tcPr>
          <w:p w14:paraId="1B48458D" w14:textId="77777777" w:rsidR="005B7F1E" w:rsidRPr="005E6569" w:rsidRDefault="005B7F1E" w:rsidP="005B7F1E">
            <w:pPr>
              <w:pStyle w:val="Boventekst"/>
              <w:rPr>
                <w:rFonts w:ascii="UWV Werk" w:hAnsi="UWV Werk"/>
                <w:sz w:val="16"/>
                <w:szCs w:val="16"/>
              </w:rPr>
            </w:pPr>
          </w:p>
        </w:tc>
        <w:tc>
          <w:tcPr>
            <w:tcW w:w="159" w:type="dxa"/>
            <w:shd w:val="pct5" w:color="auto" w:fill="auto"/>
          </w:tcPr>
          <w:p w14:paraId="3EA0FDD3" w14:textId="77777777" w:rsidR="005B7F1E" w:rsidRPr="005E6569" w:rsidRDefault="005B7F1E" w:rsidP="005B7F1E">
            <w:pPr>
              <w:pStyle w:val="Boventekst"/>
              <w:rPr>
                <w:rFonts w:ascii="UWV Werk" w:hAnsi="UWV Werk"/>
                <w:sz w:val="16"/>
                <w:szCs w:val="16"/>
              </w:rPr>
            </w:pPr>
          </w:p>
        </w:tc>
        <w:tc>
          <w:tcPr>
            <w:tcW w:w="6681" w:type="dxa"/>
            <w:gridSpan w:val="25"/>
            <w:shd w:val="pct5" w:color="auto" w:fill="auto"/>
          </w:tcPr>
          <w:p w14:paraId="41366C0E" w14:textId="5080EF22" w:rsidR="005B7F1E" w:rsidRPr="005E6569" w:rsidRDefault="005B7F1E" w:rsidP="005B7F1E">
            <w:pPr>
              <w:pStyle w:val="Boventekst"/>
              <w:rPr>
                <w:rFonts w:ascii="UWV Werk" w:hAnsi="UWV Werk"/>
                <w:sz w:val="16"/>
                <w:szCs w:val="16"/>
                <w:lang w:val="en-US"/>
              </w:rPr>
            </w:pPr>
            <w:r w:rsidRPr="005E6569">
              <w:rPr>
                <w:rFonts w:ascii="UWV Werk" w:hAnsi="UWV Werk"/>
                <w:i/>
                <w:sz w:val="16"/>
                <w:szCs w:val="16"/>
                <w:lang w:val="en-US"/>
              </w:rPr>
              <w:t>Tick the information that has changed and enter the details.</w:t>
            </w:r>
          </w:p>
        </w:tc>
        <w:tc>
          <w:tcPr>
            <w:tcW w:w="170" w:type="dxa"/>
            <w:gridSpan w:val="2"/>
            <w:shd w:val="pct5" w:color="auto" w:fill="auto"/>
          </w:tcPr>
          <w:p w14:paraId="5FDC3E35" w14:textId="77777777" w:rsidR="005B7F1E" w:rsidRPr="005E6569" w:rsidRDefault="005B7F1E" w:rsidP="005B7F1E">
            <w:pPr>
              <w:pStyle w:val="Boventekst"/>
              <w:rPr>
                <w:rFonts w:ascii="UWV Werk" w:hAnsi="UWV Werk"/>
                <w:sz w:val="16"/>
                <w:szCs w:val="16"/>
                <w:lang w:val="en-US"/>
              </w:rPr>
            </w:pPr>
          </w:p>
        </w:tc>
      </w:tr>
      <w:tr w:rsidR="00947E6A" w:rsidRPr="005E6569" w14:paraId="6578F629" w14:textId="77777777" w:rsidTr="00176E56">
        <w:trPr>
          <w:cantSplit/>
        </w:trPr>
        <w:tc>
          <w:tcPr>
            <w:tcW w:w="389" w:type="dxa"/>
            <w:gridSpan w:val="2"/>
          </w:tcPr>
          <w:p w14:paraId="2C49BFA7" w14:textId="77777777" w:rsidR="00947E6A" w:rsidRPr="005E6569" w:rsidRDefault="00947E6A" w:rsidP="00947E6A">
            <w:pPr>
              <w:pStyle w:val="Tussenbalk"/>
              <w:keepNext/>
              <w:keepLines/>
              <w:rPr>
                <w:rFonts w:ascii="UWV Werk" w:hAnsi="UWV Werk"/>
                <w:sz w:val="16"/>
                <w:szCs w:val="16"/>
                <w:lang w:val="en-US"/>
              </w:rPr>
            </w:pPr>
          </w:p>
        </w:tc>
        <w:tc>
          <w:tcPr>
            <w:tcW w:w="2677" w:type="dxa"/>
            <w:gridSpan w:val="3"/>
          </w:tcPr>
          <w:p w14:paraId="244A3798" w14:textId="77777777" w:rsidR="00947E6A" w:rsidRPr="005E6569" w:rsidRDefault="00947E6A" w:rsidP="00947E6A">
            <w:pPr>
              <w:pStyle w:val="Tussenbalk"/>
              <w:keepNext/>
              <w:keepLines/>
              <w:rPr>
                <w:rFonts w:ascii="UWV Werk" w:hAnsi="UWV Werk"/>
                <w:sz w:val="16"/>
                <w:szCs w:val="16"/>
                <w:lang w:val="en-US"/>
              </w:rPr>
            </w:pPr>
          </w:p>
        </w:tc>
        <w:tc>
          <w:tcPr>
            <w:tcW w:w="159" w:type="dxa"/>
            <w:shd w:val="pct5" w:color="auto" w:fill="auto"/>
          </w:tcPr>
          <w:p w14:paraId="4E439876" w14:textId="77777777" w:rsidR="00947E6A" w:rsidRPr="005E6569" w:rsidRDefault="00947E6A" w:rsidP="00947E6A">
            <w:pPr>
              <w:pStyle w:val="Tussenbalk"/>
              <w:keepNext/>
              <w:keepLines/>
              <w:rPr>
                <w:rFonts w:ascii="UWV Werk" w:hAnsi="UWV Werk"/>
                <w:sz w:val="16"/>
                <w:szCs w:val="16"/>
                <w:lang w:val="en-US"/>
              </w:rPr>
            </w:pPr>
          </w:p>
        </w:tc>
        <w:tc>
          <w:tcPr>
            <w:tcW w:w="6798" w:type="dxa"/>
            <w:gridSpan w:val="26"/>
            <w:shd w:val="pct5" w:color="auto" w:fill="auto"/>
          </w:tcPr>
          <w:p w14:paraId="123CC355" w14:textId="77777777" w:rsidR="00947E6A" w:rsidRPr="005E6569" w:rsidRDefault="00947E6A" w:rsidP="00947E6A">
            <w:pPr>
              <w:pStyle w:val="Tussenbalk"/>
              <w:keepNext/>
              <w:keepLines/>
              <w:rPr>
                <w:rFonts w:ascii="UWV Werk" w:hAnsi="UWV Werk"/>
                <w:sz w:val="16"/>
                <w:szCs w:val="16"/>
                <w:lang w:val="en-US"/>
              </w:rPr>
            </w:pPr>
          </w:p>
        </w:tc>
        <w:tc>
          <w:tcPr>
            <w:tcW w:w="53" w:type="dxa"/>
            <w:shd w:val="pct5" w:color="auto" w:fill="auto"/>
          </w:tcPr>
          <w:p w14:paraId="401E4CE6" w14:textId="77777777" w:rsidR="00947E6A" w:rsidRPr="005E6569" w:rsidRDefault="00947E6A" w:rsidP="00947E6A">
            <w:pPr>
              <w:pStyle w:val="Tussenbalk"/>
              <w:keepNext/>
              <w:keepLines/>
              <w:rPr>
                <w:rFonts w:ascii="UWV Werk" w:hAnsi="UWV Werk"/>
                <w:sz w:val="16"/>
                <w:szCs w:val="16"/>
                <w:lang w:val="en-US"/>
              </w:rPr>
            </w:pPr>
          </w:p>
        </w:tc>
      </w:tr>
      <w:tr w:rsidR="00B44A96" w:rsidRPr="005E6569" w14:paraId="6E11B9A9" w14:textId="77777777" w:rsidTr="00176E56">
        <w:trPr>
          <w:cantSplit/>
          <w:trHeight w:val="153"/>
        </w:trPr>
        <w:tc>
          <w:tcPr>
            <w:tcW w:w="389" w:type="dxa"/>
            <w:gridSpan w:val="2"/>
          </w:tcPr>
          <w:p w14:paraId="6C885E3B" w14:textId="77777777" w:rsidR="00B44A96" w:rsidRPr="005E6569" w:rsidRDefault="00B44A96" w:rsidP="00B44A96">
            <w:pPr>
              <w:pStyle w:val="Boventekst"/>
              <w:rPr>
                <w:rFonts w:ascii="UWV Werk" w:hAnsi="UWV Werk"/>
                <w:sz w:val="16"/>
                <w:szCs w:val="16"/>
                <w:lang w:val="en-US"/>
              </w:rPr>
            </w:pPr>
          </w:p>
        </w:tc>
        <w:tc>
          <w:tcPr>
            <w:tcW w:w="2677" w:type="dxa"/>
            <w:gridSpan w:val="3"/>
          </w:tcPr>
          <w:p w14:paraId="4693E762" w14:textId="4C212F12" w:rsidR="00B44A96" w:rsidRPr="005E6569" w:rsidRDefault="00B44A96" w:rsidP="00B44A96">
            <w:pPr>
              <w:pStyle w:val="Boventekst"/>
              <w:rPr>
                <w:rFonts w:ascii="UWV Werk" w:hAnsi="UWV Werk"/>
                <w:sz w:val="16"/>
                <w:szCs w:val="16"/>
                <w:lang w:val="en-US"/>
              </w:rPr>
            </w:pPr>
          </w:p>
        </w:tc>
        <w:tc>
          <w:tcPr>
            <w:tcW w:w="159" w:type="dxa"/>
            <w:shd w:val="pct5" w:color="auto" w:fill="auto"/>
          </w:tcPr>
          <w:p w14:paraId="33206E73" w14:textId="77777777" w:rsidR="00B44A96" w:rsidRPr="005E6569" w:rsidRDefault="00B44A96" w:rsidP="00B44A96">
            <w:pPr>
              <w:pStyle w:val="Boventekst"/>
              <w:rPr>
                <w:rFonts w:ascii="UWV Werk" w:hAnsi="UWV Werk"/>
                <w:sz w:val="16"/>
                <w:szCs w:val="16"/>
                <w:lang w:val="en-US"/>
              </w:rPr>
            </w:pPr>
          </w:p>
        </w:tc>
        <w:tc>
          <w:tcPr>
            <w:tcW w:w="6681" w:type="dxa"/>
            <w:gridSpan w:val="25"/>
            <w:shd w:val="clear" w:color="auto" w:fill="D9D9D9" w:themeFill="background1" w:themeFillShade="D9"/>
          </w:tcPr>
          <w:p w14:paraId="7E39EF11" w14:textId="47A5E2EF" w:rsidR="00B44A96" w:rsidRPr="005E6569" w:rsidRDefault="00B44A96" w:rsidP="00B44A96">
            <w:pPr>
              <w:pStyle w:val="Boventekst"/>
              <w:rPr>
                <w:rFonts w:ascii="UWV Werk" w:hAnsi="UWV Werk"/>
                <w:b/>
                <w:bCs/>
                <w:sz w:val="16"/>
                <w:szCs w:val="16"/>
                <w:lang w:val="en-US"/>
              </w:rPr>
            </w:pPr>
            <w:r w:rsidRPr="005E6569">
              <w:rPr>
                <w:rFonts w:ascii="UWV Werk" w:hAnsi="UWV Werk"/>
                <w:b/>
                <w:bCs/>
                <w:noProof w:val="0"/>
                <w:sz w:val="16"/>
                <w:szCs w:val="16"/>
                <w:lang w:val="en-GB"/>
              </w:rPr>
              <w:t>Changes in work or income</w:t>
            </w:r>
          </w:p>
        </w:tc>
        <w:tc>
          <w:tcPr>
            <w:tcW w:w="170" w:type="dxa"/>
            <w:gridSpan w:val="2"/>
            <w:shd w:val="pct5" w:color="auto" w:fill="auto"/>
          </w:tcPr>
          <w:p w14:paraId="0F954F59" w14:textId="77777777" w:rsidR="00B44A96" w:rsidRPr="005E6569" w:rsidRDefault="00B44A96" w:rsidP="00B44A96">
            <w:pPr>
              <w:pStyle w:val="Boventekst"/>
              <w:rPr>
                <w:rFonts w:ascii="UWV Werk" w:hAnsi="UWV Werk"/>
                <w:sz w:val="16"/>
                <w:szCs w:val="16"/>
                <w:lang w:val="en-US"/>
              </w:rPr>
            </w:pPr>
          </w:p>
        </w:tc>
      </w:tr>
      <w:tr w:rsidR="00947E6A" w:rsidRPr="005E6569" w14:paraId="2F1A21F9" w14:textId="77777777" w:rsidTr="00176E56">
        <w:trPr>
          <w:cantSplit/>
        </w:trPr>
        <w:tc>
          <w:tcPr>
            <w:tcW w:w="389" w:type="dxa"/>
            <w:gridSpan w:val="2"/>
          </w:tcPr>
          <w:p w14:paraId="390C684E" w14:textId="77777777" w:rsidR="00947E6A" w:rsidRPr="005E6569" w:rsidRDefault="00947E6A" w:rsidP="00947E6A">
            <w:pPr>
              <w:pStyle w:val="Tussenbalk"/>
              <w:keepNext/>
              <w:keepLines/>
              <w:rPr>
                <w:rFonts w:ascii="UWV Werk" w:hAnsi="UWV Werk"/>
                <w:sz w:val="16"/>
                <w:szCs w:val="16"/>
                <w:lang w:val="en-US"/>
              </w:rPr>
            </w:pPr>
          </w:p>
        </w:tc>
        <w:tc>
          <w:tcPr>
            <w:tcW w:w="2677" w:type="dxa"/>
            <w:gridSpan w:val="3"/>
          </w:tcPr>
          <w:p w14:paraId="2C0A3EFF" w14:textId="77777777" w:rsidR="00947E6A" w:rsidRPr="005E6569" w:rsidRDefault="00947E6A" w:rsidP="00947E6A">
            <w:pPr>
              <w:pStyle w:val="Tussenbalk"/>
              <w:keepNext/>
              <w:keepLines/>
              <w:rPr>
                <w:rFonts w:ascii="UWV Werk" w:hAnsi="UWV Werk"/>
                <w:sz w:val="16"/>
                <w:szCs w:val="16"/>
                <w:lang w:val="en-US"/>
              </w:rPr>
            </w:pPr>
          </w:p>
        </w:tc>
        <w:tc>
          <w:tcPr>
            <w:tcW w:w="159" w:type="dxa"/>
            <w:shd w:val="pct5" w:color="auto" w:fill="auto"/>
          </w:tcPr>
          <w:p w14:paraId="201F7B21" w14:textId="77777777" w:rsidR="00947E6A" w:rsidRPr="005E6569" w:rsidRDefault="00947E6A" w:rsidP="00947E6A">
            <w:pPr>
              <w:pStyle w:val="Tussenbalk"/>
              <w:keepNext/>
              <w:keepLines/>
              <w:rPr>
                <w:rFonts w:ascii="UWV Werk" w:hAnsi="UWV Werk"/>
                <w:sz w:val="16"/>
                <w:szCs w:val="16"/>
                <w:lang w:val="en-US"/>
              </w:rPr>
            </w:pPr>
          </w:p>
        </w:tc>
        <w:tc>
          <w:tcPr>
            <w:tcW w:w="6798" w:type="dxa"/>
            <w:gridSpan w:val="26"/>
            <w:shd w:val="pct5" w:color="auto" w:fill="auto"/>
          </w:tcPr>
          <w:p w14:paraId="72C36731" w14:textId="77777777" w:rsidR="00947E6A" w:rsidRPr="005E6569" w:rsidRDefault="00947E6A" w:rsidP="00947E6A">
            <w:pPr>
              <w:pStyle w:val="Tussenbalk"/>
              <w:keepNext/>
              <w:keepLines/>
              <w:rPr>
                <w:rFonts w:ascii="UWV Werk" w:hAnsi="UWV Werk"/>
                <w:sz w:val="16"/>
                <w:szCs w:val="16"/>
                <w:lang w:val="en-US"/>
              </w:rPr>
            </w:pPr>
          </w:p>
        </w:tc>
        <w:tc>
          <w:tcPr>
            <w:tcW w:w="53" w:type="dxa"/>
            <w:shd w:val="pct5" w:color="auto" w:fill="auto"/>
          </w:tcPr>
          <w:p w14:paraId="4D5ACA92" w14:textId="77777777" w:rsidR="00947E6A" w:rsidRPr="005E6569" w:rsidRDefault="00947E6A" w:rsidP="00947E6A">
            <w:pPr>
              <w:pStyle w:val="Tussenbalk"/>
              <w:keepNext/>
              <w:keepLines/>
              <w:rPr>
                <w:rFonts w:ascii="UWV Werk" w:hAnsi="UWV Werk"/>
                <w:sz w:val="16"/>
                <w:szCs w:val="16"/>
                <w:lang w:val="en-US"/>
              </w:rPr>
            </w:pPr>
          </w:p>
        </w:tc>
      </w:tr>
      <w:tr w:rsidR="00DF4C77" w:rsidRPr="005E6569" w14:paraId="25D1FF2D" w14:textId="77777777" w:rsidTr="00176E56">
        <w:trPr>
          <w:cantSplit/>
        </w:trPr>
        <w:tc>
          <w:tcPr>
            <w:tcW w:w="383" w:type="dxa"/>
          </w:tcPr>
          <w:p w14:paraId="4F55464E" w14:textId="4816C9CA" w:rsidR="00DF4C77" w:rsidRPr="00143EE4" w:rsidRDefault="00DF4C77" w:rsidP="00DF4C77">
            <w:pPr>
              <w:keepNext/>
              <w:keepLines/>
              <w:rPr>
                <w:sz w:val="18"/>
                <w:szCs w:val="18"/>
              </w:rPr>
            </w:pPr>
            <w:r w:rsidRPr="00143EE4">
              <w:rPr>
                <w:b/>
                <w:sz w:val="18"/>
                <w:szCs w:val="18"/>
              </w:rPr>
              <w:t>󠄀</w:t>
            </w:r>
          </w:p>
        </w:tc>
        <w:tc>
          <w:tcPr>
            <w:tcW w:w="2683" w:type="dxa"/>
            <w:gridSpan w:val="4"/>
            <w:vMerge w:val="restart"/>
          </w:tcPr>
          <w:p w14:paraId="15770896" w14:textId="04FDB9AA" w:rsidR="00DF4C77" w:rsidRPr="005E6569" w:rsidRDefault="00DF4C77" w:rsidP="00DF4C77">
            <w:pPr>
              <w:keepNext/>
              <w:keepLines/>
              <w:rPr>
                <w:rFonts w:ascii="UWV Werk" w:hAnsi="UWV Werk"/>
                <w:sz w:val="16"/>
                <w:szCs w:val="16"/>
                <w:lang w:val="en-US"/>
              </w:rPr>
            </w:pPr>
            <w:r w:rsidRPr="005E6569">
              <w:rPr>
                <w:rFonts w:ascii="UWV Werk" w:hAnsi="UWV Werk"/>
                <w:sz w:val="16"/>
                <w:szCs w:val="16"/>
                <w:lang w:val="en-US"/>
              </w:rPr>
              <w:t>I have started salaried employment.</w:t>
            </w:r>
          </w:p>
        </w:tc>
        <w:tc>
          <w:tcPr>
            <w:tcW w:w="159" w:type="dxa"/>
            <w:shd w:val="pct5" w:color="auto" w:fill="auto"/>
          </w:tcPr>
          <w:p w14:paraId="12912BB3" w14:textId="77777777" w:rsidR="00DF4C77" w:rsidRPr="005E6569" w:rsidRDefault="00DF4C77" w:rsidP="00DF4C77">
            <w:pPr>
              <w:keepNext/>
              <w:keepLines/>
              <w:rPr>
                <w:rFonts w:ascii="UWV Werk" w:hAnsi="UWV Werk"/>
                <w:sz w:val="16"/>
                <w:szCs w:val="16"/>
                <w:lang w:val="en-US"/>
              </w:rPr>
            </w:pPr>
          </w:p>
        </w:tc>
        <w:tc>
          <w:tcPr>
            <w:tcW w:w="2408" w:type="dxa"/>
            <w:gridSpan w:val="8"/>
            <w:shd w:val="pct5" w:color="auto" w:fill="auto"/>
          </w:tcPr>
          <w:p w14:paraId="66463742" w14:textId="44FCCEA1" w:rsidR="00DF4C77" w:rsidRPr="005E6569" w:rsidRDefault="00DF4C77" w:rsidP="00DF4C77">
            <w:pPr>
              <w:pStyle w:val="Basistekst"/>
              <w:rPr>
                <w:rFonts w:ascii="UWV Werk" w:hAnsi="UWV Werk"/>
                <w:sz w:val="16"/>
                <w:szCs w:val="16"/>
                <w:lang w:val="en-US"/>
              </w:rPr>
            </w:pPr>
            <w:bookmarkStart w:id="0" w:name="Tekstvak34"/>
            <w:r w:rsidRPr="005E6569">
              <w:rPr>
                <w:rFonts w:ascii="UWV Werk" w:hAnsi="UWV Werk"/>
                <w:sz w:val="16"/>
                <w:szCs w:val="16"/>
                <w:lang w:val="en-GB"/>
              </w:rPr>
              <w:t>Number of hours a week</w:t>
            </w:r>
            <w:bookmarkEnd w:id="0"/>
          </w:p>
        </w:tc>
        <w:tc>
          <w:tcPr>
            <w:tcW w:w="4273" w:type="dxa"/>
            <w:gridSpan w:val="17"/>
          </w:tcPr>
          <w:p w14:paraId="2EC2D8E3" w14:textId="77777777" w:rsidR="00DF4C77" w:rsidRPr="005E6569" w:rsidRDefault="00DF4C77" w:rsidP="00DF4C77">
            <w:pPr>
              <w:pStyle w:val="Invulling"/>
              <w:keepNext/>
              <w:keepLines/>
              <w:rPr>
                <w:rFonts w:ascii="UWV Werk" w:hAnsi="UWV Werk"/>
                <w:sz w:val="16"/>
                <w:szCs w:val="16"/>
                <w:lang w:val="en-US"/>
              </w:rPr>
            </w:pPr>
          </w:p>
        </w:tc>
        <w:tc>
          <w:tcPr>
            <w:tcW w:w="170" w:type="dxa"/>
            <w:gridSpan w:val="2"/>
            <w:shd w:val="pct5" w:color="auto" w:fill="auto"/>
          </w:tcPr>
          <w:p w14:paraId="04074440" w14:textId="77777777" w:rsidR="00DF4C77" w:rsidRPr="005E6569" w:rsidRDefault="00DF4C77" w:rsidP="00DF4C77">
            <w:pPr>
              <w:pStyle w:val="Invulling"/>
              <w:keepNext/>
              <w:keepLines/>
              <w:rPr>
                <w:rFonts w:ascii="UWV Werk" w:hAnsi="UWV Werk"/>
                <w:sz w:val="16"/>
                <w:szCs w:val="16"/>
                <w:lang w:val="en-US"/>
              </w:rPr>
            </w:pPr>
          </w:p>
        </w:tc>
      </w:tr>
      <w:tr w:rsidR="00352DDF" w:rsidRPr="005E6569" w14:paraId="2635E4D2" w14:textId="77777777" w:rsidTr="00176E56">
        <w:trPr>
          <w:cantSplit/>
        </w:trPr>
        <w:tc>
          <w:tcPr>
            <w:tcW w:w="383" w:type="dxa"/>
          </w:tcPr>
          <w:p w14:paraId="4DD7DCD6" w14:textId="77777777" w:rsidR="00352DDF" w:rsidRPr="005E6569" w:rsidRDefault="00352DDF" w:rsidP="00947E6A">
            <w:pPr>
              <w:pStyle w:val="Tussenbalk"/>
              <w:keepNext/>
              <w:keepLines/>
              <w:rPr>
                <w:rFonts w:ascii="UWV Werk" w:hAnsi="UWV Werk"/>
                <w:sz w:val="16"/>
                <w:szCs w:val="16"/>
                <w:lang w:val="en-US"/>
              </w:rPr>
            </w:pPr>
          </w:p>
        </w:tc>
        <w:tc>
          <w:tcPr>
            <w:tcW w:w="2683" w:type="dxa"/>
            <w:gridSpan w:val="4"/>
            <w:vMerge/>
          </w:tcPr>
          <w:p w14:paraId="6D3FD1CF" w14:textId="77777777" w:rsidR="00352DDF" w:rsidRPr="005E6569" w:rsidRDefault="00352DDF" w:rsidP="00947E6A">
            <w:pPr>
              <w:pStyle w:val="Tussenbalk"/>
              <w:keepNext/>
              <w:keepLines/>
              <w:rPr>
                <w:rFonts w:ascii="UWV Werk" w:hAnsi="UWV Werk"/>
                <w:sz w:val="16"/>
                <w:szCs w:val="16"/>
                <w:lang w:val="en-US"/>
              </w:rPr>
            </w:pPr>
          </w:p>
        </w:tc>
        <w:tc>
          <w:tcPr>
            <w:tcW w:w="159" w:type="dxa"/>
            <w:shd w:val="pct5" w:color="auto" w:fill="auto"/>
          </w:tcPr>
          <w:p w14:paraId="4460EAC2" w14:textId="77777777" w:rsidR="00352DDF" w:rsidRPr="005E6569" w:rsidRDefault="00352DDF" w:rsidP="00947E6A">
            <w:pPr>
              <w:pStyle w:val="Tussenbalk"/>
              <w:keepNext/>
              <w:keepLines/>
              <w:rPr>
                <w:rFonts w:ascii="UWV Werk" w:hAnsi="UWV Werk"/>
                <w:sz w:val="16"/>
                <w:szCs w:val="16"/>
                <w:lang w:val="en-US"/>
              </w:rPr>
            </w:pPr>
          </w:p>
        </w:tc>
        <w:tc>
          <w:tcPr>
            <w:tcW w:w="6681" w:type="dxa"/>
            <w:gridSpan w:val="25"/>
            <w:shd w:val="pct5" w:color="auto" w:fill="auto"/>
          </w:tcPr>
          <w:p w14:paraId="551AF85B" w14:textId="77777777" w:rsidR="00352DDF" w:rsidRPr="005E6569" w:rsidRDefault="00352DDF" w:rsidP="00947E6A">
            <w:pPr>
              <w:pStyle w:val="Tussenbalk"/>
              <w:keepNext/>
              <w:keepLines/>
              <w:rPr>
                <w:rFonts w:ascii="UWV Werk" w:hAnsi="UWV Werk"/>
                <w:sz w:val="16"/>
                <w:szCs w:val="16"/>
                <w:lang w:val="en-US"/>
              </w:rPr>
            </w:pPr>
          </w:p>
        </w:tc>
        <w:tc>
          <w:tcPr>
            <w:tcW w:w="170" w:type="dxa"/>
            <w:gridSpan w:val="2"/>
            <w:shd w:val="pct5" w:color="auto" w:fill="auto"/>
          </w:tcPr>
          <w:p w14:paraId="06B699C6" w14:textId="77777777" w:rsidR="00352DDF" w:rsidRPr="005E6569" w:rsidRDefault="00352DDF" w:rsidP="00947E6A">
            <w:pPr>
              <w:pStyle w:val="Tussenbalk"/>
              <w:keepNext/>
              <w:keepLines/>
              <w:rPr>
                <w:rFonts w:ascii="UWV Werk" w:hAnsi="UWV Werk"/>
                <w:sz w:val="16"/>
                <w:szCs w:val="16"/>
                <w:lang w:val="en-US"/>
              </w:rPr>
            </w:pPr>
          </w:p>
        </w:tc>
      </w:tr>
      <w:tr w:rsidR="00352DDF" w:rsidRPr="005E6569" w14:paraId="03D34C4F" w14:textId="77777777" w:rsidTr="00143EE4">
        <w:trPr>
          <w:cantSplit/>
        </w:trPr>
        <w:tc>
          <w:tcPr>
            <w:tcW w:w="383" w:type="dxa"/>
          </w:tcPr>
          <w:p w14:paraId="26287CAA" w14:textId="77777777" w:rsidR="00352DDF" w:rsidRPr="005E6569" w:rsidRDefault="00352DDF" w:rsidP="00947E6A">
            <w:pPr>
              <w:keepNext/>
              <w:keepLines/>
              <w:rPr>
                <w:rFonts w:ascii="UWV Werk" w:hAnsi="UWV Werk"/>
                <w:sz w:val="16"/>
                <w:szCs w:val="16"/>
                <w:lang w:val="en-US"/>
              </w:rPr>
            </w:pPr>
          </w:p>
        </w:tc>
        <w:tc>
          <w:tcPr>
            <w:tcW w:w="2683" w:type="dxa"/>
            <w:gridSpan w:val="4"/>
            <w:vMerge/>
          </w:tcPr>
          <w:p w14:paraId="7A435242" w14:textId="77777777" w:rsidR="00352DDF" w:rsidRPr="005E6569" w:rsidRDefault="00352DDF" w:rsidP="00947E6A">
            <w:pPr>
              <w:keepNext/>
              <w:keepLines/>
              <w:rPr>
                <w:rFonts w:ascii="UWV Werk" w:hAnsi="UWV Werk"/>
                <w:sz w:val="16"/>
                <w:szCs w:val="16"/>
                <w:lang w:val="en-US"/>
              </w:rPr>
            </w:pPr>
          </w:p>
        </w:tc>
        <w:tc>
          <w:tcPr>
            <w:tcW w:w="159" w:type="dxa"/>
            <w:shd w:val="pct5" w:color="auto" w:fill="auto"/>
          </w:tcPr>
          <w:p w14:paraId="03B79947" w14:textId="77777777" w:rsidR="00352DDF" w:rsidRPr="005E6569" w:rsidRDefault="00352DDF" w:rsidP="00947E6A">
            <w:pPr>
              <w:keepNext/>
              <w:keepLines/>
              <w:rPr>
                <w:rFonts w:ascii="UWV Werk" w:hAnsi="UWV Werk"/>
                <w:sz w:val="16"/>
                <w:szCs w:val="16"/>
                <w:lang w:val="en-US"/>
              </w:rPr>
            </w:pPr>
          </w:p>
        </w:tc>
        <w:tc>
          <w:tcPr>
            <w:tcW w:w="751" w:type="dxa"/>
            <w:shd w:val="pct5" w:color="auto" w:fill="auto"/>
          </w:tcPr>
          <w:p w14:paraId="357FF077" w14:textId="0B42D52C" w:rsidR="00352DDF" w:rsidRPr="005E6569" w:rsidRDefault="000A0CD4" w:rsidP="00947E6A">
            <w:pPr>
              <w:pStyle w:val="Basistekst"/>
              <w:rPr>
                <w:rFonts w:ascii="UWV Werk" w:hAnsi="UWV Werk"/>
                <w:sz w:val="16"/>
                <w:szCs w:val="16"/>
              </w:rPr>
            </w:pPr>
            <w:r w:rsidRPr="005E6569">
              <w:rPr>
                <w:rFonts w:ascii="UWV Werk" w:hAnsi="UWV Werk"/>
                <w:sz w:val="16"/>
                <w:szCs w:val="16"/>
                <w:lang w:val="en-GB"/>
              </w:rPr>
              <w:t>Currency</w:t>
            </w:r>
            <w:r w:rsidR="00352DDF" w:rsidRPr="005E6569">
              <w:rPr>
                <w:rFonts w:ascii="UWV Werk" w:hAnsi="UWV Werk"/>
                <w:vanish/>
                <w:sz w:val="16"/>
                <w:szCs w:val="16"/>
              </w:rPr>
              <w:t xml:space="preserve"> end doorchternaam</w:t>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r w:rsidR="00352DDF" w:rsidRPr="005E6569">
              <w:rPr>
                <w:rFonts w:ascii="UWV Werk" w:hAnsi="UWV Werk"/>
                <w:vanish/>
                <w:sz w:val="16"/>
                <w:szCs w:val="16"/>
              </w:rPr>
              <w:pgNum/>
            </w:r>
          </w:p>
        </w:tc>
        <w:tc>
          <w:tcPr>
            <w:tcW w:w="658" w:type="dxa"/>
          </w:tcPr>
          <w:p w14:paraId="625A5F6B" w14:textId="77777777" w:rsidR="00352DDF" w:rsidRPr="005E6569" w:rsidRDefault="00352DDF" w:rsidP="00947E6A">
            <w:pPr>
              <w:pStyle w:val="Invulling"/>
              <w:keepNext/>
              <w:keepLines/>
              <w:rPr>
                <w:rFonts w:ascii="UWV Werk" w:hAnsi="UWV Werk"/>
                <w:sz w:val="16"/>
                <w:szCs w:val="16"/>
              </w:rPr>
            </w:pPr>
          </w:p>
        </w:tc>
        <w:tc>
          <w:tcPr>
            <w:tcW w:w="90" w:type="dxa"/>
            <w:gridSpan w:val="2"/>
            <w:shd w:val="clear" w:color="auto" w:fill="F2F2F2" w:themeFill="background1" w:themeFillShade="F2"/>
          </w:tcPr>
          <w:p w14:paraId="400B7DFD" w14:textId="77777777" w:rsidR="00352DDF" w:rsidRPr="005E6569" w:rsidRDefault="00352DDF" w:rsidP="00947E6A">
            <w:pPr>
              <w:pStyle w:val="Invulling"/>
              <w:keepNext/>
              <w:keepLines/>
              <w:rPr>
                <w:rFonts w:ascii="UWV Werk" w:hAnsi="UWV Werk"/>
                <w:sz w:val="16"/>
                <w:szCs w:val="16"/>
              </w:rPr>
            </w:pPr>
          </w:p>
        </w:tc>
        <w:tc>
          <w:tcPr>
            <w:tcW w:w="918" w:type="dxa"/>
            <w:gridSpan w:val="5"/>
            <w:shd w:val="clear" w:color="auto" w:fill="F2F2F2" w:themeFill="background1" w:themeFillShade="F2"/>
          </w:tcPr>
          <w:p w14:paraId="13ED1EE4" w14:textId="1B44F63B" w:rsidR="00352DDF" w:rsidRPr="005E6569" w:rsidRDefault="00960E77" w:rsidP="00947E6A">
            <w:pPr>
              <w:pStyle w:val="Basistekst"/>
              <w:rPr>
                <w:rFonts w:ascii="UWV Werk" w:hAnsi="UWV Werk"/>
                <w:sz w:val="16"/>
                <w:szCs w:val="16"/>
              </w:rPr>
            </w:pPr>
            <w:r w:rsidRPr="005E6569">
              <w:rPr>
                <w:rFonts w:ascii="UWV Werk" w:hAnsi="UWV Werk"/>
                <w:sz w:val="16"/>
                <w:szCs w:val="16"/>
                <w:lang w:val="en-GB"/>
              </w:rPr>
              <w:t>Gross pay</w:t>
            </w:r>
          </w:p>
        </w:tc>
        <w:tc>
          <w:tcPr>
            <w:tcW w:w="1370" w:type="dxa"/>
            <w:gridSpan w:val="8"/>
          </w:tcPr>
          <w:p w14:paraId="0AC6CB5A" w14:textId="77777777" w:rsidR="00352DDF" w:rsidRPr="005E6569" w:rsidRDefault="00352DDF" w:rsidP="00947E6A">
            <w:pPr>
              <w:pStyle w:val="Invulling"/>
              <w:keepNext/>
              <w:keepLines/>
              <w:rPr>
                <w:rFonts w:ascii="UWV Werk" w:hAnsi="UWV Werk"/>
                <w:sz w:val="16"/>
                <w:szCs w:val="16"/>
              </w:rPr>
            </w:pPr>
          </w:p>
        </w:tc>
        <w:tc>
          <w:tcPr>
            <w:tcW w:w="112" w:type="dxa"/>
            <w:gridSpan w:val="2"/>
            <w:shd w:val="clear" w:color="auto" w:fill="F2F2F2" w:themeFill="background1" w:themeFillShade="F2"/>
          </w:tcPr>
          <w:p w14:paraId="0773E9DB" w14:textId="77777777" w:rsidR="00352DDF" w:rsidRPr="005E6569" w:rsidRDefault="00352DDF" w:rsidP="00947E6A">
            <w:pPr>
              <w:pStyle w:val="Invulling"/>
              <w:keepNext/>
              <w:keepLines/>
              <w:rPr>
                <w:rFonts w:ascii="UWV Werk" w:hAnsi="UWV Werk"/>
                <w:sz w:val="16"/>
                <w:szCs w:val="16"/>
              </w:rPr>
            </w:pPr>
          </w:p>
        </w:tc>
        <w:tc>
          <w:tcPr>
            <w:tcW w:w="336" w:type="dxa"/>
            <w:shd w:val="clear" w:color="auto" w:fill="F2F2F2" w:themeFill="background1" w:themeFillShade="F2"/>
          </w:tcPr>
          <w:p w14:paraId="04DF25D8" w14:textId="36D05931" w:rsidR="00352DDF" w:rsidRPr="005E6569" w:rsidRDefault="00DA718A" w:rsidP="00947E6A">
            <w:pPr>
              <w:pStyle w:val="Basistekst"/>
              <w:rPr>
                <w:rFonts w:ascii="UWV Werk" w:hAnsi="UWV Werk"/>
                <w:sz w:val="16"/>
                <w:szCs w:val="16"/>
              </w:rPr>
            </w:pPr>
            <w:bookmarkStart w:id="1" w:name="Text12"/>
            <w:bookmarkStart w:id="2" w:name="Text17"/>
            <w:bookmarkStart w:id="3" w:name="Selectievakje21"/>
            <w:bookmarkStart w:id="4" w:name="Selectievakje22"/>
            <w:r w:rsidRPr="005E6569">
              <w:rPr>
                <w:rFonts w:ascii="UWV Werk" w:hAnsi="UWV Werk"/>
                <w:sz w:val="16"/>
                <w:szCs w:val="16"/>
                <w:lang w:val="en-GB"/>
              </w:rPr>
              <w:t>per</w:t>
            </w:r>
            <w:bookmarkEnd w:id="1"/>
            <w:bookmarkEnd w:id="2"/>
            <w:bookmarkEnd w:id="3"/>
            <w:bookmarkEnd w:id="4"/>
          </w:p>
        </w:tc>
        <w:tc>
          <w:tcPr>
            <w:tcW w:w="784" w:type="dxa"/>
            <w:gridSpan w:val="2"/>
            <w:shd w:val="clear" w:color="auto" w:fill="F2F2F2" w:themeFill="background1" w:themeFillShade="F2"/>
          </w:tcPr>
          <w:p w14:paraId="1FB401AA" w14:textId="21201570" w:rsidR="00352DDF" w:rsidRPr="00143EE4" w:rsidRDefault="00352DDF" w:rsidP="00947E6A">
            <w:pPr>
              <w:pStyle w:val="Basistekst"/>
              <w:rPr>
                <w:sz w:val="18"/>
                <w:szCs w:val="18"/>
              </w:rPr>
            </w:pPr>
            <w:r w:rsidRPr="00143EE4">
              <w:rPr>
                <w:b/>
                <w:sz w:val="18"/>
                <w:szCs w:val="18"/>
              </w:rPr>
              <w:t>󠄀</w:t>
            </w:r>
            <w:r w:rsidRPr="00143EE4">
              <w:rPr>
                <w:sz w:val="18"/>
                <w:szCs w:val="18"/>
              </w:rPr>
              <w:t xml:space="preserve"> </w:t>
            </w:r>
            <w:r w:rsidR="00E84470" w:rsidRPr="00143EE4">
              <w:rPr>
                <w:rFonts w:ascii="UWV Werk" w:hAnsi="UWV Werk"/>
                <w:sz w:val="16"/>
                <w:szCs w:val="16"/>
              </w:rPr>
              <w:t>Week</w:t>
            </w:r>
          </w:p>
        </w:tc>
        <w:tc>
          <w:tcPr>
            <w:tcW w:w="939" w:type="dxa"/>
            <w:gridSpan w:val="2"/>
            <w:shd w:val="clear" w:color="auto" w:fill="F2F2F2" w:themeFill="background1" w:themeFillShade="F2"/>
          </w:tcPr>
          <w:p w14:paraId="57B092A0" w14:textId="68B17421" w:rsidR="00352DDF" w:rsidRPr="00143EE4" w:rsidRDefault="00352DDF" w:rsidP="00947E6A">
            <w:pPr>
              <w:pStyle w:val="Basistekst"/>
              <w:rPr>
                <w:sz w:val="18"/>
                <w:szCs w:val="18"/>
              </w:rPr>
            </w:pPr>
            <w:r w:rsidRPr="00143EE4">
              <w:rPr>
                <w:b/>
                <w:sz w:val="18"/>
                <w:szCs w:val="18"/>
              </w:rPr>
              <w:t>󠄀</w:t>
            </w:r>
            <w:r w:rsidRPr="00143EE4">
              <w:rPr>
                <w:sz w:val="18"/>
                <w:szCs w:val="18"/>
              </w:rPr>
              <w:t xml:space="preserve"> </w:t>
            </w:r>
            <w:r w:rsidRPr="00143EE4">
              <w:rPr>
                <w:rFonts w:ascii="UWV Werk" w:hAnsi="UWV Werk"/>
                <w:sz w:val="16"/>
                <w:szCs w:val="16"/>
              </w:rPr>
              <w:t xml:space="preserve">4 </w:t>
            </w:r>
            <w:r w:rsidR="002A39B2" w:rsidRPr="00143EE4">
              <w:rPr>
                <w:rFonts w:ascii="UWV Werk" w:hAnsi="UWV Werk"/>
                <w:sz w:val="16"/>
                <w:szCs w:val="16"/>
              </w:rPr>
              <w:t>weeks</w:t>
            </w:r>
          </w:p>
        </w:tc>
        <w:tc>
          <w:tcPr>
            <w:tcW w:w="723" w:type="dxa"/>
            <w:shd w:val="clear" w:color="auto" w:fill="F2F2F2" w:themeFill="background1" w:themeFillShade="F2"/>
          </w:tcPr>
          <w:p w14:paraId="0838DD80" w14:textId="3D91967F" w:rsidR="00352DDF" w:rsidRPr="00143EE4" w:rsidRDefault="00352DDF" w:rsidP="00947E6A">
            <w:pPr>
              <w:pStyle w:val="Basistekst"/>
              <w:rPr>
                <w:sz w:val="18"/>
                <w:szCs w:val="18"/>
              </w:rPr>
            </w:pPr>
            <w:r w:rsidRPr="00143EE4">
              <w:rPr>
                <w:b/>
                <w:sz w:val="18"/>
                <w:szCs w:val="18"/>
              </w:rPr>
              <w:t>󠄀</w:t>
            </w:r>
            <w:r w:rsidRPr="00143EE4">
              <w:rPr>
                <w:sz w:val="18"/>
                <w:szCs w:val="18"/>
              </w:rPr>
              <w:t xml:space="preserve"> </w:t>
            </w:r>
            <w:r w:rsidR="00BC48F9" w:rsidRPr="00143EE4">
              <w:rPr>
                <w:rFonts w:ascii="UWV Werk" w:hAnsi="UWV Werk"/>
                <w:sz w:val="16"/>
                <w:szCs w:val="16"/>
              </w:rPr>
              <w:t>Month</w:t>
            </w:r>
          </w:p>
        </w:tc>
        <w:tc>
          <w:tcPr>
            <w:tcW w:w="170" w:type="dxa"/>
            <w:gridSpan w:val="2"/>
            <w:shd w:val="pct5" w:color="auto" w:fill="auto"/>
          </w:tcPr>
          <w:p w14:paraId="089629EE" w14:textId="77777777" w:rsidR="00352DDF" w:rsidRPr="005E6569" w:rsidRDefault="00352DDF" w:rsidP="00947E6A">
            <w:pPr>
              <w:pStyle w:val="Invulling"/>
              <w:keepNext/>
              <w:keepLines/>
              <w:rPr>
                <w:rFonts w:ascii="UWV Werk" w:hAnsi="UWV Werk"/>
                <w:sz w:val="16"/>
                <w:szCs w:val="16"/>
              </w:rPr>
            </w:pPr>
          </w:p>
        </w:tc>
      </w:tr>
      <w:tr w:rsidR="00947E6A" w:rsidRPr="005E6569" w14:paraId="0B5EB134" w14:textId="77777777" w:rsidTr="00176E56">
        <w:trPr>
          <w:cantSplit/>
        </w:trPr>
        <w:tc>
          <w:tcPr>
            <w:tcW w:w="383" w:type="dxa"/>
          </w:tcPr>
          <w:p w14:paraId="44779121" w14:textId="77777777" w:rsidR="00947E6A" w:rsidRPr="005E6569" w:rsidRDefault="00947E6A" w:rsidP="00947E6A">
            <w:pPr>
              <w:pStyle w:val="Tussenbalk"/>
              <w:keepNext/>
              <w:keepLines/>
              <w:rPr>
                <w:rFonts w:ascii="UWV Werk" w:hAnsi="UWV Werk"/>
                <w:sz w:val="16"/>
                <w:szCs w:val="16"/>
              </w:rPr>
            </w:pPr>
          </w:p>
        </w:tc>
        <w:tc>
          <w:tcPr>
            <w:tcW w:w="2683" w:type="dxa"/>
            <w:gridSpan w:val="4"/>
          </w:tcPr>
          <w:p w14:paraId="3A077202" w14:textId="77777777" w:rsidR="00947E6A" w:rsidRPr="005E6569" w:rsidRDefault="00947E6A" w:rsidP="00947E6A">
            <w:pPr>
              <w:pStyle w:val="Tussenbalk"/>
              <w:keepNext/>
              <w:keepLines/>
              <w:rPr>
                <w:rFonts w:ascii="UWV Werk" w:hAnsi="UWV Werk"/>
                <w:sz w:val="16"/>
                <w:szCs w:val="16"/>
              </w:rPr>
            </w:pPr>
          </w:p>
        </w:tc>
        <w:tc>
          <w:tcPr>
            <w:tcW w:w="159" w:type="dxa"/>
            <w:shd w:val="pct5" w:color="auto" w:fill="auto"/>
          </w:tcPr>
          <w:p w14:paraId="4AAD9A75" w14:textId="77777777" w:rsidR="00947E6A" w:rsidRPr="005E6569" w:rsidRDefault="00947E6A" w:rsidP="00947E6A">
            <w:pPr>
              <w:pStyle w:val="Tussenbalk"/>
              <w:keepNext/>
              <w:keepLines/>
              <w:rPr>
                <w:rFonts w:ascii="UWV Werk" w:hAnsi="UWV Werk"/>
                <w:sz w:val="16"/>
                <w:szCs w:val="16"/>
              </w:rPr>
            </w:pPr>
          </w:p>
        </w:tc>
        <w:tc>
          <w:tcPr>
            <w:tcW w:w="6681" w:type="dxa"/>
            <w:gridSpan w:val="25"/>
            <w:shd w:val="pct5" w:color="auto" w:fill="auto"/>
          </w:tcPr>
          <w:p w14:paraId="010B4B48" w14:textId="77777777" w:rsidR="00947E6A" w:rsidRPr="005E6569" w:rsidRDefault="00947E6A" w:rsidP="00947E6A">
            <w:pPr>
              <w:pStyle w:val="Tussenbalk"/>
              <w:keepNext/>
              <w:keepLines/>
              <w:rPr>
                <w:rFonts w:ascii="UWV Werk" w:hAnsi="UWV Werk"/>
                <w:sz w:val="16"/>
                <w:szCs w:val="16"/>
              </w:rPr>
            </w:pPr>
          </w:p>
        </w:tc>
        <w:tc>
          <w:tcPr>
            <w:tcW w:w="170" w:type="dxa"/>
            <w:gridSpan w:val="2"/>
            <w:shd w:val="pct5" w:color="auto" w:fill="auto"/>
          </w:tcPr>
          <w:p w14:paraId="2953B54A" w14:textId="77777777" w:rsidR="00947E6A" w:rsidRPr="005E6569" w:rsidRDefault="00947E6A" w:rsidP="00947E6A">
            <w:pPr>
              <w:pStyle w:val="Tussenbalk"/>
              <w:keepNext/>
              <w:keepLines/>
              <w:rPr>
                <w:rFonts w:ascii="UWV Werk" w:hAnsi="UWV Werk"/>
                <w:sz w:val="16"/>
                <w:szCs w:val="16"/>
              </w:rPr>
            </w:pPr>
          </w:p>
        </w:tc>
      </w:tr>
      <w:tr w:rsidR="00947E6A" w:rsidRPr="005E6569" w14:paraId="1FEEFD94" w14:textId="77777777" w:rsidTr="00176E56">
        <w:trPr>
          <w:cantSplit/>
        </w:trPr>
        <w:tc>
          <w:tcPr>
            <w:tcW w:w="383" w:type="dxa"/>
          </w:tcPr>
          <w:p w14:paraId="1A3833AC" w14:textId="74043145" w:rsidR="00947E6A" w:rsidRPr="005E6569" w:rsidRDefault="00947E6A" w:rsidP="00947E6A">
            <w:pPr>
              <w:keepNext/>
              <w:keepLines/>
              <w:rPr>
                <w:rFonts w:ascii="UWV Werk" w:hAnsi="UWV Werk"/>
                <w:sz w:val="16"/>
                <w:szCs w:val="16"/>
              </w:rPr>
            </w:pPr>
          </w:p>
        </w:tc>
        <w:tc>
          <w:tcPr>
            <w:tcW w:w="2683" w:type="dxa"/>
            <w:gridSpan w:val="4"/>
          </w:tcPr>
          <w:p w14:paraId="792313D7" w14:textId="7C982659" w:rsidR="00947E6A" w:rsidRPr="005E6569" w:rsidRDefault="00947E6A" w:rsidP="00947E6A">
            <w:pPr>
              <w:keepNext/>
              <w:keepLines/>
              <w:rPr>
                <w:rFonts w:ascii="UWV Werk" w:hAnsi="UWV Werk"/>
                <w:sz w:val="16"/>
                <w:szCs w:val="16"/>
              </w:rPr>
            </w:pPr>
          </w:p>
        </w:tc>
        <w:tc>
          <w:tcPr>
            <w:tcW w:w="159" w:type="dxa"/>
            <w:shd w:val="pct5" w:color="auto" w:fill="auto"/>
          </w:tcPr>
          <w:p w14:paraId="51BD0E73" w14:textId="77777777" w:rsidR="00947E6A" w:rsidRPr="005E6569" w:rsidRDefault="00947E6A" w:rsidP="00947E6A">
            <w:pPr>
              <w:keepNext/>
              <w:keepLines/>
              <w:rPr>
                <w:rFonts w:ascii="UWV Werk" w:hAnsi="UWV Werk"/>
                <w:sz w:val="16"/>
                <w:szCs w:val="16"/>
              </w:rPr>
            </w:pPr>
          </w:p>
        </w:tc>
        <w:tc>
          <w:tcPr>
            <w:tcW w:w="1422" w:type="dxa"/>
            <w:gridSpan w:val="3"/>
            <w:shd w:val="pct5" w:color="auto" w:fill="auto"/>
          </w:tcPr>
          <w:p w14:paraId="5CE0289E" w14:textId="559D4554" w:rsidR="00947E6A" w:rsidRPr="005E6569" w:rsidRDefault="006F7678" w:rsidP="00947E6A">
            <w:pPr>
              <w:pStyle w:val="Basistekst"/>
              <w:rPr>
                <w:rFonts w:ascii="UWV Werk" w:hAnsi="UWV Werk"/>
                <w:sz w:val="16"/>
                <w:szCs w:val="16"/>
              </w:rPr>
            </w:pPr>
            <w:r w:rsidRPr="005E6569">
              <w:rPr>
                <w:rFonts w:ascii="UWV Werk" w:hAnsi="UWV Werk"/>
                <w:sz w:val="16"/>
                <w:szCs w:val="16"/>
                <w:lang w:val="en-GB"/>
              </w:rPr>
              <w:t>Position</w:t>
            </w:r>
            <w:r w:rsidR="00947E6A" w:rsidRPr="005E6569">
              <w:rPr>
                <w:rFonts w:ascii="UWV Werk" w:hAnsi="UWV Werk"/>
                <w:vanish/>
                <w:sz w:val="16"/>
                <w:szCs w:val="16"/>
              </w:rPr>
              <w:t xml:space="preserve"> end doorchternaam</w:t>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p>
        </w:tc>
        <w:tc>
          <w:tcPr>
            <w:tcW w:w="5259" w:type="dxa"/>
            <w:gridSpan w:val="22"/>
          </w:tcPr>
          <w:p w14:paraId="1E83233F" w14:textId="77777777" w:rsidR="00947E6A" w:rsidRPr="005E6569" w:rsidRDefault="00947E6A" w:rsidP="00947E6A">
            <w:pPr>
              <w:pStyle w:val="Invulling"/>
              <w:keepNext/>
              <w:keepLines/>
              <w:rPr>
                <w:rFonts w:ascii="UWV Werk" w:hAnsi="UWV Werk"/>
                <w:sz w:val="16"/>
                <w:szCs w:val="16"/>
              </w:rPr>
            </w:pPr>
          </w:p>
        </w:tc>
        <w:tc>
          <w:tcPr>
            <w:tcW w:w="170" w:type="dxa"/>
            <w:gridSpan w:val="2"/>
            <w:shd w:val="pct5" w:color="auto" w:fill="auto"/>
          </w:tcPr>
          <w:p w14:paraId="27EBE64E" w14:textId="77777777" w:rsidR="00947E6A" w:rsidRPr="005E6569" w:rsidRDefault="00947E6A" w:rsidP="00947E6A">
            <w:pPr>
              <w:pStyle w:val="Invulling"/>
              <w:keepNext/>
              <w:keepLines/>
              <w:rPr>
                <w:rFonts w:ascii="UWV Werk" w:hAnsi="UWV Werk"/>
                <w:sz w:val="16"/>
                <w:szCs w:val="16"/>
              </w:rPr>
            </w:pPr>
          </w:p>
        </w:tc>
      </w:tr>
      <w:tr w:rsidR="00947E6A" w:rsidRPr="005E6569" w14:paraId="39B1E7B3" w14:textId="77777777" w:rsidTr="00176E56">
        <w:trPr>
          <w:cantSplit/>
        </w:trPr>
        <w:tc>
          <w:tcPr>
            <w:tcW w:w="383" w:type="dxa"/>
          </w:tcPr>
          <w:p w14:paraId="2E82D5EE" w14:textId="77777777" w:rsidR="00947E6A" w:rsidRPr="005E6569" w:rsidRDefault="00947E6A" w:rsidP="00947E6A">
            <w:pPr>
              <w:pStyle w:val="Tussenbalk"/>
              <w:keepNext/>
              <w:keepLines/>
              <w:rPr>
                <w:rFonts w:ascii="UWV Werk" w:hAnsi="UWV Werk"/>
                <w:sz w:val="16"/>
                <w:szCs w:val="16"/>
              </w:rPr>
            </w:pPr>
          </w:p>
        </w:tc>
        <w:tc>
          <w:tcPr>
            <w:tcW w:w="2683" w:type="dxa"/>
            <w:gridSpan w:val="4"/>
          </w:tcPr>
          <w:p w14:paraId="6C55EA05" w14:textId="77777777" w:rsidR="00947E6A" w:rsidRPr="005E6569" w:rsidRDefault="00947E6A" w:rsidP="00947E6A">
            <w:pPr>
              <w:pStyle w:val="Tussenbalk"/>
              <w:keepNext/>
              <w:keepLines/>
              <w:rPr>
                <w:rFonts w:ascii="UWV Werk" w:hAnsi="UWV Werk"/>
                <w:sz w:val="16"/>
                <w:szCs w:val="16"/>
              </w:rPr>
            </w:pPr>
          </w:p>
        </w:tc>
        <w:tc>
          <w:tcPr>
            <w:tcW w:w="159" w:type="dxa"/>
            <w:shd w:val="pct5" w:color="auto" w:fill="auto"/>
          </w:tcPr>
          <w:p w14:paraId="36FFA47F" w14:textId="77777777" w:rsidR="00947E6A" w:rsidRPr="005E6569" w:rsidRDefault="00947E6A" w:rsidP="00947E6A">
            <w:pPr>
              <w:pStyle w:val="Tussenbalk"/>
              <w:keepNext/>
              <w:keepLines/>
              <w:rPr>
                <w:rFonts w:ascii="UWV Werk" w:hAnsi="UWV Werk"/>
                <w:sz w:val="16"/>
                <w:szCs w:val="16"/>
              </w:rPr>
            </w:pPr>
          </w:p>
        </w:tc>
        <w:tc>
          <w:tcPr>
            <w:tcW w:w="6681" w:type="dxa"/>
            <w:gridSpan w:val="25"/>
            <w:shd w:val="pct5" w:color="auto" w:fill="auto"/>
          </w:tcPr>
          <w:p w14:paraId="08567E85" w14:textId="77777777" w:rsidR="00947E6A" w:rsidRPr="005E6569" w:rsidRDefault="00947E6A" w:rsidP="00947E6A">
            <w:pPr>
              <w:pStyle w:val="Tussenbalk"/>
              <w:keepNext/>
              <w:keepLines/>
              <w:rPr>
                <w:rFonts w:ascii="UWV Werk" w:hAnsi="UWV Werk"/>
                <w:sz w:val="16"/>
                <w:szCs w:val="16"/>
              </w:rPr>
            </w:pPr>
          </w:p>
        </w:tc>
        <w:tc>
          <w:tcPr>
            <w:tcW w:w="170" w:type="dxa"/>
            <w:gridSpan w:val="2"/>
            <w:shd w:val="pct5" w:color="auto" w:fill="auto"/>
          </w:tcPr>
          <w:p w14:paraId="79407ABF" w14:textId="77777777" w:rsidR="00947E6A" w:rsidRPr="005E6569" w:rsidRDefault="00947E6A" w:rsidP="00947E6A">
            <w:pPr>
              <w:pStyle w:val="Tussenbalk"/>
              <w:keepNext/>
              <w:keepLines/>
              <w:rPr>
                <w:rFonts w:ascii="UWV Werk" w:hAnsi="UWV Werk"/>
                <w:sz w:val="16"/>
                <w:szCs w:val="16"/>
              </w:rPr>
            </w:pPr>
          </w:p>
        </w:tc>
      </w:tr>
      <w:tr w:rsidR="00964763" w:rsidRPr="005E6569" w14:paraId="674A1730" w14:textId="77777777" w:rsidTr="00176E56">
        <w:trPr>
          <w:cantSplit/>
        </w:trPr>
        <w:tc>
          <w:tcPr>
            <w:tcW w:w="383" w:type="dxa"/>
          </w:tcPr>
          <w:p w14:paraId="06481546" w14:textId="77777777" w:rsidR="00964763" w:rsidRPr="005E6569" w:rsidRDefault="00964763" w:rsidP="00964763">
            <w:pPr>
              <w:keepNext/>
              <w:keepLines/>
              <w:rPr>
                <w:rFonts w:ascii="UWV Werk" w:hAnsi="UWV Werk"/>
                <w:sz w:val="16"/>
                <w:szCs w:val="16"/>
              </w:rPr>
            </w:pPr>
          </w:p>
        </w:tc>
        <w:tc>
          <w:tcPr>
            <w:tcW w:w="2683" w:type="dxa"/>
            <w:gridSpan w:val="4"/>
          </w:tcPr>
          <w:p w14:paraId="1664D80D" w14:textId="77777777" w:rsidR="00964763" w:rsidRPr="005E6569" w:rsidRDefault="00964763" w:rsidP="00964763">
            <w:pPr>
              <w:keepNext/>
              <w:keepLines/>
              <w:rPr>
                <w:rFonts w:ascii="UWV Werk" w:hAnsi="UWV Werk"/>
                <w:sz w:val="16"/>
                <w:szCs w:val="16"/>
              </w:rPr>
            </w:pPr>
          </w:p>
        </w:tc>
        <w:tc>
          <w:tcPr>
            <w:tcW w:w="159" w:type="dxa"/>
            <w:shd w:val="pct5" w:color="auto" w:fill="auto"/>
          </w:tcPr>
          <w:p w14:paraId="35C13859" w14:textId="77777777" w:rsidR="00964763" w:rsidRPr="005E6569" w:rsidRDefault="00964763" w:rsidP="00964763">
            <w:pPr>
              <w:keepNext/>
              <w:keepLines/>
              <w:rPr>
                <w:rFonts w:ascii="UWV Werk" w:hAnsi="UWV Werk"/>
                <w:sz w:val="16"/>
                <w:szCs w:val="16"/>
              </w:rPr>
            </w:pPr>
          </w:p>
        </w:tc>
        <w:tc>
          <w:tcPr>
            <w:tcW w:w="1422" w:type="dxa"/>
            <w:gridSpan w:val="3"/>
            <w:shd w:val="pct5" w:color="auto" w:fill="auto"/>
          </w:tcPr>
          <w:p w14:paraId="509B8F10" w14:textId="1B9F247D" w:rsidR="00964763" w:rsidRPr="005E6569" w:rsidRDefault="00964763" w:rsidP="00964763">
            <w:pPr>
              <w:pStyle w:val="Basistekst"/>
              <w:rPr>
                <w:rFonts w:ascii="UWV Werk" w:hAnsi="UWV Werk"/>
                <w:sz w:val="16"/>
                <w:szCs w:val="16"/>
              </w:rPr>
            </w:pPr>
            <w:r w:rsidRPr="005E6569">
              <w:rPr>
                <w:rFonts w:ascii="UWV Werk" w:hAnsi="UWV Werk"/>
                <w:sz w:val="16"/>
                <w:szCs w:val="16"/>
                <w:lang w:val="en-GB"/>
              </w:rPr>
              <w:t>Employer’s name</w:t>
            </w:r>
          </w:p>
        </w:tc>
        <w:tc>
          <w:tcPr>
            <w:tcW w:w="5259" w:type="dxa"/>
            <w:gridSpan w:val="22"/>
          </w:tcPr>
          <w:p w14:paraId="7ACC45C1" w14:textId="77777777" w:rsidR="00964763" w:rsidRPr="005E6569" w:rsidRDefault="00964763" w:rsidP="00964763">
            <w:pPr>
              <w:pStyle w:val="Invulling"/>
              <w:keepNext/>
              <w:keepLines/>
              <w:rPr>
                <w:rFonts w:ascii="UWV Werk" w:hAnsi="UWV Werk"/>
                <w:sz w:val="16"/>
                <w:szCs w:val="16"/>
              </w:rPr>
            </w:pPr>
          </w:p>
        </w:tc>
        <w:tc>
          <w:tcPr>
            <w:tcW w:w="170" w:type="dxa"/>
            <w:gridSpan w:val="2"/>
            <w:shd w:val="pct5" w:color="auto" w:fill="auto"/>
          </w:tcPr>
          <w:p w14:paraId="099D015E" w14:textId="77777777" w:rsidR="00964763" w:rsidRPr="005E6569" w:rsidRDefault="00964763" w:rsidP="00964763">
            <w:pPr>
              <w:pStyle w:val="Invulling"/>
              <w:keepNext/>
              <w:keepLines/>
              <w:rPr>
                <w:rFonts w:ascii="UWV Werk" w:hAnsi="UWV Werk"/>
                <w:sz w:val="16"/>
                <w:szCs w:val="16"/>
              </w:rPr>
            </w:pPr>
          </w:p>
        </w:tc>
      </w:tr>
      <w:tr w:rsidR="00947E6A" w:rsidRPr="005E6569" w14:paraId="07E30DED" w14:textId="77777777" w:rsidTr="00176E56">
        <w:trPr>
          <w:cantSplit/>
        </w:trPr>
        <w:tc>
          <w:tcPr>
            <w:tcW w:w="383" w:type="dxa"/>
          </w:tcPr>
          <w:p w14:paraId="20687471" w14:textId="77777777" w:rsidR="00947E6A" w:rsidRPr="005E6569" w:rsidRDefault="00947E6A" w:rsidP="00947E6A">
            <w:pPr>
              <w:pStyle w:val="Tussenbalk"/>
              <w:keepNext/>
              <w:keepLines/>
              <w:rPr>
                <w:rFonts w:ascii="UWV Werk" w:hAnsi="UWV Werk"/>
                <w:sz w:val="16"/>
                <w:szCs w:val="16"/>
              </w:rPr>
            </w:pPr>
          </w:p>
        </w:tc>
        <w:tc>
          <w:tcPr>
            <w:tcW w:w="2683" w:type="dxa"/>
            <w:gridSpan w:val="4"/>
          </w:tcPr>
          <w:p w14:paraId="6247CB05" w14:textId="77777777" w:rsidR="00947E6A" w:rsidRPr="005E6569" w:rsidRDefault="00947E6A" w:rsidP="00947E6A">
            <w:pPr>
              <w:pStyle w:val="Tussenbalk"/>
              <w:keepNext/>
              <w:keepLines/>
              <w:rPr>
                <w:rFonts w:ascii="UWV Werk" w:hAnsi="UWV Werk"/>
                <w:sz w:val="16"/>
                <w:szCs w:val="16"/>
              </w:rPr>
            </w:pPr>
          </w:p>
        </w:tc>
        <w:tc>
          <w:tcPr>
            <w:tcW w:w="159" w:type="dxa"/>
            <w:shd w:val="pct5" w:color="auto" w:fill="auto"/>
          </w:tcPr>
          <w:p w14:paraId="774472F4" w14:textId="77777777" w:rsidR="00947E6A" w:rsidRPr="005E6569" w:rsidRDefault="00947E6A" w:rsidP="00947E6A">
            <w:pPr>
              <w:pStyle w:val="Tussenbalk"/>
              <w:keepNext/>
              <w:keepLines/>
              <w:rPr>
                <w:rFonts w:ascii="UWV Werk" w:hAnsi="UWV Werk"/>
                <w:sz w:val="16"/>
                <w:szCs w:val="16"/>
              </w:rPr>
            </w:pPr>
          </w:p>
        </w:tc>
        <w:tc>
          <w:tcPr>
            <w:tcW w:w="6681" w:type="dxa"/>
            <w:gridSpan w:val="25"/>
            <w:shd w:val="pct5" w:color="auto" w:fill="auto"/>
          </w:tcPr>
          <w:p w14:paraId="17FAE950" w14:textId="77777777" w:rsidR="00947E6A" w:rsidRPr="005E6569" w:rsidRDefault="00947E6A" w:rsidP="00947E6A">
            <w:pPr>
              <w:pStyle w:val="Tussenbalk"/>
              <w:keepNext/>
              <w:keepLines/>
              <w:rPr>
                <w:rFonts w:ascii="UWV Werk" w:hAnsi="UWV Werk"/>
                <w:sz w:val="16"/>
                <w:szCs w:val="16"/>
              </w:rPr>
            </w:pPr>
          </w:p>
        </w:tc>
        <w:tc>
          <w:tcPr>
            <w:tcW w:w="170" w:type="dxa"/>
            <w:gridSpan w:val="2"/>
            <w:shd w:val="pct5" w:color="auto" w:fill="auto"/>
          </w:tcPr>
          <w:p w14:paraId="0FD5607B" w14:textId="77777777" w:rsidR="00947E6A" w:rsidRPr="005E6569" w:rsidRDefault="00947E6A" w:rsidP="00947E6A">
            <w:pPr>
              <w:pStyle w:val="Tussenbalk"/>
              <w:keepNext/>
              <w:keepLines/>
              <w:rPr>
                <w:rFonts w:ascii="UWV Werk" w:hAnsi="UWV Werk"/>
                <w:sz w:val="16"/>
                <w:szCs w:val="16"/>
              </w:rPr>
            </w:pPr>
          </w:p>
        </w:tc>
      </w:tr>
      <w:tr w:rsidR="00947E6A" w:rsidRPr="005E6569" w14:paraId="3B570EB2" w14:textId="77777777" w:rsidTr="00176E56">
        <w:trPr>
          <w:cantSplit/>
        </w:trPr>
        <w:tc>
          <w:tcPr>
            <w:tcW w:w="383" w:type="dxa"/>
          </w:tcPr>
          <w:p w14:paraId="2C99FC44" w14:textId="77777777" w:rsidR="00947E6A" w:rsidRPr="005E6569" w:rsidRDefault="00947E6A" w:rsidP="00947E6A">
            <w:pPr>
              <w:keepNext/>
              <w:keepLines/>
              <w:rPr>
                <w:rFonts w:ascii="UWV Werk" w:hAnsi="UWV Werk"/>
                <w:sz w:val="16"/>
                <w:szCs w:val="16"/>
              </w:rPr>
            </w:pPr>
          </w:p>
        </w:tc>
        <w:tc>
          <w:tcPr>
            <w:tcW w:w="2683" w:type="dxa"/>
            <w:gridSpan w:val="4"/>
          </w:tcPr>
          <w:p w14:paraId="2A6F74E7" w14:textId="77777777" w:rsidR="00947E6A" w:rsidRPr="005E6569" w:rsidRDefault="00947E6A" w:rsidP="00947E6A">
            <w:pPr>
              <w:keepNext/>
              <w:keepLines/>
              <w:rPr>
                <w:rFonts w:ascii="UWV Werk" w:hAnsi="UWV Werk"/>
                <w:sz w:val="16"/>
                <w:szCs w:val="16"/>
              </w:rPr>
            </w:pPr>
          </w:p>
        </w:tc>
        <w:tc>
          <w:tcPr>
            <w:tcW w:w="159" w:type="dxa"/>
            <w:shd w:val="pct5" w:color="auto" w:fill="auto"/>
          </w:tcPr>
          <w:p w14:paraId="10E47E3D" w14:textId="77777777" w:rsidR="00947E6A" w:rsidRPr="005E6569" w:rsidRDefault="00947E6A" w:rsidP="00947E6A">
            <w:pPr>
              <w:keepNext/>
              <w:keepLines/>
              <w:rPr>
                <w:rFonts w:ascii="UWV Werk" w:hAnsi="UWV Werk"/>
                <w:sz w:val="16"/>
                <w:szCs w:val="16"/>
              </w:rPr>
            </w:pPr>
          </w:p>
        </w:tc>
        <w:tc>
          <w:tcPr>
            <w:tcW w:w="1422" w:type="dxa"/>
            <w:gridSpan w:val="3"/>
            <w:shd w:val="pct5" w:color="auto" w:fill="auto"/>
          </w:tcPr>
          <w:p w14:paraId="28CBA61B" w14:textId="2EE0D603" w:rsidR="00947E6A" w:rsidRPr="005E6569" w:rsidRDefault="00A56CF7" w:rsidP="00947E6A">
            <w:pPr>
              <w:pStyle w:val="Basistekst"/>
              <w:rPr>
                <w:rFonts w:ascii="UWV Werk" w:hAnsi="UWV Werk"/>
                <w:sz w:val="16"/>
                <w:szCs w:val="16"/>
              </w:rPr>
            </w:pPr>
            <w:r w:rsidRPr="005E6569">
              <w:rPr>
                <w:rFonts w:ascii="UWV Werk" w:hAnsi="UWV Werk"/>
                <w:sz w:val="16"/>
                <w:szCs w:val="16"/>
                <w:lang w:val="en-GB"/>
              </w:rPr>
              <w:t>Address</w:t>
            </w:r>
          </w:p>
        </w:tc>
        <w:tc>
          <w:tcPr>
            <w:tcW w:w="5259" w:type="dxa"/>
            <w:gridSpan w:val="22"/>
          </w:tcPr>
          <w:p w14:paraId="27B01946" w14:textId="77777777" w:rsidR="00947E6A" w:rsidRPr="005E6569" w:rsidRDefault="00947E6A" w:rsidP="00947E6A">
            <w:pPr>
              <w:pStyle w:val="Invulling"/>
              <w:keepNext/>
              <w:keepLines/>
              <w:rPr>
                <w:rFonts w:ascii="UWV Werk" w:hAnsi="UWV Werk"/>
                <w:sz w:val="16"/>
                <w:szCs w:val="16"/>
              </w:rPr>
            </w:pPr>
          </w:p>
        </w:tc>
        <w:tc>
          <w:tcPr>
            <w:tcW w:w="170" w:type="dxa"/>
            <w:gridSpan w:val="2"/>
            <w:shd w:val="pct5" w:color="auto" w:fill="auto"/>
          </w:tcPr>
          <w:p w14:paraId="29C66680" w14:textId="77777777" w:rsidR="00947E6A" w:rsidRPr="005E6569" w:rsidRDefault="00947E6A" w:rsidP="00947E6A">
            <w:pPr>
              <w:pStyle w:val="Invulling"/>
              <w:keepNext/>
              <w:keepLines/>
              <w:rPr>
                <w:rFonts w:ascii="UWV Werk" w:hAnsi="UWV Werk"/>
                <w:sz w:val="16"/>
                <w:szCs w:val="16"/>
              </w:rPr>
            </w:pPr>
          </w:p>
        </w:tc>
      </w:tr>
      <w:tr w:rsidR="00947E6A" w:rsidRPr="005E6569" w14:paraId="2409E4F4" w14:textId="77777777" w:rsidTr="00176E56">
        <w:trPr>
          <w:cantSplit/>
        </w:trPr>
        <w:tc>
          <w:tcPr>
            <w:tcW w:w="383" w:type="dxa"/>
          </w:tcPr>
          <w:p w14:paraId="2DBC7FE7" w14:textId="77777777" w:rsidR="00947E6A" w:rsidRPr="005E6569" w:rsidRDefault="00947E6A" w:rsidP="00947E6A">
            <w:pPr>
              <w:pStyle w:val="Tussenbalk"/>
              <w:keepNext/>
              <w:keepLines/>
              <w:rPr>
                <w:rFonts w:ascii="UWV Werk" w:hAnsi="UWV Werk"/>
                <w:sz w:val="16"/>
                <w:szCs w:val="16"/>
              </w:rPr>
            </w:pPr>
          </w:p>
        </w:tc>
        <w:tc>
          <w:tcPr>
            <w:tcW w:w="2683" w:type="dxa"/>
            <w:gridSpan w:val="4"/>
          </w:tcPr>
          <w:p w14:paraId="338389AD" w14:textId="77777777" w:rsidR="00947E6A" w:rsidRPr="005E6569" w:rsidRDefault="00947E6A" w:rsidP="00947E6A">
            <w:pPr>
              <w:pStyle w:val="Tussenbalk"/>
              <w:keepNext/>
              <w:keepLines/>
              <w:rPr>
                <w:rFonts w:ascii="UWV Werk" w:hAnsi="UWV Werk"/>
                <w:sz w:val="16"/>
                <w:szCs w:val="16"/>
              </w:rPr>
            </w:pPr>
          </w:p>
        </w:tc>
        <w:tc>
          <w:tcPr>
            <w:tcW w:w="159" w:type="dxa"/>
            <w:shd w:val="pct5" w:color="auto" w:fill="auto"/>
          </w:tcPr>
          <w:p w14:paraId="584573A2" w14:textId="77777777" w:rsidR="00947E6A" w:rsidRPr="005E6569" w:rsidRDefault="00947E6A" w:rsidP="00947E6A">
            <w:pPr>
              <w:pStyle w:val="Tussenbalk"/>
              <w:keepNext/>
              <w:keepLines/>
              <w:rPr>
                <w:rFonts w:ascii="UWV Werk" w:hAnsi="UWV Werk"/>
                <w:sz w:val="16"/>
                <w:szCs w:val="16"/>
              </w:rPr>
            </w:pPr>
          </w:p>
        </w:tc>
        <w:tc>
          <w:tcPr>
            <w:tcW w:w="6681" w:type="dxa"/>
            <w:gridSpan w:val="25"/>
            <w:shd w:val="pct5" w:color="auto" w:fill="auto"/>
          </w:tcPr>
          <w:p w14:paraId="7B71FA1F" w14:textId="77777777" w:rsidR="00947E6A" w:rsidRPr="005E6569" w:rsidRDefault="00947E6A" w:rsidP="00947E6A">
            <w:pPr>
              <w:pStyle w:val="Tussenbalk"/>
              <w:keepNext/>
              <w:keepLines/>
              <w:rPr>
                <w:rFonts w:ascii="UWV Werk" w:hAnsi="UWV Werk"/>
                <w:sz w:val="16"/>
                <w:szCs w:val="16"/>
              </w:rPr>
            </w:pPr>
          </w:p>
        </w:tc>
        <w:tc>
          <w:tcPr>
            <w:tcW w:w="170" w:type="dxa"/>
            <w:gridSpan w:val="2"/>
            <w:shd w:val="pct5" w:color="auto" w:fill="auto"/>
          </w:tcPr>
          <w:p w14:paraId="5E956328" w14:textId="77777777" w:rsidR="00947E6A" w:rsidRPr="005E6569" w:rsidRDefault="00947E6A" w:rsidP="00947E6A">
            <w:pPr>
              <w:pStyle w:val="Tussenbalk"/>
              <w:keepNext/>
              <w:keepLines/>
              <w:rPr>
                <w:rFonts w:ascii="UWV Werk" w:hAnsi="UWV Werk"/>
                <w:sz w:val="16"/>
                <w:szCs w:val="16"/>
              </w:rPr>
            </w:pPr>
          </w:p>
        </w:tc>
      </w:tr>
      <w:tr w:rsidR="002A6B23" w:rsidRPr="005E6569" w14:paraId="6C52E76E" w14:textId="77777777" w:rsidTr="00176E56">
        <w:trPr>
          <w:cantSplit/>
        </w:trPr>
        <w:tc>
          <w:tcPr>
            <w:tcW w:w="383" w:type="dxa"/>
          </w:tcPr>
          <w:p w14:paraId="2AA11BF0" w14:textId="77777777" w:rsidR="002A6B23" w:rsidRPr="005E6569" w:rsidRDefault="002A6B23" w:rsidP="002A6B23">
            <w:pPr>
              <w:keepNext/>
              <w:keepLines/>
              <w:rPr>
                <w:rFonts w:ascii="UWV Werk" w:hAnsi="UWV Werk"/>
                <w:sz w:val="16"/>
                <w:szCs w:val="16"/>
              </w:rPr>
            </w:pPr>
          </w:p>
        </w:tc>
        <w:tc>
          <w:tcPr>
            <w:tcW w:w="2683" w:type="dxa"/>
            <w:gridSpan w:val="4"/>
          </w:tcPr>
          <w:p w14:paraId="01B9A1FB" w14:textId="77777777" w:rsidR="002A6B23" w:rsidRPr="005E6569" w:rsidRDefault="002A6B23" w:rsidP="002A6B23">
            <w:pPr>
              <w:keepNext/>
              <w:keepLines/>
              <w:rPr>
                <w:rFonts w:ascii="UWV Werk" w:hAnsi="UWV Werk"/>
                <w:sz w:val="16"/>
                <w:szCs w:val="16"/>
              </w:rPr>
            </w:pPr>
          </w:p>
        </w:tc>
        <w:tc>
          <w:tcPr>
            <w:tcW w:w="159" w:type="dxa"/>
            <w:shd w:val="pct5" w:color="auto" w:fill="auto"/>
          </w:tcPr>
          <w:p w14:paraId="4987BADA" w14:textId="77777777" w:rsidR="002A6B23" w:rsidRPr="005E6569" w:rsidRDefault="002A6B23" w:rsidP="002A6B23">
            <w:pPr>
              <w:keepNext/>
              <w:keepLines/>
              <w:rPr>
                <w:rFonts w:ascii="UWV Werk" w:hAnsi="UWV Werk"/>
                <w:sz w:val="16"/>
                <w:szCs w:val="16"/>
              </w:rPr>
            </w:pPr>
          </w:p>
        </w:tc>
        <w:tc>
          <w:tcPr>
            <w:tcW w:w="1422" w:type="dxa"/>
            <w:gridSpan w:val="3"/>
            <w:shd w:val="pct5" w:color="auto" w:fill="auto"/>
          </w:tcPr>
          <w:p w14:paraId="77181E87" w14:textId="200F8FC2" w:rsidR="002A6B23" w:rsidRPr="005E6569" w:rsidRDefault="002A6B23" w:rsidP="002A6B23">
            <w:pPr>
              <w:pStyle w:val="Basistekst"/>
              <w:rPr>
                <w:rFonts w:ascii="UWV Werk" w:hAnsi="UWV Werk"/>
                <w:sz w:val="16"/>
                <w:szCs w:val="16"/>
              </w:rPr>
            </w:pPr>
            <w:bookmarkStart w:id="5" w:name="Text13"/>
            <w:r w:rsidRPr="005E6569">
              <w:rPr>
                <w:rFonts w:ascii="UWV Werk" w:hAnsi="UWV Werk"/>
                <w:sz w:val="16"/>
                <w:szCs w:val="16"/>
                <w:lang w:val="en-GB"/>
              </w:rPr>
              <w:t xml:space="preserve">Postcode and </w:t>
            </w:r>
            <w:bookmarkEnd w:id="5"/>
            <w:r w:rsidRPr="005E6569">
              <w:rPr>
                <w:rFonts w:ascii="UWV Werk" w:hAnsi="UWV Werk"/>
                <w:sz w:val="16"/>
                <w:szCs w:val="16"/>
                <w:lang w:val="en-GB"/>
              </w:rPr>
              <w:t>place</w:t>
            </w:r>
          </w:p>
        </w:tc>
        <w:tc>
          <w:tcPr>
            <w:tcW w:w="1399" w:type="dxa"/>
            <w:gridSpan w:val="8"/>
          </w:tcPr>
          <w:p w14:paraId="04A22A4E" w14:textId="77777777" w:rsidR="002A6B23" w:rsidRPr="005E6569" w:rsidRDefault="002A6B23" w:rsidP="002A6B23">
            <w:pPr>
              <w:pStyle w:val="Invulling"/>
              <w:keepNext/>
              <w:keepLines/>
              <w:rPr>
                <w:rFonts w:ascii="UWV Werk" w:hAnsi="UWV Werk"/>
                <w:sz w:val="16"/>
                <w:szCs w:val="16"/>
              </w:rPr>
            </w:pPr>
          </w:p>
        </w:tc>
        <w:tc>
          <w:tcPr>
            <w:tcW w:w="154" w:type="dxa"/>
            <w:shd w:val="clear" w:color="auto" w:fill="F2F2F2" w:themeFill="background1" w:themeFillShade="F2"/>
          </w:tcPr>
          <w:p w14:paraId="5C3D93E7" w14:textId="77777777" w:rsidR="002A6B23" w:rsidRPr="005E6569" w:rsidRDefault="002A6B23" w:rsidP="002A6B23">
            <w:pPr>
              <w:pStyle w:val="Invulling"/>
              <w:keepNext/>
              <w:keepLines/>
              <w:rPr>
                <w:rFonts w:ascii="UWV Werk" w:hAnsi="UWV Werk"/>
                <w:sz w:val="16"/>
                <w:szCs w:val="16"/>
              </w:rPr>
            </w:pPr>
          </w:p>
        </w:tc>
        <w:tc>
          <w:tcPr>
            <w:tcW w:w="3706" w:type="dxa"/>
            <w:gridSpan w:val="13"/>
          </w:tcPr>
          <w:p w14:paraId="73581002" w14:textId="10C58594" w:rsidR="002A6B23" w:rsidRPr="005E6569" w:rsidRDefault="002A6B23" w:rsidP="002A6B23">
            <w:pPr>
              <w:pStyle w:val="Invulling"/>
              <w:keepNext/>
              <w:keepLines/>
              <w:rPr>
                <w:rFonts w:ascii="UWV Werk" w:hAnsi="UWV Werk"/>
                <w:sz w:val="16"/>
                <w:szCs w:val="16"/>
              </w:rPr>
            </w:pPr>
          </w:p>
        </w:tc>
        <w:tc>
          <w:tcPr>
            <w:tcW w:w="170" w:type="dxa"/>
            <w:gridSpan w:val="2"/>
            <w:shd w:val="pct5" w:color="auto" w:fill="auto"/>
          </w:tcPr>
          <w:p w14:paraId="146B1D62" w14:textId="77777777" w:rsidR="002A6B23" w:rsidRPr="005E6569" w:rsidRDefault="002A6B23" w:rsidP="002A6B23">
            <w:pPr>
              <w:pStyle w:val="Invulling"/>
              <w:keepNext/>
              <w:keepLines/>
              <w:rPr>
                <w:rFonts w:ascii="UWV Werk" w:hAnsi="UWV Werk"/>
                <w:sz w:val="16"/>
                <w:szCs w:val="16"/>
              </w:rPr>
            </w:pPr>
          </w:p>
        </w:tc>
      </w:tr>
      <w:tr w:rsidR="00947E6A" w:rsidRPr="005E6569" w14:paraId="0CAE796E" w14:textId="77777777" w:rsidTr="00176E56">
        <w:trPr>
          <w:cantSplit/>
        </w:trPr>
        <w:tc>
          <w:tcPr>
            <w:tcW w:w="383" w:type="dxa"/>
          </w:tcPr>
          <w:p w14:paraId="1E113269" w14:textId="77777777" w:rsidR="00947E6A" w:rsidRPr="005E6569" w:rsidRDefault="00947E6A" w:rsidP="00947E6A">
            <w:pPr>
              <w:pStyle w:val="Tussenbalk"/>
              <w:keepNext/>
              <w:keepLines/>
              <w:rPr>
                <w:rFonts w:ascii="UWV Werk" w:hAnsi="UWV Werk"/>
                <w:sz w:val="16"/>
                <w:szCs w:val="16"/>
              </w:rPr>
            </w:pPr>
          </w:p>
        </w:tc>
        <w:tc>
          <w:tcPr>
            <w:tcW w:w="2683" w:type="dxa"/>
            <w:gridSpan w:val="4"/>
          </w:tcPr>
          <w:p w14:paraId="14C795F4" w14:textId="77777777" w:rsidR="00947E6A" w:rsidRPr="005E6569" w:rsidRDefault="00947E6A" w:rsidP="00947E6A">
            <w:pPr>
              <w:pStyle w:val="Tussenbalk"/>
              <w:keepNext/>
              <w:keepLines/>
              <w:rPr>
                <w:rFonts w:ascii="UWV Werk" w:hAnsi="UWV Werk"/>
                <w:sz w:val="16"/>
                <w:szCs w:val="16"/>
              </w:rPr>
            </w:pPr>
          </w:p>
        </w:tc>
        <w:tc>
          <w:tcPr>
            <w:tcW w:w="159" w:type="dxa"/>
            <w:shd w:val="pct5" w:color="auto" w:fill="auto"/>
          </w:tcPr>
          <w:p w14:paraId="47D060C5" w14:textId="77777777" w:rsidR="00947E6A" w:rsidRPr="005E6569" w:rsidRDefault="00947E6A" w:rsidP="00947E6A">
            <w:pPr>
              <w:pStyle w:val="Tussenbalk"/>
              <w:keepNext/>
              <w:keepLines/>
              <w:rPr>
                <w:rFonts w:ascii="UWV Werk" w:hAnsi="UWV Werk"/>
                <w:sz w:val="16"/>
                <w:szCs w:val="16"/>
              </w:rPr>
            </w:pPr>
          </w:p>
        </w:tc>
        <w:tc>
          <w:tcPr>
            <w:tcW w:w="6681" w:type="dxa"/>
            <w:gridSpan w:val="25"/>
            <w:shd w:val="pct5" w:color="auto" w:fill="auto"/>
          </w:tcPr>
          <w:p w14:paraId="201D4913" w14:textId="77777777" w:rsidR="00947E6A" w:rsidRPr="005E6569" w:rsidRDefault="00947E6A" w:rsidP="00947E6A">
            <w:pPr>
              <w:pStyle w:val="Tussenbalk"/>
              <w:keepNext/>
              <w:keepLines/>
              <w:rPr>
                <w:rFonts w:ascii="UWV Werk" w:hAnsi="UWV Werk"/>
                <w:sz w:val="16"/>
                <w:szCs w:val="16"/>
              </w:rPr>
            </w:pPr>
          </w:p>
        </w:tc>
        <w:tc>
          <w:tcPr>
            <w:tcW w:w="170" w:type="dxa"/>
            <w:gridSpan w:val="2"/>
            <w:shd w:val="pct5" w:color="auto" w:fill="auto"/>
          </w:tcPr>
          <w:p w14:paraId="1E8919C6" w14:textId="77777777" w:rsidR="00947E6A" w:rsidRPr="005E6569" w:rsidRDefault="00947E6A" w:rsidP="00947E6A">
            <w:pPr>
              <w:pStyle w:val="Tussenbalk"/>
              <w:keepNext/>
              <w:keepLines/>
              <w:rPr>
                <w:rFonts w:ascii="UWV Werk" w:hAnsi="UWV Werk"/>
                <w:sz w:val="16"/>
                <w:szCs w:val="16"/>
              </w:rPr>
            </w:pPr>
          </w:p>
        </w:tc>
      </w:tr>
      <w:tr w:rsidR="00947E6A" w:rsidRPr="005E6569" w14:paraId="71625A82" w14:textId="77777777" w:rsidTr="00176E56">
        <w:trPr>
          <w:cantSplit/>
        </w:trPr>
        <w:tc>
          <w:tcPr>
            <w:tcW w:w="383" w:type="dxa"/>
          </w:tcPr>
          <w:p w14:paraId="4A3AF563" w14:textId="77777777" w:rsidR="00947E6A" w:rsidRPr="005E6569" w:rsidRDefault="00947E6A" w:rsidP="00947E6A">
            <w:pPr>
              <w:keepNext/>
              <w:keepLines/>
              <w:rPr>
                <w:rFonts w:ascii="UWV Werk" w:hAnsi="UWV Werk"/>
                <w:sz w:val="16"/>
                <w:szCs w:val="16"/>
              </w:rPr>
            </w:pPr>
          </w:p>
        </w:tc>
        <w:tc>
          <w:tcPr>
            <w:tcW w:w="2683" w:type="dxa"/>
            <w:gridSpan w:val="4"/>
          </w:tcPr>
          <w:p w14:paraId="52E4A9C3" w14:textId="77777777" w:rsidR="00947E6A" w:rsidRPr="005E6569" w:rsidRDefault="00947E6A" w:rsidP="00947E6A">
            <w:pPr>
              <w:keepNext/>
              <w:keepLines/>
              <w:rPr>
                <w:rFonts w:ascii="UWV Werk" w:hAnsi="UWV Werk"/>
                <w:sz w:val="16"/>
                <w:szCs w:val="16"/>
              </w:rPr>
            </w:pPr>
          </w:p>
        </w:tc>
        <w:tc>
          <w:tcPr>
            <w:tcW w:w="159" w:type="dxa"/>
            <w:shd w:val="pct5" w:color="auto" w:fill="auto"/>
          </w:tcPr>
          <w:p w14:paraId="29516CAB" w14:textId="77777777" w:rsidR="00947E6A" w:rsidRPr="005E6569" w:rsidRDefault="00947E6A" w:rsidP="00947E6A">
            <w:pPr>
              <w:keepNext/>
              <w:keepLines/>
              <w:rPr>
                <w:rFonts w:ascii="UWV Werk" w:hAnsi="UWV Werk"/>
                <w:sz w:val="16"/>
                <w:szCs w:val="16"/>
              </w:rPr>
            </w:pPr>
          </w:p>
        </w:tc>
        <w:tc>
          <w:tcPr>
            <w:tcW w:w="1422" w:type="dxa"/>
            <w:gridSpan w:val="3"/>
            <w:shd w:val="pct5" w:color="auto" w:fill="auto"/>
          </w:tcPr>
          <w:p w14:paraId="33C292E5" w14:textId="3CF6EF34" w:rsidR="00947E6A" w:rsidRPr="005E6569" w:rsidRDefault="009C1457" w:rsidP="00947E6A">
            <w:pPr>
              <w:pStyle w:val="Basistekst"/>
              <w:rPr>
                <w:rFonts w:ascii="UWV Werk" w:hAnsi="UWV Werk"/>
                <w:sz w:val="16"/>
                <w:szCs w:val="16"/>
              </w:rPr>
            </w:pPr>
            <w:bookmarkStart w:id="6" w:name="Text14"/>
            <w:r w:rsidRPr="005E6569">
              <w:rPr>
                <w:rFonts w:ascii="UWV Werk" w:hAnsi="UWV Werk"/>
                <w:sz w:val="16"/>
                <w:szCs w:val="16"/>
                <w:lang w:val="en-GB"/>
              </w:rPr>
              <w:t>Country</w:t>
            </w:r>
            <w:bookmarkEnd w:id="6"/>
            <w:r w:rsidRPr="005E6569">
              <w:rPr>
                <w:rFonts w:ascii="UWV Werk" w:hAnsi="UWV Werk"/>
                <w:vanish/>
                <w:sz w:val="16"/>
                <w:szCs w:val="16"/>
              </w:rPr>
              <w:t xml:space="preserve"> </w:t>
            </w:r>
            <w:r w:rsidR="00947E6A" w:rsidRPr="005E6569">
              <w:rPr>
                <w:rFonts w:ascii="UWV Werk" w:hAnsi="UWV Werk"/>
                <w:vanish/>
                <w:sz w:val="16"/>
                <w:szCs w:val="16"/>
              </w:rPr>
              <w:t>end doorchternaam</w:t>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r w:rsidR="00947E6A" w:rsidRPr="005E6569">
              <w:rPr>
                <w:rFonts w:ascii="UWV Werk" w:hAnsi="UWV Werk"/>
                <w:vanish/>
                <w:sz w:val="16"/>
                <w:szCs w:val="16"/>
              </w:rPr>
              <w:pgNum/>
            </w:r>
          </w:p>
        </w:tc>
        <w:tc>
          <w:tcPr>
            <w:tcW w:w="5259" w:type="dxa"/>
            <w:gridSpan w:val="22"/>
          </w:tcPr>
          <w:p w14:paraId="4A8A2C90" w14:textId="77777777" w:rsidR="00947E6A" w:rsidRPr="005E6569" w:rsidRDefault="00947E6A" w:rsidP="00947E6A">
            <w:pPr>
              <w:pStyle w:val="Invulling"/>
              <w:keepNext/>
              <w:keepLines/>
              <w:rPr>
                <w:rFonts w:ascii="UWV Werk" w:hAnsi="UWV Werk"/>
                <w:sz w:val="16"/>
                <w:szCs w:val="16"/>
              </w:rPr>
            </w:pPr>
          </w:p>
        </w:tc>
        <w:tc>
          <w:tcPr>
            <w:tcW w:w="170" w:type="dxa"/>
            <w:gridSpan w:val="2"/>
            <w:shd w:val="pct5" w:color="auto" w:fill="auto"/>
          </w:tcPr>
          <w:p w14:paraId="31DC7431" w14:textId="77777777" w:rsidR="00947E6A" w:rsidRPr="005E6569" w:rsidRDefault="00947E6A" w:rsidP="00947E6A">
            <w:pPr>
              <w:pStyle w:val="Invulling"/>
              <w:keepNext/>
              <w:keepLines/>
              <w:rPr>
                <w:rFonts w:ascii="UWV Werk" w:hAnsi="UWV Werk"/>
                <w:sz w:val="16"/>
                <w:szCs w:val="16"/>
              </w:rPr>
            </w:pPr>
          </w:p>
        </w:tc>
      </w:tr>
      <w:tr w:rsidR="00947E6A" w:rsidRPr="005E6569" w14:paraId="191F268B" w14:textId="77777777" w:rsidTr="00176E56">
        <w:trPr>
          <w:cantSplit/>
        </w:trPr>
        <w:tc>
          <w:tcPr>
            <w:tcW w:w="383" w:type="dxa"/>
          </w:tcPr>
          <w:p w14:paraId="65371DD8" w14:textId="77777777" w:rsidR="00947E6A" w:rsidRPr="005E6569" w:rsidRDefault="00947E6A" w:rsidP="00947E6A">
            <w:pPr>
              <w:pStyle w:val="Tussenbalk"/>
              <w:keepNext/>
              <w:keepLines/>
              <w:rPr>
                <w:rFonts w:ascii="UWV Werk" w:hAnsi="UWV Werk"/>
                <w:sz w:val="16"/>
                <w:szCs w:val="16"/>
              </w:rPr>
            </w:pPr>
          </w:p>
        </w:tc>
        <w:tc>
          <w:tcPr>
            <w:tcW w:w="2683" w:type="dxa"/>
            <w:gridSpan w:val="4"/>
          </w:tcPr>
          <w:p w14:paraId="0E80C19C" w14:textId="77777777" w:rsidR="00947E6A" w:rsidRPr="005E6569" w:rsidRDefault="00947E6A" w:rsidP="00947E6A">
            <w:pPr>
              <w:pStyle w:val="Tussenbalk"/>
              <w:keepNext/>
              <w:keepLines/>
              <w:rPr>
                <w:rFonts w:ascii="UWV Werk" w:hAnsi="UWV Werk"/>
                <w:sz w:val="16"/>
                <w:szCs w:val="16"/>
              </w:rPr>
            </w:pPr>
          </w:p>
        </w:tc>
        <w:tc>
          <w:tcPr>
            <w:tcW w:w="159" w:type="dxa"/>
            <w:shd w:val="pct5" w:color="auto" w:fill="auto"/>
          </w:tcPr>
          <w:p w14:paraId="7C9044DA" w14:textId="77777777" w:rsidR="00947E6A" w:rsidRPr="005E6569" w:rsidRDefault="00947E6A" w:rsidP="00947E6A">
            <w:pPr>
              <w:pStyle w:val="Tussenbalk"/>
              <w:keepNext/>
              <w:keepLines/>
              <w:rPr>
                <w:rFonts w:ascii="UWV Werk" w:hAnsi="UWV Werk"/>
                <w:sz w:val="16"/>
                <w:szCs w:val="16"/>
              </w:rPr>
            </w:pPr>
          </w:p>
        </w:tc>
        <w:tc>
          <w:tcPr>
            <w:tcW w:w="6681" w:type="dxa"/>
            <w:gridSpan w:val="25"/>
            <w:shd w:val="pct5" w:color="auto" w:fill="auto"/>
          </w:tcPr>
          <w:p w14:paraId="45AE4E77" w14:textId="77777777" w:rsidR="00947E6A" w:rsidRPr="005E6569" w:rsidRDefault="00947E6A" w:rsidP="00947E6A">
            <w:pPr>
              <w:pStyle w:val="Tussenbalk"/>
              <w:keepNext/>
              <w:keepLines/>
              <w:rPr>
                <w:rFonts w:ascii="UWV Werk" w:hAnsi="UWV Werk"/>
                <w:sz w:val="16"/>
                <w:szCs w:val="16"/>
              </w:rPr>
            </w:pPr>
          </w:p>
        </w:tc>
        <w:tc>
          <w:tcPr>
            <w:tcW w:w="170" w:type="dxa"/>
            <w:gridSpan w:val="2"/>
            <w:shd w:val="pct5" w:color="auto" w:fill="auto"/>
          </w:tcPr>
          <w:p w14:paraId="4B04FB07" w14:textId="77777777" w:rsidR="00947E6A" w:rsidRPr="005E6569" w:rsidRDefault="00947E6A" w:rsidP="00947E6A">
            <w:pPr>
              <w:pStyle w:val="Tussenbalk"/>
              <w:keepNext/>
              <w:keepLines/>
              <w:rPr>
                <w:rFonts w:ascii="UWV Werk" w:hAnsi="UWV Werk"/>
                <w:sz w:val="16"/>
                <w:szCs w:val="16"/>
              </w:rPr>
            </w:pPr>
          </w:p>
        </w:tc>
      </w:tr>
      <w:tr w:rsidR="00141038" w:rsidRPr="005E6569" w14:paraId="0D60DFE7" w14:textId="77777777" w:rsidTr="00176E56">
        <w:trPr>
          <w:cantSplit/>
        </w:trPr>
        <w:tc>
          <w:tcPr>
            <w:tcW w:w="389" w:type="dxa"/>
            <w:gridSpan w:val="2"/>
          </w:tcPr>
          <w:p w14:paraId="0D4075E1" w14:textId="77777777" w:rsidR="00141038" w:rsidRPr="005E6569" w:rsidRDefault="00141038" w:rsidP="00141038">
            <w:pPr>
              <w:pStyle w:val="Boventekst"/>
              <w:rPr>
                <w:rFonts w:ascii="UWV Werk" w:hAnsi="UWV Werk"/>
                <w:sz w:val="16"/>
                <w:szCs w:val="16"/>
              </w:rPr>
            </w:pPr>
          </w:p>
        </w:tc>
        <w:tc>
          <w:tcPr>
            <w:tcW w:w="2677" w:type="dxa"/>
            <w:gridSpan w:val="3"/>
          </w:tcPr>
          <w:p w14:paraId="7CF6FE58" w14:textId="77777777" w:rsidR="00141038" w:rsidRPr="005E6569" w:rsidRDefault="00141038" w:rsidP="00141038">
            <w:pPr>
              <w:pStyle w:val="Boventekst"/>
              <w:rPr>
                <w:rFonts w:ascii="UWV Werk" w:hAnsi="UWV Werk"/>
                <w:sz w:val="16"/>
                <w:szCs w:val="16"/>
              </w:rPr>
            </w:pPr>
          </w:p>
        </w:tc>
        <w:tc>
          <w:tcPr>
            <w:tcW w:w="159" w:type="dxa"/>
            <w:shd w:val="pct5" w:color="auto" w:fill="auto"/>
          </w:tcPr>
          <w:p w14:paraId="2A886C5B" w14:textId="77777777" w:rsidR="00141038" w:rsidRPr="005E6569" w:rsidRDefault="00141038" w:rsidP="00141038">
            <w:pPr>
              <w:pStyle w:val="Boventekst"/>
              <w:rPr>
                <w:rFonts w:ascii="UWV Werk" w:hAnsi="UWV Werk"/>
                <w:sz w:val="16"/>
                <w:szCs w:val="16"/>
              </w:rPr>
            </w:pPr>
          </w:p>
        </w:tc>
        <w:tc>
          <w:tcPr>
            <w:tcW w:w="6681" w:type="dxa"/>
            <w:gridSpan w:val="25"/>
            <w:shd w:val="pct5" w:color="auto" w:fill="auto"/>
          </w:tcPr>
          <w:p w14:paraId="4EB1B899" w14:textId="4A50BB20" w:rsidR="00141038" w:rsidRPr="005E6569" w:rsidRDefault="00524E42" w:rsidP="00524E42">
            <w:pPr>
              <w:pStyle w:val="Boventekst"/>
              <w:ind w:left="170" w:hanging="170"/>
              <w:rPr>
                <w:rFonts w:ascii="UWV Werk" w:hAnsi="UWV Werk"/>
                <w:sz w:val="16"/>
                <w:szCs w:val="16"/>
                <w:lang w:val="en-US"/>
              </w:rPr>
            </w:pPr>
            <w:r w:rsidRPr="00EB384A">
              <w:rPr>
                <w:rFonts w:ascii="UWV Werk" w:hAnsi="UWV Werk"/>
                <w:iCs/>
                <w:sz w:val="16"/>
                <w:szCs w:val="16"/>
              </w:rPr>
              <w:sym w:font="Webdings" w:char="F034"/>
            </w:r>
            <w:r w:rsidRPr="005E6569">
              <w:rPr>
                <w:rFonts w:ascii="UWV Werk" w:hAnsi="UWV Werk"/>
                <w:i/>
                <w:iCs/>
                <w:sz w:val="16"/>
                <w:szCs w:val="16"/>
                <w:lang w:val="en-US"/>
              </w:rPr>
              <w:tab/>
            </w:r>
            <w:r w:rsidRPr="005E6569">
              <w:rPr>
                <w:rFonts w:ascii="UWV Werk" w:hAnsi="UWV Werk"/>
                <w:i/>
                <w:iCs/>
                <w:noProof w:val="0"/>
                <w:sz w:val="16"/>
                <w:szCs w:val="16"/>
                <w:lang w:val="en-GB"/>
              </w:rPr>
              <w:t>Enclose a copy of your  employment contract and payslip. If you have yet to receive a payslip, please send it as soon as you do.</w:t>
            </w:r>
          </w:p>
        </w:tc>
        <w:tc>
          <w:tcPr>
            <w:tcW w:w="170" w:type="dxa"/>
            <w:gridSpan w:val="2"/>
            <w:shd w:val="pct5" w:color="auto" w:fill="auto"/>
          </w:tcPr>
          <w:p w14:paraId="1303A1BF" w14:textId="77777777" w:rsidR="00141038" w:rsidRPr="005E6569" w:rsidRDefault="00141038" w:rsidP="00141038">
            <w:pPr>
              <w:pStyle w:val="Boventekst"/>
              <w:rPr>
                <w:rFonts w:ascii="UWV Werk" w:hAnsi="UWV Werk"/>
                <w:sz w:val="16"/>
                <w:szCs w:val="16"/>
                <w:lang w:val="en-US"/>
              </w:rPr>
            </w:pPr>
          </w:p>
        </w:tc>
      </w:tr>
      <w:tr w:rsidR="00141038" w:rsidRPr="005E6569" w14:paraId="1B6AB71E" w14:textId="77777777" w:rsidTr="00176E56">
        <w:trPr>
          <w:cantSplit/>
          <w:trHeight w:val="45"/>
        </w:trPr>
        <w:tc>
          <w:tcPr>
            <w:tcW w:w="383" w:type="dxa"/>
          </w:tcPr>
          <w:p w14:paraId="05ECB1E5" w14:textId="77777777" w:rsidR="00141038" w:rsidRPr="005E6569" w:rsidRDefault="00141038" w:rsidP="00141038">
            <w:pPr>
              <w:pStyle w:val="Tussenbalk"/>
              <w:widowControl w:val="0"/>
              <w:rPr>
                <w:rFonts w:ascii="UWV Werk" w:hAnsi="UWV Werk"/>
                <w:sz w:val="16"/>
                <w:szCs w:val="16"/>
                <w:lang w:val="en-US"/>
              </w:rPr>
            </w:pPr>
          </w:p>
        </w:tc>
        <w:tc>
          <w:tcPr>
            <w:tcW w:w="2683" w:type="dxa"/>
            <w:gridSpan w:val="4"/>
            <w:tcBorders>
              <w:top w:val="single" w:sz="2" w:space="0" w:color="808080"/>
            </w:tcBorders>
          </w:tcPr>
          <w:p w14:paraId="64713FC2" w14:textId="77777777" w:rsidR="00141038" w:rsidRPr="005E6569" w:rsidRDefault="00141038" w:rsidP="00141038">
            <w:pPr>
              <w:pStyle w:val="Tussenbalk"/>
              <w:widowControl w:val="0"/>
              <w:rPr>
                <w:rFonts w:ascii="UWV Werk" w:hAnsi="UWV Werk"/>
                <w:sz w:val="16"/>
                <w:szCs w:val="16"/>
                <w:lang w:val="en-US"/>
              </w:rPr>
            </w:pPr>
          </w:p>
        </w:tc>
        <w:tc>
          <w:tcPr>
            <w:tcW w:w="159" w:type="dxa"/>
            <w:tcBorders>
              <w:top w:val="single" w:sz="2" w:space="0" w:color="808080"/>
            </w:tcBorders>
            <w:shd w:val="pct5" w:color="auto" w:fill="auto"/>
          </w:tcPr>
          <w:p w14:paraId="67A7DDB3" w14:textId="77777777" w:rsidR="00141038" w:rsidRPr="005E6569" w:rsidRDefault="00141038" w:rsidP="00141038">
            <w:pPr>
              <w:pStyle w:val="Tussenbalk"/>
              <w:widowControl w:val="0"/>
              <w:rPr>
                <w:rFonts w:ascii="UWV Werk" w:hAnsi="UWV Werk"/>
                <w:sz w:val="16"/>
                <w:szCs w:val="16"/>
                <w:lang w:val="en-US"/>
              </w:rPr>
            </w:pPr>
          </w:p>
        </w:tc>
        <w:tc>
          <w:tcPr>
            <w:tcW w:w="6681" w:type="dxa"/>
            <w:gridSpan w:val="25"/>
            <w:tcBorders>
              <w:top w:val="single" w:sz="2" w:space="0" w:color="808080"/>
            </w:tcBorders>
            <w:shd w:val="pct5" w:color="auto" w:fill="auto"/>
          </w:tcPr>
          <w:p w14:paraId="2DF10F45" w14:textId="77777777" w:rsidR="00141038" w:rsidRPr="005E6569" w:rsidRDefault="00141038" w:rsidP="00141038">
            <w:pPr>
              <w:pStyle w:val="Tussenbalk"/>
              <w:widowControl w:val="0"/>
              <w:rPr>
                <w:rFonts w:ascii="UWV Werk" w:hAnsi="UWV Werk"/>
                <w:sz w:val="16"/>
                <w:szCs w:val="16"/>
                <w:lang w:val="en-US"/>
              </w:rPr>
            </w:pPr>
          </w:p>
        </w:tc>
        <w:tc>
          <w:tcPr>
            <w:tcW w:w="170" w:type="dxa"/>
            <w:gridSpan w:val="2"/>
            <w:shd w:val="pct5" w:color="auto" w:fill="auto"/>
          </w:tcPr>
          <w:p w14:paraId="13E38B7B" w14:textId="77777777" w:rsidR="00141038" w:rsidRPr="005E6569" w:rsidRDefault="00141038" w:rsidP="00141038">
            <w:pPr>
              <w:pStyle w:val="Tussenbalk"/>
              <w:widowControl w:val="0"/>
              <w:rPr>
                <w:rFonts w:ascii="UWV Werk" w:hAnsi="UWV Werk"/>
                <w:sz w:val="16"/>
                <w:szCs w:val="16"/>
                <w:lang w:val="en-US"/>
              </w:rPr>
            </w:pPr>
          </w:p>
        </w:tc>
      </w:tr>
      <w:tr w:rsidR="00E11FFF" w:rsidRPr="005E6569" w14:paraId="531B9EF6" w14:textId="77777777" w:rsidTr="00176E56">
        <w:trPr>
          <w:cantSplit/>
        </w:trPr>
        <w:tc>
          <w:tcPr>
            <w:tcW w:w="383" w:type="dxa"/>
          </w:tcPr>
          <w:p w14:paraId="51C381AF" w14:textId="77777777" w:rsidR="00E11FFF" w:rsidRPr="00143EE4" w:rsidRDefault="00E11FFF" w:rsidP="00E11FFF">
            <w:pPr>
              <w:keepNext/>
              <w:keepLines/>
              <w:rPr>
                <w:sz w:val="18"/>
                <w:szCs w:val="18"/>
              </w:rPr>
            </w:pPr>
            <w:r w:rsidRPr="00143EE4">
              <w:rPr>
                <w:b/>
                <w:sz w:val="18"/>
                <w:szCs w:val="18"/>
              </w:rPr>
              <w:t>󠄀</w:t>
            </w:r>
          </w:p>
        </w:tc>
        <w:tc>
          <w:tcPr>
            <w:tcW w:w="2683" w:type="dxa"/>
            <w:gridSpan w:val="4"/>
            <w:vMerge w:val="restart"/>
          </w:tcPr>
          <w:p w14:paraId="5452F55C" w14:textId="7992A963" w:rsidR="00E11FFF" w:rsidRPr="005E6569" w:rsidRDefault="004449C7" w:rsidP="00E11FFF">
            <w:pPr>
              <w:keepNext/>
              <w:keepLines/>
              <w:rPr>
                <w:rFonts w:ascii="UWV Werk" w:hAnsi="UWV Werk"/>
                <w:sz w:val="16"/>
                <w:szCs w:val="16"/>
                <w:lang w:val="en-US"/>
              </w:rPr>
            </w:pPr>
            <w:r w:rsidRPr="005E6569">
              <w:rPr>
                <w:rFonts w:ascii="UWV Werk" w:hAnsi="UWV Werk"/>
                <w:sz w:val="16"/>
                <w:szCs w:val="16"/>
                <w:lang w:val="en-US"/>
              </w:rPr>
              <w:t>I work more or less hours now.</w:t>
            </w:r>
          </w:p>
        </w:tc>
        <w:tc>
          <w:tcPr>
            <w:tcW w:w="159" w:type="dxa"/>
            <w:shd w:val="pct5" w:color="auto" w:fill="auto"/>
          </w:tcPr>
          <w:p w14:paraId="0D9B9BA6" w14:textId="77777777" w:rsidR="00E11FFF" w:rsidRPr="005E6569" w:rsidRDefault="00E11FFF" w:rsidP="00E11FFF">
            <w:pPr>
              <w:keepNext/>
              <w:keepLines/>
              <w:rPr>
                <w:rFonts w:ascii="UWV Werk" w:hAnsi="UWV Werk"/>
                <w:sz w:val="16"/>
                <w:szCs w:val="16"/>
                <w:lang w:val="en-US"/>
              </w:rPr>
            </w:pPr>
          </w:p>
        </w:tc>
        <w:tc>
          <w:tcPr>
            <w:tcW w:w="3393" w:type="dxa"/>
            <w:gridSpan w:val="14"/>
            <w:shd w:val="pct5" w:color="auto" w:fill="auto"/>
          </w:tcPr>
          <w:p w14:paraId="25AEDEE3" w14:textId="09946007" w:rsidR="00E11FFF" w:rsidRPr="005E6569" w:rsidRDefault="00E11FFF" w:rsidP="00E11FFF">
            <w:pPr>
              <w:pStyle w:val="Basistekst"/>
              <w:rPr>
                <w:rFonts w:ascii="UWV Werk" w:hAnsi="UWV Werk"/>
                <w:sz w:val="16"/>
                <w:szCs w:val="16"/>
                <w:lang w:val="en-US"/>
              </w:rPr>
            </w:pPr>
            <w:bookmarkStart w:id="7" w:name="Text5"/>
            <w:r w:rsidRPr="005E6569">
              <w:rPr>
                <w:rFonts w:ascii="UWV Werk" w:hAnsi="UWV Werk"/>
                <w:sz w:val="16"/>
                <w:szCs w:val="16"/>
                <w:lang w:val="en-GB"/>
              </w:rPr>
              <w:t>Number of hours I work a week</w:t>
            </w:r>
            <w:bookmarkEnd w:id="7"/>
            <w:r w:rsidRPr="005E6569">
              <w:rPr>
                <w:rFonts w:ascii="UWV Werk" w:hAnsi="UWV Werk"/>
                <w:sz w:val="16"/>
                <w:szCs w:val="16"/>
                <w:lang w:val="en-GB"/>
              </w:rPr>
              <w:t xml:space="preserve"> now</w:t>
            </w:r>
          </w:p>
        </w:tc>
        <w:tc>
          <w:tcPr>
            <w:tcW w:w="1632" w:type="dxa"/>
            <w:gridSpan w:val="9"/>
          </w:tcPr>
          <w:p w14:paraId="55340CE2" w14:textId="77777777" w:rsidR="00E11FFF" w:rsidRPr="005E6569" w:rsidRDefault="00E11FFF" w:rsidP="00E11FFF">
            <w:pPr>
              <w:pStyle w:val="Invulling"/>
              <w:keepNext/>
              <w:keepLines/>
              <w:rPr>
                <w:rFonts w:ascii="UWV Werk" w:hAnsi="UWV Werk"/>
                <w:sz w:val="16"/>
                <w:szCs w:val="16"/>
                <w:lang w:val="en-US"/>
              </w:rPr>
            </w:pPr>
          </w:p>
        </w:tc>
        <w:tc>
          <w:tcPr>
            <w:tcW w:w="1656" w:type="dxa"/>
            <w:gridSpan w:val="2"/>
            <w:shd w:val="clear" w:color="auto" w:fill="F2F2F2" w:themeFill="background1" w:themeFillShade="F2"/>
          </w:tcPr>
          <w:p w14:paraId="40A96B0E" w14:textId="44A6FC91" w:rsidR="00E11FFF" w:rsidRPr="005E6569" w:rsidRDefault="00E11FFF" w:rsidP="00E11FFF">
            <w:pPr>
              <w:pStyle w:val="Invulling"/>
              <w:keepNext/>
              <w:keepLines/>
              <w:rPr>
                <w:rFonts w:ascii="UWV Werk" w:hAnsi="UWV Werk"/>
                <w:sz w:val="16"/>
                <w:szCs w:val="16"/>
                <w:lang w:val="en-US"/>
              </w:rPr>
            </w:pPr>
          </w:p>
        </w:tc>
        <w:tc>
          <w:tcPr>
            <w:tcW w:w="170" w:type="dxa"/>
            <w:gridSpan w:val="2"/>
            <w:shd w:val="pct5" w:color="auto" w:fill="auto"/>
          </w:tcPr>
          <w:p w14:paraId="3E7CC197" w14:textId="77777777" w:rsidR="00E11FFF" w:rsidRPr="005E6569" w:rsidRDefault="00E11FFF" w:rsidP="00E11FFF">
            <w:pPr>
              <w:pStyle w:val="Invulling"/>
              <w:keepNext/>
              <w:keepLines/>
              <w:rPr>
                <w:rFonts w:ascii="UWV Werk" w:hAnsi="UWV Werk"/>
                <w:sz w:val="16"/>
                <w:szCs w:val="16"/>
                <w:lang w:val="en-US"/>
              </w:rPr>
            </w:pPr>
          </w:p>
        </w:tc>
      </w:tr>
      <w:tr w:rsidR="008F6B1F" w:rsidRPr="005E6569" w14:paraId="7F1C479B" w14:textId="77777777" w:rsidTr="00176E56">
        <w:trPr>
          <w:cantSplit/>
        </w:trPr>
        <w:tc>
          <w:tcPr>
            <w:tcW w:w="383" w:type="dxa"/>
          </w:tcPr>
          <w:p w14:paraId="65AE2CCA" w14:textId="77777777" w:rsidR="008F6B1F" w:rsidRPr="005E6569" w:rsidRDefault="008F6B1F" w:rsidP="00141038">
            <w:pPr>
              <w:pStyle w:val="Tussenbalk"/>
              <w:keepNext/>
              <w:keepLines/>
              <w:rPr>
                <w:rFonts w:ascii="UWV Werk" w:hAnsi="UWV Werk"/>
                <w:sz w:val="16"/>
                <w:szCs w:val="16"/>
                <w:lang w:val="en-US"/>
              </w:rPr>
            </w:pPr>
          </w:p>
        </w:tc>
        <w:tc>
          <w:tcPr>
            <w:tcW w:w="2683" w:type="dxa"/>
            <w:gridSpan w:val="4"/>
            <w:vMerge/>
          </w:tcPr>
          <w:p w14:paraId="65F93106" w14:textId="77777777" w:rsidR="008F6B1F" w:rsidRPr="005E6569" w:rsidRDefault="008F6B1F" w:rsidP="00141038">
            <w:pPr>
              <w:pStyle w:val="Tussenbalk"/>
              <w:keepNext/>
              <w:keepLines/>
              <w:rPr>
                <w:rFonts w:ascii="UWV Werk" w:hAnsi="UWV Werk"/>
                <w:sz w:val="16"/>
                <w:szCs w:val="16"/>
                <w:lang w:val="en-US"/>
              </w:rPr>
            </w:pPr>
          </w:p>
        </w:tc>
        <w:tc>
          <w:tcPr>
            <w:tcW w:w="159" w:type="dxa"/>
            <w:shd w:val="pct5" w:color="auto" w:fill="auto"/>
          </w:tcPr>
          <w:p w14:paraId="23DAA5BF" w14:textId="77777777" w:rsidR="008F6B1F" w:rsidRPr="005E6569" w:rsidRDefault="008F6B1F" w:rsidP="00141038">
            <w:pPr>
              <w:pStyle w:val="Tussenbalk"/>
              <w:keepNext/>
              <w:keepLines/>
              <w:rPr>
                <w:rFonts w:ascii="UWV Werk" w:hAnsi="UWV Werk"/>
                <w:sz w:val="16"/>
                <w:szCs w:val="16"/>
                <w:lang w:val="en-US"/>
              </w:rPr>
            </w:pPr>
          </w:p>
        </w:tc>
        <w:tc>
          <w:tcPr>
            <w:tcW w:w="6681" w:type="dxa"/>
            <w:gridSpan w:val="25"/>
            <w:shd w:val="pct5" w:color="auto" w:fill="auto"/>
          </w:tcPr>
          <w:p w14:paraId="16155FD0" w14:textId="77777777" w:rsidR="008F6B1F" w:rsidRPr="005E6569" w:rsidRDefault="008F6B1F" w:rsidP="00141038">
            <w:pPr>
              <w:pStyle w:val="Tussenbalk"/>
              <w:keepNext/>
              <w:keepLines/>
              <w:rPr>
                <w:rFonts w:ascii="UWV Werk" w:hAnsi="UWV Werk"/>
                <w:sz w:val="16"/>
                <w:szCs w:val="16"/>
                <w:lang w:val="en-US"/>
              </w:rPr>
            </w:pPr>
          </w:p>
        </w:tc>
        <w:tc>
          <w:tcPr>
            <w:tcW w:w="170" w:type="dxa"/>
            <w:gridSpan w:val="2"/>
            <w:shd w:val="pct5" w:color="auto" w:fill="auto"/>
          </w:tcPr>
          <w:p w14:paraId="4D0976B8" w14:textId="77777777" w:rsidR="008F6B1F" w:rsidRPr="005E6569" w:rsidRDefault="008F6B1F" w:rsidP="00141038">
            <w:pPr>
              <w:pStyle w:val="Tussenbalk"/>
              <w:keepNext/>
              <w:keepLines/>
              <w:rPr>
                <w:rFonts w:ascii="UWV Werk" w:hAnsi="UWV Werk"/>
                <w:sz w:val="16"/>
                <w:szCs w:val="16"/>
                <w:lang w:val="en-US"/>
              </w:rPr>
            </w:pPr>
          </w:p>
        </w:tc>
      </w:tr>
      <w:tr w:rsidR="00466DD8" w:rsidRPr="005E6569" w14:paraId="1CA38620" w14:textId="77777777" w:rsidTr="00143EE4">
        <w:trPr>
          <w:cantSplit/>
        </w:trPr>
        <w:tc>
          <w:tcPr>
            <w:tcW w:w="383" w:type="dxa"/>
          </w:tcPr>
          <w:p w14:paraId="4966BB17" w14:textId="77777777" w:rsidR="00466DD8" w:rsidRPr="005E6569" w:rsidRDefault="00466DD8" w:rsidP="00466DD8">
            <w:pPr>
              <w:keepNext/>
              <w:keepLines/>
              <w:rPr>
                <w:rFonts w:ascii="UWV Werk" w:hAnsi="UWV Werk"/>
                <w:sz w:val="16"/>
                <w:szCs w:val="16"/>
                <w:lang w:val="en-US"/>
              </w:rPr>
            </w:pPr>
          </w:p>
        </w:tc>
        <w:tc>
          <w:tcPr>
            <w:tcW w:w="2683" w:type="dxa"/>
            <w:gridSpan w:val="4"/>
            <w:vMerge/>
          </w:tcPr>
          <w:p w14:paraId="05244790" w14:textId="77777777" w:rsidR="00466DD8" w:rsidRPr="005E6569" w:rsidRDefault="00466DD8" w:rsidP="00466DD8">
            <w:pPr>
              <w:keepNext/>
              <w:keepLines/>
              <w:rPr>
                <w:rFonts w:ascii="UWV Werk" w:hAnsi="UWV Werk"/>
                <w:sz w:val="16"/>
                <w:szCs w:val="16"/>
                <w:lang w:val="en-US"/>
              </w:rPr>
            </w:pPr>
          </w:p>
        </w:tc>
        <w:tc>
          <w:tcPr>
            <w:tcW w:w="159" w:type="dxa"/>
            <w:shd w:val="pct5" w:color="auto" w:fill="auto"/>
          </w:tcPr>
          <w:p w14:paraId="5BDA097F" w14:textId="77777777" w:rsidR="00466DD8" w:rsidRPr="005E6569" w:rsidRDefault="00466DD8" w:rsidP="00466DD8">
            <w:pPr>
              <w:keepNext/>
              <w:keepLines/>
              <w:rPr>
                <w:rFonts w:ascii="UWV Werk" w:hAnsi="UWV Werk"/>
                <w:sz w:val="16"/>
                <w:szCs w:val="16"/>
                <w:lang w:val="en-US"/>
              </w:rPr>
            </w:pPr>
          </w:p>
        </w:tc>
        <w:tc>
          <w:tcPr>
            <w:tcW w:w="751" w:type="dxa"/>
            <w:shd w:val="pct5" w:color="auto" w:fill="auto"/>
          </w:tcPr>
          <w:p w14:paraId="56AB3117" w14:textId="33B04AE3" w:rsidR="00466DD8" w:rsidRPr="005E6569" w:rsidRDefault="00466DD8" w:rsidP="00466DD8">
            <w:pPr>
              <w:pStyle w:val="Basistekst"/>
              <w:rPr>
                <w:rFonts w:ascii="UWV Werk" w:hAnsi="UWV Werk"/>
                <w:sz w:val="16"/>
                <w:szCs w:val="16"/>
              </w:rPr>
            </w:pPr>
            <w:r w:rsidRPr="005E6569">
              <w:rPr>
                <w:rFonts w:ascii="UWV Werk" w:hAnsi="UWV Werk"/>
                <w:sz w:val="16"/>
                <w:szCs w:val="16"/>
                <w:lang w:val="en-GB"/>
              </w:rPr>
              <w:t>Currency</w:t>
            </w:r>
            <w:r w:rsidRPr="005E6569">
              <w:rPr>
                <w:rFonts w:ascii="UWV Werk" w:hAnsi="UWV Werk"/>
                <w:vanish/>
                <w:sz w:val="16"/>
                <w:szCs w:val="16"/>
              </w:rPr>
              <w:t xml:space="preserve"> end doorchternaam</w:t>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p>
        </w:tc>
        <w:tc>
          <w:tcPr>
            <w:tcW w:w="658" w:type="dxa"/>
          </w:tcPr>
          <w:p w14:paraId="0087250A" w14:textId="77777777" w:rsidR="00466DD8" w:rsidRPr="005E6569" w:rsidRDefault="00466DD8" w:rsidP="00466DD8">
            <w:pPr>
              <w:pStyle w:val="Invulling"/>
              <w:keepNext/>
              <w:keepLines/>
              <w:rPr>
                <w:rFonts w:ascii="UWV Werk" w:hAnsi="UWV Werk"/>
                <w:sz w:val="16"/>
                <w:szCs w:val="16"/>
              </w:rPr>
            </w:pPr>
          </w:p>
        </w:tc>
        <w:tc>
          <w:tcPr>
            <w:tcW w:w="90" w:type="dxa"/>
            <w:gridSpan w:val="2"/>
            <w:shd w:val="clear" w:color="auto" w:fill="F2F2F2" w:themeFill="background1" w:themeFillShade="F2"/>
          </w:tcPr>
          <w:p w14:paraId="5BA49067" w14:textId="77777777" w:rsidR="00466DD8" w:rsidRPr="005E6569" w:rsidRDefault="00466DD8" w:rsidP="00466DD8">
            <w:pPr>
              <w:pStyle w:val="Invulling"/>
              <w:keepNext/>
              <w:keepLines/>
              <w:rPr>
                <w:rFonts w:ascii="UWV Werk" w:hAnsi="UWV Werk"/>
                <w:sz w:val="16"/>
                <w:szCs w:val="16"/>
              </w:rPr>
            </w:pPr>
          </w:p>
        </w:tc>
        <w:tc>
          <w:tcPr>
            <w:tcW w:w="918" w:type="dxa"/>
            <w:gridSpan w:val="5"/>
            <w:shd w:val="clear" w:color="auto" w:fill="F2F2F2" w:themeFill="background1" w:themeFillShade="F2"/>
          </w:tcPr>
          <w:p w14:paraId="534499DB" w14:textId="08E61E52" w:rsidR="00466DD8" w:rsidRPr="005E6569" w:rsidRDefault="00466DD8" w:rsidP="00466DD8">
            <w:pPr>
              <w:pStyle w:val="Basistekst"/>
              <w:rPr>
                <w:rFonts w:ascii="UWV Werk" w:hAnsi="UWV Werk"/>
                <w:sz w:val="16"/>
                <w:szCs w:val="16"/>
              </w:rPr>
            </w:pPr>
            <w:r w:rsidRPr="005E6569">
              <w:rPr>
                <w:rFonts w:ascii="UWV Werk" w:hAnsi="UWV Werk"/>
                <w:sz w:val="16"/>
                <w:szCs w:val="16"/>
                <w:lang w:val="en-GB"/>
              </w:rPr>
              <w:t>Gross pay</w:t>
            </w:r>
          </w:p>
        </w:tc>
        <w:tc>
          <w:tcPr>
            <w:tcW w:w="1370" w:type="dxa"/>
            <w:gridSpan w:val="8"/>
          </w:tcPr>
          <w:p w14:paraId="09CF5515" w14:textId="77777777" w:rsidR="00466DD8" w:rsidRPr="005E6569" w:rsidRDefault="00466DD8" w:rsidP="00466DD8">
            <w:pPr>
              <w:pStyle w:val="Invulling"/>
              <w:keepNext/>
              <w:keepLines/>
              <w:rPr>
                <w:rFonts w:ascii="UWV Werk" w:hAnsi="UWV Werk"/>
                <w:sz w:val="16"/>
                <w:szCs w:val="16"/>
              </w:rPr>
            </w:pPr>
          </w:p>
        </w:tc>
        <w:tc>
          <w:tcPr>
            <w:tcW w:w="112" w:type="dxa"/>
            <w:gridSpan w:val="2"/>
            <w:shd w:val="clear" w:color="auto" w:fill="F2F2F2" w:themeFill="background1" w:themeFillShade="F2"/>
          </w:tcPr>
          <w:p w14:paraId="71FFB708" w14:textId="77777777" w:rsidR="00466DD8" w:rsidRPr="005E6569" w:rsidRDefault="00466DD8" w:rsidP="00466DD8">
            <w:pPr>
              <w:pStyle w:val="Invulling"/>
              <w:keepNext/>
              <w:keepLines/>
              <w:rPr>
                <w:rFonts w:ascii="UWV Werk" w:hAnsi="UWV Werk"/>
                <w:sz w:val="16"/>
                <w:szCs w:val="16"/>
              </w:rPr>
            </w:pPr>
          </w:p>
        </w:tc>
        <w:tc>
          <w:tcPr>
            <w:tcW w:w="336" w:type="dxa"/>
            <w:shd w:val="clear" w:color="auto" w:fill="F2F2F2" w:themeFill="background1" w:themeFillShade="F2"/>
          </w:tcPr>
          <w:p w14:paraId="7A1D94C8" w14:textId="49AD5C8C" w:rsidR="00466DD8" w:rsidRPr="005E6569" w:rsidRDefault="001E7D54" w:rsidP="00466DD8">
            <w:pPr>
              <w:pStyle w:val="Basistekst"/>
              <w:rPr>
                <w:rFonts w:ascii="UWV Werk" w:hAnsi="UWV Werk"/>
                <w:sz w:val="16"/>
                <w:szCs w:val="16"/>
              </w:rPr>
            </w:pPr>
            <w:r w:rsidRPr="005E6569">
              <w:rPr>
                <w:rFonts w:ascii="UWV Werk" w:hAnsi="UWV Werk"/>
                <w:sz w:val="16"/>
                <w:szCs w:val="16"/>
              </w:rPr>
              <w:t>per</w:t>
            </w:r>
          </w:p>
        </w:tc>
        <w:tc>
          <w:tcPr>
            <w:tcW w:w="784" w:type="dxa"/>
            <w:gridSpan w:val="2"/>
            <w:shd w:val="clear" w:color="auto" w:fill="F2F2F2" w:themeFill="background1" w:themeFillShade="F2"/>
          </w:tcPr>
          <w:p w14:paraId="5BE1A5A1" w14:textId="569E867E" w:rsidR="00466DD8" w:rsidRPr="00143EE4" w:rsidRDefault="00466DD8" w:rsidP="00466DD8">
            <w:pPr>
              <w:pStyle w:val="Basistekst"/>
              <w:rPr>
                <w:sz w:val="18"/>
                <w:szCs w:val="18"/>
              </w:rPr>
            </w:pPr>
            <w:r w:rsidRPr="00143EE4">
              <w:rPr>
                <w:b/>
                <w:sz w:val="18"/>
                <w:szCs w:val="18"/>
              </w:rPr>
              <w:t>󠄀</w:t>
            </w:r>
            <w:r w:rsidRPr="00143EE4">
              <w:rPr>
                <w:sz w:val="18"/>
                <w:szCs w:val="18"/>
              </w:rPr>
              <w:t xml:space="preserve"> </w:t>
            </w:r>
            <w:r w:rsidR="00B656AD" w:rsidRPr="00143EE4">
              <w:rPr>
                <w:rFonts w:ascii="UWV Werk" w:hAnsi="UWV Werk"/>
                <w:sz w:val="16"/>
                <w:szCs w:val="16"/>
              </w:rPr>
              <w:t>Week</w:t>
            </w:r>
          </w:p>
        </w:tc>
        <w:tc>
          <w:tcPr>
            <w:tcW w:w="939" w:type="dxa"/>
            <w:gridSpan w:val="2"/>
            <w:shd w:val="clear" w:color="auto" w:fill="F2F2F2" w:themeFill="background1" w:themeFillShade="F2"/>
          </w:tcPr>
          <w:p w14:paraId="7A9BFDC2" w14:textId="5279EF5A" w:rsidR="00466DD8" w:rsidRPr="00143EE4" w:rsidRDefault="00466DD8" w:rsidP="00466DD8">
            <w:pPr>
              <w:pStyle w:val="Basistekst"/>
              <w:rPr>
                <w:sz w:val="18"/>
                <w:szCs w:val="18"/>
              </w:rPr>
            </w:pPr>
            <w:r w:rsidRPr="00143EE4">
              <w:rPr>
                <w:b/>
                <w:sz w:val="18"/>
                <w:szCs w:val="18"/>
              </w:rPr>
              <w:t>󠄀</w:t>
            </w:r>
            <w:r w:rsidRPr="00143EE4">
              <w:rPr>
                <w:sz w:val="18"/>
                <w:szCs w:val="18"/>
              </w:rPr>
              <w:t xml:space="preserve"> </w:t>
            </w:r>
            <w:r w:rsidRPr="00143EE4">
              <w:rPr>
                <w:rFonts w:ascii="UWV Werk" w:hAnsi="UWV Werk"/>
                <w:sz w:val="16"/>
                <w:szCs w:val="16"/>
              </w:rPr>
              <w:t xml:space="preserve">4 </w:t>
            </w:r>
            <w:r w:rsidR="00224A01" w:rsidRPr="00143EE4">
              <w:rPr>
                <w:rFonts w:ascii="UWV Werk" w:hAnsi="UWV Werk"/>
                <w:sz w:val="16"/>
                <w:szCs w:val="16"/>
              </w:rPr>
              <w:t>weeks</w:t>
            </w:r>
          </w:p>
        </w:tc>
        <w:tc>
          <w:tcPr>
            <w:tcW w:w="723" w:type="dxa"/>
            <w:shd w:val="clear" w:color="auto" w:fill="F2F2F2" w:themeFill="background1" w:themeFillShade="F2"/>
          </w:tcPr>
          <w:p w14:paraId="4D62E75F" w14:textId="064D3175" w:rsidR="00466DD8" w:rsidRPr="00143EE4" w:rsidRDefault="00466DD8" w:rsidP="00466DD8">
            <w:pPr>
              <w:pStyle w:val="Basistekst"/>
              <w:rPr>
                <w:sz w:val="18"/>
                <w:szCs w:val="18"/>
              </w:rPr>
            </w:pPr>
            <w:r w:rsidRPr="00143EE4">
              <w:rPr>
                <w:b/>
                <w:sz w:val="18"/>
                <w:szCs w:val="18"/>
              </w:rPr>
              <w:t>󠄀</w:t>
            </w:r>
            <w:r w:rsidRPr="00143EE4">
              <w:rPr>
                <w:sz w:val="18"/>
                <w:szCs w:val="18"/>
              </w:rPr>
              <w:t xml:space="preserve"> </w:t>
            </w:r>
            <w:proofErr w:type="spellStart"/>
            <w:r w:rsidR="00224A01" w:rsidRPr="00143EE4">
              <w:rPr>
                <w:rFonts w:ascii="UWV Werk" w:hAnsi="UWV Werk"/>
                <w:sz w:val="16"/>
                <w:szCs w:val="16"/>
              </w:rPr>
              <w:t>Month</w:t>
            </w:r>
            <w:proofErr w:type="spellEnd"/>
          </w:p>
        </w:tc>
        <w:tc>
          <w:tcPr>
            <w:tcW w:w="170" w:type="dxa"/>
            <w:gridSpan w:val="2"/>
            <w:shd w:val="pct5" w:color="auto" w:fill="auto"/>
          </w:tcPr>
          <w:p w14:paraId="665316EE" w14:textId="77777777" w:rsidR="00466DD8" w:rsidRPr="005E6569" w:rsidRDefault="00466DD8" w:rsidP="00466DD8">
            <w:pPr>
              <w:pStyle w:val="Invulling"/>
              <w:keepNext/>
              <w:keepLines/>
              <w:rPr>
                <w:rFonts w:ascii="UWV Werk" w:hAnsi="UWV Werk"/>
                <w:sz w:val="16"/>
                <w:szCs w:val="16"/>
              </w:rPr>
            </w:pPr>
          </w:p>
        </w:tc>
      </w:tr>
      <w:tr w:rsidR="00141038" w:rsidRPr="005E6569" w14:paraId="2F255A7B" w14:textId="77777777" w:rsidTr="00176E56">
        <w:trPr>
          <w:cantSplit/>
        </w:trPr>
        <w:tc>
          <w:tcPr>
            <w:tcW w:w="383" w:type="dxa"/>
          </w:tcPr>
          <w:p w14:paraId="31DB3CD4" w14:textId="77777777" w:rsidR="00141038" w:rsidRPr="005E6569" w:rsidRDefault="00141038" w:rsidP="00141038">
            <w:pPr>
              <w:pStyle w:val="Tussenbalk"/>
              <w:keepNext/>
              <w:keepLines/>
              <w:rPr>
                <w:rFonts w:ascii="UWV Werk" w:hAnsi="UWV Werk"/>
                <w:sz w:val="16"/>
                <w:szCs w:val="16"/>
              </w:rPr>
            </w:pPr>
          </w:p>
        </w:tc>
        <w:tc>
          <w:tcPr>
            <w:tcW w:w="2683" w:type="dxa"/>
            <w:gridSpan w:val="4"/>
          </w:tcPr>
          <w:p w14:paraId="42B95B6B" w14:textId="77777777" w:rsidR="00141038" w:rsidRPr="005E6569" w:rsidRDefault="00141038" w:rsidP="00141038">
            <w:pPr>
              <w:pStyle w:val="Tussenbalk"/>
              <w:keepNext/>
              <w:keepLines/>
              <w:rPr>
                <w:rFonts w:ascii="UWV Werk" w:hAnsi="UWV Werk"/>
                <w:sz w:val="16"/>
                <w:szCs w:val="16"/>
              </w:rPr>
            </w:pPr>
          </w:p>
        </w:tc>
        <w:tc>
          <w:tcPr>
            <w:tcW w:w="159" w:type="dxa"/>
            <w:shd w:val="pct5" w:color="auto" w:fill="auto"/>
          </w:tcPr>
          <w:p w14:paraId="5BF4FFDF" w14:textId="77777777" w:rsidR="00141038" w:rsidRPr="005E6569" w:rsidRDefault="00141038" w:rsidP="00141038">
            <w:pPr>
              <w:pStyle w:val="Tussenbalk"/>
              <w:keepNext/>
              <w:keepLines/>
              <w:rPr>
                <w:rFonts w:ascii="UWV Werk" w:hAnsi="UWV Werk"/>
                <w:sz w:val="16"/>
                <w:szCs w:val="16"/>
              </w:rPr>
            </w:pPr>
          </w:p>
        </w:tc>
        <w:tc>
          <w:tcPr>
            <w:tcW w:w="6681" w:type="dxa"/>
            <w:gridSpan w:val="25"/>
            <w:shd w:val="pct5" w:color="auto" w:fill="auto"/>
          </w:tcPr>
          <w:p w14:paraId="6108EC58" w14:textId="77777777" w:rsidR="00141038" w:rsidRPr="005E6569" w:rsidRDefault="00141038" w:rsidP="00141038">
            <w:pPr>
              <w:pStyle w:val="Tussenbalk"/>
              <w:keepNext/>
              <w:keepLines/>
              <w:rPr>
                <w:rFonts w:ascii="UWV Werk" w:hAnsi="UWV Werk"/>
                <w:sz w:val="16"/>
                <w:szCs w:val="16"/>
              </w:rPr>
            </w:pPr>
          </w:p>
        </w:tc>
        <w:tc>
          <w:tcPr>
            <w:tcW w:w="170" w:type="dxa"/>
            <w:gridSpan w:val="2"/>
            <w:shd w:val="pct5" w:color="auto" w:fill="auto"/>
          </w:tcPr>
          <w:p w14:paraId="2E5FE01C" w14:textId="77777777" w:rsidR="00141038" w:rsidRPr="005E6569" w:rsidRDefault="00141038" w:rsidP="00141038">
            <w:pPr>
              <w:pStyle w:val="Tussenbalk"/>
              <w:keepNext/>
              <w:keepLines/>
              <w:rPr>
                <w:rFonts w:ascii="UWV Werk" w:hAnsi="UWV Werk"/>
                <w:sz w:val="16"/>
                <w:szCs w:val="16"/>
              </w:rPr>
            </w:pPr>
          </w:p>
        </w:tc>
      </w:tr>
      <w:tr w:rsidR="00141038" w:rsidRPr="005E6569" w14:paraId="5DBA79C5" w14:textId="77777777" w:rsidTr="00176E56">
        <w:trPr>
          <w:cantSplit/>
        </w:trPr>
        <w:tc>
          <w:tcPr>
            <w:tcW w:w="389" w:type="dxa"/>
            <w:gridSpan w:val="2"/>
          </w:tcPr>
          <w:p w14:paraId="4E88CA00" w14:textId="77777777" w:rsidR="00141038" w:rsidRPr="005E6569" w:rsidRDefault="00141038" w:rsidP="00141038">
            <w:pPr>
              <w:pStyle w:val="Boventekst"/>
              <w:rPr>
                <w:rFonts w:ascii="UWV Werk" w:hAnsi="UWV Werk"/>
                <w:sz w:val="16"/>
                <w:szCs w:val="16"/>
              </w:rPr>
            </w:pPr>
          </w:p>
        </w:tc>
        <w:tc>
          <w:tcPr>
            <w:tcW w:w="2677" w:type="dxa"/>
            <w:gridSpan w:val="3"/>
          </w:tcPr>
          <w:p w14:paraId="70BA388A" w14:textId="77777777" w:rsidR="00141038" w:rsidRPr="005E6569" w:rsidRDefault="00141038" w:rsidP="00141038">
            <w:pPr>
              <w:pStyle w:val="Boventekst"/>
              <w:rPr>
                <w:rFonts w:ascii="UWV Werk" w:hAnsi="UWV Werk"/>
                <w:sz w:val="16"/>
                <w:szCs w:val="16"/>
              </w:rPr>
            </w:pPr>
          </w:p>
        </w:tc>
        <w:tc>
          <w:tcPr>
            <w:tcW w:w="159" w:type="dxa"/>
            <w:shd w:val="pct5" w:color="auto" w:fill="auto"/>
          </w:tcPr>
          <w:p w14:paraId="3317FE78" w14:textId="77777777" w:rsidR="00141038" w:rsidRPr="005E6569" w:rsidRDefault="00141038" w:rsidP="00141038">
            <w:pPr>
              <w:pStyle w:val="Boventekst"/>
              <w:rPr>
                <w:rFonts w:ascii="UWV Werk" w:hAnsi="UWV Werk"/>
                <w:sz w:val="16"/>
                <w:szCs w:val="16"/>
              </w:rPr>
            </w:pPr>
          </w:p>
        </w:tc>
        <w:tc>
          <w:tcPr>
            <w:tcW w:w="6681" w:type="dxa"/>
            <w:gridSpan w:val="25"/>
            <w:shd w:val="pct5" w:color="auto" w:fill="auto"/>
          </w:tcPr>
          <w:p w14:paraId="281425B8" w14:textId="77777777" w:rsidR="009F4974" w:rsidRPr="005E6569" w:rsidRDefault="009F4974" w:rsidP="009F4974">
            <w:pPr>
              <w:pStyle w:val="Invulinstructieboven"/>
              <w:keepNext w:val="0"/>
              <w:keepLines w:val="0"/>
              <w:widowControl w:val="0"/>
              <w:rPr>
                <w:rFonts w:ascii="UWV Werk" w:hAnsi="UWV Werk"/>
                <w:sz w:val="16"/>
                <w:szCs w:val="16"/>
                <w:lang w:val="en-US"/>
              </w:rPr>
            </w:pPr>
            <w:r w:rsidRPr="005E6569">
              <w:rPr>
                <w:rFonts w:ascii="UWV Werk" w:hAnsi="UWV Werk"/>
                <w:i w:val="0"/>
                <w:sz w:val="16"/>
                <w:szCs w:val="16"/>
              </w:rPr>
              <w:sym w:font="Webdings" w:char="F034"/>
            </w:r>
            <w:r w:rsidRPr="005E6569">
              <w:rPr>
                <w:rFonts w:ascii="UWV Werk" w:hAnsi="UWV Werk"/>
                <w:noProof w:val="0"/>
                <w:sz w:val="16"/>
                <w:szCs w:val="16"/>
                <w:lang w:val="en-GB"/>
              </w:rPr>
              <w:t>Send us a copy of your payslip as soon as you receive it.</w:t>
            </w:r>
          </w:p>
          <w:p w14:paraId="1DD6BD50" w14:textId="23AA79C0" w:rsidR="00141038" w:rsidRPr="00143EE4" w:rsidRDefault="00141038" w:rsidP="00141038">
            <w:pPr>
              <w:pStyle w:val="Basistekst"/>
              <w:rPr>
                <w:sz w:val="16"/>
                <w:szCs w:val="16"/>
                <w:lang w:val="en-US"/>
              </w:rPr>
            </w:pPr>
            <w:r w:rsidRPr="00143EE4">
              <w:rPr>
                <w:b/>
                <w:sz w:val="18"/>
                <w:szCs w:val="18"/>
              </w:rPr>
              <w:t>󠄀</w:t>
            </w:r>
            <w:r w:rsidRPr="00143EE4">
              <w:rPr>
                <w:sz w:val="16"/>
                <w:szCs w:val="16"/>
                <w:lang w:val="en-US"/>
              </w:rPr>
              <w:t xml:space="preserve"> </w:t>
            </w:r>
            <w:r w:rsidR="000842E3" w:rsidRPr="00143EE4">
              <w:rPr>
                <w:rFonts w:ascii="UWV Werk" w:hAnsi="UWV Werk"/>
                <w:sz w:val="16"/>
                <w:szCs w:val="16"/>
                <w:lang w:val="en-GB"/>
              </w:rPr>
              <w:t>I work more hours now</w:t>
            </w:r>
            <w:r w:rsidR="000842E3" w:rsidRPr="00143EE4">
              <w:rPr>
                <w:sz w:val="16"/>
                <w:szCs w:val="16"/>
                <w:lang w:val="en-GB"/>
              </w:rPr>
              <w:t>.</w:t>
            </w:r>
          </w:p>
          <w:p w14:paraId="3A8A10A5" w14:textId="4C215310" w:rsidR="00141038" w:rsidRPr="005E6569" w:rsidRDefault="00141038" w:rsidP="00553778">
            <w:pPr>
              <w:pStyle w:val="Basistekst"/>
              <w:ind w:left="1786" w:hanging="1786"/>
              <w:rPr>
                <w:rFonts w:ascii="UWV Werk" w:hAnsi="UWV Werk"/>
                <w:sz w:val="16"/>
                <w:szCs w:val="16"/>
                <w:lang w:val="en-US"/>
              </w:rPr>
            </w:pPr>
            <w:r w:rsidRPr="00143EE4">
              <w:rPr>
                <w:b/>
                <w:sz w:val="18"/>
                <w:szCs w:val="18"/>
              </w:rPr>
              <w:t>󠄀</w:t>
            </w:r>
            <w:r w:rsidRPr="00143EE4">
              <w:rPr>
                <w:sz w:val="16"/>
                <w:szCs w:val="16"/>
                <w:lang w:val="en-US"/>
              </w:rPr>
              <w:t xml:space="preserve"> </w:t>
            </w:r>
            <w:r w:rsidR="00EF232B" w:rsidRPr="00143EE4">
              <w:rPr>
                <w:rFonts w:ascii="UWV Werk" w:hAnsi="UWV Werk"/>
                <w:sz w:val="16"/>
                <w:szCs w:val="16"/>
                <w:lang w:val="en-GB"/>
              </w:rPr>
              <w:t>I work less hours now.</w:t>
            </w:r>
            <w:r w:rsidR="00EF232B" w:rsidRPr="005E6569">
              <w:rPr>
                <w:rFonts w:ascii="UWV Werk" w:hAnsi="UWV Werk"/>
                <w:sz w:val="16"/>
                <w:szCs w:val="16"/>
                <w:lang w:val="en-GB"/>
              </w:rPr>
              <w:tab/>
            </w:r>
            <w:r w:rsidR="00EF232B" w:rsidRPr="005E6569">
              <w:rPr>
                <w:rFonts w:ascii="UWV Werk" w:hAnsi="UWV Werk"/>
                <w:sz w:val="16"/>
                <w:szCs w:val="16"/>
                <w:lang w:val="en-GB"/>
              </w:rPr>
              <w:sym w:font="Webdings" w:char="F034"/>
            </w:r>
            <w:r w:rsidR="00EF232B" w:rsidRPr="005E6569">
              <w:rPr>
                <w:rFonts w:ascii="UWV Werk" w:hAnsi="UWV Werk"/>
                <w:i/>
                <w:sz w:val="16"/>
                <w:szCs w:val="16"/>
                <w:lang w:val="en-GB"/>
              </w:rPr>
              <w:t xml:space="preserve">Send the UWV a letter explaining why you work fewer hours. </w:t>
            </w:r>
            <w:r w:rsidR="00EF232B" w:rsidRPr="005E6569">
              <w:rPr>
                <w:rFonts w:ascii="UWV Werk" w:hAnsi="UWV Werk"/>
                <w:i/>
                <w:sz w:val="16"/>
                <w:szCs w:val="16"/>
                <w:lang w:val="en-US"/>
              </w:rPr>
              <w:t xml:space="preserve"> </w:t>
            </w:r>
            <w:r w:rsidR="00EF232B" w:rsidRPr="005E6569">
              <w:rPr>
                <w:rFonts w:ascii="UWV Werk" w:hAnsi="UWV Werk"/>
                <w:i/>
                <w:sz w:val="16"/>
                <w:szCs w:val="16"/>
                <w:lang w:val="en-US"/>
              </w:rPr>
              <w:tab/>
              <w:t xml:space="preserve"> </w:t>
            </w:r>
            <w:r w:rsidR="00EF232B" w:rsidRPr="005E6569">
              <w:rPr>
                <w:rFonts w:ascii="UWV Werk" w:hAnsi="UWV Werk"/>
                <w:i/>
                <w:sz w:val="16"/>
                <w:szCs w:val="16"/>
                <w:lang w:val="en-US"/>
              </w:rPr>
              <w:tab/>
              <w:t xml:space="preserve">   </w:t>
            </w:r>
            <w:r w:rsidR="00EF232B" w:rsidRPr="005E6569">
              <w:rPr>
                <w:rFonts w:ascii="UWV Werk" w:hAnsi="UWV Werk"/>
                <w:i/>
                <w:sz w:val="16"/>
                <w:szCs w:val="16"/>
                <w:lang w:val="en-US"/>
              </w:rPr>
              <w:tab/>
              <w:t xml:space="preserve">   </w:t>
            </w:r>
            <w:r w:rsidR="00143EE4">
              <w:rPr>
                <w:rFonts w:ascii="UWV Werk" w:hAnsi="UWV Werk"/>
                <w:i/>
                <w:sz w:val="16"/>
                <w:szCs w:val="16"/>
                <w:lang w:val="en-US"/>
              </w:rPr>
              <w:tab/>
            </w:r>
            <w:r w:rsidR="00143EE4">
              <w:rPr>
                <w:rFonts w:ascii="UWV Werk" w:hAnsi="UWV Werk"/>
                <w:i/>
                <w:sz w:val="16"/>
                <w:szCs w:val="16"/>
                <w:lang w:val="en-US"/>
              </w:rPr>
              <w:tab/>
              <w:t xml:space="preserve">  </w:t>
            </w:r>
            <w:r w:rsidR="00EF232B" w:rsidRPr="005E6569">
              <w:rPr>
                <w:rFonts w:ascii="UWV Werk" w:hAnsi="UWV Werk"/>
                <w:i/>
                <w:sz w:val="16"/>
                <w:szCs w:val="16"/>
                <w:lang w:val="en-US"/>
              </w:rPr>
              <w:t>You will find t</w:t>
            </w:r>
            <w:r w:rsidR="00EF232B" w:rsidRPr="005E6569">
              <w:rPr>
                <w:rFonts w:ascii="UWV Werk" w:hAnsi="UWV Werk"/>
                <w:i/>
                <w:sz w:val="16"/>
                <w:szCs w:val="16"/>
                <w:lang w:val="en-GB"/>
              </w:rPr>
              <w:t>he address at the top of this form.</w:t>
            </w:r>
          </w:p>
        </w:tc>
        <w:tc>
          <w:tcPr>
            <w:tcW w:w="170" w:type="dxa"/>
            <w:gridSpan w:val="2"/>
            <w:shd w:val="pct5" w:color="auto" w:fill="auto"/>
          </w:tcPr>
          <w:p w14:paraId="5DAD559E" w14:textId="77777777" w:rsidR="00141038" w:rsidRPr="005E6569" w:rsidRDefault="00141038" w:rsidP="00141038">
            <w:pPr>
              <w:pStyle w:val="Boventekst"/>
              <w:rPr>
                <w:rFonts w:ascii="UWV Werk" w:hAnsi="UWV Werk"/>
                <w:sz w:val="16"/>
                <w:szCs w:val="16"/>
                <w:lang w:val="en-US"/>
              </w:rPr>
            </w:pPr>
          </w:p>
        </w:tc>
      </w:tr>
      <w:tr w:rsidR="00141038" w:rsidRPr="005E6569" w14:paraId="0091FD82" w14:textId="77777777" w:rsidTr="00176E56">
        <w:trPr>
          <w:cantSplit/>
          <w:trHeight w:val="45"/>
        </w:trPr>
        <w:tc>
          <w:tcPr>
            <w:tcW w:w="383" w:type="dxa"/>
          </w:tcPr>
          <w:p w14:paraId="3CA0EC89" w14:textId="77777777" w:rsidR="00141038" w:rsidRPr="005E6569" w:rsidRDefault="00141038" w:rsidP="00141038">
            <w:pPr>
              <w:pStyle w:val="Tussenbalk"/>
              <w:widowControl w:val="0"/>
              <w:rPr>
                <w:rFonts w:ascii="UWV Werk" w:hAnsi="UWV Werk"/>
                <w:sz w:val="16"/>
                <w:szCs w:val="16"/>
                <w:lang w:val="en-US"/>
              </w:rPr>
            </w:pPr>
          </w:p>
        </w:tc>
        <w:tc>
          <w:tcPr>
            <w:tcW w:w="2683" w:type="dxa"/>
            <w:gridSpan w:val="4"/>
            <w:tcBorders>
              <w:top w:val="single" w:sz="2" w:space="0" w:color="808080"/>
            </w:tcBorders>
          </w:tcPr>
          <w:p w14:paraId="049F1359" w14:textId="77777777" w:rsidR="00141038" w:rsidRPr="005E6569" w:rsidRDefault="00141038" w:rsidP="00141038">
            <w:pPr>
              <w:pStyle w:val="Tussenbalk"/>
              <w:widowControl w:val="0"/>
              <w:rPr>
                <w:rFonts w:ascii="UWV Werk" w:hAnsi="UWV Werk"/>
                <w:sz w:val="16"/>
                <w:szCs w:val="16"/>
                <w:lang w:val="en-US"/>
              </w:rPr>
            </w:pPr>
          </w:p>
        </w:tc>
        <w:tc>
          <w:tcPr>
            <w:tcW w:w="159" w:type="dxa"/>
            <w:tcBorders>
              <w:top w:val="single" w:sz="2" w:space="0" w:color="808080"/>
            </w:tcBorders>
            <w:shd w:val="pct5" w:color="auto" w:fill="auto"/>
          </w:tcPr>
          <w:p w14:paraId="65B5ED0F" w14:textId="77777777" w:rsidR="00141038" w:rsidRPr="005E6569" w:rsidRDefault="00141038" w:rsidP="00141038">
            <w:pPr>
              <w:pStyle w:val="Tussenbalk"/>
              <w:widowControl w:val="0"/>
              <w:rPr>
                <w:rFonts w:ascii="UWV Werk" w:hAnsi="UWV Werk"/>
                <w:sz w:val="16"/>
                <w:szCs w:val="16"/>
                <w:lang w:val="en-US"/>
              </w:rPr>
            </w:pPr>
          </w:p>
        </w:tc>
        <w:tc>
          <w:tcPr>
            <w:tcW w:w="6681" w:type="dxa"/>
            <w:gridSpan w:val="25"/>
            <w:tcBorders>
              <w:top w:val="single" w:sz="2" w:space="0" w:color="808080"/>
            </w:tcBorders>
            <w:shd w:val="pct5" w:color="auto" w:fill="auto"/>
          </w:tcPr>
          <w:p w14:paraId="0F544D57" w14:textId="77777777" w:rsidR="00141038" w:rsidRPr="005E6569" w:rsidRDefault="00141038" w:rsidP="00141038">
            <w:pPr>
              <w:pStyle w:val="Tussenbalk"/>
              <w:widowControl w:val="0"/>
              <w:rPr>
                <w:rFonts w:ascii="UWV Werk" w:hAnsi="UWV Werk"/>
                <w:sz w:val="16"/>
                <w:szCs w:val="16"/>
                <w:lang w:val="en-US"/>
              </w:rPr>
            </w:pPr>
          </w:p>
        </w:tc>
        <w:tc>
          <w:tcPr>
            <w:tcW w:w="170" w:type="dxa"/>
            <w:gridSpan w:val="2"/>
            <w:shd w:val="pct5" w:color="auto" w:fill="auto"/>
          </w:tcPr>
          <w:p w14:paraId="3027C3DF" w14:textId="77777777" w:rsidR="00141038" w:rsidRPr="005E6569" w:rsidRDefault="00141038" w:rsidP="00141038">
            <w:pPr>
              <w:pStyle w:val="Tussenbalk"/>
              <w:widowControl w:val="0"/>
              <w:rPr>
                <w:rFonts w:ascii="UWV Werk" w:hAnsi="UWV Werk"/>
                <w:sz w:val="16"/>
                <w:szCs w:val="16"/>
                <w:lang w:val="en-US"/>
              </w:rPr>
            </w:pPr>
          </w:p>
        </w:tc>
      </w:tr>
      <w:tr w:rsidR="00141038" w:rsidRPr="005E6569" w14:paraId="17DA4761" w14:textId="77777777" w:rsidTr="0071303A">
        <w:trPr>
          <w:cantSplit/>
        </w:trPr>
        <w:tc>
          <w:tcPr>
            <w:tcW w:w="383" w:type="dxa"/>
          </w:tcPr>
          <w:p w14:paraId="74C70954" w14:textId="77777777" w:rsidR="00141038" w:rsidRPr="00143EE4" w:rsidRDefault="00141038" w:rsidP="00141038">
            <w:pPr>
              <w:keepNext/>
              <w:keepLines/>
              <w:rPr>
                <w:sz w:val="18"/>
                <w:szCs w:val="18"/>
              </w:rPr>
            </w:pPr>
            <w:r w:rsidRPr="00143EE4">
              <w:rPr>
                <w:b/>
                <w:sz w:val="18"/>
                <w:szCs w:val="18"/>
              </w:rPr>
              <w:t>󠄀</w:t>
            </w:r>
          </w:p>
        </w:tc>
        <w:tc>
          <w:tcPr>
            <w:tcW w:w="2683" w:type="dxa"/>
            <w:gridSpan w:val="4"/>
          </w:tcPr>
          <w:p w14:paraId="12BDD248" w14:textId="6B32A187" w:rsidR="00141038" w:rsidRPr="005E6569" w:rsidRDefault="00B03B2A" w:rsidP="00141038">
            <w:pPr>
              <w:pStyle w:val="Basistekst"/>
              <w:keepNext/>
              <w:keepLines/>
              <w:rPr>
                <w:rFonts w:ascii="UWV Werk" w:hAnsi="UWV Werk"/>
                <w:sz w:val="16"/>
                <w:szCs w:val="16"/>
                <w:lang w:val="en-US"/>
              </w:rPr>
            </w:pPr>
            <w:r w:rsidRPr="005E6569">
              <w:rPr>
                <w:rFonts w:ascii="UWV Werk" w:hAnsi="UWV Werk"/>
                <w:sz w:val="16"/>
                <w:szCs w:val="16"/>
                <w:lang w:val="en-US"/>
              </w:rPr>
              <w:t>I work as a sole trader now.</w:t>
            </w:r>
          </w:p>
        </w:tc>
        <w:tc>
          <w:tcPr>
            <w:tcW w:w="159" w:type="dxa"/>
            <w:shd w:val="pct5" w:color="auto" w:fill="auto"/>
          </w:tcPr>
          <w:p w14:paraId="1738C3E3" w14:textId="77777777" w:rsidR="00141038" w:rsidRPr="005E6569" w:rsidRDefault="00141038" w:rsidP="00141038">
            <w:pPr>
              <w:keepNext/>
              <w:keepLines/>
              <w:rPr>
                <w:rFonts w:ascii="UWV Werk" w:hAnsi="UWV Werk"/>
                <w:sz w:val="16"/>
                <w:szCs w:val="16"/>
                <w:lang w:val="en-US"/>
              </w:rPr>
            </w:pPr>
          </w:p>
        </w:tc>
        <w:tc>
          <w:tcPr>
            <w:tcW w:w="3452" w:type="dxa"/>
            <w:gridSpan w:val="15"/>
            <w:shd w:val="pct5" w:color="auto" w:fill="auto"/>
          </w:tcPr>
          <w:p w14:paraId="77BFA9FD" w14:textId="1B731FF6" w:rsidR="00141038" w:rsidRPr="005E6569" w:rsidRDefault="00876D1D" w:rsidP="00141038">
            <w:pPr>
              <w:pStyle w:val="Basistekst"/>
              <w:rPr>
                <w:rFonts w:ascii="UWV Werk" w:hAnsi="UWV Werk"/>
                <w:sz w:val="16"/>
                <w:szCs w:val="16"/>
                <w:lang w:val="en-US"/>
              </w:rPr>
            </w:pPr>
            <w:r w:rsidRPr="005E6569">
              <w:rPr>
                <w:rFonts w:ascii="UWV Werk" w:hAnsi="UWV Werk"/>
                <w:sz w:val="16"/>
                <w:szCs w:val="16"/>
                <w:lang w:val="en-GB"/>
              </w:rPr>
              <w:t>Number of hours a week</w:t>
            </w:r>
          </w:p>
        </w:tc>
        <w:tc>
          <w:tcPr>
            <w:tcW w:w="3229" w:type="dxa"/>
            <w:gridSpan w:val="10"/>
          </w:tcPr>
          <w:p w14:paraId="0EE9368A" w14:textId="77777777" w:rsidR="00141038" w:rsidRPr="005E6569" w:rsidRDefault="00141038" w:rsidP="00141038">
            <w:pPr>
              <w:pStyle w:val="Invulling"/>
              <w:keepNext/>
              <w:keepLines/>
              <w:rPr>
                <w:rFonts w:ascii="UWV Werk" w:hAnsi="UWV Werk"/>
                <w:sz w:val="16"/>
                <w:szCs w:val="16"/>
                <w:lang w:val="en-US"/>
              </w:rPr>
            </w:pPr>
          </w:p>
        </w:tc>
        <w:tc>
          <w:tcPr>
            <w:tcW w:w="170" w:type="dxa"/>
            <w:gridSpan w:val="2"/>
            <w:shd w:val="pct5" w:color="auto" w:fill="auto"/>
          </w:tcPr>
          <w:p w14:paraId="23DE07B4" w14:textId="77777777" w:rsidR="00141038" w:rsidRPr="005E6569" w:rsidRDefault="00141038" w:rsidP="00141038">
            <w:pPr>
              <w:pStyle w:val="Invulling"/>
              <w:keepNext/>
              <w:keepLines/>
              <w:rPr>
                <w:rFonts w:ascii="UWV Werk" w:hAnsi="UWV Werk"/>
                <w:sz w:val="16"/>
                <w:szCs w:val="16"/>
                <w:lang w:val="en-US"/>
              </w:rPr>
            </w:pPr>
          </w:p>
        </w:tc>
      </w:tr>
      <w:tr w:rsidR="00141038" w:rsidRPr="005E6569" w14:paraId="41A43CF9" w14:textId="77777777" w:rsidTr="00176E56">
        <w:trPr>
          <w:cantSplit/>
        </w:trPr>
        <w:tc>
          <w:tcPr>
            <w:tcW w:w="383" w:type="dxa"/>
          </w:tcPr>
          <w:p w14:paraId="2BF1168D" w14:textId="77777777" w:rsidR="00141038" w:rsidRPr="005E6569" w:rsidRDefault="00141038" w:rsidP="00141038">
            <w:pPr>
              <w:pStyle w:val="Tussenbalk"/>
              <w:keepNext/>
              <w:keepLines/>
              <w:rPr>
                <w:rFonts w:ascii="UWV Werk" w:hAnsi="UWV Werk"/>
                <w:sz w:val="16"/>
                <w:szCs w:val="16"/>
                <w:lang w:val="en-US"/>
              </w:rPr>
            </w:pPr>
          </w:p>
        </w:tc>
        <w:tc>
          <w:tcPr>
            <w:tcW w:w="2683" w:type="dxa"/>
            <w:gridSpan w:val="4"/>
          </w:tcPr>
          <w:p w14:paraId="5AFAEF8B" w14:textId="77777777" w:rsidR="00141038" w:rsidRPr="005E6569" w:rsidRDefault="00141038" w:rsidP="00141038">
            <w:pPr>
              <w:pStyle w:val="Tussenbalk"/>
              <w:keepNext/>
              <w:keepLines/>
              <w:rPr>
                <w:rFonts w:ascii="UWV Werk" w:hAnsi="UWV Werk"/>
                <w:sz w:val="16"/>
                <w:szCs w:val="16"/>
                <w:lang w:val="en-US"/>
              </w:rPr>
            </w:pPr>
          </w:p>
        </w:tc>
        <w:tc>
          <w:tcPr>
            <w:tcW w:w="159" w:type="dxa"/>
            <w:shd w:val="pct5" w:color="auto" w:fill="auto"/>
          </w:tcPr>
          <w:p w14:paraId="67C49CE8" w14:textId="77777777" w:rsidR="00141038" w:rsidRPr="005E6569" w:rsidRDefault="00141038" w:rsidP="00141038">
            <w:pPr>
              <w:pStyle w:val="Tussenbalk"/>
              <w:keepNext/>
              <w:keepLines/>
              <w:rPr>
                <w:rFonts w:ascii="UWV Werk" w:hAnsi="UWV Werk"/>
                <w:sz w:val="16"/>
                <w:szCs w:val="16"/>
                <w:lang w:val="en-US"/>
              </w:rPr>
            </w:pPr>
          </w:p>
        </w:tc>
        <w:tc>
          <w:tcPr>
            <w:tcW w:w="6681" w:type="dxa"/>
            <w:gridSpan w:val="25"/>
            <w:shd w:val="pct5" w:color="auto" w:fill="auto"/>
          </w:tcPr>
          <w:p w14:paraId="7CC46252" w14:textId="77777777" w:rsidR="00141038" w:rsidRPr="005E6569" w:rsidRDefault="00141038" w:rsidP="00141038">
            <w:pPr>
              <w:pStyle w:val="Tussenbalk"/>
              <w:keepNext/>
              <w:keepLines/>
              <w:rPr>
                <w:rFonts w:ascii="UWV Werk" w:hAnsi="UWV Werk"/>
                <w:sz w:val="16"/>
                <w:szCs w:val="16"/>
                <w:lang w:val="en-US"/>
              </w:rPr>
            </w:pPr>
          </w:p>
        </w:tc>
        <w:tc>
          <w:tcPr>
            <w:tcW w:w="170" w:type="dxa"/>
            <w:gridSpan w:val="2"/>
            <w:shd w:val="pct5" w:color="auto" w:fill="auto"/>
          </w:tcPr>
          <w:p w14:paraId="14FCCF2A" w14:textId="77777777" w:rsidR="00141038" w:rsidRPr="005E6569" w:rsidRDefault="00141038" w:rsidP="00141038">
            <w:pPr>
              <w:pStyle w:val="Tussenbalk"/>
              <w:keepNext/>
              <w:keepLines/>
              <w:rPr>
                <w:rFonts w:ascii="UWV Werk" w:hAnsi="UWV Werk"/>
                <w:sz w:val="16"/>
                <w:szCs w:val="16"/>
                <w:lang w:val="en-US"/>
              </w:rPr>
            </w:pPr>
          </w:p>
        </w:tc>
      </w:tr>
      <w:tr w:rsidR="00141038" w:rsidRPr="005E6569" w14:paraId="5EFB7DD5" w14:textId="77777777" w:rsidTr="00176E56">
        <w:trPr>
          <w:cantSplit/>
        </w:trPr>
        <w:tc>
          <w:tcPr>
            <w:tcW w:w="389" w:type="dxa"/>
            <w:gridSpan w:val="2"/>
          </w:tcPr>
          <w:p w14:paraId="10DEB2AF" w14:textId="77777777" w:rsidR="00141038" w:rsidRPr="005E6569" w:rsidRDefault="00141038" w:rsidP="00141038">
            <w:pPr>
              <w:pStyle w:val="Boventekst"/>
              <w:rPr>
                <w:rFonts w:ascii="UWV Werk" w:hAnsi="UWV Werk"/>
                <w:sz w:val="16"/>
                <w:szCs w:val="16"/>
                <w:lang w:val="en-US"/>
              </w:rPr>
            </w:pPr>
          </w:p>
        </w:tc>
        <w:tc>
          <w:tcPr>
            <w:tcW w:w="2677" w:type="dxa"/>
            <w:gridSpan w:val="3"/>
          </w:tcPr>
          <w:p w14:paraId="4A7996C0" w14:textId="77777777" w:rsidR="00141038" w:rsidRPr="005E6569" w:rsidRDefault="00141038" w:rsidP="00141038">
            <w:pPr>
              <w:pStyle w:val="Boventekst"/>
              <w:rPr>
                <w:rFonts w:ascii="UWV Werk" w:hAnsi="UWV Werk"/>
                <w:sz w:val="16"/>
                <w:szCs w:val="16"/>
                <w:lang w:val="en-US"/>
              </w:rPr>
            </w:pPr>
          </w:p>
        </w:tc>
        <w:tc>
          <w:tcPr>
            <w:tcW w:w="159" w:type="dxa"/>
            <w:shd w:val="pct5" w:color="auto" w:fill="auto"/>
          </w:tcPr>
          <w:p w14:paraId="35991FEA" w14:textId="77777777" w:rsidR="00141038" w:rsidRPr="005E6569" w:rsidRDefault="00141038" w:rsidP="00141038">
            <w:pPr>
              <w:pStyle w:val="Boventekst"/>
              <w:rPr>
                <w:rFonts w:ascii="UWV Werk" w:hAnsi="UWV Werk"/>
                <w:sz w:val="16"/>
                <w:szCs w:val="16"/>
                <w:lang w:val="en-US"/>
              </w:rPr>
            </w:pPr>
          </w:p>
        </w:tc>
        <w:tc>
          <w:tcPr>
            <w:tcW w:w="6681" w:type="dxa"/>
            <w:gridSpan w:val="25"/>
            <w:shd w:val="pct5" w:color="auto" w:fill="auto"/>
          </w:tcPr>
          <w:p w14:paraId="4E6A1785" w14:textId="26F5CCB9" w:rsidR="00141038" w:rsidRPr="005E6569" w:rsidRDefault="000364EC" w:rsidP="00141038">
            <w:pPr>
              <w:pStyle w:val="Basistekst"/>
              <w:rPr>
                <w:rFonts w:ascii="UWV Werk" w:hAnsi="UWV Werk"/>
                <w:sz w:val="16"/>
                <w:szCs w:val="16"/>
                <w:lang w:val="en-US"/>
              </w:rPr>
            </w:pPr>
            <w:r w:rsidRPr="005E6569">
              <w:rPr>
                <w:rFonts w:ascii="UWV Werk" w:hAnsi="UWV Werk"/>
                <w:sz w:val="16"/>
                <w:szCs w:val="16"/>
                <w:lang w:val="en-GB"/>
              </w:rPr>
              <w:t xml:space="preserve">Annual income </w:t>
            </w:r>
            <w:r w:rsidRPr="005E6569">
              <w:rPr>
                <w:rFonts w:ascii="UWV Werk" w:hAnsi="UWV Werk"/>
                <w:sz w:val="16"/>
                <w:szCs w:val="16"/>
                <w:lang w:val="en-GB"/>
              </w:rPr>
              <w:sym w:font="Webdings" w:char="F034"/>
            </w:r>
            <w:r w:rsidRPr="005E6569">
              <w:rPr>
                <w:rFonts w:ascii="UWV Werk" w:hAnsi="UWV Werk"/>
                <w:i/>
                <w:sz w:val="16"/>
                <w:szCs w:val="16"/>
                <w:lang w:val="en-US"/>
              </w:rPr>
              <w:t xml:space="preserve"> Provide an estimate of how much you will earn.</w:t>
            </w:r>
          </w:p>
        </w:tc>
        <w:tc>
          <w:tcPr>
            <w:tcW w:w="170" w:type="dxa"/>
            <w:gridSpan w:val="2"/>
            <w:shd w:val="pct5" w:color="auto" w:fill="auto"/>
          </w:tcPr>
          <w:p w14:paraId="5715160B" w14:textId="77777777" w:rsidR="00141038" w:rsidRPr="005E6569" w:rsidRDefault="00141038" w:rsidP="00141038">
            <w:pPr>
              <w:pStyle w:val="Boventekst"/>
              <w:rPr>
                <w:rFonts w:ascii="UWV Werk" w:hAnsi="UWV Werk"/>
                <w:sz w:val="16"/>
                <w:szCs w:val="16"/>
                <w:lang w:val="en-US"/>
              </w:rPr>
            </w:pPr>
          </w:p>
        </w:tc>
      </w:tr>
      <w:tr w:rsidR="00141038" w:rsidRPr="005E6569" w14:paraId="0FFD2D9A" w14:textId="77777777" w:rsidTr="00176E56">
        <w:trPr>
          <w:cantSplit/>
        </w:trPr>
        <w:tc>
          <w:tcPr>
            <w:tcW w:w="383" w:type="dxa"/>
          </w:tcPr>
          <w:p w14:paraId="50034610" w14:textId="77777777" w:rsidR="00141038" w:rsidRPr="005E6569" w:rsidRDefault="00141038" w:rsidP="00141038">
            <w:pPr>
              <w:pStyle w:val="Tussenbalk"/>
              <w:keepNext/>
              <w:keepLines/>
              <w:rPr>
                <w:rFonts w:ascii="UWV Werk" w:hAnsi="UWV Werk"/>
                <w:sz w:val="16"/>
                <w:szCs w:val="16"/>
                <w:lang w:val="en-US"/>
              </w:rPr>
            </w:pPr>
          </w:p>
        </w:tc>
        <w:tc>
          <w:tcPr>
            <w:tcW w:w="2683" w:type="dxa"/>
            <w:gridSpan w:val="4"/>
          </w:tcPr>
          <w:p w14:paraId="28A3BFA3" w14:textId="77777777" w:rsidR="00141038" w:rsidRPr="005E6569" w:rsidRDefault="00141038" w:rsidP="00141038">
            <w:pPr>
              <w:pStyle w:val="Tussenbalk"/>
              <w:keepNext/>
              <w:keepLines/>
              <w:rPr>
                <w:rFonts w:ascii="UWV Werk" w:hAnsi="UWV Werk"/>
                <w:sz w:val="16"/>
                <w:szCs w:val="16"/>
                <w:lang w:val="en-US"/>
              </w:rPr>
            </w:pPr>
          </w:p>
        </w:tc>
        <w:tc>
          <w:tcPr>
            <w:tcW w:w="159" w:type="dxa"/>
            <w:shd w:val="pct5" w:color="auto" w:fill="auto"/>
          </w:tcPr>
          <w:p w14:paraId="2CFB924E" w14:textId="77777777" w:rsidR="00141038" w:rsidRPr="005E6569" w:rsidRDefault="00141038" w:rsidP="00141038">
            <w:pPr>
              <w:pStyle w:val="Tussenbalk"/>
              <w:keepNext/>
              <w:keepLines/>
              <w:rPr>
                <w:rFonts w:ascii="UWV Werk" w:hAnsi="UWV Werk"/>
                <w:sz w:val="16"/>
                <w:szCs w:val="16"/>
                <w:lang w:val="en-US"/>
              </w:rPr>
            </w:pPr>
          </w:p>
        </w:tc>
        <w:tc>
          <w:tcPr>
            <w:tcW w:w="6681" w:type="dxa"/>
            <w:gridSpan w:val="25"/>
            <w:shd w:val="pct5" w:color="auto" w:fill="auto"/>
          </w:tcPr>
          <w:p w14:paraId="4A2875C1" w14:textId="77777777" w:rsidR="00141038" w:rsidRPr="005E6569" w:rsidRDefault="00141038" w:rsidP="00141038">
            <w:pPr>
              <w:pStyle w:val="Tussenbalk"/>
              <w:keepNext/>
              <w:keepLines/>
              <w:rPr>
                <w:rFonts w:ascii="UWV Werk" w:hAnsi="UWV Werk"/>
                <w:sz w:val="16"/>
                <w:szCs w:val="16"/>
                <w:lang w:val="en-US"/>
              </w:rPr>
            </w:pPr>
          </w:p>
        </w:tc>
        <w:tc>
          <w:tcPr>
            <w:tcW w:w="170" w:type="dxa"/>
            <w:gridSpan w:val="2"/>
            <w:shd w:val="pct5" w:color="auto" w:fill="auto"/>
          </w:tcPr>
          <w:p w14:paraId="0D3A4887" w14:textId="77777777" w:rsidR="00141038" w:rsidRPr="005E6569" w:rsidRDefault="00141038" w:rsidP="00141038">
            <w:pPr>
              <w:pStyle w:val="Tussenbalk"/>
              <w:keepNext/>
              <w:keepLines/>
              <w:rPr>
                <w:rFonts w:ascii="UWV Werk" w:hAnsi="UWV Werk"/>
                <w:sz w:val="16"/>
                <w:szCs w:val="16"/>
                <w:lang w:val="en-US"/>
              </w:rPr>
            </w:pPr>
          </w:p>
        </w:tc>
      </w:tr>
      <w:tr w:rsidR="006C1957" w:rsidRPr="005E6569" w14:paraId="3CBA264B" w14:textId="77777777" w:rsidTr="00143EE4">
        <w:trPr>
          <w:cantSplit/>
        </w:trPr>
        <w:tc>
          <w:tcPr>
            <w:tcW w:w="383" w:type="dxa"/>
          </w:tcPr>
          <w:p w14:paraId="20160D7E" w14:textId="77777777" w:rsidR="006C1957" w:rsidRPr="005E6569" w:rsidRDefault="006C1957" w:rsidP="006C1957">
            <w:pPr>
              <w:keepNext/>
              <w:keepLines/>
              <w:rPr>
                <w:rFonts w:ascii="UWV Werk" w:hAnsi="UWV Werk"/>
                <w:sz w:val="16"/>
                <w:szCs w:val="16"/>
                <w:lang w:val="en-US"/>
              </w:rPr>
            </w:pPr>
          </w:p>
        </w:tc>
        <w:tc>
          <w:tcPr>
            <w:tcW w:w="2683" w:type="dxa"/>
            <w:gridSpan w:val="4"/>
          </w:tcPr>
          <w:p w14:paraId="09105871" w14:textId="77777777" w:rsidR="006C1957" w:rsidRPr="005E6569" w:rsidRDefault="006C1957" w:rsidP="006C1957">
            <w:pPr>
              <w:keepNext/>
              <w:keepLines/>
              <w:rPr>
                <w:rFonts w:ascii="UWV Werk" w:hAnsi="UWV Werk"/>
                <w:sz w:val="16"/>
                <w:szCs w:val="16"/>
                <w:lang w:val="en-US"/>
              </w:rPr>
            </w:pPr>
          </w:p>
        </w:tc>
        <w:tc>
          <w:tcPr>
            <w:tcW w:w="159" w:type="dxa"/>
            <w:shd w:val="pct5" w:color="auto" w:fill="auto"/>
          </w:tcPr>
          <w:p w14:paraId="531DAD55" w14:textId="77777777" w:rsidR="006C1957" w:rsidRPr="005E6569" w:rsidRDefault="006C1957" w:rsidP="006C1957">
            <w:pPr>
              <w:keepNext/>
              <w:keepLines/>
              <w:rPr>
                <w:rFonts w:ascii="UWV Werk" w:hAnsi="UWV Werk"/>
                <w:sz w:val="16"/>
                <w:szCs w:val="16"/>
                <w:lang w:val="en-US"/>
              </w:rPr>
            </w:pPr>
          </w:p>
        </w:tc>
        <w:tc>
          <w:tcPr>
            <w:tcW w:w="751" w:type="dxa"/>
            <w:shd w:val="pct5" w:color="auto" w:fill="auto"/>
          </w:tcPr>
          <w:p w14:paraId="348F7E41" w14:textId="6F8C0FDF" w:rsidR="006C1957" w:rsidRPr="005E6569" w:rsidRDefault="006C1957" w:rsidP="006C1957">
            <w:pPr>
              <w:pStyle w:val="Basistekst"/>
              <w:rPr>
                <w:rFonts w:ascii="UWV Werk" w:hAnsi="UWV Werk"/>
                <w:sz w:val="16"/>
                <w:szCs w:val="16"/>
              </w:rPr>
            </w:pPr>
            <w:r w:rsidRPr="005E6569">
              <w:rPr>
                <w:rFonts w:ascii="UWV Werk" w:hAnsi="UWV Werk"/>
                <w:sz w:val="16"/>
                <w:szCs w:val="16"/>
                <w:lang w:val="en-GB"/>
              </w:rPr>
              <w:t>Currency</w:t>
            </w:r>
            <w:r w:rsidRPr="005E6569">
              <w:rPr>
                <w:rFonts w:ascii="UWV Werk" w:hAnsi="UWV Werk"/>
                <w:vanish/>
                <w:sz w:val="16"/>
                <w:szCs w:val="16"/>
              </w:rPr>
              <w:t xml:space="preserve"> end doorchternaam</w:t>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p>
        </w:tc>
        <w:tc>
          <w:tcPr>
            <w:tcW w:w="658" w:type="dxa"/>
          </w:tcPr>
          <w:p w14:paraId="7FEB5E6C" w14:textId="77777777" w:rsidR="006C1957" w:rsidRPr="005E6569" w:rsidRDefault="006C1957" w:rsidP="006C1957">
            <w:pPr>
              <w:pStyle w:val="Invulling"/>
              <w:keepNext/>
              <w:keepLines/>
              <w:rPr>
                <w:rFonts w:ascii="UWV Werk" w:hAnsi="UWV Werk"/>
                <w:sz w:val="16"/>
                <w:szCs w:val="16"/>
              </w:rPr>
            </w:pPr>
          </w:p>
        </w:tc>
        <w:tc>
          <w:tcPr>
            <w:tcW w:w="90" w:type="dxa"/>
            <w:gridSpan w:val="2"/>
            <w:shd w:val="clear" w:color="auto" w:fill="F2F2F2" w:themeFill="background1" w:themeFillShade="F2"/>
          </w:tcPr>
          <w:p w14:paraId="03925B23" w14:textId="77777777" w:rsidR="006C1957" w:rsidRPr="005E6569" w:rsidRDefault="006C1957" w:rsidP="006C1957">
            <w:pPr>
              <w:pStyle w:val="Invulling"/>
              <w:keepNext/>
              <w:keepLines/>
              <w:rPr>
                <w:rFonts w:ascii="UWV Werk" w:hAnsi="UWV Werk"/>
                <w:sz w:val="16"/>
                <w:szCs w:val="16"/>
              </w:rPr>
            </w:pPr>
          </w:p>
        </w:tc>
        <w:tc>
          <w:tcPr>
            <w:tcW w:w="764" w:type="dxa"/>
            <w:gridSpan w:val="3"/>
            <w:shd w:val="clear" w:color="auto" w:fill="F2F2F2" w:themeFill="background1" w:themeFillShade="F2"/>
          </w:tcPr>
          <w:p w14:paraId="20BEF19C" w14:textId="585F54CA" w:rsidR="006C1957" w:rsidRPr="005E6569" w:rsidRDefault="00F60D33" w:rsidP="006C1957">
            <w:pPr>
              <w:pStyle w:val="Basistekst"/>
              <w:rPr>
                <w:rFonts w:ascii="UWV Werk" w:hAnsi="UWV Werk"/>
                <w:sz w:val="16"/>
                <w:szCs w:val="16"/>
              </w:rPr>
            </w:pPr>
            <w:bookmarkStart w:id="8" w:name="Text19"/>
            <w:bookmarkStart w:id="9" w:name="Text18"/>
            <w:r w:rsidRPr="005E6569">
              <w:rPr>
                <w:rFonts w:ascii="UWV Werk" w:hAnsi="UWV Werk"/>
                <w:sz w:val="16"/>
                <w:szCs w:val="16"/>
                <w:lang w:val="en-GB"/>
              </w:rPr>
              <w:t>Amount</w:t>
            </w:r>
            <w:bookmarkEnd w:id="8"/>
            <w:bookmarkEnd w:id="9"/>
          </w:p>
        </w:tc>
        <w:tc>
          <w:tcPr>
            <w:tcW w:w="1524" w:type="dxa"/>
            <w:gridSpan w:val="10"/>
          </w:tcPr>
          <w:p w14:paraId="5847A15F" w14:textId="77777777" w:rsidR="006C1957" w:rsidRPr="005E6569" w:rsidRDefault="006C1957" w:rsidP="006C1957">
            <w:pPr>
              <w:pStyle w:val="Invulling"/>
              <w:keepNext/>
              <w:keepLines/>
              <w:rPr>
                <w:rFonts w:ascii="UWV Werk" w:hAnsi="UWV Werk"/>
                <w:sz w:val="16"/>
                <w:szCs w:val="16"/>
              </w:rPr>
            </w:pPr>
          </w:p>
        </w:tc>
        <w:tc>
          <w:tcPr>
            <w:tcW w:w="112" w:type="dxa"/>
            <w:gridSpan w:val="2"/>
            <w:shd w:val="clear" w:color="auto" w:fill="F2F2F2" w:themeFill="background1" w:themeFillShade="F2"/>
          </w:tcPr>
          <w:p w14:paraId="4F06A017" w14:textId="77777777" w:rsidR="006C1957" w:rsidRPr="005E6569" w:rsidRDefault="006C1957" w:rsidP="006C1957">
            <w:pPr>
              <w:pStyle w:val="Invulling"/>
              <w:keepNext/>
              <w:keepLines/>
              <w:rPr>
                <w:rFonts w:ascii="UWV Werk" w:hAnsi="UWV Werk"/>
                <w:sz w:val="16"/>
                <w:szCs w:val="16"/>
              </w:rPr>
            </w:pPr>
          </w:p>
        </w:tc>
        <w:tc>
          <w:tcPr>
            <w:tcW w:w="336" w:type="dxa"/>
            <w:shd w:val="clear" w:color="auto" w:fill="F2F2F2" w:themeFill="background1" w:themeFillShade="F2"/>
          </w:tcPr>
          <w:p w14:paraId="4C385F62" w14:textId="102C2484" w:rsidR="006C1957" w:rsidRPr="005E6569" w:rsidRDefault="006C1957" w:rsidP="006C1957">
            <w:pPr>
              <w:pStyle w:val="Basistekst"/>
              <w:rPr>
                <w:rFonts w:ascii="UWV Werk" w:hAnsi="UWV Werk"/>
                <w:sz w:val="16"/>
                <w:szCs w:val="16"/>
              </w:rPr>
            </w:pPr>
          </w:p>
        </w:tc>
        <w:tc>
          <w:tcPr>
            <w:tcW w:w="784" w:type="dxa"/>
            <w:gridSpan w:val="2"/>
            <w:shd w:val="clear" w:color="auto" w:fill="F2F2F2" w:themeFill="background1" w:themeFillShade="F2"/>
          </w:tcPr>
          <w:p w14:paraId="29B001F4" w14:textId="52F44E37" w:rsidR="006C1957" w:rsidRPr="005E6569" w:rsidRDefault="006C1957" w:rsidP="006C1957">
            <w:pPr>
              <w:pStyle w:val="Basistekst"/>
              <w:rPr>
                <w:rFonts w:ascii="UWV Werk" w:hAnsi="UWV Werk"/>
                <w:sz w:val="16"/>
                <w:szCs w:val="16"/>
              </w:rPr>
            </w:pPr>
          </w:p>
        </w:tc>
        <w:tc>
          <w:tcPr>
            <w:tcW w:w="939" w:type="dxa"/>
            <w:gridSpan w:val="2"/>
            <w:shd w:val="clear" w:color="auto" w:fill="F2F2F2" w:themeFill="background1" w:themeFillShade="F2"/>
          </w:tcPr>
          <w:p w14:paraId="6047AED4" w14:textId="2B8F7387" w:rsidR="006C1957" w:rsidRPr="005E6569" w:rsidRDefault="006C1957" w:rsidP="006C1957">
            <w:pPr>
              <w:pStyle w:val="Basistekst"/>
              <w:rPr>
                <w:rFonts w:ascii="UWV Werk" w:hAnsi="UWV Werk"/>
                <w:sz w:val="16"/>
                <w:szCs w:val="16"/>
              </w:rPr>
            </w:pPr>
          </w:p>
        </w:tc>
        <w:tc>
          <w:tcPr>
            <w:tcW w:w="723" w:type="dxa"/>
            <w:shd w:val="clear" w:color="auto" w:fill="F2F2F2" w:themeFill="background1" w:themeFillShade="F2"/>
          </w:tcPr>
          <w:p w14:paraId="390AD5E8" w14:textId="3FB091E6" w:rsidR="006C1957" w:rsidRPr="005E6569" w:rsidRDefault="006C1957" w:rsidP="006C1957">
            <w:pPr>
              <w:pStyle w:val="Basistekst"/>
              <w:rPr>
                <w:rFonts w:ascii="UWV Werk" w:hAnsi="UWV Werk"/>
                <w:sz w:val="16"/>
                <w:szCs w:val="16"/>
              </w:rPr>
            </w:pPr>
          </w:p>
        </w:tc>
        <w:tc>
          <w:tcPr>
            <w:tcW w:w="170" w:type="dxa"/>
            <w:gridSpan w:val="2"/>
            <w:shd w:val="pct5" w:color="auto" w:fill="auto"/>
          </w:tcPr>
          <w:p w14:paraId="6FBCE56B" w14:textId="77777777" w:rsidR="006C1957" w:rsidRPr="005E6569" w:rsidRDefault="006C1957" w:rsidP="006C1957">
            <w:pPr>
              <w:pStyle w:val="Invulling"/>
              <w:keepNext/>
              <w:keepLines/>
              <w:rPr>
                <w:rFonts w:ascii="UWV Werk" w:hAnsi="UWV Werk"/>
                <w:sz w:val="16"/>
                <w:szCs w:val="16"/>
              </w:rPr>
            </w:pPr>
          </w:p>
        </w:tc>
      </w:tr>
      <w:tr w:rsidR="006C1957" w:rsidRPr="005E6569" w14:paraId="3898CEF8" w14:textId="77777777" w:rsidTr="00176E56">
        <w:trPr>
          <w:cantSplit/>
          <w:trHeight w:val="45"/>
        </w:trPr>
        <w:tc>
          <w:tcPr>
            <w:tcW w:w="383" w:type="dxa"/>
          </w:tcPr>
          <w:p w14:paraId="28A2F501" w14:textId="77777777" w:rsidR="006C1957" w:rsidRPr="005E6569" w:rsidRDefault="006C1957" w:rsidP="006C1957">
            <w:pPr>
              <w:pStyle w:val="Tussenbalk"/>
              <w:widowControl w:val="0"/>
              <w:rPr>
                <w:rFonts w:ascii="UWV Werk" w:hAnsi="UWV Werk"/>
                <w:sz w:val="16"/>
                <w:szCs w:val="16"/>
              </w:rPr>
            </w:pPr>
          </w:p>
        </w:tc>
        <w:tc>
          <w:tcPr>
            <w:tcW w:w="2683" w:type="dxa"/>
            <w:gridSpan w:val="4"/>
            <w:tcBorders>
              <w:top w:val="single" w:sz="2" w:space="0" w:color="808080"/>
            </w:tcBorders>
          </w:tcPr>
          <w:p w14:paraId="0E9DE2B6" w14:textId="77777777" w:rsidR="006C1957" w:rsidRPr="005E6569" w:rsidRDefault="006C1957" w:rsidP="006C1957">
            <w:pPr>
              <w:pStyle w:val="Tussenbalk"/>
              <w:widowControl w:val="0"/>
              <w:rPr>
                <w:rFonts w:ascii="UWV Werk" w:hAnsi="UWV Werk"/>
                <w:sz w:val="16"/>
                <w:szCs w:val="16"/>
              </w:rPr>
            </w:pPr>
          </w:p>
        </w:tc>
        <w:tc>
          <w:tcPr>
            <w:tcW w:w="159" w:type="dxa"/>
            <w:tcBorders>
              <w:top w:val="single" w:sz="2" w:space="0" w:color="808080"/>
            </w:tcBorders>
            <w:shd w:val="pct5" w:color="auto" w:fill="auto"/>
          </w:tcPr>
          <w:p w14:paraId="5A0F0E32" w14:textId="77777777" w:rsidR="006C1957" w:rsidRPr="005E6569" w:rsidRDefault="006C1957" w:rsidP="006C1957">
            <w:pPr>
              <w:pStyle w:val="Tussenbalk"/>
              <w:widowControl w:val="0"/>
              <w:rPr>
                <w:rFonts w:ascii="UWV Werk" w:hAnsi="UWV Werk"/>
                <w:sz w:val="16"/>
                <w:szCs w:val="16"/>
              </w:rPr>
            </w:pPr>
          </w:p>
        </w:tc>
        <w:tc>
          <w:tcPr>
            <w:tcW w:w="6681" w:type="dxa"/>
            <w:gridSpan w:val="25"/>
            <w:tcBorders>
              <w:top w:val="single" w:sz="2" w:space="0" w:color="808080"/>
            </w:tcBorders>
            <w:shd w:val="pct5" w:color="auto" w:fill="auto"/>
          </w:tcPr>
          <w:p w14:paraId="0EA08935" w14:textId="77777777" w:rsidR="006C1957" w:rsidRPr="005E6569" w:rsidRDefault="006C1957" w:rsidP="006C1957">
            <w:pPr>
              <w:pStyle w:val="Tussenbalk"/>
              <w:widowControl w:val="0"/>
              <w:rPr>
                <w:rFonts w:ascii="UWV Werk" w:hAnsi="UWV Werk"/>
                <w:sz w:val="16"/>
                <w:szCs w:val="16"/>
              </w:rPr>
            </w:pPr>
          </w:p>
        </w:tc>
        <w:tc>
          <w:tcPr>
            <w:tcW w:w="170" w:type="dxa"/>
            <w:gridSpan w:val="2"/>
            <w:shd w:val="pct5" w:color="auto" w:fill="auto"/>
          </w:tcPr>
          <w:p w14:paraId="3FBC5F17" w14:textId="77777777" w:rsidR="006C1957" w:rsidRPr="005E6569" w:rsidRDefault="006C1957" w:rsidP="006C1957">
            <w:pPr>
              <w:pStyle w:val="Tussenbalk"/>
              <w:widowControl w:val="0"/>
              <w:rPr>
                <w:rFonts w:ascii="UWV Werk" w:hAnsi="UWV Werk"/>
                <w:sz w:val="16"/>
                <w:szCs w:val="16"/>
              </w:rPr>
            </w:pPr>
          </w:p>
        </w:tc>
      </w:tr>
      <w:tr w:rsidR="006C1957" w:rsidRPr="005E6569" w14:paraId="45DEAEF7" w14:textId="77777777" w:rsidTr="00132EAA">
        <w:trPr>
          <w:cantSplit/>
        </w:trPr>
        <w:tc>
          <w:tcPr>
            <w:tcW w:w="383" w:type="dxa"/>
          </w:tcPr>
          <w:p w14:paraId="0C426E5A" w14:textId="424521A5" w:rsidR="006C1957" w:rsidRPr="00143EE4" w:rsidRDefault="006C1957" w:rsidP="006C1957">
            <w:pPr>
              <w:pStyle w:val="Basistekst"/>
              <w:rPr>
                <w:sz w:val="18"/>
                <w:szCs w:val="18"/>
              </w:rPr>
            </w:pPr>
            <w:r w:rsidRPr="00143EE4">
              <w:rPr>
                <w:b/>
                <w:sz w:val="18"/>
                <w:szCs w:val="18"/>
              </w:rPr>
              <w:t>󠄀</w:t>
            </w:r>
          </w:p>
        </w:tc>
        <w:tc>
          <w:tcPr>
            <w:tcW w:w="2683" w:type="dxa"/>
            <w:gridSpan w:val="4"/>
            <w:vMerge w:val="restart"/>
          </w:tcPr>
          <w:p w14:paraId="6B9022F2" w14:textId="6FFE7920" w:rsidR="006C1957" w:rsidRPr="005E6569" w:rsidRDefault="008B3DA6" w:rsidP="006C1957">
            <w:pPr>
              <w:pStyle w:val="Basistekst"/>
              <w:keepNext/>
              <w:keepLines/>
              <w:rPr>
                <w:rFonts w:ascii="UWV Werk" w:hAnsi="UWV Werk"/>
                <w:sz w:val="16"/>
                <w:szCs w:val="16"/>
                <w:lang w:val="en-US"/>
              </w:rPr>
            </w:pPr>
            <w:r w:rsidRPr="005E6569">
              <w:rPr>
                <w:rFonts w:ascii="UWV Werk" w:hAnsi="UWV Werk"/>
                <w:sz w:val="16"/>
                <w:szCs w:val="16"/>
                <w:lang w:val="en-US"/>
              </w:rPr>
              <w:t>I recently started receiving another benefit alongside my Dutch benefit.</w:t>
            </w:r>
          </w:p>
        </w:tc>
        <w:tc>
          <w:tcPr>
            <w:tcW w:w="159" w:type="dxa"/>
            <w:shd w:val="pct5" w:color="auto" w:fill="auto"/>
          </w:tcPr>
          <w:p w14:paraId="13999D38" w14:textId="77777777" w:rsidR="006C1957" w:rsidRPr="005E6569" w:rsidRDefault="006C1957" w:rsidP="006C1957">
            <w:pPr>
              <w:pStyle w:val="Basistekst"/>
              <w:keepNext/>
              <w:keepLines/>
              <w:rPr>
                <w:rFonts w:ascii="UWV Werk" w:hAnsi="UWV Werk"/>
                <w:sz w:val="16"/>
                <w:szCs w:val="16"/>
                <w:lang w:val="en-US"/>
              </w:rPr>
            </w:pPr>
          </w:p>
        </w:tc>
        <w:tc>
          <w:tcPr>
            <w:tcW w:w="2039" w:type="dxa"/>
            <w:gridSpan w:val="6"/>
            <w:shd w:val="pct5" w:color="auto" w:fill="auto"/>
          </w:tcPr>
          <w:p w14:paraId="07313833" w14:textId="1736E508" w:rsidR="006C1957" w:rsidRPr="005E6569" w:rsidRDefault="00981617" w:rsidP="006C1957">
            <w:pPr>
              <w:pStyle w:val="Basistekst"/>
              <w:keepNext/>
              <w:keepLines/>
              <w:rPr>
                <w:rFonts w:ascii="UWV Werk" w:hAnsi="UWV Werk"/>
                <w:sz w:val="16"/>
                <w:szCs w:val="16"/>
              </w:rPr>
            </w:pPr>
            <w:r w:rsidRPr="005E6569">
              <w:rPr>
                <w:rFonts w:ascii="UWV Werk" w:hAnsi="UWV Werk"/>
                <w:sz w:val="16"/>
                <w:szCs w:val="16"/>
              </w:rPr>
              <w:t>Name of other benefit</w:t>
            </w:r>
          </w:p>
        </w:tc>
        <w:tc>
          <w:tcPr>
            <w:tcW w:w="4642" w:type="dxa"/>
            <w:gridSpan w:val="19"/>
          </w:tcPr>
          <w:p w14:paraId="0645C19D" w14:textId="226038A6" w:rsidR="006C1957" w:rsidRPr="005E6569" w:rsidRDefault="006C1957" w:rsidP="006C1957">
            <w:pPr>
              <w:pStyle w:val="Invulling"/>
              <w:keepNext/>
              <w:keepLines/>
              <w:rPr>
                <w:rFonts w:ascii="UWV Werk" w:hAnsi="UWV Werk"/>
                <w:sz w:val="16"/>
                <w:szCs w:val="16"/>
              </w:rPr>
            </w:pPr>
          </w:p>
        </w:tc>
        <w:tc>
          <w:tcPr>
            <w:tcW w:w="170" w:type="dxa"/>
            <w:gridSpan w:val="2"/>
            <w:shd w:val="pct5" w:color="auto" w:fill="auto"/>
          </w:tcPr>
          <w:p w14:paraId="3D2169A5" w14:textId="77777777" w:rsidR="006C1957" w:rsidRPr="005E6569" w:rsidRDefault="006C1957" w:rsidP="006C1957">
            <w:pPr>
              <w:pStyle w:val="Basistekst"/>
              <w:keepNext/>
              <w:keepLines/>
              <w:rPr>
                <w:rFonts w:ascii="UWV Werk" w:hAnsi="UWV Werk"/>
                <w:sz w:val="16"/>
                <w:szCs w:val="16"/>
              </w:rPr>
            </w:pPr>
          </w:p>
        </w:tc>
      </w:tr>
      <w:tr w:rsidR="006C1957" w:rsidRPr="005E6569" w14:paraId="4745A96F" w14:textId="77777777" w:rsidTr="00176E56">
        <w:trPr>
          <w:cantSplit/>
        </w:trPr>
        <w:tc>
          <w:tcPr>
            <w:tcW w:w="383" w:type="dxa"/>
          </w:tcPr>
          <w:p w14:paraId="0AEB1346" w14:textId="77777777" w:rsidR="006C1957" w:rsidRPr="005E6569" w:rsidRDefault="006C1957" w:rsidP="006C1957">
            <w:pPr>
              <w:pStyle w:val="Tussenbalk"/>
              <w:rPr>
                <w:rFonts w:ascii="UWV Werk" w:hAnsi="UWV Werk"/>
                <w:sz w:val="16"/>
                <w:szCs w:val="16"/>
              </w:rPr>
            </w:pPr>
          </w:p>
        </w:tc>
        <w:tc>
          <w:tcPr>
            <w:tcW w:w="2683" w:type="dxa"/>
            <w:gridSpan w:val="4"/>
            <w:vMerge/>
          </w:tcPr>
          <w:p w14:paraId="774F1A3A" w14:textId="77777777" w:rsidR="006C1957" w:rsidRPr="005E6569" w:rsidRDefault="006C1957" w:rsidP="006C1957">
            <w:pPr>
              <w:pStyle w:val="Tussenbalk"/>
              <w:keepNext/>
              <w:keepLines/>
              <w:rPr>
                <w:rFonts w:ascii="UWV Werk" w:hAnsi="UWV Werk"/>
                <w:sz w:val="16"/>
                <w:szCs w:val="16"/>
              </w:rPr>
            </w:pPr>
          </w:p>
        </w:tc>
        <w:tc>
          <w:tcPr>
            <w:tcW w:w="159" w:type="dxa"/>
            <w:shd w:val="pct5" w:color="auto" w:fill="auto"/>
          </w:tcPr>
          <w:p w14:paraId="30AE0CF2" w14:textId="77777777" w:rsidR="006C1957" w:rsidRPr="005E6569" w:rsidRDefault="006C1957" w:rsidP="006C1957">
            <w:pPr>
              <w:pStyle w:val="Tussenbalk"/>
              <w:keepNext/>
              <w:keepLines/>
              <w:rPr>
                <w:rFonts w:ascii="UWV Werk" w:hAnsi="UWV Werk"/>
                <w:sz w:val="16"/>
                <w:szCs w:val="16"/>
              </w:rPr>
            </w:pPr>
          </w:p>
        </w:tc>
        <w:tc>
          <w:tcPr>
            <w:tcW w:w="6681" w:type="dxa"/>
            <w:gridSpan w:val="25"/>
            <w:shd w:val="pct5" w:color="auto" w:fill="auto"/>
          </w:tcPr>
          <w:p w14:paraId="20336CB8" w14:textId="77777777" w:rsidR="006C1957" w:rsidRPr="005E6569" w:rsidRDefault="006C1957" w:rsidP="006C1957">
            <w:pPr>
              <w:pStyle w:val="Tussenbalk"/>
              <w:keepNext/>
              <w:keepLines/>
              <w:rPr>
                <w:rFonts w:ascii="UWV Werk" w:hAnsi="UWV Werk"/>
                <w:sz w:val="16"/>
                <w:szCs w:val="16"/>
              </w:rPr>
            </w:pPr>
          </w:p>
        </w:tc>
        <w:tc>
          <w:tcPr>
            <w:tcW w:w="170" w:type="dxa"/>
            <w:gridSpan w:val="2"/>
            <w:shd w:val="pct5" w:color="auto" w:fill="auto"/>
          </w:tcPr>
          <w:p w14:paraId="6FDE8949" w14:textId="77777777" w:rsidR="006C1957" w:rsidRPr="005E6569" w:rsidRDefault="006C1957" w:rsidP="006C1957">
            <w:pPr>
              <w:pStyle w:val="Tussenbalk"/>
              <w:keepNext/>
              <w:keepLines/>
              <w:rPr>
                <w:rFonts w:ascii="UWV Werk" w:hAnsi="UWV Werk"/>
                <w:sz w:val="16"/>
                <w:szCs w:val="16"/>
              </w:rPr>
            </w:pPr>
          </w:p>
        </w:tc>
      </w:tr>
      <w:tr w:rsidR="006C1957" w:rsidRPr="005E6569" w14:paraId="1846255A" w14:textId="77777777" w:rsidTr="00132EAA">
        <w:trPr>
          <w:cantSplit/>
        </w:trPr>
        <w:tc>
          <w:tcPr>
            <w:tcW w:w="383" w:type="dxa"/>
          </w:tcPr>
          <w:p w14:paraId="5681E12A" w14:textId="77777777" w:rsidR="006C1957" w:rsidRPr="005E6569" w:rsidRDefault="006C1957" w:rsidP="006C1957">
            <w:pPr>
              <w:keepNext/>
              <w:keepLines/>
              <w:rPr>
                <w:rFonts w:ascii="UWV Werk" w:hAnsi="UWV Werk"/>
                <w:sz w:val="16"/>
                <w:szCs w:val="16"/>
              </w:rPr>
            </w:pPr>
          </w:p>
        </w:tc>
        <w:tc>
          <w:tcPr>
            <w:tcW w:w="2683" w:type="dxa"/>
            <w:gridSpan w:val="4"/>
            <w:vMerge/>
          </w:tcPr>
          <w:p w14:paraId="4FA7D9EE" w14:textId="77777777" w:rsidR="006C1957" w:rsidRPr="005E6569" w:rsidRDefault="006C1957" w:rsidP="006C1957">
            <w:pPr>
              <w:keepNext/>
              <w:keepLines/>
              <w:rPr>
                <w:rFonts w:ascii="UWV Werk" w:hAnsi="UWV Werk"/>
                <w:sz w:val="16"/>
                <w:szCs w:val="16"/>
              </w:rPr>
            </w:pPr>
          </w:p>
        </w:tc>
        <w:tc>
          <w:tcPr>
            <w:tcW w:w="159" w:type="dxa"/>
            <w:shd w:val="pct5" w:color="auto" w:fill="auto"/>
          </w:tcPr>
          <w:p w14:paraId="756058D9" w14:textId="77777777" w:rsidR="006C1957" w:rsidRPr="005E6569" w:rsidRDefault="006C1957" w:rsidP="006C1957">
            <w:pPr>
              <w:pStyle w:val="Basistekst"/>
              <w:keepNext/>
              <w:keepLines/>
              <w:rPr>
                <w:rFonts w:ascii="UWV Werk" w:hAnsi="UWV Werk"/>
                <w:sz w:val="16"/>
                <w:szCs w:val="16"/>
              </w:rPr>
            </w:pPr>
          </w:p>
        </w:tc>
        <w:tc>
          <w:tcPr>
            <w:tcW w:w="2039" w:type="dxa"/>
            <w:gridSpan w:val="6"/>
            <w:shd w:val="pct5" w:color="auto" w:fill="auto"/>
          </w:tcPr>
          <w:p w14:paraId="0C3D716D" w14:textId="12FCFB79" w:rsidR="006C1957" w:rsidRPr="005E6569" w:rsidRDefault="006B1B78" w:rsidP="006C1957">
            <w:pPr>
              <w:pStyle w:val="Basistekst"/>
              <w:keepNext/>
              <w:keepLines/>
              <w:rPr>
                <w:rFonts w:ascii="UWV Werk" w:hAnsi="UWV Werk"/>
                <w:sz w:val="16"/>
                <w:szCs w:val="16"/>
              </w:rPr>
            </w:pPr>
            <w:r w:rsidRPr="005E6569">
              <w:rPr>
                <w:rFonts w:ascii="UWV Werk" w:hAnsi="UWV Werk"/>
                <w:sz w:val="16"/>
                <w:szCs w:val="16"/>
              </w:rPr>
              <w:t>Name of benefits agency</w:t>
            </w:r>
          </w:p>
        </w:tc>
        <w:tc>
          <w:tcPr>
            <w:tcW w:w="4642" w:type="dxa"/>
            <w:gridSpan w:val="19"/>
          </w:tcPr>
          <w:p w14:paraId="2C3507FD" w14:textId="606A0208" w:rsidR="006C1957" w:rsidRPr="005E6569" w:rsidRDefault="006C1957" w:rsidP="006C1957">
            <w:pPr>
              <w:pStyle w:val="Invulling"/>
              <w:keepNext/>
              <w:keepLines/>
              <w:rPr>
                <w:rFonts w:ascii="UWV Werk" w:hAnsi="UWV Werk"/>
                <w:sz w:val="16"/>
                <w:szCs w:val="16"/>
              </w:rPr>
            </w:pPr>
          </w:p>
        </w:tc>
        <w:tc>
          <w:tcPr>
            <w:tcW w:w="170" w:type="dxa"/>
            <w:gridSpan w:val="2"/>
            <w:shd w:val="pct5" w:color="auto" w:fill="auto"/>
          </w:tcPr>
          <w:p w14:paraId="098040E4" w14:textId="77777777" w:rsidR="006C1957" w:rsidRPr="005E6569" w:rsidRDefault="006C1957" w:rsidP="006C1957">
            <w:pPr>
              <w:pStyle w:val="Basistekst"/>
              <w:keepNext/>
              <w:keepLines/>
              <w:rPr>
                <w:rFonts w:ascii="UWV Werk" w:hAnsi="UWV Werk"/>
                <w:sz w:val="16"/>
                <w:szCs w:val="16"/>
              </w:rPr>
            </w:pPr>
          </w:p>
        </w:tc>
      </w:tr>
      <w:tr w:rsidR="006C1957" w:rsidRPr="005E6569" w14:paraId="1B72CC41" w14:textId="77777777" w:rsidTr="00176E56">
        <w:trPr>
          <w:cantSplit/>
        </w:trPr>
        <w:tc>
          <w:tcPr>
            <w:tcW w:w="383" w:type="dxa"/>
          </w:tcPr>
          <w:p w14:paraId="56139BDA" w14:textId="77777777" w:rsidR="006C1957" w:rsidRPr="005E6569" w:rsidRDefault="006C1957" w:rsidP="006C1957">
            <w:pPr>
              <w:pStyle w:val="Tussenbalk"/>
              <w:keepNext/>
              <w:keepLines/>
              <w:rPr>
                <w:rFonts w:ascii="UWV Werk" w:hAnsi="UWV Werk"/>
                <w:sz w:val="16"/>
                <w:szCs w:val="16"/>
              </w:rPr>
            </w:pPr>
          </w:p>
        </w:tc>
        <w:tc>
          <w:tcPr>
            <w:tcW w:w="2683" w:type="dxa"/>
            <w:gridSpan w:val="4"/>
          </w:tcPr>
          <w:p w14:paraId="494ECFD7" w14:textId="77777777" w:rsidR="006C1957" w:rsidRPr="005E6569" w:rsidRDefault="006C1957" w:rsidP="006C1957">
            <w:pPr>
              <w:pStyle w:val="Tussenbalk"/>
              <w:keepNext/>
              <w:keepLines/>
              <w:rPr>
                <w:rFonts w:ascii="UWV Werk" w:hAnsi="UWV Werk"/>
                <w:sz w:val="16"/>
                <w:szCs w:val="16"/>
              </w:rPr>
            </w:pPr>
          </w:p>
        </w:tc>
        <w:tc>
          <w:tcPr>
            <w:tcW w:w="159" w:type="dxa"/>
            <w:shd w:val="pct5" w:color="auto" w:fill="auto"/>
          </w:tcPr>
          <w:p w14:paraId="6F88362E" w14:textId="77777777" w:rsidR="006C1957" w:rsidRPr="005E6569" w:rsidRDefault="006C1957" w:rsidP="006C1957">
            <w:pPr>
              <w:pStyle w:val="Tussenbalk"/>
              <w:keepNext/>
              <w:keepLines/>
              <w:rPr>
                <w:rFonts w:ascii="UWV Werk" w:hAnsi="UWV Werk"/>
                <w:sz w:val="16"/>
                <w:szCs w:val="16"/>
              </w:rPr>
            </w:pPr>
          </w:p>
        </w:tc>
        <w:tc>
          <w:tcPr>
            <w:tcW w:w="6681" w:type="dxa"/>
            <w:gridSpan w:val="25"/>
            <w:shd w:val="pct5" w:color="auto" w:fill="auto"/>
          </w:tcPr>
          <w:p w14:paraId="57938310" w14:textId="77777777" w:rsidR="006C1957" w:rsidRPr="005E6569" w:rsidRDefault="006C1957" w:rsidP="006C1957">
            <w:pPr>
              <w:pStyle w:val="Tussenbalk"/>
              <w:keepNext/>
              <w:keepLines/>
              <w:rPr>
                <w:rFonts w:ascii="UWV Werk" w:hAnsi="UWV Werk"/>
                <w:sz w:val="16"/>
                <w:szCs w:val="16"/>
              </w:rPr>
            </w:pPr>
          </w:p>
        </w:tc>
        <w:tc>
          <w:tcPr>
            <w:tcW w:w="170" w:type="dxa"/>
            <w:gridSpan w:val="2"/>
            <w:shd w:val="pct5" w:color="auto" w:fill="auto"/>
          </w:tcPr>
          <w:p w14:paraId="5117DC7F" w14:textId="77777777" w:rsidR="006C1957" w:rsidRPr="005E6569" w:rsidRDefault="006C1957" w:rsidP="006C1957">
            <w:pPr>
              <w:pStyle w:val="Tussenbalk"/>
              <w:keepNext/>
              <w:keepLines/>
              <w:rPr>
                <w:rFonts w:ascii="UWV Werk" w:hAnsi="UWV Werk"/>
                <w:sz w:val="16"/>
                <w:szCs w:val="16"/>
              </w:rPr>
            </w:pPr>
          </w:p>
        </w:tc>
      </w:tr>
      <w:tr w:rsidR="006C1957" w:rsidRPr="005E6569" w14:paraId="409A994D" w14:textId="77777777" w:rsidTr="00132EAA">
        <w:trPr>
          <w:cantSplit/>
        </w:trPr>
        <w:tc>
          <w:tcPr>
            <w:tcW w:w="383" w:type="dxa"/>
          </w:tcPr>
          <w:p w14:paraId="1E12A478" w14:textId="77777777" w:rsidR="006C1957" w:rsidRPr="005E6569" w:rsidRDefault="006C1957" w:rsidP="006C1957">
            <w:pPr>
              <w:keepNext/>
              <w:keepLines/>
              <w:rPr>
                <w:rFonts w:ascii="UWV Werk" w:hAnsi="UWV Werk"/>
                <w:sz w:val="16"/>
                <w:szCs w:val="16"/>
              </w:rPr>
            </w:pPr>
          </w:p>
        </w:tc>
        <w:tc>
          <w:tcPr>
            <w:tcW w:w="2683" w:type="dxa"/>
            <w:gridSpan w:val="4"/>
          </w:tcPr>
          <w:p w14:paraId="4C3C54AD" w14:textId="77777777" w:rsidR="006C1957" w:rsidRPr="005E6569" w:rsidRDefault="006C1957" w:rsidP="006C1957">
            <w:pPr>
              <w:keepNext/>
              <w:keepLines/>
              <w:rPr>
                <w:rFonts w:ascii="UWV Werk" w:hAnsi="UWV Werk"/>
                <w:sz w:val="16"/>
                <w:szCs w:val="16"/>
              </w:rPr>
            </w:pPr>
          </w:p>
        </w:tc>
        <w:tc>
          <w:tcPr>
            <w:tcW w:w="159" w:type="dxa"/>
            <w:shd w:val="pct5" w:color="auto" w:fill="auto"/>
          </w:tcPr>
          <w:p w14:paraId="41895CD2" w14:textId="77777777" w:rsidR="006C1957" w:rsidRPr="005E6569" w:rsidRDefault="006C1957" w:rsidP="006C1957">
            <w:pPr>
              <w:pStyle w:val="Basistekst"/>
              <w:keepNext/>
              <w:keepLines/>
              <w:rPr>
                <w:rFonts w:ascii="UWV Werk" w:hAnsi="UWV Werk"/>
                <w:sz w:val="16"/>
                <w:szCs w:val="16"/>
              </w:rPr>
            </w:pPr>
          </w:p>
        </w:tc>
        <w:tc>
          <w:tcPr>
            <w:tcW w:w="2039" w:type="dxa"/>
            <w:gridSpan w:val="6"/>
            <w:shd w:val="pct5" w:color="auto" w:fill="auto"/>
          </w:tcPr>
          <w:p w14:paraId="4DBAB450" w14:textId="4EE61972" w:rsidR="006C1957" w:rsidRPr="005E6569" w:rsidRDefault="00A63398" w:rsidP="006C1957">
            <w:pPr>
              <w:pStyle w:val="Basistekst"/>
              <w:keepNext/>
              <w:keepLines/>
              <w:rPr>
                <w:rFonts w:ascii="UWV Werk" w:hAnsi="UWV Werk"/>
                <w:sz w:val="16"/>
                <w:szCs w:val="16"/>
              </w:rPr>
            </w:pPr>
            <w:r w:rsidRPr="005E6569">
              <w:rPr>
                <w:rFonts w:ascii="UWV Werk" w:hAnsi="UWV Werk"/>
                <w:sz w:val="16"/>
                <w:szCs w:val="16"/>
              </w:rPr>
              <w:t>Benefit start date</w:t>
            </w:r>
          </w:p>
        </w:tc>
        <w:tc>
          <w:tcPr>
            <w:tcW w:w="2196" w:type="dxa"/>
            <w:gridSpan w:val="14"/>
          </w:tcPr>
          <w:p w14:paraId="0EA43A9B" w14:textId="5DDCE2EB" w:rsidR="006C1957" w:rsidRPr="005E6569" w:rsidRDefault="006C1957" w:rsidP="006C1957">
            <w:pPr>
              <w:pStyle w:val="Invulling"/>
              <w:keepNext/>
              <w:keepLines/>
              <w:rPr>
                <w:rFonts w:ascii="UWV Werk" w:hAnsi="UWV Werk"/>
                <w:sz w:val="16"/>
                <w:szCs w:val="16"/>
              </w:rPr>
            </w:pPr>
          </w:p>
        </w:tc>
        <w:tc>
          <w:tcPr>
            <w:tcW w:w="2446" w:type="dxa"/>
            <w:gridSpan w:val="5"/>
            <w:shd w:val="pct5" w:color="auto" w:fill="auto"/>
          </w:tcPr>
          <w:p w14:paraId="4D69021B" w14:textId="77777777" w:rsidR="006C1957" w:rsidRPr="005E6569" w:rsidRDefault="006C1957" w:rsidP="006C1957">
            <w:pPr>
              <w:pStyle w:val="Basistekst"/>
              <w:keepNext/>
              <w:keepLines/>
              <w:rPr>
                <w:rFonts w:ascii="UWV Werk" w:hAnsi="UWV Werk"/>
                <w:sz w:val="16"/>
                <w:szCs w:val="16"/>
              </w:rPr>
            </w:pPr>
          </w:p>
        </w:tc>
        <w:tc>
          <w:tcPr>
            <w:tcW w:w="170" w:type="dxa"/>
            <w:gridSpan w:val="2"/>
            <w:shd w:val="pct5" w:color="auto" w:fill="auto"/>
          </w:tcPr>
          <w:p w14:paraId="5082AFAE" w14:textId="77777777" w:rsidR="006C1957" w:rsidRPr="005E6569" w:rsidRDefault="006C1957" w:rsidP="006C1957">
            <w:pPr>
              <w:pStyle w:val="Basistekst"/>
              <w:keepNext/>
              <w:keepLines/>
              <w:rPr>
                <w:rFonts w:ascii="UWV Werk" w:hAnsi="UWV Werk"/>
                <w:sz w:val="16"/>
                <w:szCs w:val="16"/>
              </w:rPr>
            </w:pPr>
          </w:p>
        </w:tc>
      </w:tr>
      <w:tr w:rsidR="006C1957" w:rsidRPr="005E6569" w14:paraId="6C060D91" w14:textId="77777777" w:rsidTr="00176E56">
        <w:trPr>
          <w:cantSplit/>
          <w:trHeight w:val="20"/>
        </w:trPr>
        <w:tc>
          <w:tcPr>
            <w:tcW w:w="383" w:type="dxa"/>
          </w:tcPr>
          <w:p w14:paraId="05F7F8D1" w14:textId="77777777" w:rsidR="006C1957" w:rsidRPr="005E6569" w:rsidRDefault="006C1957" w:rsidP="006C1957">
            <w:pPr>
              <w:pStyle w:val="Tussenbalk"/>
              <w:keepNext/>
              <w:keepLines/>
              <w:rPr>
                <w:rFonts w:ascii="UWV Werk" w:hAnsi="UWV Werk"/>
                <w:sz w:val="16"/>
                <w:szCs w:val="16"/>
              </w:rPr>
            </w:pPr>
          </w:p>
        </w:tc>
        <w:tc>
          <w:tcPr>
            <w:tcW w:w="2683" w:type="dxa"/>
            <w:gridSpan w:val="4"/>
          </w:tcPr>
          <w:p w14:paraId="1511153D" w14:textId="77777777" w:rsidR="006C1957" w:rsidRPr="005E6569" w:rsidRDefault="006C1957" w:rsidP="006C1957">
            <w:pPr>
              <w:pStyle w:val="Tussenbalk"/>
              <w:keepNext/>
              <w:keepLines/>
              <w:rPr>
                <w:rFonts w:ascii="UWV Werk" w:hAnsi="UWV Werk"/>
                <w:sz w:val="16"/>
                <w:szCs w:val="16"/>
              </w:rPr>
            </w:pPr>
          </w:p>
        </w:tc>
        <w:tc>
          <w:tcPr>
            <w:tcW w:w="159" w:type="dxa"/>
            <w:shd w:val="pct5" w:color="auto" w:fill="auto"/>
          </w:tcPr>
          <w:p w14:paraId="4B687830" w14:textId="77777777" w:rsidR="006C1957" w:rsidRPr="005E6569" w:rsidRDefault="006C1957" w:rsidP="006C1957">
            <w:pPr>
              <w:pStyle w:val="Tussenbalk"/>
              <w:keepNext/>
              <w:keepLines/>
              <w:rPr>
                <w:rFonts w:ascii="UWV Werk" w:hAnsi="UWV Werk"/>
                <w:sz w:val="16"/>
                <w:szCs w:val="16"/>
              </w:rPr>
            </w:pPr>
          </w:p>
        </w:tc>
        <w:tc>
          <w:tcPr>
            <w:tcW w:w="6681" w:type="dxa"/>
            <w:gridSpan w:val="25"/>
            <w:shd w:val="pct5" w:color="auto" w:fill="auto"/>
          </w:tcPr>
          <w:p w14:paraId="01D797AB" w14:textId="77777777" w:rsidR="006C1957" w:rsidRPr="005E6569" w:rsidRDefault="006C1957" w:rsidP="006C1957">
            <w:pPr>
              <w:pStyle w:val="Tussenbalk"/>
              <w:keepNext/>
              <w:keepLines/>
              <w:rPr>
                <w:rFonts w:ascii="UWV Werk" w:hAnsi="UWV Werk"/>
                <w:sz w:val="16"/>
                <w:szCs w:val="16"/>
              </w:rPr>
            </w:pPr>
          </w:p>
        </w:tc>
        <w:tc>
          <w:tcPr>
            <w:tcW w:w="170" w:type="dxa"/>
            <w:gridSpan w:val="2"/>
            <w:shd w:val="pct5" w:color="auto" w:fill="auto"/>
          </w:tcPr>
          <w:p w14:paraId="46E22083" w14:textId="77777777" w:rsidR="006C1957" w:rsidRPr="005E6569" w:rsidRDefault="006C1957" w:rsidP="006C1957">
            <w:pPr>
              <w:pStyle w:val="Tussenbalk"/>
              <w:keepNext/>
              <w:keepLines/>
              <w:rPr>
                <w:rFonts w:ascii="UWV Werk" w:hAnsi="UWV Werk"/>
                <w:sz w:val="16"/>
                <w:szCs w:val="16"/>
              </w:rPr>
            </w:pPr>
          </w:p>
        </w:tc>
      </w:tr>
      <w:tr w:rsidR="00A63398" w:rsidRPr="005E6569" w14:paraId="31322E17" w14:textId="77777777" w:rsidTr="00143EE4">
        <w:trPr>
          <w:cantSplit/>
        </w:trPr>
        <w:tc>
          <w:tcPr>
            <w:tcW w:w="383" w:type="dxa"/>
          </w:tcPr>
          <w:p w14:paraId="65D9FB7B" w14:textId="77777777" w:rsidR="00A63398" w:rsidRPr="005E6569" w:rsidRDefault="00A63398" w:rsidP="00A63398">
            <w:pPr>
              <w:keepNext/>
              <w:keepLines/>
              <w:rPr>
                <w:rFonts w:ascii="UWV Werk" w:hAnsi="UWV Werk"/>
                <w:sz w:val="16"/>
                <w:szCs w:val="16"/>
              </w:rPr>
            </w:pPr>
          </w:p>
        </w:tc>
        <w:tc>
          <w:tcPr>
            <w:tcW w:w="2683" w:type="dxa"/>
            <w:gridSpan w:val="4"/>
          </w:tcPr>
          <w:p w14:paraId="76918CCD" w14:textId="77777777" w:rsidR="00A63398" w:rsidRPr="005E6569" w:rsidRDefault="00A63398" w:rsidP="00A63398">
            <w:pPr>
              <w:keepNext/>
              <w:keepLines/>
              <w:rPr>
                <w:rFonts w:ascii="UWV Werk" w:hAnsi="UWV Werk"/>
                <w:sz w:val="16"/>
                <w:szCs w:val="16"/>
              </w:rPr>
            </w:pPr>
          </w:p>
        </w:tc>
        <w:tc>
          <w:tcPr>
            <w:tcW w:w="159" w:type="dxa"/>
            <w:shd w:val="pct5" w:color="auto" w:fill="auto"/>
          </w:tcPr>
          <w:p w14:paraId="48D37C9F" w14:textId="77777777" w:rsidR="00A63398" w:rsidRPr="005E6569" w:rsidRDefault="00A63398" w:rsidP="00A63398">
            <w:pPr>
              <w:keepNext/>
              <w:keepLines/>
              <w:rPr>
                <w:rFonts w:ascii="UWV Werk" w:hAnsi="UWV Werk"/>
                <w:sz w:val="16"/>
                <w:szCs w:val="16"/>
              </w:rPr>
            </w:pPr>
          </w:p>
        </w:tc>
        <w:tc>
          <w:tcPr>
            <w:tcW w:w="751" w:type="dxa"/>
            <w:shd w:val="pct5" w:color="auto" w:fill="auto"/>
          </w:tcPr>
          <w:p w14:paraId="7460CC2E" w14:textId="2C860D7D" w:rsidR="00A63398" w:rsidRPr="005E6569" w:rsidRDefault="00A63398" w:rsidP="00A63398">
            <w:pPr>
              <w:pStyle w:val="Basistekst"/>
              <w:rPr>
                <w:rFonts w:ascii="UWV Werk" w:hAnsi="UWV Werk"/>
                <w:sz w:val="16"/>
                <w:szCs w:val="16"/>
              </w:rPr>
            </w:pPr>
            <w:r w:rsidRPr="005E6569">
              <w:rPr>
                <w:rFonts w:ascii="UWV Werk" w:hAnsi="UWV Werk"/>
                <w:sz w:val="16"/>
                <w:szCs w:val="16"/>
                <w:lang w:val="en-GB"/>
              </w:rPr>
              <w:t>Currency</w:t>
            </w:r>
            <w:r w:rsidRPr="005E6569">
              <w:rPr>
                <w:rFonts w:ascii="UWV Werk" w:hAnsi="UWV Werk"/>
                <w:vanish/>
                <w:sz w:val="16"/>
                <w:szCs w:val="16"/>
              </w:rPr>
              <w:t xml:space="preserve"> end doorchternaam</w:t>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r w:rsidRPr="005E6569">
              <w:rPr>
                <w:rFonts w:ascii="UWV Werk" w:hAnsi="UWV Werk"/>
                <w:vanish/>
                <w:sz w:val="16"/>
                <w:szCs w:val="16"/>
              </w:rPr>
              <w:pgNum/>
            </w:r>
          </w:p>
        </w:tc>
        <w:tc>
          <w:tcPr>
            <w:tcW w:w="658" w:type="dxa"/>
          </w:tcPr>
          <w:p w14:paraId="4085FA8B" w14:textId="77777777" w:rsidR="00A63398" w:rsidRPr="005E6569" w:rsidRDefault="00A63398" w:rsidP="00A63398">
            <w:pPr>
              <w:pStyle w:val="Invulling"/>
              <w:keepNext/>
              <w:keepLines/>
              <w:rPr>
                <w:rFonts w:ascii="UWV Werk" w:hAnsi="UWV Werk"/>
                <w:sz w:val="16"/>
                <w:szCs w:val="16"/>
              </w:rPr>
            </w:pPr>
          </w:p>
        </w:tc>
        <w:tc>
          <w:tcPr>
            <w:tcW w:w="90" w:type="dxa"/>
            <w:gridSpan w:val="2"/>
            <w:shd w:val="clear" w:color="auto" w:fill="F2F2F2" w:themeFill="background1" w:themeFillShade="F2"/>
          </w:tcPr>
          <w:p w14:paraId="6EE98DD2" w14:textId="77777777" w:rsidR="00A63398" w:rsidRPr="005E6569" w:rsidRDefault="00A63398" w:rsidP="00A63398">
            <w:pPr>
              <w:pStyle w:val="Invulling"/>
              <w:keepNext/>
              <w:keepLines/>
              <w:rPr>
                <w:rFonts w:ascii="UWV Werk" w:hAnsi="UWV Werk"/>
                <w:sz w:val="16"/>
                <w:szCs w:val="16"/>
              </w:rPr>
            </w:pPr>
          </w:p>
        </w:tc>
        <w:tc>
          <w:tcPr>
            <w:tcW w:w="932" w:type="dxa"/>
            <w:gridSpan w:val="6"/>
            <w:shd w:val="clear" w:color="auto" w:fill="F2F2F2" w:themeFill="background1" w:themeFillShade="F2"/>
          </w:tcPr>
          <w:p w14:paraId="10F29DA3" w14:textId="2BF850E1" w:rsidR="00A63398" w:rsidRPr="005E6569" w:rsidRDefault="00A63398" w:rsidP="00A63398">
            <w:pPr>
              <w:pStyle w:val="Basistekst"/>
              <w:rPr>
                <w:rFonts w:ascii="UWV Werk" w:hAnsi="UWV Werk"/>
                <w:sz w:val="16"/>
                <w:szCs w:val="16"/>
              </w:rPr>
            </w:pPr>
            <w:r w:rsidRPr="005E6569">
              <w:rPr>
                <w:rFonts w:ascii="UWV Werk" w:hAnsi="UWV Werk"/>
                <w:sz w:val="16"/>
                <w:szCs w:val="16"/>
                <w:lang w:val="en-GB"/>
              </w:rPr>
              <w:t>Gross pay</w:t>
            </w:r>
          </w:p>
        </w:tc>
        <w:tc>
          <w:tcPr>
            <w:tcW w:w="1356" w:type="dxa"/>
            <w:gridSpan w:val="7"/>
          </w:tcPr>
          <w:p w14:paraId="469642DE" w14:textId="77777777" w:rsidR="00A63398" w:rsidRPr="005E6569" w:rsidRDefault="00A63398" w:rsidP="00A63398">
            <w:pPr>
              <w:pStyle w:val="Invulling"/>
              <w:keepNext/>
              <w:keepLines/>
              <w:rPr>
                <w:rFonts w:ascii="UWV Werk" w:hAnsi="UWV Werk"/>
                <w:sz w:val="16"/>
                <w:szCs w:val="16"/>
              </w:rPr>
            </w:pPr>
          </w:p>
        </w:tc>
        <w:tc>
          <w:tcPr>
            <w:tcW w:w="112" w:type="dxa"/>
            <w:gridSpan w:val="2"/>
            <w:shd w:val="clear" w:color="auto" w:fill="F2F2F2" w:themeFill="background1" w:themeFillShade="F2"/>
          </w:tcPr>
          <w:p w14:paraId="0D901186" w14:textId="77777777" w:rsidR="00A63398" w:rsidRPr="005E6569" w:rsidRDefault="00A63398" w:rsidP="00A63398">
            <w:pPr>
              <w:pStyle w:val="Invulling"/>
              <w:keepNext/>
              <w:keepLines/>
              <w:rPr>
                <w:rFonts w:ascii="UWV Werk" w:hAnsi="UWV Werk"/>
                <w:sz w:val="16"/>
                <w:szCs w:val="16"/>
              </w:rPr>
            </w:pPr>
          </w:p>
        </w:tc>
        <w:tc>
          <w:tcPr>
            <w:tcW w:w="336" w:type="dxa"/>
            <w:shd w:val="clear" w:color="auto" w:fill="F2F2F2" w:themeFill="background1" w:themeFillShade="F2"/>
          </w:tcPr>
          <w:p w14:paraId="6AFCF11B" w14:textId="0F15A5B5" w:rsidR="00A63398" w:rsidRPr="005E6569" w:rsidRDefault="00A63398" w:rsidP="00A63398">
            <w:pPr>
              <w:pStyle w:val="Basistekst"/>
              <w:rPr>
                <w:rFonts w:ascii="UWV Werk" w:hAnsi="UWV Werk"/>
                <w:sz w:val="16"/>
                <w:szCs w:val="16"/>
              </w:rPr>
            </w:pPr>
            <w:r w:rsidRPr="005E6569">
              <w:rPr>
                <w:rFonts w:ascii="UWV Werk" w:hAnsi="UWV Werk"/>
                <w:sz w:val="16"/>
                <w:szCs w:val="16"/>
              </w:rPr>
              <w:t>per</w:t>
            </w:r>
          </w:p>
        </w:tc>
        <w:tc>
          <w:tcPr>
            <w:tcW w:w="784" w:type="dxa"/>
            <w:gridSpan w:val="2"/>
            <w:shd w:val="clear" w:color="auto" w:fill="F2F2F2" w:themeFill="background1" w:themeFillShade="F2"/>
          </w:tcPr>
          <w:p w14:paraId="04BA9831" w14:textId="3DC91BDA" w:rsidR="00A63398" w:rsidRPr="00143EE4" w:rsidRDefault="00A63398" w:rsidP="00A63398">
            <w:pPr>
              <w:pStyle w:val="Basistekst"/>
              <w:rPr>
                <w:sz w:val="18"/>
                <w:szCs w:val="18"/>
              </w:rPr>
            </w:pPr>
            <w:r w:rsidRPr="00143EE4">
              <w:rPr>
                <w:b/>
                <w:sz w:val="18"/>
                <w:szCs w:val="18"/>
              </w:rPr>
              <w:t>󠄀</w:t>
            </w:r>
            <w:r w:rsidRPr="00143EE4">
              <w:rPr>
                <w:sz w:val="18"/>
                <w:szCs w:val="18"/>
              </w:rPr>
              <w:t xml:space="preserve"> </w:t>
            </w:r>
            <w:r w:rsidRPr="00143EE4">
              <w:rPr>
                <w:rFonts w:ascii="UWV Werk" w:hAnsi="UWV Werk"/>
                <w:sz w:val="16"/>
                <w:szCs w:val="16"/>
              </w:rPr>
              <w:t>Week</w:t>
            </w:r>
          </w:p>
        </w:tc>
        <w:tc>
          <w:tcPr>
            <w:tcW w:w="939" w:type="dxa"/>
            <w:gridSpan w:val="2"/>
            <w:shd w:val="clear" w:color="auto" w:fill="F2F2F2" w:themeFill="background1" w:themeFillShade="F2"/>
          </w:tcPr>
          <w:p w14:paraId="056D3B30" w14:textId="6F26B3DD" w:rsidR="00A63398" w:rsidRPr="00143EE4" w:rsidRDefault="00A63398" w:rsidP="00A63398">
            <w:pPr>
              <w:pStyle w:val="Basistekst"/>
              <w:rPr>
                <w:sz w:val="18"/>
                <w:szCs w:val="18"/>
              </w:rPr>
            </w:pPr>
            <w:r w:rsidRPr="00143EE4">
              <w:rPr>
                <w:b/>
                <w:sz w:val="18"/>
                <w:szCs w:val="18"/>
              </w:rPr>
              <w:t>󠄀</w:t>
            </w:r>
            <w:r w:rsidRPr="00143EE4">
              <w:rPr>
                <w:sz w:val="18"/>
                <w:szCs w:val="18"/>
              </w:rPr>
              <w:t xml:space="preserve"> </w:t>
            </w:r>
            <w:r w:rsidRPr="00143EE4">
              <w:rPr>
                <w:rFonts w:ascii="UWV Werk" w:hAnsi="UWV Werk"/>
                <w:sz w:val="16"/>
                <w:szCs w:val="16"/>
              </w:rPr>
              <w:t>4 weeks</w:t>
            </w:r>
          </w:p>
        </w:tc>
        <w:tc>
          <w:tcPr>
            <w:tcW w:w="723" w:type="dxa"/>
            <w:shd w:val="clear" w:color="auto" w:fill="F2F2F2" w:themeFill="background1" w:themeFillShade="F2"/>
          </w:tcPr>
          <w:p w14:paraId="4A845A6F" w14:textId="323FE944" w:rsidR="00A63398" w:rsidRPr="00143EE4" w:rsidRDefault="00A63398" w:rsidP="00A63398">
            <w:pPr>
              <w:pStyle w:val="Basistekst"/>
              <w:rPr>
                <w:sz w:val="18"/>
                <w:szCs w:val="18"/>
              </w:rPr>
            </w:pPr>
            <w:r w:rsidRPr="00143EE4">
              <w:rPr>
                <w:b/>
                <w:sz w:val="18"/>
                <w:szCs w:val="18"/>
              </w:rPr>
              <w:t>󠄀</w:t>
            </w:r>
            <w:r w:rsidRPr="00143EE4">
              <w:rPr>
                <w:sz w:val="18"/>
                <w:szCs w:val="18"/>
              </w:rPr>
              <w:t xml:space="preserve"> </w:t>
            </w:r>
            <w:r w:rsidRPr="00143EE4">
              <w:rPr>
                <w:rFonts w:ascii="UWV Werk" w:hAnsi="UWV Werk"/>
                <w:sz w:val="16"/>
                <w:szCs w:val="16"/>
              </w:rPr>
              <w:t>Month</w:t>
            </w:r>
          </w:p>
        </w:tc>
        <w:tc>
          <w:tcPr>
            <w:tcW w:w="170" w:type="dxa"/>
            <w:gridSpan w:val="2"/>
            <w:shd w:val="pct5" w:color="auto" w:fill="auto"/>
          </w:tcPr>
          <w:p w14:paraId="528E1E6D" w14:textId="77777777" w:rsidR="00A63398" w:rsidRPr="005E6569" w:rsidRDefault="00A63398" w:rsidP="00A63398">
            <w:pPr>
              <w:pStyle w:val="Invulling"/>
              <w:keepNext/>
              <w:keepLines/>
              <w:rPr>
                <w:rFonts w:ascii="UWV Werk" w:hAnsi="UWV Werk"/>
                <w:sz w:val="16"/>
                <w:szCs w:val="16"/>
              </w:rPr>
            </w:pPr>
          </w:p>
        </w:tc>
      </w:tr>
      <w:tr w:rsidR="006C1957" w:rsidRPr="005E6569" w14:paraId="053E9686" w14:textId="77777777" w:rsidTr="00176E56">
        <w:trPr>
          <w:cantSplit/>
        </w:trPr>
        <w:tc>
          <w:tcPr>
            <w:tcW w:w="383" w:type="dxa"/>
          </w:tcPr>
          <w:p w14:paraId="00742FA7" w14:textId="77777777" w:rsidR="006C1957" w:rsidRPr="005E6569" w:rsidRDefault="006C1957" w:rsidP="006C1957">
            <w:pPr>
              <w:pStyle w:val="Tussenbalk"/>
              <w:keepNext/>
              <w:keepLines/>
              <w:rPr>
                <w:rFonts w:ascii="UWV Werk" w:hAnsi="UWV Werk"/>
                <w:sz w:val="16"/>
                <w:szCs w:val="16"/>
              </w:rPr>
            </w:pPr>
          </w:p>
        </w:tc>
        <w:tc>
          <w:tcPr>
            <w:tcW w:w="2683" w:type="dxa"/>
            <w:gridSpan w:val="4"/>
          </w:tcPr>
          <w:p w14:paraId="0454D444" w14:textId="77777777" w:rsidR="006C1957" w:rsidRPr="005E6569" w:rsidRDefault="006C1957" w:rsidP="006C1957">
            <w:pPr>
              <w:pStyle w:val="Tussenbalk"/>
              <w:keepNext/>
              <w:keepLines/>
              <w:rPr>
                <w:rFonts w:ascii="UWV Werk" w:hAnsi="UWV Werk"/>
                <w:sz w:val="16"/>
                <w:szCs w:val="16"/>
              </w:rPr>
            </w:pPr>
          </w:p>
        </w:tc>
        <w:tc>
          <w:tcPr>
            <w:tcW w:w="159" w:type="dxa"/>
            <w:shd w:val="pct5" w:color="auto" w:fill="auto"/>
          </w:tcPr>
          <w:p w14:paraId="455FE9D4" w14:textId="77777777" w:rsidR="006C1957" w:rsidRPr="005E6569" w:rsidRDefault="006C1957" w:rsidP="006C1957">
            <w:pPr>
              <w:pStyle w:val="Tussenbalk"/>
              <w:keepNext/>
              <w:keepLines/>
              <w:rPr>
                <w:rFonts w:ascii="UWV Werk" w:hAnsi="UWV Werk"/>
                <w:sz w:val="16"/>
                <w:szCs w:val="16"/>
              </w:rPr>
            </w:pPr>
          </w:p>
        </w:tc>
        <w:tc>
          <w:tcPr>
            <w:tcW w:w="6681" w:type="dxa"/>
            <w:gridSpan w:val="25"/>
            <w:shd w:val="pct5" w:color="auto" w:fill="auto"/>
          </w:tcPr>
          <w:p w14:paraId="0B9A470A" w14:textId="77777777" w:rsidR="006C1957" w:rsidRPr="005E6569" w:rsidRDefault="006C1957" w:rsidP="006C1957">
            <w:pPr>
              <w:pStyle w:val="Tussenbalk"/>
              <w:keepNext/>
              <w:keepLines/>
              <w:rPr>
                <w:rFonts w:ascii="UWV Werk" w:hAnsi="UWV Werk"/>
                <w:sz w:val="16"/>
                <w:szCs w:val="16"/>
              </w:rPr>
            </w:pPr>
          </w:p>
        </w:tc>
        <w:tc>
          <w:tcPr>
            <w:tcW w:w="170" w:type="dxa"/>
            <w:gridSpan w:val="2"/>
            <w:shd w:val="pct5" w:color="auto" w:fill="auto"/>
          </w:tcPr>
          <w:p w14:paraId="38A3F6C4" w14:textId="77777777" w:rsidR="006C1957" w:rsidRPr="005E6569" w:rsidRDefault="006C1957" w:rsidP="006C1957">
            <w:pPr>
              <w:pStyle w:val="Tussenbalk"/>
              <w:keepNext/>
              <w:keepLines/>
              <w:rPr>
                <w:rFonts w:ascii="UWV Werk" w:hAnsi="UWV Werk"/>
                <w:sz w:val="16"/>
                <w:szCs w:val="16"/>
              </w:rPr>
            </w:pPr>
          </w:p>
        </w:tc>
      </w:tr>
      <w:tr w:rsidR="006C1957" w:rsidRPr="005E6569" w14:paraId="758532EE" w14:textId="77777777" w:rsidTr="00176E56">
        <w:trPr>
          <w:cantSplit/>
        </w:trPr>
        <w:tc>
          <w:tcPr>
            <w:tcW w:w="389" w:type="dxa"/>
            <w:gridSpan w:val="2"/>
          </w:tcPr>
          <w:p w14:paraId="3548AF1F" w14:textId="77777777" w:rsidR="006C1957" w:rsidRPr="005E6569" w:rsidRDefault="006C1957" w:rsidP="006C1957">
            <w:pPr>
              <w:pStyle w:val="Boventekst"/>
              <w:rPr>
                <w:rFonts w:ascii="UWV Werk" w:hAnsi="UWV Werk"/>
                <w:sz w:val="16"/>
                <w:szCs w:val="16"/>
              </w:rPr>
            </w:pPr>
          </w:p>
        </w:tc>
        <w:tc>
          <w:tcPr>
            <w:tcW w:w="2677" w:type="dxa"/>
            <w:gridSpan w:val="3"/>
          </w:tcPr>
          <w:p w14:paraId="407319D2" w14:textId="77777777" w:rsidR="006C1957" w:rsidRPr="005E6569" w:rsidRDefault="006C1957" w:rsidP="006C1957">
            <w:pPr>
              <w:pStyle w:val="Boventekst"/>
              <w:rPr>
                <w:rFonts w:ascii="UWV Werk" w:hAnsi="UWV Werk"/>
                <w:sz w:val="16"/>
                <w:szCs w:val="16"/>
              </w:rPr>
            </w:pPr>
          </w:p>
        </w:tc>
        <w:tc>
          <w:tcPr>
            <w:tcW w:w="159" w:type="dxa"/>
            <w:shd w:val="pct5" w:color="auto" w:fill="auto"/>
          </w:tcPr>
          <w:p w14:paraId="1AB253CD" w14:textId="77777777" w:rsidR="006C1957" w:rsidRPr="005E6569" w:rsidRDefault="006C1957" w:rsidP="006C1957">
            <w:pPr>
              <w:pStyle w:val="Boventekst"/>
              <w:rPr>
                <w:rFonts w:ascii="UWV Werk" w:hAnsi="UWV Werk"/>
                <w:sz w:val="16"/>
                <w:szCs w:val="16"/>
              </w:rPr>
            </w:pPr>
          </w:p>
        </w:tc>
        <w:tc>
          <w:tcPr>
            <w:tcW w:w="6681" w:type="dxa"/>
            <w:gridSpan w:val="25"/>
            <w:shd w:val="pct5" w:color="auto" w:fill="auto"/>
          </w:tcPr>
          <w:p w14:paraId="46459007" w14:textId="0C9B0449" w:rsidR="006C1957" w:rsidRPr="005E6569" w:rsidRDefault="00292A91" w:rsidP="006C1957">
            <w:pPr>
              <w:pStyle w:val="Boventekst"/>
              <w:rPr>
                <w:rFonts w:ascii="UWV Werk" w:hAnsi="UWV Werk"/>
                <w:sz w:val="16"/>
                <w:szCs w:val="16"/>
                <w:lang w:val="en-US"/>
              </w:rPr>
            </w:pPr>
            <w:r w:rsidRPr="005E6569">
              <w:rPr>
                <w:rFonts w:ascii="UWV Werk" w:hAnsi="UWV Werk"/>
                <w:iCs/>
                <w:sz w:val="16"/>
                <w:szCs w:val="16"/>
              </w:rPr>
              <w:sym w:font="Webdings" w:char="F034"/>
            </w:r>
            <w:r w:rsidRPr="005E6569">
              <w:rPr>
                <w:rFonts w:ascii="UWV Werk" w:hAnsi="UWV Werk"/>
                <w:i/>
                <w:sz w:val="16"/>
                <w:szCs w:val="16"/>
                <w:lang w:val="en-US"/>
              </w:rPr>
              <w:t xml:space="preserve"> Send us a copy of the benefit statement.</w:t>
            </w:r>
          </w:p>
        </w:tc>
        <w:tc>
          <w:tcPr>
            <w:tcW w:w="170" w:type="dxa"/>
            <w:gridSpan w:val="2"/>
            <w:shd w:val="pct5" w:color="auto" w:fill="auto"/>
          </w:tcPr>
          <w:p w14:paraId="75B32AFD" w14:textId="77777777" w:rsidR="006C1957" w:rsidRPr="005E6569" w:rsidRDefault="006C1957" w:rsidP="006C1957">
            <w:pPr>
              <w:pStyle w:val="Boventekst"/>
              <w:rPr>
                <w:rFonts w:ascii="UWV Werk" w:hAnsi="UWV Werk"/>
                <w:sz w:val="16"/>
                <w:szCs w:val="16"/>
                <w:lang w:val="en-US"/>
              </w:rPr>
            </w:pPr>
          </w:p>
        </w:tc>
      </w:tr>
      <w:tr w:rsidR="006C1957" w:rsidRPr="005E6569" w14:paraId="64065509" w14:textId="77777777" w:rsidTr="00176E56">
        <w:trPr>
          <w:cantSplit/>
          <w:trHeight w:val="45"/>
        </w:trPr>
        <w:tc>
          <w:tcPr>
            <w:tcW w:w="383" w:type="dxa"/>
          </w:tcPr>
          <w:p w14:paraId="5A715896" w14:textId="77777777" w:rsidR="006C1957" w:rsidRPr="005E6569" w:rsidRDefault="006C1957" w:rsidP="006C1957">
            <w:pPr>
              <w:pStyle w:val="Tussenbalk"/>
              <w:widowControl w:val="0"/>
              <w:rPr>
                <w:rFonts w:ascii="UWV Werk" w:hAnsi="UWV Werk"/>
                <w:sz w:val="16"/>
                <w:szCs w:val="16"/>
                <w:lang w:val="en-US"/>
              </w:rPr>
            </w:pPr>
          </w:p>
        </w:tc>
        <w:tc>
          <w:tcPr>
            <w:tcW w:w="2683" w:type="dxa"/>
            <w:gridSpan w:val="4"/>
            <w:tcBorders>
              <w:top w:val="single" w:sz="2" w:space="0" w:color="808080"/>
            </w:tcBorders>
          </w:tcPr>
          <w:p w14:paraId="49604942" w14:textId="77777777" w:rsidR="006C1957" w:rsidRPr="005E6569" w:rsidRDefault="006C1957" w:rsidP="006C1957">
            <w:pPr>
              <w:pStyle w:val="Tussenbalk"/>
              <w:widowControl w:val="0"/>
              <w:rPr>
                <w:rFonts w:ascii="UWV Werk" w:hAnsi="UWV Werk"/>
                <w:sz w:val="16"/>
                <w:szCs w:val="16"/>
                <w:lang w:val="en-US"/>
              </w:rPr>
            </w:pPr>
          </w:p>
        </w:tc>
        <w:tc>
          <w:tcPr>
            <w:tcW w:w="159" w:type="dxa"/>
            <w:tcBorders>
              <w:top w:val="single" w:sz="2" w:space="0" w:color="808080"/>
            </w:tcBorders>
            <w:shd w:val="pct5" w:color="auto" w:fill="auto"/>
          </w:tcPr>
          <w:p w14:paraId="0DE74FDB" w14:textId="77777777" w:rsidR="006C1957" w:rsidRPr="005E6569" w:rsidRDefault="006C1957" w:rsidP="006C1957">
            <w:pPr>
              <w:pStyle w:val="Tussenbalk"/>
              <w:widowControl w:val="0"/>
              <w:rPr>
                <w:rFonts w:ascii="UWV Werk" w:hAnsi="UWV Werk"/>
                <w:sz w:val="16"/>
                <w:szCs w:val="16"/>
                <w:lang w:val="en-US"/>
              </w:rPr>
            </w:pPr>
          </w:p>
        </w:tc>
        <w:tc>
          <w:tcPr>
            <w:tcW w:w="6681" w:type="dxa"/>
            <w:gridSpan w:val="25"/>
            <w:tcBorders>
              <w:top w:val="single" w:sz="2" w:space="0" w:color="808080"/>
            </w:tcBorders>
            <w:shd w:val="pct5" w:color="auto" w:fill="auto"/>
          </w:tcPr>
          <w:p w14:paraId="7DEF4717" w14:textId="77777777" w:rsidR="006C1957" w:rsidRPr="005E6569" w:rsidRDefault="006C1957" w:rsidP="006C1957">
            <w:pPr>
              <w:pStyle w:val="Tussenbalk"/>
              <w:widowControl w:val="0"/>
              <w:rPr>
                <w:rFonts w:ascii="UWV Werk" w:hAnsi="UWV Werk"/>
                <w:sz w:val="16"/>
                <w:szCs w:val="16"/>
                <w:lang w:val="en-US"/>
              </w:rPr>
            </w:pPr>
          </w:p>
        </w:tc>
        <w:tc>
          <w:tcPr>
            <w:tcW w:w="170" w:type="dxa"/>
            <w:gridSpan w:val="2"/>
            <w:shd w:val="pct5" w:color="auto" w:fill="auto"/>
          </w:tcPr>
          <w:p w14:paraId="5F8748F2" w14:textId="77777777" w:rsidR="006C1957" w:rsidRPr="005E6569" w:rsidRDefault="006C1957" w:rsidP="006C1957">
            <w:pPr>
              <w:pStyle w:val="Tussenbalk"/>
              <w:widowControl w:val="0"/>
              <w:rPr>
                <w:rFonts w:ascii="UWV Werk" w:hAnsi="UWV Werk"/>
                <w:sz w:val="16"/>
                <w:szCs w:val="16"/>
                <w:lang w:val="en-US"/>
              </w:rPr>
            </w:pPr>
          </w:p>
        </w:tc>
      </w:tr>
      <w:tr w:rsidR="00D76D3C" w:rsidRPr="005E6569" w14:paraId="19A27EC0" w14:textId="77777777" w:rsidTr="00176E56">
        <w:trPr>
          <w:cantSplit/>
          <w:trHeight w:val="153"/>
        </w:trPr>
        <w:tc>
          <w:tcPr>
            <w:tcW w:w="389" w:type="dxa"/>
            <w:gridSpan w:val="2"/>
          </w:tcPr>
          <w:p w14:paraId="42D6CEED" w14:textId="77777777" w:rsidR="00D76D3C" w:rsidRPr="005E6569" w:rsidRDefault="00D76D3C" w:rsidP="00D76D3C">
            <w:pPr>
              <w:pStyle w:val="Boventekst"/>
              <w:rPr>
                <w:rFonts w:ascii="UWV Werk" w:hAnsi="UWV Werk"/>
                <w:sz w:val="16"/>
                <w:szCs w:val="16"/>
                <w:lang w:val="en-US"/>
              </w:rPr>
            </w:pPr>
          </w:p>
        </w:tc>
        <w:tc>
          <w:tcPr>
            <w:tcW w:w="2677" w:type="dxa"/>
            <w:gridSpan w:val="3"/>
          </w:tcPr>
          <w:p w14:paraId="45CD30F1" w14:textId="77777777" w:rsidR="00D76D3C" w:rsidRPr="005E6569" w:rsidRDefault="00D76D3C" w:rsidP="00D76D3C">
            <w:pPr>
              <w:pStyle w:val="Boventekst"/>
              <w:rPr>
                <w:rFonts w:ascii="UWV Werk" w:hAnsi="UWV Werk"/>
                <w:sz w:val="16"/>
                <w:szCs w:val="16"/>
                <w:lang w:val="en-US"/>
              </w:rPr>
            </w:pPr>
          </w:p>
        </w:tc>
        <w:tc>
          <w:tcPr>
            <w:tcW w:w="159" w:type="dxa"/>
            <w:shd w:val="pct5" w:color="auto" w:fill="auto"/>
          </w:tcPr>
          <w:p w14:paraId="6BDB5508" w14:textId="77777777" w:rsidR="00D76D3C" w:rsidRPr="005E6569" w:rsidRDefault="00D76D3C" w:rsidP="00D76D3C">
            <w:pPr>
              <w:pStyle w:val="Boventekst"/>
              <w:rPr>
                <w:rFonts w:ascii="UWV Werk" w:hAnsi="UWV Werk"/>
                <w:sz w:val="16"/>
                <w:szCs w:val="16"/>
                <w:lang w:val="en-US"/>
              </w:rPr>
            </w:pPr>
          </w:p>
        </w:tc>
        <w:tc>
          <w:tcPr>
            <w:tcW w:w="6681" w:type="dxa"/>
            <w:gridSpan w:val="25"/>
            <w:shd w:val="clear" w:color="auto" w:fill="D9D9D9" w:themeFill="background1" w:themeFillShade="D9"/>
          </w:tcPr>
          <w:p w14:paraId="5859F8AF" w14:textId="7F756EA3" w:rsidR="00D76D3C" w:rsidRPr="005E6569" w:rsidRDefault="00D76D3C" w:rsidP="00D76D3C">
            <w:pPr>
              <w:pStyle w:val="Boventekst"/>
              <w:rPr>
                <w:rFonts w:ascii="UWV Werk" w:hAnsi="UWV Werk"/>
                <w:b/>
                <w:bCs/>
                <w:sz w:val="16"/>
                <w:szCs w:val="16"/>
                <w:lang w:val="en-US"/>
              </w:rPr>
            </w:pPr>
            <w:r w:rsidRPr="005E6569">
              <w:rPr>
                <w:rFonts w:ascii="UWV Werk" w:hAnsi="UWV Werk"/>
                <w:b/>
                <w:bCs/>
                <w:sz w:val="16"/>
                <w:szCs w:val="16"/>
                <w:lang w:val="en-US"/>
              </w:rPr>
              <w:t>Changes to my personal details</w:t>
            </w:r>
          </w:p>
        </w:tc>
        <w:tc>
          <w:tcPr>
            <w:tcW w:w="170" w:type="dxa"/>
            <w:gridSpan w:val="2"/>
            <w:shd w:val="pct5" w:color="auto" w:fill="auto"/>
          </w:tcPr>
          <w:p w14:paraId="0EA63741" w14:textId="77777777" w:rsidR="00D76D3C" w:rsidRPr="005E6569" w:rsidRDefault="00D76D3C" w:rsidP="00D76D3C">
            <w:pPr>
              <w:pStyle w:val="Boventekst"/>
              <w:rPr>
                <w:rFonts w:ascii="UWV Werk" w:hAnsi="UWV Werk"/>
                <w:sz w:val="16"/>
                <w:szCs w:val="16"/>
                <w:lang w:val="en-US"/>
              </w:rPr>
            </w:pPr>
          </w:p>
        </w:tc>
      </w:tr>
      <w:tr w:rsidR="006C1957" w:rsidRPr="005E6569" w14:paraId="57A42CF3" w14:textId="77777777" w:rsidTr="00176E56">
        <w:trPr>
          <w:cantSplit/>
        </w:trPr>
        <w:tc>
          <w:tcPr>
            <w:tcW w:w="389" w:type="dxa"/>
            <w:gridSpan w:val="2"/>
          </w:tcPr>
          <w:p w14:paraId="09E53FD4" w14:textId="77777777" w:rsidR="006C1957" w:rsidRPr="005E6569" w:rsidRDefault="006C1957" w:rsidP="006C1957">
            <w:pPr>
              <w:pStyle w:val="Tussenbalk"/>
              <w:keepNext/>
              <w:keepLines/>
              <w:rPr>
                <w:rFonts w:ascii="UWV Werk" w:hAnsi="UWV Werk"/>
                <w:sz w:val="16"/>
                <w:szCs w:val="16"/>
                <w:lang w:val="en-US"/>
              </w:rPr>
            </w:pPr>
          </w:p>
        </w:tc>
        <w:tc>
          <w:tcPr>
            <w:tcW w:w="2677" w:type="dxa"/>
            <w:gridSpan w:val="3"/>
          </w:tcPr>
          <w:p w14:paraId="3ACE64B5" w14:textId="77777777" w:rsidR="006C1957" w:rsidRPr="005E6569" w:rsidRDefault="006C1957" w:rsidP="006C1957">
            <w:pPr>
              <w:pStyle w:val="Tussenbalk"/>
              <w:keepNext/>
              <w:keepLines/>
              <w:rPr>
                <w:rFonts w:ascii="UWV Werk" w:hAnsi="UWV Werk"/>
                <w:sz w:val="16"/>
                <w:szCs w:val="16"/>
                <w:lang w:val="en-US"/>
              </w:rPr>
            </w:pPr>
          </w:p>
        </w:tc>
        <w:tc>
          <w:tcPr>
            <w:tcW w:w="159" w:type="dxa"/>
            <w:shd w:val="pct5" w:color="auto" w:fill="auto"/>
          </w:tcPr>
          <w:p w14:paraId="1AFA528A" w14:textId="77777777" w:rsidR="006C1957" w:rsidRPr="005E6569" w:rsidRDefault="006C1957" w:rsidP="006C1957">
            <w:pPr>
              <w:pStyle w:val="Tussenbalk"/>
              <w:keepNext/>
              <w:keepLines/>
              <w:rPr>
                <w:rFonts w:ascii="UWV Werk" w:hAnsi="UWV Werk"/>
                <w:sz w:val="16"/>
                <w:szCs w:val="16"/>
                <w:lang w:val="en-US"/>
              </w:rPr>
            </w:pPr>
          </w:p>
        </w:tc>
        <w:tc>
          <w:tcPr>
            <w:tcW w:w="6798" w:type="dxa"/>
            <w:gridSpan w:val="26"/>
            <w:shd w:val="pct5" w:color="auto" w:fill="auto"/>
          </w:tcPr>
          <w:p w14:paraId="103D495C" w14:textId="77777777" w:rsidR="006C1957" w:rsidRPr="005E6569" w:rsidRDefault="006C1957" w:rsidP="006C1957">
            <w:pPr>
              <w:pStyle w:val="Tussenbalk"/>
              <w:keepNext/>
              <w:keepLines/>
              <w:rPr>
                <w:rFonts w:ascii="UWV Werk" w:hAnsi="UWV Werk"/>
                <w:sz w:val="16"/>
                <w:szCs w:val="16"/>
                <w:lang w:val="en-US"/>
              </w:rPr>
            </w:pPr>
          </w:p>
        </w:tc>
        <w:tc>
          <w:tcPr>
            <w:tcW w:w="53" w:type="dxa"/>
            <w:shd w:val="pct5" w:color="auto" w:fill="auto"/>
          </w:tcPr>
          <w:p w14:paraId="1A33FE01" w14:textId="77777777" w:rsidR="006C1957" w:rsidRPr="005E6569" w:rsidRDefault="006C1957" w:rsidP="006C1957">
            <w:pPr>
              <w:pStyle w:val="Tussenbalk"/>
              <w:keepNext/>
              <w:keepLines/>
              <w:rPr>
                <w:rFonts w:ascii="UWV Werk" w:hAnsi="UWV Werk"/>
                <w:sz w:val="16"/>
                <w:szCs w:val="16"/>
                <w:lang w:val="en-US"/>
              </w:rPr>
            </w:pPr>
          </w:p>
        </w:tc>
      </w:tr>
      <w:tr w:rsidR="006C1957" w:rsidRPr="005E6569" w14:paraId="30C5098F" w14:textId="77777777" w:rsidTr="00176E56">
        <w:trPr>
          <w:cantSplit/>
        </w:trPr>
        <w:tc>
          <w:tcPr>
            <w:tcW w:w="383" w:type="dxa"/>
            <w:vMerge w:val="restart"/>
          </w:tcPr>
          <w:p w14:paraId="0142BB44" w14:textId="1ED60661" w:rsidR="006C1957" w:rsidRPr="00143EE4" w:rsidRDefault="006C1957" w:rsidP="006C1957">
            <w:pPr>
              <w:pStyle w:val="Basistekst"/>
              <w:rPr>
                <w:sz w:val="18"/>
                <w:szCs w:val="18"/>
              </w:rPr>
            </w:pPr>
            <w:r w:rsidRPr="00143EE4">
              <w:rPr>
                <w:b/>
                <w:sz w:val="18"/>
                <w:szCs w:val="18"/>
              </w:rPr>
              <w:t>󠄀</w:t>
            </w:r>
          </w:p>
        </w:tc>
        <w:tc>
          <w:tcPr>
            <w:tcW w:w="2683" w:type="dxa"/>
            <w:gridSpan w:val="4"/>
            <w:vMerge w:val="restart"/>
          </w:tcPr>
          <w:p w14:paraId="7816D02E" w14:textId="76154EE5" w:rsidR="006C1957" w:rsidRPr="005E6569" w:rsidRDefault="0094135C" w:rsidP="006C1957">
            <w:pPr>
              <w:pStyle w:val="Basistekst"/>
              <w:keepNext/>
              <w:keepLines/>
              <w:rPr>
                <w:rFonts w:ascii="UWV Werk" w:hAnsi="UWV Werk"/>
                <w:sz w:val="16"/>
                <w:szCs w:val="16"/>
              </w:rPr>
            </w:pPr>
            <w:r w:rsidRPr="005E6569">
              <w:rPr>
                <w:rFonts w:ascii="UWV Werk" w:hAnsi="UWV Werk"/>
                <w:sz w:val="16"/>
                <w:szCs w:val="16"/>
              </w:rPr>
              <w:t>My address has changed.</w:t>
            </w:r>
          </w:p>
        </w:tc>
        <w:tc>
          <w:tcPr>
            <w:tcW w:w="159" w:type="dxa"/>
            <w:shd w:val="pct5" w:color="auto" w:fill="auto"/>
          </w:tcPr>
          <w:p w14:paraId="1E3D628F" w14:textId="77777777" w:rsidR="006C1957" w:rsidRPr="005E6569" w:rsidRDefault="006C1957" w:rsidP="006C1957">
            <w:pPr>
              <w:pStyle w:val="Basistekst"/>
              <w:keepNext/>
              <w:keepLines/>
              <w:rPr>
                <w:rFonts w:ascii="UWV Werk" w:hAnsi="UWV Werk"/>
                <w:sz w:val="16"/>
                <w:szCs w:val="16"/>
              </w:rPr>
            </w:pPr>
          </w:p>
        </w:tc>
        <w:tc>
          <w:tcPr>
            <w:tcW w:w="1675" w:type="dxa"/>
            <w:gridSpan w:val="5"/>
            <w:shd w:val="pct5" w:color="auto" w:fill="auto"/>
          </w:tcPr>
          <w:p w14:paraId="33FAD1E8" w14:textId="72F8B839" w:rsidR="006C1957" w:rsidRPr="005E6569" w:rsidRDefault="006A2DCE" w:rsidP="006C1957">
            <w:pPr>
              <w:pStyle w:val="Basistekst"/>
              <w:keepNext/>
              <w:keepLines/>
              <w:rPr>
                <w:rFonts w:ascii="UWV Werk" w:hAnsi="UWV Werk"/>
                <w:sz w:val="16"/>
                <w:szCs w:val="16"/>
              </w:rPr>
            </w:pPr>
            <w:r w:rsidRPr="005E6569">
              <w:rPr>
                <w:rFonts w:ascii="UWV Werk" w:hAnsi="UWV Werk"/>
                <w:sz w:val="16"/>
                <w:szCs w:val="16"/>
              </w:rPr>
              <w:t>New address</w:t>
            </w:r>
          </w:p>
        </w:tc>
        <w:tc>
          <w:tcPr>
            <w:tcW w:w="5006" w:type="dxa"/>
            <w:gridSpan w:val="20"/>
          </w:tcPr>
          <w:p w14:paraId="38536F79" w14:textId="5AEB1F6E" w:rsidR="006C1957" w:rsidRPr="005E6569" w:rsidRDefault="006C1957" w:rsidP="006C1957">
            <w:pPr>
              <w:pStyle w:val="Invulling"/>
              <w:keepNext/>
              <w:keepLines/>
              <w:rPr>
                <w:rFonts w:ascii="UWV Werk" w:hAnsi="UWV Werk"/>
                <w:sz w:val="16"/>
                <w:szCs w:val="16"/>
              </w:rPr>
            </w:pPr>
          </w:p>
        </w:tc>
        <w:tc>
          <w:tcPr>
            <w:tcW w:w="170" w:type="dxa"/>
            <w:gridSpan w:val="2"/>
            <w:shd w:val="pct5" w:color="auto" w:fill="auto"/>
          </w:tcPr>
          <w:p w14:paraId="73E845A7" w14:textId="77777777" w:rsidR="006C1957" w:rsidRPr="005E6569" w:rsidRDefault="006C1957" w:rsidP="006C1957">
            <w:pPr>
              <w:pStyle w:val="Basistekst"/>
              <w:keepNext/>
              <w:keepLines/>
              <w:rPr>
                <w:rFonts w:ascii="UWV Werk" w:hAnsi="UWV Werk"/>
                <w:sz w:val="16"/>
                <w:szCs w:val="16"/>
              </w:rPr>
            </w:pPr>
          </w:p>
        </w:tc>
      </w:tr>
      <w:tr w:rsidR="006C1957" w:rsidRPr="005E6569" w14:paraId="58D72F85" w14:textId="77777777" w:rsidTr="00176E56">
        <w:trPr>
          <w:cantSplit/>
        </w:trPr>
        <w:tc>
          <w:tcPr>
            <w:tcW w:w="383" w:type="dxa"/>
            <w:vMerge/>
          </w:tcPr>
          <w:p w14:paraId="120C9063" w14:textId="77777777" w:rsidR="006C1957" w:rsidRPr="005E6569" w:rsidRDefault="006C1957" w:rsidP="006C1957">
            <w:pPr>
              <w:keepNext/>
              <w:keepLines/>
              <w:rPr>
                <w:rFonts w:ascii="UWV Werk" w:hAnsi="UWV Werk"/>
                <w:sz w:val="16"/>
                <w:szCs w:val="16"/>
              </w:rPr>
            </w:pPr>
          </w:p>
        </w:tc>
        <w:tc>
          <w:tcPr>
            <w:tcW w:w="2683" w:type="dxa"/>
            <w:gridSpan w:val="4"/>
            <w:vMerge/>
          </w:tcPr>
          <w:p w14:paraId="070BECDA" w14:textId="77777777" w:rsidR="006C1957" w:rsidRPr="005E6569" w:rsidRDefault="006C1957" w:rsidP="006C1957">
            <w:pPr>
              <w:pStyle w:val="Tussenbalk"/>
              <w:keepNext/>
              <w:keepLines/>
              <w:rPr>
                <w:rFonts w:ascii="UWV Werk" w:hAnsi="UWV Werk"/>
                <w:sz w:val="16"/>
                <w:szCs w:val="16"/>
              </w:rPr>
            </w:pPr>
          </w:p>
        </w:tc>
        <w:tc>
          <w:tcPr>
            <w:tcW w:w="159" w:type="dxa"/>
            <w:shd w:val="pct5" w:color="auto" w:fill="auto"/>
          </w:tcPr>
          <w:p w14:paraId="6F8A143A" w14:textId="77777777" w:rsidR="006C1957" w:rsidRPr="005E6569" w:rsidRDefault="006C1957" w:rsidP="006C1957">
            <w:pPr>
              <w:pStyle w:val="Tussenbalk"/>
              <w:keepNext/>
              <w:keepLines/>
              <w:rPr>
                <w:rFonts w:ascii="UWV Werk" w:hAnsi="UWV Werk"/>
                <w:sz w:val="16"/>
                <w:szCs w:val="16"/>
              </w:rPr>
            </w:pPr>
          </w:p>
        </w:tc>
        <w:tc>
          <w:tcPr>
            <w:tcW w:w="6681" w:type="dxa"/>
            <w:gridSpan w:val="25"/>
            <w:shd w:val="pct5" w:color="auto" w:fill="auto"/>
          </w:tcPr>
          <w:p w14:paraId="1F36D548" w14:textId="77777777" w:rsidR="006C1957" w:rsidRPr="005E6569" w:rsidRDefault="006C1957" w:rsidP="006C1957">
            <w:pPr>
              <w:pStyle w:val="Tussenbalk"/>
              <w:keepNext/>
              <w:keepLines/>
              <w:rPr>
                <w:rFonts w:ascii="UWV Werk" w:hAnsi="UWV Werk"/>
                <w:sz w:val="16"/>
                <w:szCs w:val="16"/>
              </w:rPr>
            </w:pPr>
          </w:p>
        </w:tc>
        <w:tc>
          <w:tcPr>
            <w:tcW w:w="170" w:type="dxa"/>
            <w:gridSpan w:val="2"/>
            <w:shd w:val="pct5" w:color="auto" w:fill="auto"/>
          </w:tcPr>
          <w:p w14:paraId="15A0E754" w14:textId="77777777" w:rsidR="006C1957" w:rsidRPr="005E6569" w:rsidRDefault="006C1957" w:rsidP="006C1957">
            <w:pPr>
              <w:pStyle w:val="Tussenbalk"/>
              <w:keepNext/>
              <w:keepLines/>
              <w:rPr>
                <w:rFonts w:ascii="UWV Werk" w:hAnsi="UWV Werk"/>
                <w:sz w:val="16"/>
                <w:szCs w:val="16"/>
              </w:rPr>
            </w:pPr>
          </w:p>
        </w:tc>
      </w:tr>
      <w:tr w:rsidR="005917A3" w:rsidRPr="005E6569" w14:paraId="3066B5FF" w14:textId="77777777" w:rsidTr="00176E56">
        <w:trPr>
          <w:cantSplit/>
        </w:trPr>
        <w:tc>
          <w:tcPr>
            <w:tcW w:w="383" w:type="dxa"/>
            <w:vMerge/>
          </w:tcPr>
          <w:p w14:paraId="5246EF63" w14:textId="77777777" w:rsidR="005917A3" w:rsidRPr="005E6569" w:rsidRDefault="005917A3" w:rsidP="005917A3">
            <w:pPr>
              <w:keepNext/>
              <w:keepLines/>
              <w:rPr>
                <w:rFonts w:ascii="UWV Werk" w:hAnsi="UWV Werk"/>
                <w:sz w:val="16"/>
                <w:szCs w:val="16"/>
              </w:rPr>
            </w:pPr>
          </w:p>
        </w:tc>
        <w:tc>
          <w:tcPr>
            <w:tcW w:w="2683" w:type="dxa"/>
            <w:gridSpan w:val="4"/>
            <w:vMerge/>
          </w:tcPr>
          <w:p w14:paraId="065A7C4A" w14:textId="77777777" w:rsidR="005917A3" w:rsidRPr="005E6569" w:rsidRDefault="005917A3" w:rsidP="005917A3">
            <w:pPr>
              <w:keepNext/>
              <w:keepLines/>
              <w:rPr>
                <w:rFonts w:ascii="UWV Werk" w:hAnsi="UWV Werk"/>
                <w:sz w:val="16"/>
                <w:szCs w:val="16"/>
              </w:rPr>
            </w:pPr>
          </w:p>
        </w:tc>
        <w:tc>
          <w:tcPr>
            <w:tcW w:w="159" w:type="dxa"/>
            <w:shd w:val="pct5" w:color="auto" w:fill="auto"/>
          </w:tcPr>
          <w:p w14:paraId="585ED5C2" w14:textId="77777777" w:rsidR="005917A3" w:rsidRPr="005E6569" w:rsidRDefault="005917A3" w:rsidP="005917A3">
            <w:pPr>
              <w:pStyle w:val="Basistekst"/>
              <w:keepNext/>
              <w:keepLines/>
              <w:rPr>
                <w:rFonts w:ascii="UWV Werk" w:hAnsi="UWV Werk"/>
                <w:sz w:val="16"/>
                <w:szCs w:val="16"/>
              </w:rPr>
            </w:pPr>
          </w:p>
        </w:tc>
        <w:tc>
          <w:tcPr>
            <w:tcW w:w="1675" w:type="dxa"/>
            <w:gridSpan w:val="5"/>
            <w:shd w:val="pct5" w:color="auto" w:fill="auto"/>
          </w:tcPr>
          <w:p w14:paraId="493B5A21" w14:textId="6A59625B" w:rsidR="005917A3" w:rsidRPr="005E6569" w:rsidRDefault="005917A3" w:rsidP="005917A3">
            <w:pPr>
              <w:pStyle w:val="Basistekst"/>
              <w:keepNext/>
              <w:keepLines/>
              <w:rPr>
                <w:rFonts w:ascii="UWV Werk" w:hAnsi="UWV Werk"/>
                <w:sz w:val="16"/>
                <w:szCs w:val="16"/>
              </w:rPr>
            </w:pPr>
            <w:r w:rsidRPr="005E6569">
              <w:rPr>
                <w:rFonts w:ascii="UWV Werk" w:hAnsi="UWV Werk"/>
                <w:sz w:val="16"/>
                <w:szCs w:val="16"/>
              </w:rPr>
              <w:t>Postcode and place</w:t>
            </w:r>
          </w:p>
        </w:tc>
        <w:tc>
          <w:tcPr>
            <w:tcW w:w="1984" w:type="dxa"/>
            <w:gridSpan w:val="11"/>
          </w:tcPr>
          <w:p w14:paraId="04FD77FD" w14:textId="0921A7CA" w:rsidR="005917A3" w:rsidRPr="005E6569" w:rsidRDefault="005917A3" w:rsidP="005917A3">
            <w:pPr>
              <w:pStyle w:val="Invulling"/>
              <w:keepNext/>
              <w:keepLines/>
              <w:rPr>
                <w:rFonts w:ascii="UWV Werk" w:hAnsi="UWV Werk"/>
                <w:sz w:val="16"/>
                <w:szCs w:val="16"/>
              </w:rPr>
            </w:pPr>
          </w:p>
        </w:tc>
        <w:tc>
          <w:tcPr>
            <w:tcW w:w="152" w:type="dxa"/>
            <w:gridSpan w:val="2"/>
            <w:shd w:val="pct5" w:color="auto" w:fill="auto"/>
          </w:tcPr>
          <w:p w14:paraId="0AF0C9C7" w14:textId="77777777" w:rsidR="005917A3" w:rsidRPr="005E6569" w:rsidRDefault="005917A3" w:rsidP="005917A3">
            <w:pPr>
              <w:pStyle w:val="Basistekst"/>
              <w:keepNext/>
              <w:keepLines/>
              <w:rPr>
                <w:rFonts w:ascii="UWV Werk" w:hAnsi="UWV Werk"/>
                <w:sz w:val="16"/>
                <w:szCs w:val="16"/>
              </w:rPr>
            </w:pPr>
          </w:p>
        </w:tc>
        <w:tc>
          <w:tcPr>
            <w:tcW w:w="2870" w:type="dxa"/>
            <w:gridSpan w:val="7"/>
          </w:tcPr>
          <w:p w14:paraId="527998DB" w14:textId="77FA98F6" w:rsidR="005917A3" w:rsidRPr="005E6569" w:rsidRDefault="005917A3" w:rsidP="005917A3">
            <w:pPr>
              <w:pStyle w:val="Invulling"/>
              <w:keepNext/>
              <w:keepLines/>
              <w:rPr>
                <w:rFonts w:ascii="UWV Werk" w:hAnsi="UWV Werk"/>
                <w:sz w:val="16"/>
                <w:szCs w:val="16"/>
              </w:rPr>
            </w:pPr>
          </w:p>
        </w:tc>
        <w:tc>
          <w:tcPr>
            <w:tcW w:w="170" w:type="dxa"/>
            <w:gridSpan w:val="2"/>
            <w:shd w:val="pct5" w:color="auto" w:fill="auto"/>
          </w:tcPr>
          <w:p w14:paraId="1DE9E0ED" w14:textId="77777777" w:rsidR="005917A3" w:rsidRPr="005E6569" w:rsidRDefault="005917A3" w:rsidP="005917A3">
            <w:pPr>
              <w:pStyle w:val="Basistekst"/>
              <w:keepNext/>
              <w:keepLines/>
              <w:rPr>
                <w:rFonts w:ascii="UWV Werk" w:hAnsi="UWV Werk"/>
                <w:sz w:val="16"/>
                <w:szCs w:val="16"/>
              </w:rPr>
            </w:pPr>
          </w:p>
        </w:tc>
      </w:tr>
      <w:tr w:rsidR="006C1957" w:rsidRPr="005E6569" w14:paraId="48DC9E59" w14:textId="77777777" w:rsidTr="00176E56">
        <w:trPr>
          <w:cantSplit/>
        </w:trPr>
        <w:tc>
          <w:tcPr>
            <w:tcW w:w="383" w:type="dxa"/>
            <w:vMerge/>
          </w:tcPr>
          <w:p w14:paraId="6F60BF91" w14:textId="77777777" w:rsidR="006C1957" w:rsidRPr="005E6569" w:rsidRDefault="006C1957" w:rsidP="006C1957">
            <w:pPr>
              <w:pStyle w:val="Tussenbalk"/>
              <w:keepNext/>
              <w:keepLines/>
              <w:rPr>
                <w:rFonts w:ascii="UWV Werk" w:hAnsi="UWV Werk"/>
                <w:sz w:val="16"/>
                <w:szCs w:val="16"/>
              </w:rPr>
            </w:pPr>
          </w:p>
        </w:tc>
        <w:tc>
          <w:tcPr>
            <w:tcW w:w="2683" w:type="dxa"/>
            <w:gridSpan w:val="4"/>
            <w:vMerge/>
          </w:tcPr>
          <w:p w14:paraId="6DA205E6" w14:textId="77777777" w:rsidR="006C1957" w:rsidRPr="005E6569" w:rsidRDefault="006C1957" w:rsidP="006C1957">
            <w:pPr>
              <w:pStyle w:val="Tussenbalk"/>
              <w:keepNext/>
              <w:keepLines/>
              <w:rPr>
                <w:rFonts w:ascii="UWV Werk" w:hAnsi="UWV Werk"/>
                <w:sz w:val="16"/>
                <w:szCs w:val="16"/>
              </w:rPr>
            </w:pPr>
          </w:p>
        </w:tc>
        <w:tc>
          <w:tcPr>
            <w:tcW w:w="159" w:type="dxa"/>
            <w:shd w:val="pct5" w:color="auto" w:fill="auto"/>
          </w:tcPr>
          <w:p w14:paraId="7BC93BDE" w14:textId="77777777" w:rsidR="006C1957" w:rsidRPr="005E6569" w:rsidRDefault="006C1957" w:rsidP="006C1957">
            <w:pPr>
              <w:pStyle w:val="Tussenbalk"/>
              <w:keepNext/>
              <w:keepLines/>
              <w:rPr>
                <w:rFonts w:ascii="UWV Werk" w:hAnsi="UWV Werk"/>
                <w:sz w:val="16"/>
                <w:szCs w:val="16"/>
              </w:rPr>
            </w:pPr>
          </w:p>
        </w:tc>
        <w:tc>
          <w:tcPr>
            <w:tcW w:w="6681" w:type="dxa"/>
            <w:gridSpan w:val="25"/>
            <w:shd w:val="pct5" w:color="auto" w:fill="auto"/>
          </w:tcPr>
          <w:p w14:paraId="720AA277" w14:textId="77777777" w:rsidR="006C1957" w:rsidRPr="005E6569" w:rsidRDefault="006C1957" w:rsidP="006C1957">
            <w:pPr>
              <w:pStyle w:val="Tussenbalk"/>
              <w:keepNext/>
              <w:keepLines/>
              <w:rPr>
                <w:rFonts w:ascii="UWV Werk" w:hAnsi="UWV Werk"/>
                <w:sz w:val="16"/>
                <w:szCs w:val="16"/>
              </w:rPr>
            </w:pPr>
          </w:p>
        </w:tc>
        <w:tc>
          <w:tcPr>
            <w:tcW w:w="170" w:type="dxa"/>
            <w:gridSpan w:val="2"/>
            <w:shd w:val="pct5" w:color="auto" w:fill="auto"/>
          </w:tcPr>
          <w:p w14:paraId="1D07A1F3" w14:textId="77777777" w:rsidR="006C1957" w:rsidRPr="005E6569" w:rsidRDefault="006C1957" w:rsidP="006C1957">
            <w:pPr>
              <w:pStyle w:val="Tussenbalk"/>
              <w:keepNext/>
              <w:keepLines/>
              <w:rPr>
                <w:rFonts w:ascii="UWV Werk" w:hAnsi="UWV Werk"/>
                <w:sz w:val="16"/>
                <w:szCs w:val="16"/>
              </w:rPr>
            </w:pPr>
          </w:p>
        </w:tc>
      </w:tr>
      <w:tr w:rsidR="006C1957" w:rsidRPr="005E6569" w14:paraId="44409A4A" w14:textId="77777777" w:rsidTr="00176E56">
        <w:trPr>
          <w:cantSplit/>
        </w:trPr>
        <w:tc>
          <w:tcPr>
            <w:tcW w:w="383" w:type="dxa"/>
            <w:vMerge/>
          </w:tcPr>
          <w:p w14:paraId="52B3A994" w14:textId="77777777" w:rsidR="006C1957" w:rsidRPr="005E6569" w:rsidRDefault="006C1957" w:rsidP="006C1957">
            <w:pPr>
              <w:keepNext/>
              <w:keepLines/>
              <w:rPr>
                <w:rFonts w:ascii="UWV Werk" w:hAnsi="UWV Werk"/>
                <w:sz w:val="16"/>
                <w:szCs w:val="16"/>
              </w:rPr>
            </w:pPr>
          </w:p>
        </w:tc>
        <w:tc>
          <w:tcPr>
            <w:tcW w:w="2683" w:type="dxa"/>
            <w:gridSpan w:val="4"/>
            <w:vMerge/>
          </w:tcPr>
          <w:p w14:paraId="517D6629" w14:textId="77777777" w:rsidR="006C1957" w:rsidRPr="005E6569" w:rsidRDefault="006C1957" w:rsidP="006C1957">
            <w:pPr>
              <w:keepNext/>
              <w:keepLines/>
              <w:rPr>
                <w:rFonts w:ascii="UWV Werk" w:hAnsi="UWV Werk"/>
                <w:sz w:val="16"/>
                <w:szCs w:val="16"/>
              </w:rPr>
            </w:pPr>
          </w:p>
        </w:tc>
        <w:tc>
          <w:tcPr>
            <w:tcW w:w="159" w:type="dxa"/>
            <w:shd w:val="pct5" w:color="auto" w:fill="auto"/>
          </w:tcPr>
          <w:p w14:paraId="52C5131A" w14:textId="77777777" w:rsidR="006C1957" w:rsidRPr="005E6569" w:rsidRDefault="006C1957" w:rsidP="006C1957">
            <w:pPr>
              <w:pStyle w:val="Basistekst"/>
              <w:keepNext/>
              <w:keepLines/>
              <w:rPr>
                <w:rFonts w:ascii="UWV Werk" w:hAnsi="UWV Werk"/>
                <w:sz w:val="16"/>
                <w:szCs w:val="16"/>
              </w:rPr>
            </w:pPr>
          </w:p>
        </w:tc>
        <w:tc>
          <w:tcPr>
            <w:tcW w:w="1675" w:type="dxa"/>
            <w:gridSpan w:val="5"/>
            <w:shd w:val="pct5" w:color="auto" w:fill="auto"/>
          </w:tcPr>
          <w:p w14:paraId="6D7AAEF9" w14:textId="56315F8E" w:rsidR="006C1957" w:rsidRPr="005E6569" w:rsidRDefault="000725D0" w:rsidP="006C1957">
            <w:pPr>
              <w:pStyle w:val="Basistekst"/>
              <w:keepNext/>
              <w:keepLines/>
              <w:rPr>
                <w:rFonts w:ascii="UWV Werk" w:hAnsi="UWV Werk"/>
                <w:sz w:val="16"/>
                <w:szCs w:val="16"/>
              </w:rPr>
            </w:pPr>
            <w:r w:rsidRPr="005E6569">
              <w:rPr>
                <w:rFonts w:ascii="UWV Werk" w:hAnsi="UWV Werk"/>
                <w:sz w:val="16"/>
                <w:szCs w:val="16"/>
              </w:rPr>
              <w:t>Country</w:t>
            </w:r>
          </w:p>
        </w:tc>
        <w:tc>
          <w:tcPr>
            <w:tcW w:w="5006" w:type="dxa"/>
            <w:gridSpan w:val="20"/>
          </w:tcPr>
          <w:p w14:paraId="16978131" w14:textId="6B2EA847" w:rsidR="006C1957" w:rsidRPr="005E6569" w:rsidRDefault="006C1957" w:rsidP="006C1957">
            <w:pPr>
              <w:pStyle w:val="Invulling"/>
              <w:keepNext/>
              <w:keepLines/>
              <w:rPr>
                <w:rFonts w:ascii="UWV Werk" w:hAnsi="UWV Werk"/>
                <w:sz w:val="16"/>
                <w:szCs w:val="16"/>
              </w:rPr>
            </w:pPr>
          </w:p>
        </w:tc>
        <w:tc>
          <w:tcPr>
            <w:tcW w:w="170" w:type="dxa"/>
            <w:gridSpan w:val="2"/>
            <w:shd w:val="pct5" w:color="auto" w:fill="auto"/>
          </w:tcPr>
          <w:p w14:paraId="4D43FCA8" w14:textId="77777777" w:rsidR="006C1957" w:rsidRPr="005E6569" w:rsidRDefault="006C1957" w:rsidP="006C1957">
            <w:pPr>
              <w:pStyle w:val="Basistekst"/>
              <w:keepNext/>
              <w:keepLines/>
              <w:rPr>
                <w:rFonts w:ascii="UWV Werk" w:hAnsi="UWV Werk"/>
                <w:sz w:val="16"/>
                <w:szCs w:val="16"/>
              </w:rPr>
            </w:pPr>
          </w:p>
        </w:tc>
      </w:tr>
      <w:tr w:rsidR="006C1957" w:rsidRPr="005E6569" w14:paraId="6857DF50" w14:textId="77777777" w:rsidTr="00176E56">
        <w:trPr>
          <w:cantSplit/>
        </w:trPr>
        <w:tc>
          <w:tcPr>
            <w:tcW w:w="383" w:type="dxa"/>
            <w:vMerge/>
          </w:tcPr>
          <w:p w14:paraId="7D6BD9E0" w14:textId="77777777" w:rsidR="006C1957" w:rsidRPr="005E6569" w:rsidRDefault="006C1957" w:rsidP="006C1957">
            <w:pPr>
              <w:pStyle w:val="Tussenbalk"/>
              <w:keepNext/>
              <w:keepLines/>
              <w:rPr>
                <w:rFonts w:ascii="UWV Werk" w:hAnsi="UWV Werk"/>
                <w:sz w:val="16"/>
                <w:szCs w:val="16"/>
              </w:rPr>
            </w:pPr>
          </w:p>
        </w:tc>
        <w:tc>
          <w:tcPr>
            <w:tcW w:w="2683" w:type="dxa"/>
            <w:gridSpan w:val="4"/>
            <w:vMerge/>
          </w:tcPr>
          <w:p w14:paraId="2D927424" w14:textId="77777777" w:rsidR="006C1957" w:rsidRPr="005E6569" w:rsidRDefault="006C1957" w:rsidP="006C1957">
            <w:pPr>
              <w:pStyle w:val="Tussenbalk"/>
              <w:keepNext/>
              <w:keepLines/>
              <w:rPr>
                <w:rFonts w:ascii="UWV Werk" w:hAnsi="UWV Werk"/>
                <w:sz w:val="16"/>
                <w:szCs w:val="16"/>
              </w:rPr>
            </w:pPr>
          </w:p>
        </w:tc>
        <w:tc>
          <w:tcPr>
            <w:tcW w:w="159" w:type="dxa"/>
            <w:shd w:val="pct5" w:color="auto" w:fill="auto"/>
          </w:tcPr>
          <w:p w14:paraId="667E5607" w14:textId="77777777" w:rsidR="006C1957" w:rsidRPr="005E6569" w:rsidRDefault="006C1957" w:rsidP="006C1957">
            <w:pPr>
              <w:pStyle w:val="Tussenbalk"/>
              <w:keepNext/>
              <w:keepLines/>
              <w:rPr>
                <w:rFonts w:ascii="UWV Werk" w:hAnsi="UWV Werk"/>
                <w:sz w:val="16"/>
                <w:szCs w:val="16"/>
              </w:rPr>
            </w:pPr>
          </w:p>
        </w:tc>
        <w:tc>
          <w:tcPr>
            <w:tcW w:w="6681" w:type="dxa"/>
            <w:gridSpan w:val="25"/>
            <w:shd w:val="pct5" w:color="auto" w:fill="auto"/>
          </w:tcPr>
          <w:p w14:paraId="17B7394A" w14:textId="77777777" w:rsidR="006C1957" w:rsidRPr="005E6569" w:rsidRDefault="006C1957" w:rsidP="006C1957">
            <w:pPr>
              <w:pStyle w:val="Tussenbalk"/>
              <w:keepNext/>
              <w:keepLines/>
              <w:rPr>
                <w:rFonts w:ascii="UWV Werk" w:hAnsi="UWV Werk"/>
                <w:sz w:val="16"/>
                <w:szCs w:val="16"/>
              </w:rPr>
            </w:pPr>
          </w:p>
        </w:tc>
        <w:tc>
          <w:tcPr>
            <w:tcW w:w="170" w:type="dxa"/>
            <w:gridSpan w:val="2"/>
            <w:shd w:val="pct5" w:color="auto" w:fill="auto"/>
          </w:tcPr>
          <w:p w14:paraId="6B1D9130" w14:textId="77777777" w:rsidR="006C1957" w:rsidRPr="005E6569" w:rsidRDefault="006C1957" w:rsidP="006C1957">
            <w:pPr>
              <w:pStyle w:val="Tussenbalk"/>
              <w:keepNext/>
              <w:keepLines/>
              <w:rPr>
                <w:rFonts w:ascii="UWV Werk" w:hAnsi="UWV Werk"/>
                <w:sz w:val="16"/>
                <w:szCs w:val="16"/>
              </w:rPr>
            </w:pPr>
          </w:p>
        </w:tc>
      </w:tr>
      <w:tr w:rsidR="00D90D0C" w:rsidRPr="005E6569" w14:paraId="406A010A" w14:textId="77777777" w:rsidTr="00176E56">
        <w:trPr>
          <w:cantSplit/>
          <w:trHeight w:val="245"/>
        </w:trPr>
        <w:tc>
          <w:tcPr>
            <w:tcW w:w="383" w:type="dxa"/>
            <w:vMerge/>
          </w:tcPr>
          <w:p w14:paraId="0E1EEA17" w14:textId="77777777" w:rsidR="00D90D0C" w:rsidRPr="005E6569" w:rsidRDefault="00D90D0C" w:rsidP="00D90D0C">
            <w:pPr>
              <w:keepNext/>
              <w:keepLines/>
              <w:rPr>
                <w:rFonts w:ascii="UWV Werk" w:hAnsi="UWV Werk"/>
                <w:sz w:val="16"/>
                <w:szCs w:val="16"/>
              </w:rPr>
            </w:pPr>
          </w:p>
        </w:tc>
        <w:tc>
          <w:tcPr>
            <w:tcW w:w="2683" w:type="dxa"/>
            <w:gridSpan w:val="4"/>
            <w:vMerge/>
            <w:tcBorders>
              <w:bottom w:val="single" w:sz="2" w:space="0" w:color="808080"/>
            </w:tcBorders>
          </w:tcPr>
          <w:p w14:paraId="530728A8" w14:textId="77777777" w:rsidR="00D90D0C" w:rsidRPr="005E6569" w:rsidRDefault="00D90D0C" w:rsidP="00D90D0C">
            <w:pPr>
              <w:keepNext/>
              <w:keepLines/>
              <w:rPr>
                <w:rFonts w:ascii="UWV Werk" w:hAnsi="UWV Werk"/>
                <w:sz w:val="16"/>
                <w:szCs w:val="16"/>
              </w:rPr>
            </w:pPr>
          </w:p>
        </w:tc>
        <w:tc>
          <w:tcPr>
            <w:tcW w:w="159" w:type="dxa"/>
            <w:tcBorders>
              <w:bottom w:val="single" w:sz="2" w:space="0" w:color="808080"/>
            </w:tcBorders>
            <w:shd w:val="pct5" w:color="auto" w:fill="auto"/>
          </w:tcPr>
          <w:p w14:paraId="54AF86A1" w14:textId="77777777" w:rsidR="00D90D0C" w:rsidRPr="005E6569" w:rsidRDefault="00D90D0C" w:rsidP="00D90D0C">
            <w:pPr>
              <w:pStyle w:val="Basistekst"/>
              <w:keepNext/>
              <w:keepLines/>
              <w:rPr>
                <w:rFonts w:ascii="UWV Werk" w:hAnsi="UWV Werk"/>
                <w:sz w:val="16"/>
                <w:szCs w:val="16"/>
              </w:rPr>
            </w:pPr>
          </w:p>
        </w:tc>
        <w:tc>
          <w:tcPr>
            <w:tcW w:w="1675" w:type="dxa"/>
            <w:gridSpan w:val="5"/>
            <w:tcBorders>
              <w:bottom w:val="single" w:sz="2" w:space="0" w:color="808080"/>
            </w:tcBorders>
            <w:shd w:val="pct5" w:color="auto" w:fill="auto"/>
          </w:tcPr>
          <w:p w14:paraId="6CCCA0E8" w14:textId="28B0D22E" w:rsidR="00D90D0C" w:rsidRPr="005E6569" w:rsidRDefault="00D90D0C" w:rsidP="00D90D0C">
            <w:pPr>
              <w:pStyle w:val="Basistekst"/>
              <w:keepNext/>
              <w:keepLines/>
              <w:rPr>
                <w:rFonts w:ascii="UWV Werk" w:hAnsi="UWV Werk"/>
                <w:sz w:val="16"/>
                <w:szCs w:val="16"/>
              </w:rPr>
            </w:pPr>
            <w:r w:rsidRPr="005E6569">
              <w:rPr>
                <w:rFonts w:ascii="UWV Werk" w:hAnsi="UWV Werk"/>
                <w:sz w:val="16"/>
                <w:szCs w:val="16"/>
              </w:rPr>
              <w:t>Telephone number</w:t>
            </w:r>
          </w:p>
        </w:tc>
        <w:tc>
          <w:tcPr>
            <w:tcW w:w="5006" w:type="dxa"/>
            <w:gridSpan w:val="20"/>
            <w:tcBorders>
              <w:bottom w:val="single" w:sz="2" w:space="0" w:color="808080"/>
            </w:tcBorders>
          </w:tcPr>
          <w:p w14:paraId="0145DCFF" w14:textId="63CB083B" w:rsidR="00D90D0C" w:rsidRPr="005E6569" w:rsidRDefault="00D90D0C" w:rsidP="00D90D0C">
            <w:pPr>
              <w:pStyle w:val="Invulling"/>
              <w:keepNext/>
              <w:keepLines/>
              <w:rPr>
                <w:rFonts w:ascii="UWV Werk" w:hAnsi="UWV Werk"/>
                <w:sz w:val="16"/>
                <w:szCs w:val="16"/>
              </w:rPr>
            </w:pPr>
          </w:p>
        </w:tc>
        <w:tc>
          <w:tcPr>
            <w:tcW w:w="170" w:type="dxa"/>
            <w:gridSpan w:val="2"/>
            <w:shd w:val="pct5" w:color="auto" w:fill="auto"/>
          </w:tcPr>
          <w:p w14:paraId="703BC7B9" w14:textId="77777777" w:rsidR="00D90D0C" w:rsidRPr="005E6569" w:rsidRDefault="00D90D0C" w:rsidP="00D90D0C">
            <w:pPr>
              <w:pStyle w:val="Basistekst"/>
              <w:keepNext/>
              <w:keepLines/>
              <w:rPr>
                <w:rFonts w:ascii="UWV Werk" w:hAnsi="UWV Werk"/>
                <w:sz w:val="16"/>
                <w:szCs w:val="16"/>
              </w:rPr>
            </w:pPr>
          </w:p>
        </w:tc>
      </w:tr>
      <w:tr w:rsidR="00D90D0C" w:rsidRPr="005E6569" w14:paraId="7B2E3F23" w14:textId="77777777" w:rsidTr="00176E56">
        <w:trPr>
          <w:cantSplit/>
        </w:trPr>
        <w:tc>
          <w:tcPr>
            <w:tcW w:w="383" w:type="dxa"/>
          </w:tcPr>
          <w:p w14:paraId="3DB6B32D" w14:textId="77777777" w:rsidR="00D90D0C" w:rsidRPr="005E6569" w:rsidRDefault="00D90D0C" w:rsidP="00D90D0C">
            <w:pPr>
              <w:pStyle w:val="Tussenbalk"/>
              <w:keepNext/>
              <w:keepLines/>
              <w:rPr>
                <w:rFonts w:ascii="UWV Werk" w:hAnsi="UWV Werk"/>
                <w:sz w:val="16"/>
                <w:szCs w:val="16"/>
              </w:rPr>
            </w:pPr>
          </w:p>
        </w:tc>
        <w:tc>
          <w:tcPr>
            <w:tcW w:w="2683" w:type="dxa"/>
            <w:gridSpan w:val="4"/>
            <w:tcBorders>
              <w:top w:val="single" w:sz="2" w:space="0" w:color="808080"/>
            </w:tcBorders>
          </w:tcPr>
          <w:p w14:paraId="25049752" w14:textId="77777777" w:rsidR="00D90D0C" w:rsidRPr="005E6569" w:rsidRDefault="00D90D0C" w:rsidP="00D90D0C">
            <w:pPr>
              <w:pStyle w:val="Tussenbalk"/>
              <w:keepNext/>
              <w:keepLines/>
              <w:rPr>
                <w:rFonts w:ascii="UWV Werk" w:hAnsi="UWV Werk"/>
                <w:sz w:val="16"/>
                <w:szCs w:val="16"/>
              </w:rPr>
            </w:pPr>
          </w:p>
        </w:tc>
        <w:tc>
          <w:tcPr>
            <w:tcW w:w="159" w:type="dxa"/>
            <w:tcBorders>
              <w:top w:val="single" w:sz="2" w:space="0" w:color="808080"/>
            </w:tcBorders>
            <w:shd w:val="pct5" w:color="auto" w:fill="auto"/>
          </w:tcPr>
          <w:p w14:paraId="3C2DF3B0" w14:textId="77777777" w:rsidR="00D90D0C" w:rsidRPr="005E6569" w:rsidRDefault="00D90D0C" w:rsidP="00D90D0C">
            <w:pPr>
              <w:pStyle w:val="Tussenbalk"/>
              <w:keepNext/>
              <w:keepLines/>
              <w:rPr>
                <w:rFonts w:ascii="UWV Werk" w:hAnsi="UWV Werk"/>
                <w:sz w:val="16"/>
                <w:szCs w:val="16"/>
              </w:rPr>
            </w:pPr>
          </w:p>
        </w:tc>
        <w:tc>
          <w:tcPr>
            <w:tcW w:w="6681" w:type="dxa"/>
            <w:gridSpan w:val="25"/>
            <w:tcBorders>
              <w:top w:val="single" w:sz="2" w:space="0" w:color="808080"/>
            </w:tcBorders>
            <w:shd w:val="pct5" w:color="auto" w:fill="auto"/>
          </w:tcPr>
          <w:p w14:paraId="49EA8B0B" w14:textId="77777777" w:rsidR="00D90D0C" w:rsidRPr="005E6569" w:rsidRDefault="00D90D0C" w:rsidP="00D90D0C">
            <w:pPr>
              <w:pStyle w:val="Tussenbalk"/>
              <w:keepNext/>
              <w:keepLines/>
              <w:rPr>
                <w:rFonts w:ascii="UWV Werk" w:hAnsi="UWV Werk"/>
                <w:sz w:val="16"/>
                <w:szCs w:val="16"/>
              </w:rPr>
            </w:pPr>
          </w:p>
        </w:tc>
        <w:tc>
          <w:tcPr>
            <w:tcW w:w="170" w:type="dxa"/>
            <w:gridSpan w:val="2"/>
            <w:shd w:val="pct5" w:color="auto" w:fill="auto"/>
          </w:tcPr>
          <w:p w14:paraId="45E4F23F" w14:textId="77777777" w:rsidR="00D90D0C" w:rsidRPr="005E6569" w:rsidRDefault="00D90D0C" w:rsidP="00D90D0C">
            <w:pPr>
              <w:pStyle w:val="Tussenbalk"/>
              <w:keepNext/>
              <w:keepLines/>
              <w:rPr>
                <w:rFonts w:ascii="UWV Werk" w:hAnsi="UWV Werk"/>
                <w:sz w:val="16"/>
                <w:szCs w:val="16"/>
              </w:rPr>
            </w:pPr>
          </w:p>
        </w:tc>
      </w:tr>
      <w:tr w:rsidR="00DE3930" w:rsidRPr="005E6569" w14:paraId="36F3EF0E" w14:textId="77777777" w:rsidTr="00176E56">
        <w:trPr>
          <w:cantSplit/>
        </w:trPr>
        <w:tc>
          <w:tcPr>
            <w:tcW w:w="383" w:type="dxa"/>
            <w:vMerge w:val="restart"/>
          </w:tcPr>
          <w:p w14:paraId="38392344" w14:textId="354A93AA" w:rsidR="00DE3930" w:rsidRPr="00143EE4" w:rsidRDefault="00DE3930" w:rsidP="00DE3930">
            <w:pPr>
              <w:pStyle w:val="Basistekst"/>
              <w:rPr>
                <w:sz w:val="18"/>
                <w:szCs w:val="18"/>
              </w:rPr>
            </w:pPr>
            <w:r w:rsidRPr="00143EE4">
              <w:rPr>
                <w:b/>
                <w:sz w:val="18"/>
                <w:szCs w:val="18"/>
              </w:rPr>
              <w:t>󠄀</w:t>
            </w:r>
          </w:p>
        </w:tc>
        <w:tc>
          <w:tcPr>
            <w:tcW w:w="2683" w:type="dxa"/>
            <w:gridSpan w:val="4"/>
            <w:vMerge w:val="restart"/>
            <w:tcBorders>
              <w:bottom w:val="single" w:sz="2" w:space="0" w:color="808080"/>
            </w:tcBorders>
          </w:tcPr>
          <w:p w14:paraId="030AC3CB" w14:textId="5965565D" w:rsidR="00DE3930" w:rsidRPr="005E6569" w:rsidRDefault="00DE3930" w:rsidP="00DE3930">
            <w:pPr>
              <w:pStyle w:val="Basistekst"/>
              <w:rPr>
                <w:rFonts w:ascii="UWV Werk" w:hAnsi="UWV Werk"/>
                <w:sz w:val="16"/>
                <w:szCs w:val="16"/>
                <w:lang w:val="en-US"/>
              </w:rPr>
            </w:pPr>
            <w:r w:rsidRPr="005E6569">
              <w:rPr>
                <w:rFonts w:ascii="UWV Werk" w:hAnsi="UWV Werk"/>
                <w:sz w:val="16"/>
                <w:szCs w:val="16"/>
                <w:lang w:val="en-US"/>
              </w:rPr>
              <w:t>I am staying at a different address for longer than four weeks, for example in a care home.</w:t>
            </w:r>
          </w:p>
        </w:tc>
        <w:tc>
          <w:tcPr>
            <w:tcW w:w="159" w:type="dxa"/>
            <w:shd w:val="pct5" w:color="auto" w:fill="auto"/>
          </w:tcPr>
          <w:p w14:paraId="4F05FF4A" w14:textId="77777777" w:rsidR="00DE3930" w:rsidRPr="005E6569" w:rsidRDefault="00DE3930" w:rsidP="00DE3930">
            <w:pPr>
              <w:pStyle w:val="Basistekst"/>
              <w:keepNext/>
              <w:keepLines/>
              <w:rPr>
                <w:rFonts w:ascii="UWV Werk" w:hAnsi="UWV Werk"/>
                <w:sz w:val="16"/>
                <w:szCs w:val="16"/>
                <w:lang w:val="en-US"/>
              </w:rPr>
            </w:pPr>
          </w:p>
        </w:tc>
        <w:tc>
          <w:tcPr>
            <w:tcW w:w="1675" w:type="dxa"/>
            <w:gridSpan w:val="5"/>
            <w:shd w:val="pct5" w:color="auto" w:fill="auto"/>
          </w:tcPr>
          <w:p w14:paraId="341F8ABC" w14:textId="3BD65F46" w:rsidR="00DE3930" w:rsidRPr="005E6569" w:rsidRDefault="00DE3930" w:rsidP="00DE3930">
            <w:pPr>
              <w:pStyle w:val="Basistekst"/>
              <w:keepNext/>
              <w:keepLines/>
              <w:rPr>
                <w:rFonts w:ascii="UWV Werk" w:hAnsi="UWV Werk"/>
                <w:sz w:val="16"/>
                <w:szCs w:val="16"/>
              </w:rPr>
            </w:pPr>
            <w:r w:rsidRPr="005E6569">
              <w:rPr>
                <w:rFonts w:ascii="UWV Werk" w:hAnsi="UWV Werk"/>
                <w:sz w:val="16"/>
                <w:szCs w:val="16"/>
              </w:rPr>
              <w:t>Period from</w:t>
            </w:r>
          </w:p>
        </w:tc>
        <w:tc>
          <w:tcPr>
            <w:tcW w:w="1984" w:type="dxa"/>
            <w:gridSpan w:val="11"/>
          </w:tcPr>
          <w:p w14:paraId="391A1867" w14:textId="7F07AACD" w:rsidR="00DE3930" w:rsidRPr="005E6569" w:rsidRDefault="00DE3930" w:rsidP="00DE3930">
            <w:pPr>
              <w:pStyle w:val="Invulling"/>
              <w:keepNext/>
              <w:keepLines/>
              <w:rPr>
                <w:rFonts w:ascii="UWV Werk" w:hAnsi="UWV Werk"/>
                <w:sz w:val="16"/>
                <w:szCs w:val="16"/>
              </w:rPr>
            </w:pPr>
          </w:p>
        </w:tc>
        <w:tc>
          <w:tcPr>
            <w:tcW w:w="152" w:type="dxa"/>
            <w:gridSpan w:val="2"/>
            <w:shd w:val="pct5" w:color="auto" w:fill="auto"/>
          </w:tcPr>
          <w:p w14:paraId="3926F38C" w14:textId="77777777" w:rsidR="00DE3930" w:rsidRPr="005E6569" w:rsidRDefault="00DE3930" w:rsidP="00DE3930">
            <w:pPr>
              <w:pStyle w:val="Basistekst"/>
              <w:keepNext/>
              <w:keepLines/>
              <w:rPr>
                <w:rFonts w:ascii="UWV Werk" w:hAnsi="UWV Werk"/>
                <w:sz w:val="16"/>
                <w:szCs w:val="16"/>
              </w:rPr>
            </w:pPr>
          </w:p>
        </w:tc>
        <w:tc>
          <w:tcPr>
            <w:tcW w:w="839" w:type="dxa"/>
            <w:gridSpan w:val="3"/>
            <w:shd w:val="pct5" w:color="auto" w:fill="auto"/>
          </w:tcPr>
          <w:p w14:paraId="265A0A51" w14:textId="1504466B" w:rsidR="00DE3930" w:rsidRPr="005E6569" w:rsidRDefault="00DE3930" w:rsidP="00DE3930">
            <w:pPr>
              <w:pStyle w:val="Basistekst"/>
              <w:keepNext/>
              <w:keepLines/>
              <w:rPr>
                <w:rFonts w:ascii="UWV Werk" w:hAnsi="UWV Werk"/>
                <w:sz w:val="16"/>
                <w:szCs w:val="16"/>
              </w:rPr>
            </w:pPr>
            <w:r w:rsidRPr="005E6569">
              <w:rPr>
                <w:rFonts w:ascii="UWV Werk" w:hAnsi="UWV Werk"/>
                <w:sz w:val="16"/>
                <w:szCs w:val="16"/>
              </w:rPr>
              <w:t>to</w:t>
            </w:r>
          </w:p>
        </w:tc>
        <w:tc>
          <w:tcPr>
            <w:tcW w:w="2031" w:type="dxa"/>
            <w:gridSpan w:val="4"/>
          </w:tcPr>
          <w:p w14:paraId="674A91B3" w14:textId="643085D6" w:rsidR="00DE3930" w:rsidRPr="005E6569" w:rsidRDefault="00DE3930" w:rsidP="00DE3930">
            <w:pPr>
              <w:pStyle w:val="Invulling"/>
              <w:keepNext/>
              <w:keepLines/>
              <w:rPr>
                <w:rFonts w:ascii="UWV Werk" w:hAnsi="UWV Werk"/>
                <w:sz w:val="16"/>
                <w:szCs w:val="16"/>
              </w:rPr>
            </w:pPr>
          </w:p>
        </w:tc>
        <w:tc>
          <w:tcPr>
            <w:tcW w:w="170" w:type="dxa"/>
            <w:gridSpan w:val="2"/>
            <w:shd w:val="pct5" w:color="auto" w:fill="auto"/>
          </w:tcPr>
          <w:p w14:paraId="32C47CC9" w14:textId="77777777" w:rsidR="00DE3930" w:rsidRPr="005E6569" w:rsidRDefault="00DE3930" w:rsidP="00DE3930">
            <w:pPr>
              <w:pStyle w:val="Basistekst"/>
              <w:keepNext/>
              <w:keepLines/>
              <w:rPr>
                <w:rFonts w:ascii="UWV Werk" w:hAnsi="UWV Werk"/>
                <w:sz w:val="16"/>
                <w:szCs w:val="16"/>
              </w:rPr>
            </w:pPr>
          </w:p>
        </w:tc>
      </w:tr>
      <w:tr w:rsidR="00DE3930" w:rsidRPr="005E6569" w14:paraId="3B4FD4C9" w14:textId="77777777" w:rsidTr="00176E56">
        <w:trPr>
          <w:cantSplit/>
          <w:trHeight w:val="438"/>
        </w:trPr>
        <w:tc>
          <w:tcPr>
            <w:tcW w:w="383" w:type="dxa"/>
            <w:vMerge/>
          </w:tcPr>
          <w:p w14:paraId="4726C33A" w14:textId="77777777" w:rsidR="00DE3930" w:rsidRPr="005E6569" w:rsidRDefault="00DE3930" w:rsidP="00DE3930">
            <w:pPr>
              <w:pStyle w:val="Tussenbalk"/>
              <w:keepNext/>
              <w:keepLines/>
              <w:rPr>
                <w:rFonts w:ascii="UWV Werk" w:hAnsi="UWV Werk"/>
                <w:sz w:val="16"/>
                <w:szCs w:val="16"/>
              </w:rPr>
            </w:pPr>
          </w:p>
        </w:tc>
        <w:tc>
          <w:tcPr>
            <w:tcW w:w="2683" w:type="dxa"/>
            <w:gridSpan w:val="4"/>
            <w:vMerge/>
            <w:tcBorders>
              <w:bottom w:val="single" w:sz="2" w:space="0" w:color="808080"/>
            </w:tcBorders>
          </w:tcPr>
          <w:p w14:paraId="351C6B6D" w14:textId="77777777" w:rsidR="00DE3930" w:rsidRPr="005E6569" w:rsidRDefault="00DE3930" w:rsidP="00DE3930">
            <w:pPr>
              <w:pStyle w:val="Tussenbalk"/>
              <w:keepNext/>
              <w:keepLines/>
              <w:rPr>
                <w:rFonts w:ascii="UWV Werk" w:hAnsi="UWV Werk"/>
                <w:sz w:val="16"/>
                <w:szCs w:val="16"/>
              </w:rPr>
            </w:pPr>
          </w:p>
        </w:tc>
        <w:tc>
          <w:tcPr>
            <w:tcW w:w="159" w:type="dxa"/>
            <w:tcBorders>
              <w:bottom w:val="single" w:sz="2" w:space="0" w:color="808080"/>
            </w:tcBorders>
            <w:shd w:val="pct5" w:color="auto" w:fill="auto"/>
          </w:tcPr>
          <w:p w14:paraId="1E5208E5" w14:textId="77777777" w:rsidR="00DE3930" w:rsidRPr="005E6569" w:rsidRDefault="00DE3930" w:rsidP="00DE3930">
            <w:pPr>
              <w:pStyle w:val="Tussenbalk"/>
              <w:keepNext/>
              <w:keepLines/>
              <w:rPr>
                <w:rFonts w:ascii="UWV Werk" w:hAnsi="UWV Werk"/>
                <w:sz w:val="16"/>
                <w:szCs w:val="16"/>
              </w:rPr>
            </w:pPr>
          </w:p>
        </w:tc>
        <w:tc>
          <w:tcPr>
            <w:tcW w:w="6681" w:type="dxa"/>
            <w:gridSpan w:val="25"/>
            <w:tcBorders>
              <w:bottom w:val="single" w:sz="2" w:space="0" w:color="808080"/>
            </w:tcBorders>
            <w:shd w:val="pct5" w:color="auto" w:fill="auto"/>
          </w:tcPr>
          <w:p w14:paraId="4C2BF9EE" w14:textId="77777777" w:rsidR="00DE3930" w:rsidRPr="005E6569" w:rsidRDefault="00DE3930" w:rsidP="00DE3930">
            <w:pPr>
              <w:pStyle w:val="Tussenbalk"/>
              <w:keepNext/>
              <w:keepLines/>
              <w:rPr>
                <w:rFonts w:ascii="UWV Werk" w:hAnsi="UWV Werk"/>
                <w:sz w:val="16"/>
                <w:szCs w:val="16"/>
              </w:rPr>
            </w:pPr>
          </w:p>
        </w:tc>
        <w:tc>
          <w:tcPr>
            <w:tcW w:w="170" w:type="dxa"/>
            <w:gridSpan w:val="2"/>
            <w:shd w:val="pct5" w:color="auto" w:fill="auto"/>
          </w:tcPr>
          <w:p w14:paraId="4E1FF6E7" w14:textId="77777777" w:rsidR="00DE3930" w:rsidRPr="005E6569" w:rsidRDefault="00DE3930" w:rsidP="00DE3930">
            <w:pPr>
              <w:pStyle w:val="Tussenbalk"/>
              <w:keepNext/>
              <w:keepLines/>
              <w:rPr>
                <w:rFonts w:ascii="UWV Werk" w:hAnsi="UWV Werk"/>
                <w:sz w:val="16"/>
                <w:szCs w:val="16"/>
              </w:rPr>
            </w:pPr>
          </w:p>
        </w:tc>
      </w:tr>
      <w:tr w:rsidR="00DE3930" w:rsidRPr="005E6569" w14:paraId="525DC3BE" w14:textId="77777777" w:rsidTr="00176E56">
        <w:trPr>
          <w:cantSplit/>
        </w:trPr>
        <w:tc>
          <w:tcPr>
            <w:tcW w:w="383" w:type="dxa"/>
          </w:tcPr>
          <w:p w14:paraId="00A2E6D5" w14:textId="77777777" w:rsidR="00DE3930" w:rsidRPr="005E6569" w:rsidRDefault="00DE3930" w:rsidP="00DE3930">
            <w:pPr>
              <w:pStyle w:val="Tussenbalk"/>
              <w:widowControl w:val="0"/>
              <w:rPr>
                <w:rFonts w:ascii="UWV Werk" w:hAnsi="UWV Werk"/>
                <w:sz w:val="16"/>
                <w:szCs w:val="16"/>
              </w:rPr>
            </w:pPr>
          </w:p>
        </w:tc>
        <w:tc>
          <w:tcPr>
            <w:tcW w:w="2683" w:type="dxa"/>
            <w:gridSpan w:val="4"/>
            <w:tcBorders>
              <w:top w:val="single" w:sz="2" w:space="0" w:color="808080"/>
            </w:tcBorders>
          </w:tcPr>
          <w:p w14:paraId="047E3B9F" w14:textId="77777777" w:rsidR="00DE3930" w:rsidRPr="005E6569" w:rsidRDefault="00DE3930" w:rsidP="00DE3930">
            <w:pPr>
              <w:pStyle w:val="Tussenbalk"/>
              <w:widowControl w:val="0"/>
              <w:rPr>
                <w:rFonts w:ascii="UWV Werk" w:hAnsi="UWV Werk"/>
                <w:sz w:val="16"/>
                <w:szCs w:val="16"/>
              </w:rPr>
            </w:pPr>
          </w:p>
        </w:tc>
        <w:tc>
          <w:tcPr>
            <w:tcW w:w="159" w:type="dxa"/>
            <w:shd w:val="pct5" w:color="auto" w:fill="auto"/>
          </w:tcPr>
          <w:p w14:paraId="79C1E5C0" w14:textId="77777777" w:rsidR="00DE3930" w:rsidRPr="005E6569" w:rsidRDefault="00DE3930" w:rsidP="00DE3930">
            <w:pPr>
              <w:pStyle w:val="Tussenbalk"/>
              <w:widowControl w:val="0"/>
              <w:rPr>
                <w:rFonts w:ascii="UWV Werk" w:hAnsi="UWV Werk"/>
                <w:sz w:val="16"/>
                <w:szCs w:val="16"/>
              </w:rPr>
            </w:pPr>
          </w:p>
        </w:tc>
        <w:tc>
          <w:tcPr>
            <w:tcW w:w="6681" w:type="dxa"/>
            <w:gridSpan w:val="25"/>
            <w:shd w:val="pct5" w:color="auto" w:fill="auto"/>
          </w:tcPr>
          <w:p w14:paraId="1E97FBC8" w14:textId="77777777" w:rsidR="00DE3930" w:rsidRPr="005E6569" w:rsidRDefault="00DE3930" w:rsidP="00DE3930">
            <w:pPr>
              <w:pStyle w:val="Tussenbalk"/>
              <w:widowControl w:val="0"/>
              <w:rPr>
                <w:rFonts w:ascii="UWV Werk" w:hAnsi="UWV Werk"/>
                <w:sz w:val="16"/>
                <w:szCs w:val="16"/>
              </w:rPr>
            </w:pPr>
          </w:p>
        </w:tc>
        <w:tc>
          <w:tcPr>
            <w:tcW w:w="170" w:type="dxa"/>
            <w:gridSpan w:val="2"/>
            <w:shd w:val="pct5" w:color="auto" w:fill="auto"/>
          </w:tcPr>
          <w:p w14:paraId="47A2FA01" w14:textId="77777777" w:rsidR="00DE3930" w:rsidRPr="005E6569" w:rsidRDefault="00DE3930" w:rsidP="00DE3930">
            <w:pPr>
              <w:pStyle w:val="Tussenbalk"/>
              <w:widowControl w:val="0"/>
              <w:rPr>
                <w:rFonts w:ascii="UWV Werk" w:hAnsi="UWV Werk"/>
                <w:sz w:val="16"/>
                <w:szCs w:val="16"/>
              </w:rPr>
            </w:pPr>
          </w:p>
        </w:tc>
      </w:tr>
      <w:tr w:rsidR="008D63E9" w:rsidRPr="005E6569" w14:paraId="5841D39B" w14:textId="77777777" w:rsidTr="00176E56">
        <w:trPr>
          <w:cantSplit/>
        </w:trPr>
        <w:tc>
          <w:tcPr>
            <w:tcW w:w="383" w:type="dxa"/>
            <w:vMerge w:val="restart"/>
          </w:tcPr>
          <w:p w14:paraId="722B1F85" w14:textId="3BAA0EED" w:rsidR="008D63E9" w:rsidRPr="00143EE4" w:rsidRDefault="008D63E9" w:rsidP="008D63E9">
            <w:pPr>
              <w:pStyle w:val="Basistekst"/>
              <w:rPr>
                <w:sz w:val="18"/>
                <w:szCs w:val="18"/>
              </w:rPr>
            </w:pPr>
            <w:r w:rsidRPr="00143EE4">
              <w:rPr>
                <w:b/>
                <w:sz w:val="18"/>
                <w:szCs w:val="18"/>
              </w:rPr>
              <w:t>󠄀</w:t>
            </w:r>
          </w:p>
        </w:tc>
        <w:tc>
          <w:tcPr>
            <w:tcW w:w="2683" w:type="dxa"/>
            <w:gridSpan w:val="4"/>
            <w:vMerge w:val="restart"/>
          </w:tcPr>
          <w:p w14:paraId="7B6526CD" w14:textId="0D215AF8" w:rsidR="008D63E9" w:rsidRPr="005E6569" w:rsidRDefault="008D63E9" w:rsidP="008D63E9">
            <w:pPr>
              <w:pStyle w:val="Basistekst"/>
              <w:keepNext/>
              <w:keepLines/>
              <w:rPr>
                <w:rFonts w:ascii="UWV Werk" w:hAnsi="UWV Werk"/>
                <w:sz w:val="16"/>
                <w:szCs w:val="16"/>
                <w:lang w:val="en-US"/>
              </w:rPr>
            </w:pPr>
            <w:r w:rsidRPr="005E6569">
              <w:rPr>
                <w:rFonts w:ascii="UWV Werk" w:hAnsi="UWV Werk"/>
                <w:sz w:val="16"/>
                <w:szCs w:val="16"/>
                <w:lang w:val="en-US"/>
              </w:rPr>
              <w:t>I am moving to a different country.</w:t>
            </w:r>
          </w:p>
        </w:tc>
        <w:tc>
          <w:tcPr>
            <w:tcW w:w="159" w:type="dxa"/>
            <w:shd w:val="pct5" w:color="auto" w:fill="auto"/>
          </w:tcPr>
          <w:p w14:paraId="728E7F7B" w14:textId="77777777" w:rsidR="008D63E9" w:rsidRPr="005E6569" w:rsidRDefault="008D63E9" w:rsidP="008D63E9">
            <w:pPr>
              <w:pStyle w:val="Basistekst"/>
              <w:keepNext/>
              <w:keepLines/>
              <w:rPr>
                <w:rFonts w:ascii="UWV Werk" w:hAnsi="UWV Werk"/>
                <w:sz w:val="16"/>
                <w:szCs w:val="16"/>
                <w:lang w:val="en-US"/>
              </w:rPr>
            </w:pPr>
          </w:p>
        </w:tc>
        <w:tc>
          <w:tcPr>
            <w:tcW w:w="1675" w:type="dxa"/>
            <w:gridSpan w:val="5"/>
            <w:shd w:val="pct5" w:color="auto" w:fill="auto"/>
          </w:tcPr>
          <w:p w14:paraId="5FBD7902" w14:textId="5C3AA16E" w:rsidR="008D63E9" w:rsidRPr="005E6569" w:rsidRDefault="008D63E9" w:rsidP="008D63E9">
            <w:pPr>
              <w:pStyle w:val="Basistekst"/>
              <w:keepNext/>
              <w:keepLines/>
              <w:rPr>
                <w:rFonts w:ascii="UWV Werk" w:hAnsi="UWV Werk"/>
                <w:sz w:val="16"/>
                <w:szCs w:val="16"/>
              </w:rPr>
            </w:pPr>
            <w:r w:rsidRPr="005E6569">
              <w:rPr>
                <w:rFonts w:ascii="UWV Werk" w:hAnsi="UWV Werk"/>
                <w:sz w:val="16"/>
                <w:szCs w:val="16"/>
              </w:rPr>
              <w:t>New address</w:t>
            </w:r>
          </w:p>
        </w:tc>
        <w:tc>
          <w:tcPr>
            <w:tcW w:w="5006" w:type="dxa"/>
            <w:gridSpan w:val="20"/>
          </w:tcPr>
          <w:p w14:paraId="02D82E27" w14:textId="348B5D40" w:rsidR="008D63E9" w:rsidRPr="005E6569" w:rsidRDefault="008D63E9" w:rsidP="008D63E9">
            <w:pPr>
              <w:pStyle w:val="Invulling"/>
              <w:keepNext/>
              <w:keepLines/>
              <w:rPr>
                <w:rFonts w:ascii="UWV Werk" w:hAnsi="UWV Werk"/>
                <w:sz w:val="16"/>
                <w:szCs w:val="16"/>
              </w:rPr>
            </w:pPr>
          </w:p>
        </w:tc>
        <w:tc>
          <w:tcPr>
            <w:tcW w:w="170" w:type="dxa"/>
            <w:gridSpan w:val="2"/>
            <w:shd w:val="pct5" w:color="auto" w:fill="auto"/>
          </w:tcPr>
          <w:p w14:paraId="3A6F3B47" w14:textId="77777777" w:rsidR="008D63E9" w:rsidRPr="005E6569" w:rsidRDefault="008D63E9" w:rsidP="008D63E9">
            <w:pPr>
              <w:pStyle w:val="Basistekst"/>
              <w:keepNext/>
              <w:keepLines/>
              <w:rPr>
                <w:rFonts w:ascii="UWV Werk" w:hAnsi="UWV Werk"/>
                <w:sz w:val="16"/>
                <w:szCs w:val="16"/>
              </w:rPr>
            </w:pPr>
          </w:p>
        </w:tc>
      </w:tr>
      <w:tr w:rsidR="00DE3930" w:rsidRPr="005E6569" w14:paraId="26D8ED29" w14:textId="77777777" w:rsidTr="00176E56">
        <w:trPr>
          <w:cantSplit/>
        </w:trPr>
        <w:tc>
          <w:tcPr>
            <w:tcW w:w="383" w:type="dxa"/>
            <w:vMerge/>
          </w:tcPr>
          <w:p w14:paraId="705FD6B8" w14:textId="77777777" w:rsidR="00DE3930" w:rsidRPr="005E6569" w:rsidRDefault="00DE3930" w:rsidP="00DE3930">
            <w:pPr>
              <w:keepNext/>
              <w:keepLines/>
              <w:rPr>
                <w:rFonts w:ascii="UWV Werk" w:hAnsi="UWV Werk"/>
                <w:sz w:val="16"/>
                <w:szCs w:val="16"/>
              </w:rPr>
            </w:pPr>
          </w:p>
        </w:tc>
        <w:tc>
          <w:tcPr>
            <w:tcW w:w="2683" w:type="dxa"/>
            <w:gridSpan w:val="4"/>
            <w:vMerge/>
          </w:tcPr>
          <w:p w14:paraId="27BD42E3" w14:textId="77777777" w:rsidR="00DE3930" w:rsidRPr="005E6569" w:rsidRDefault="00DE3930" w:rsidP="00DE3930">
            <w:pPr>
              <w:pStyle w:val="Tussenbalk"/>
              <w:keepNext/>
              <w:keepLines/>
              <w:rPr>
                <w:rFonts w:ascii="UWV Werk" w:hAnsi="UWV Werk"/>
                <w:sz w:val="16"/>
                <w:szCs w:val="16"/>
              </w:rPr>
            </w:pPr>
          </w:p>
        </w:tc>
        <w:tc>
          <w:tcPr>
            <w:tcW w:w="159" w:type="dxa"/>
            <w:shd w:val="pct5" w:color="auto" w:fill="auto"/>
          </w:tcPr>
          <w:p w14:paraId="22BBC3A0" w14:textId="77777777" w:rsidR="00DE3930" w:rsidRPr="005E6569" w:rsidRDefault="00DE3930" w:rsidP="00DE3930">
            <w:pPr>
              <w:pStyle w:val="Tussenbalk"/>
              <w:keepNext/>
              <w:keepLines/>
              <w:rPr>
                <w:rFonts w:ascii="UWV Werk" w:hAnsi="UWV Werk"/>
                <w:sz w:val="16"/>
                <w:szCs w:val="16"/>
              </w:rPr>
            </w:pPr>
          </w:p>
        </w:tc>
        <w:tc>
          <w:tcPr>
            <w:tcW w:w="6681" w:type="dxa"/>
            <w:gridSpan w:val="25"/>
            <w:shd w:val="pct5" w:color="auto" w:fill="auto"/>
          </w:tcPr>
          <w:p w14:paraId="184C9DB4" w14:textId="77777777" w:rsidR="00DE3930" w:rsidRPr="005E6569" w:rsidRDefault="00DE3930" w:rsidP="00DE3930">
            <w:pPr>
              <w:pStyle w:val="Tussenbalk"/>
              <w:keepNext/>
              <w:keepLines/>
              <w:rPr>
                <w:rFonts w:ascii="UWV Werk" w:hAnsi="UWV Werk"/>
                <w:sz w:val="16"/>
                <w:szCs w:val="16"/>
              </w:rPr>
            </w:pPr>
          </w:p>
        </w:tc>
        <w:tc>
          <w:tcPr>
            <w:tcW w:w="170" w:type="dxa"/>
            <w:gridSpan w:val="2"/>
            <w:shd w:val="pct5" w:color="auto" w:fill="auto"/>
          </w:tcPr>
          <w:p w14:paraId="4E4ACE4B" w14:textId="77777777" w:rsidR="00DE3930" w:rsidRPr="005E6569" w:rsidRDefault="00DE3930" w:rsidP="00DE3930">
            <w:pPr>
              <w:pStyle w:val="Tussenbalk"/>
              <w:keepNext/>
              <w:keepLines/>
              <w:rPr>
                <w:rFonts w:ascii="UWV Werk" w:hAnsi="UWV Werk"/>
                <w:sz w:val="16"/>
                <w:szCs w:val="16"/>
              </w:rPr>
            </w:pPr>
          </w:p>
        </w:tc>
      </w:tr>
      <w:tr w:rsidR="00513115" w:rsidRPr="005E6569" w14:paraId="76B8ED7F" w14:textId="77777777" w:rsidTr="00176E56">
        <w:trPr>
          <w:cantSplit/>
        </w:trPr>
        <w:tc>
          <w:tcPr>
            <w:tcW w:w="383" w:type="dxa"/>
            <w:vMerge/>
          </w:tcPr>
          <w:p w14:paraId="6B0F1688" w14:textId="77777777" w:rsidR="00513115" w:rsidRPr="005E6569" w:rsidRDefault="00513115" w:rsidP="00513115">
            <w:pPr>
              <w:keepNext/>
              <w:keepLines/>
              <w:rPr>
                <w:rFonts w:ascii="UWV Werk" w:hAnsi="UWV Werk"/>
                <w:sz w:val="16"/>
                <w:szCs w:val="16"/>
              </w:rPr>
            </w:pPr>
          </w:p>
        </w:tc>
        <w:tc>
          <w:tcPr>
            <w:tcW w:w="2683" w:type="dxa"/>
            <w:gridSpan w:val="4"/>
            <w:vMerge/>
          </w:tcPr>
          <w:p w14:paraId="3CE05B0A" w14:textId="77777777" w:rsidR="00513115" w:rsidRPr="005E6569" w:rsidRDefault="00513115" w:rsidP="00513115">
            <w:pPr>
              <w:keepNext/>
              <w:keepLines/>
              <w:rPr>
                <w:rFonts w:ascii="UWV Werk" w:hAnsi="UWV Werk"/>
                <w:sz w:val="16"/>
                <w:szCs w:val="16"/>
              </w:rPr>
            </w:pPr>
          </w:p>
        </w:tc>
        <w:tc>
          <w:tcPr>
            <w:tcW w:w="159" w:type="dxa"/>
            <w:shd w:val="pct5" w:color="auto" w:fill="auto"/>
          </w:tcPr>
          <w:p w14:paraId="06115D63" w14:textId="77777777" w:rsidR="00513115" w:rsidRPr="005E6569" w:rsidRDefault="00513115" w:rsidP="00513115">
            <w:pPr>
              <w:pStyle w:val="Basistekst"/>
              <w:keepNext/>
              <w:keepLines/>
              <w:rPr>
                <w:rFonts w:ascii="UWV Werk" w:hAnsi="UWV Werk"/>
                <w:sz w:val="16"/>
                <w:szCs w:val="16"/>
              </w:rPr>
            </w:pPr>
          </w:p>
        </w:tc>
        <w:tc>
          <w:tcPr>
            <w:tcW w:w="1675" w:type="dxa"/>
            <w:gridSpan w:val="5"/>
            <w:shd w:val="pct5" w:color="auto" w:fill="auto"/>
          </w:tcPr>
          <w:p w14:paraId="63384EC4" w14:textId="5AD18170" w:rsidR="00513115" w:rsidRPr="005E6569" w:rsidRDefault="00513115" w:rsidP="00513115">
            <w:pPr>
              <w:pStyle w:val="Basistekst"/>
              <w:keepNext/>
              <w:keepLines/>
              <w:rPr>
                <w:rFonts w:ascii="UWV Werk" w:hAnsi="UWV Werk"/>
                <w:sz w:val="16"/>
                <w:szCs w:val="16"/>
              </w:rPr>
            </w:pPr>
            <w:r w:rsidRPr="005E6569">
              <w:rPr>
                <w:rFonts w:ascii="UWV Werk" w:hAnsi="UWV Werk"/>
                <w:sz w:val="16"/>
                <w:szCs w:val="16"/>
              </w:rPr>
              <w:t>Postcode and place</w:t>
            </w:r>
          </w:p>
        </w:tc>
        <w:tc>
          <w:tcPr>
            <w:tcW w:w="1984" w:type="dxa"/>
            <w:gridSpan w:val="11"/>
          </w:tcPr>
          <w:p w14:paraId="0232B110" w14:textId="6185396A" w:rsidR="00513115" w:rsidRPr="005E6569" w:rsidRDefault="00513115" w:rsidP="00513115">
            <w:pPr>
              <w:pStyle w:val="Invulling"/>
              <w:keepNext/>
              <w:keepLines/>
              <w:rPr>
                <w:rFonts w:ascii="UWV Werk" w:hAnsi="UWV Werk"/>
                <w:sz w:val="16"/>
                <w:szCs w:val="16"/>
              </w:rPr>
            </w:pPr>
          </w:p>
        </w:tc>
        <w:tc>
          <w:tcPr>
            <w:tcW w:w="152" w:type="dxa"/>
            <w:gridSpan w:val="2"/>
            <w:shd w:val="pct5" w:color="auto" w:fill="auto"/>
          </w:tcPr>
          <w:p w14:paraId="6DBF6FF4" w14:textId="77777777" w:rsidR="00513115" w:rsidRPr="005E6569" w:rsidRDefault="00513115" w:rsidP="00513115">
            <w:pPr>
              <w:pStyle w:val="Basistekst"/>
              <w:keepNext/>
              <w:keepLines/>
              <w:rPr>
                <w:rFonts w:ascii="UWV Werk" w:hAnsi="UWV Werk"/>
                <w:sz w:val="16"/>
                <w:szCs w:val="16"/>
              </w:rPr>
            </w:pPr>
          </w:p>
        </w:tc>
        <w:tc>
          <w:tcPr>
            <w:tcW w:w="2870" w:type="dxa"/>
            <w:gridSpan w:val="7"/>
          </w:tcPr>
          <w:p w14:paraId="6436C5DF" w14:textId="4EF87731" w:rsidR="00513115" w:rsidRPr="005E6569" w:rsidRDefault="00513115" w:rsidP="00513115">
            <w:pPr>
              <w:pStyle w:val="Invulling"/>
              <w:keepNext/>
              <w:keepLines/>
              <w:rPr>
                <w:rFonts w:ascii="UWV Werk" w:hAnsi="UWV Werk"/>
                <w:sz w:val="16"/>
                <w:szCs w:val="16"/>
              </w:rPr>
            </w:pPr>
          </w:p>
        </w:tc>
        <w:tc>
          <w:tcPr>
            <w:tcW w:w="170" w:type="dxa"/>
            <w:gridSpan w:val="2"/>
            <w:shd w:val="pct5" w:color="auto" w:fill="auto"/>
          </w:tcPr>
          <w:p w14:paraId="2451F1E0" w14:textId="77777777" w:rsidR="00513115" w:rsidRPr="005E6569" w:rsidRDefault="00513115" w:rsidP="00513115">
            <w:pPr>
              <w:pStyle w:val="Basistekst"/>
              <w:keepNext/>
              <w:keepLines/>
              <w:rPr>
                <w:rFonts w:ascii="UWV Werk" w:hAnsi="UWV Werk"/>
                <w:sz w:val="16"/>
                <w:szCs w:val="16"/>
              </w:rPr>
            </w:pPr>
          </w:p>
        </w:tc>
      </w:tr>
      <w:tr w:rsidR="00DE3930" w:rsidRPr="005E6569" w14:paraId="1C2F56D9" w14:textId="77777777" w:rsidTr="00176E56">
        <w:trPr>
          <w:cantSplit/>
        </w:trPr>
        <w:tc>
          <w:tcPr>
            <w:tcW w:w="383" w:type="dxa"/>
            <w:vMerge/>
          </w:tcPr>
          <w:p w14:paraId="2F7C1A26" w14:textId="77777777" w:rsidR="00DE3930" w:rsidRPr="005E6569" w:rsidRDefault="00DE3930" w:rsidP="00DE3930">
            <w:pPr>
              <w:pStyle w:val="Tussenbalk"/>
              <w:keepNext/>
              <w:keepLines/>
              <w:rPr>
                <w:rFonts w:ascii="UWV Werk" w:hAnsi="UWV Werk"/>
                <w:sz w:val="16"/>
                <w:szCs w:val="16"/>
              </w:rPr>
            </w:pPr>
          </w:p>
        </w:tc>
        <w:tc>
          <w:tcPr>
            <w:tcW w:w="2683" w:type="dxa"/>
            <w:gridSpan w:val="4"/>
            <w:vMerge/>
          </w:tcPr>
          <w:p w14:paraId="4703E4C4" w14:textId="77777777" w:rsidR="00DE3930" w:rsidRPr="005E6569" w:rsidRDefault="00DE3930" w:rsidP="00DE3930">
            <w:pPr>
              <w:pStyle w:val="Tussenbalk"/>
              <w:keepNext/>
              <w:keepLines/>
              <w:rPr>
                <w:rFonts w:ascii="UWV Werk" w:hAnsi="UWV Werk"/>
                <w:sz w:val="16"/>
                <w:szCs w:val="16"/>
              </w:rPr>
            </w:pPr>
          </w:p>
        </w:tc>
        <w:tc>
          <w:tcPr>
            <w:tcW w:w="159" w:type="dxa"/>
            <w:shd w:val="pct5" w:color="auto" w:fill="auto"/>
          </w:tcPr>
          <w:p w14:paraId="7B6C1F8C" w14:textId="77777777" w:rsidR="00DE3930" w:rsidRPr="005E6569" w:rsidRDefault="00DE3930" w:rsidP="00DE3930">
            <w:pPr>
              <w:pStyle w:val="Tussenbalk"/>
              <w:keepNext/>
              <w:keepLines/>
              <w:rPr>
                <w:rFonts w:ascii="UWV Werk" w:hAnsi="UWV Werk"/>
                <w:sz w:val="16"/>
                <w:szCs w:val="16"/>
              </w:rPr>
            </w:pPr>
          </w:p>
        </w:tc>
        <w:tc>
          <w:tcPr>
            <w:tcW w:w="6681" w:type="dxa"/>
            <w:gridSpan w:val="25"/>
            <w:shd w:val="pct5" w:color="auto" w:fill="auto"/>
          </w:tcPr>
          <w:p w14:paraId="7E0330B9" w14:textId="77777777" w:rsidR="00DE3930" w:rsidRPr="005E6569" w:rsidRDefault="00DE3930" w:rsidP="00DE3930">
            <w:pPr>
              <w:pStyle w:val="Tussenbalk"/>
              <w:keepNext/>
              <w:keepLines/>
              <w:rPr>
                <w:rFonts w:ascii="UWV Werk" w:hAnsi="UWV Werk"/>
                <w:sz w:val="16"/>
                <w:szCs w:val="16"/>
              </w:rPr>
            </w:pPr>
          </w:p>
        </w:tc>
        <w:tc>
          <w:tcPr>
            <w:tcW w:w="170" w:type="dxa"/>
            <w:gridSpan w:val="2"/>
            <w:shd w:val="pct5" w:color="auto" w:fill="auto"/>
          </w:tcPr>
          <w:p w14:paraId="5B711494" w14:textId="77777777" w:rsidR="00DE3930" w:rsidRPr="005E6569" w:rsidRDefault="00DE3930" w:rsidP="00DE3930">
            <w:pPr>
              <w:pStyle w:val="Tussenbalk"/>
              <w:keepNext/>
              <w:keepLines/>
              <w:rPr>
                <w:rFonts w:ascii="UWV Werk" w:hAnsi="UWV Werk"/>
                <w:sz w:val="16"/>
                <w:szCs w:val="16"/>
              </w:rPr>
            </w:pPr>
          </w:p>
        </w:tc>
      </w:tr>
      <w:tr w:rsidR="00DE3930" w:rsidRPr="005E6569" w14:paraId="646E28FD" w14:textId="77777777" w:rsidTr="00176E56">
        <w:trPr>
          <w:cantSplit/>
        </w:trPr>
        <w:tc>
          <w:tcPr>
            <w:tcW w:w="383" w:type="dxa"/>
            <w:vMerge/>
          </w:tcPr>
          <w:p w14:paraId="5F237794" w14:textId="77777777" w:rsidR="00DE3930" w:rsidRPr="005E6569" w:rsidRDefault="00DE3930" w:rsidP="00DE3930">
            <w:pPr>
              <w:keepNext/>
              <w:keepLines/>
              <w:rPr>
                <w:rFonts w:ascii="UWV Werk" w:hAnsi="UWV Werk"/>
                <w:sz w:val="16"/>
                <w:szCs w:val="16"/>
              </w:rPr>
            </w:pPr>
          </w:p>
        </w:tc>
        <w:tc>
          <w:tcPr>
            <w:tcW w:w="2683" w:type="dxa"/>
            <w:gridSpan w:val="4"/>
            <w:vMerge/>
          </w:tcPr>
          <w:p w14:paraId="6EAF642C" w14:textId="77777777" w:rsidR="00DE3930" w:rsidRPr="005E6569" w:rsidRDefault="00DE3930" w:rsidP="00DE3930">
            <w:pPr>
              <w:keepNext/>
              <w:keepLines/>
              <w:rPr>
                <w:rFonts w:ascii="UWV Werk" w:hAnsi="UWV Werk"/>
                <w:sz w:val="16"/>
                <w:szCs w:val="16"/>
              </w:rPr>
            </w:pPr>
          </w:p>
        </w:tc>
        <w:tc>
          <w:tcPr>
            <w:tcW w:w="159" w:type="dxa"/>
            <w:shd w:val="pct5" w:color="auto" w:fill="auto"/>
          </w:tcPr>
          <w:p w14:paraId="59A2CC0B" w14:textId="77777777" w:rsidR="00DE3930" w:rsidRPr="005E6569" w:rsidRDefault="00DE3930" w:rsidP="00DE3930">
            <w:pPr>
              <w:pStyle w:val="Basistekst"/>
              <w:keepNext/>
              <w:keepLines/>
              <w:rPr>
                <w:rFonts w:ascii="UWV Werk" w:hAnsi="UWV Werk"/>
                <w:sz w:val="16"/>
                <w:szCs w:val="16"/>
              </w:rPr>
            </w:pPr>
          </w:p>
        </w:tc>
        <w:tc>
          <w:tcPr>
            <w:tcW w:w="1675" w:type="dxa"/>
            <w:gridSpan w:val="5"/>
            <w:shd w:val="pct5" w:color="auto" w:fill="auto"/>
          </w:tcPr>
          <w:p w14:paraId="557A96BD" w14:textId="1356B85E" w:rsidR="00DE3930" w:rsidRPr="005E6569" w:rsidRDefault="00062B23" w:rsidP="00DE3930">
            <w:pPr>
              <w:pStyle w:val="Basistekst"/>
              <w:keepNext/>
              <w:keepLines/>
              <w:rPr>
                <w:rFonts w:ascii="UWV Werk" w:hAnsi="UWV Werk"/>
                <w:sz w:val="16"/>
                <w:szCs w:val="16"/>
              </w:rPr>
            </w:pPr>
            <w:r w:rsidRPr="005E6569">
              <w:rPr>
                <w:rFonts w:ascii="UWV Werk" w:hAnsi="UWV Werk"/>
                <w:sz w:val="16"/>
                <w:szCs w:val="16"/>
              </w:rPr>
              <w:t>Country</w:t>
            </w:r>
          </w:p>
        </w:tc>
        <w:tc>
          <w:tcPr>
            <w:tcW w:w="5006" w:type="dxa"/>
            <w:gridSpan w:val="20"/>
          </w:tcPr>
          <w:p w14:paraId="5AF5BB35" w14:textId="2D016AEB" w:rsidR="00DE3930" w:rsidRPr="005E6569" w:rsidRDefault="00DE3930" w:rsidP="00DE3930">
            <w:pPr>
              <w:pStyle w:val="Invulling"/>
              <w:keepNext/>
              <w:keepLines/>
              <w:rPr>
                <w:rFonts w:ascii="UWV Werk" w:hAnsi="UWV Werk"/>
                <w:sz w:val="16"/>
                <w:szCs w:val="16"/>
              </w:rPr>
            </w:pPr>
          </w:p>
        </w:tc>
        <w:tc>
          <w:tcPr>
            <w:tcW w:w="170" w:type="dxa"/>
            <w:gridSpan w:val="2"/>
            <w:shd w:val="pct5" w:color="auto" w:fill="auto"/>
          </w:tcPr>
          <w:p w14:paraId="201BC556" w14:textId="77777777" w:rsidR="00DE3930" w:rsidRPr="005E6569" w:rsidRDefault="00DE3930" w:rsidP="00DE3930">
            <w:pPr>
              <w:pStyle w:val="Basistekst"/>
              <w:keepNext/>
              <w:keepLines/>
              <w:rPr>
                <w:rFonts w:ascii="UWV Werk" w:hAnsi="UWV Werk"/>
                <w:sz w:val="16"/>
                <w:szCs w:val="16"/>
              </w:rPr>
            </w:pPr>
          </w:p>
        </w:tc>
      </w:tr>
      <w:tr w:rsidR="00DE3930" w:rsidRPr="005E6569" w14:paraId="70718C0F" w14:textId="77777777" w:rsidTr="00176E56">
        <w:trPr>
          <w:cantSplit/>
        </w:trPr>
        <w:tc>
          <w:tcPr>
            <w:tcW w:w="383" w:type="dxa"/>
            <w:vMerge/>
          </w:tcPr>
          <w:p w14:paraId="71276D50" w14:textId="77777777" w:rsidR="00DE3930" w:rsidRPr="005E6569" w:rsidRDefault="00DE3930" w:rsidP="00DE3930">
            <w:pPr>
              <w:pStyle w:val="Tussenbalk"/>
              <w:keepNext/>
              <w:keepLines/>
              <w:rPr>
                <w:rFonts w:ascii="UWV Werk" w:hAnsi="UWV Werk"/>
                <w:sz w:val="16"/>
                <w:szCs w:val="16"/>
              </w:rPr>
            </w:pPr>
          </w:p>
        </w:tc>
        <w:tc>
          <w:tcPr>
            <w:tcW w:w="2683" w:type="dxa"/>
            <w:gridSpan w:val="4"/>
            <w:vMerge/>
          </w:tcPr>
          <w:p w14:paraId="10999C7D" w14:textId="77777777" w:rsidR="00DE3930" w:rsidRPr="005E6569" w:rsidRDefault="00DE3930" w:rsidP="00DE3930">
            <w:pPr>
              <w:pStyle w:val="Tussenbalk"/>
              <w:keepNext/>
              <w:keepLines/>
              <w:rPr>
                <w:rFonts w:ascii="UWV Werk" w:hAnsi="UWV Werk"/>
                <w:sz w:val="16"/>
                <w:szCs w:val="16"/>
              </w:rPr>
            </w:pPr>
          </w:p>
        </w:tc>
        <w:tc>
          <w:tcPr>
            <w:tcW w:w="159" w:type="dxa"/>
            <w:shd w:val="pct5" w:color="auto" w:fill="auto"/>
          </w:tcPr>
          <w:p w14:paraId="701515CA" w14:textId="77777777" w:rsidR="00DE3930" w:rsidRPr="005E6569" w:rsidRDefault="00DE3930" w:rsidP="00DE3930">
            <w:pPr>
              <w:pStyle w:val="Tussenbalk"/>
              <w:keepNext/>
              <w:keepLines/>
              <w:rPr>
                <w:rFonts w:ascii="UWV Werk" w:hAnsi="UWV Werk"/>
                <w:sz w:val="16"/>
                <w:szCs w:val="16"/>
              </w:rPr>
            </w:pPr>
          </w:p>
        </w:tc>
        <w:tc>
          <w:tcPr>
            <w:tcW w:w="6681" w:type="dxa"/>
            <w:gridSpan w:val="25"/>
            <w:shd w:val="pct5" w:color="auto" w:fill="auto"/>
          </w:tcPr>
          <w:p w14:paraId="73F1D0EE" w14:textId="77777777" w:rsidR="00DE3930" w:rsidRPr="005E6569" w:rsidRDefault="00DE3930" w:rsidP="00DE3930">
            <w:pPr>
              <w:pStyle w:val="Tussenbalk"/>
              <w:keepNext/>
              <w:keepLines/>
              <w:rPr>
                <w:rFonts w:ascii="UWV Werk" w:hAnsi="UWV Werk"/>
                <w:sz w:val="16"/>
                <w:szCs w:val="16"/>
              </w:rPr>
            </w:pPr>
          </w:p>
        </w:tc>
        <w:tc>
          <w:tcPr>
            <w:tcW w:w="170" w:type="dxa"/>
            <w:gridSpan w:val="2"/>
            <w:shd w:val="pct5" w:color="auto" w:fill="auto"/>
          </w:tcPr>
          <w:p w14:paraId="1EE91FB1" w14:textId="77777777" w:rsidR="00DE3930" w:rsidRPr="005E6569" w:rsidRDefault="00DE3930" w:rsidP="00DE3930">
            <w:pPr>
              <w:pStyle w:val="Tussenbalk"/>
              <w:keepNext/>
              <w:keepLines/>
              <w:rPr>
                <w:rFonts w:ascii="UWV Werk" w:hAnsi="UWV Werk"/>
                <w:sz w:val="16"/>
                <w:szCs w:val="16"/>
              </w:rPr>
            </w:pPr>
          </w:p>
        </w:tc>
      </w:tr>
      <w:tr w:rsidR="0038689E" w:rsidRPr="005E6569" w14:paraId="2AD18EC0" w14:textId="77777777" w:rsidTr="00176E56">
        <w:trPr>
          <w:cantSplit/>
        </w:trPr>
        <w:tc>
          <w:tcPr>
            <w:tcW w:w="383" w:type="dxa"/>
            <w:vMerge/>
          </w:tcPr>
          <w:p w14:paraId="4F171595" w14:textId="77777777" w:rsidR="0038689E" w:rsidRPr="005E6569" w:rsidRDefault="0038689E" w:rsidP="0038689E">
            <w:pPr>
              <w:keepNext/>
              <w:keepLines/>
              <w:rPr>
                <w:rFonts w:ascii="UWV Werk" w:hAnsi="UWV Werk"/>
                <w:sz w:val="16"/>
                <w:szCs w:val="16"/>
              </w:rPr>
            </w:pPr>
          </w:p>
        </w:tc>
        <w:tc>
          <w:tcPr>
            <w:tcW w:w="2683" w:type="dxa"/>
            <w:gridSpan w:val="4"/>
            <w:vMerge/>
            <w:tcBorders>
              <w:bottom w:val="single" w:sz="2" w:space="0" w:color="808080"/>
            </w:tcBorders>
          </w:tcPr>
          <w:p w14:paraId="43A3D1F7" w14:textId="77777777" w:rsidR="0038689E" w:rsidRPr="005E6569" w:rsidRDefault="0038689E" w:rsidP="0038689E">
            <w:pPr>
              <w:keepNext/>
              <w:keepLines/>
              <w:rPr>
                <w:rFonts w:ascii="UWV Werk" w:hAnsi="UWV Werk"/>
                <w:sz w:val="16"/>
                <w:szCs w:val="16"/>
              </w:rPr>
            </w:pPr>
          </w:p>
        </w:tc>
        <w:tc>
          <w:tcPr>
            <w:tcW w:w="159" w:type="dxa"/>
            <w:tcBorders>
              <w:bottom w:val="single" w:sz="2" w:space="0" w:color="808080"/>
            </w:tcBorders>
            <w:shd w:val="pct5" w:color="auto" w:fill="auto"/>
          </w:tcPr>
          <w:p w14:paraId="7EBACC97" w14:textId="77777777" w:rsidR="0038689E" w:rsidRPr="005E6569" w:rsidRDefault="0038689E" w:rsidP="0038689E">
            <w:pPr>
              <w:pStyle w:val="Basistekst"/>
              <w:keepNext/>
              <w:keepLines/>
              <w:rPr>
                <w:rFonts w:ascii="UWV Werk" w:hAnsi="UWV Werk"/>
                <w:sz w:val="16"/>
                <w:szCs w:val="16"/>
              </w:rPr>
            </w:pPr>
          </w:p>
        </w:tc>
        <w:tc>
          <w:tcPr>
            <w:tcW w:w="1675" w:type="dxa"/>
            <w:gridSpan w:val="5"/>
            <w:tcBorders>
              <w:bottom w:val="single" w:sz="2" w:space="0" w:color="808080"/>
            </w:tcBorders>
            <w:shd w:val="pct5" w:color="auto" w:fill="auto"/>
          </w:tcPr>
          <w:p w14:paraId="5F47B138" w14:textId="5C23A824" w:rsidR="0038689E" w:rsidRPr="005E6569" w:rsidRDefault="0038689E" w:rsidP="0038689E">
            <w:pPr>
              <w:pStyle w:val="Basistekst"/>
              <w:keepNext/>
              <w:keepLines/>
              <w:rPr>
                <w:rFonts w:ascii="UWV Werk" w:hAnsi="UWV Werk"/>
                <w:sz w:val="16"/>
                <w:szCs w:val="16"/>
              </w:rPr>
            </w:pPr>
            <w:r w:rsidRPr="005E6569">
              <w:rPr>
                <w:rFonts w:ascii="UWV Werk" w:hAnsi="UWV Werk"/>
                <w:sz w:val="16"/>
                <w:szCs w:val="16"/>
              </w:rPr>
              <w:t>Telephone number</w:t>
            </w:r>
          </w:p>
        </w:tc>
        <w:tc>
          <w:tcPr>
            <w:tcW w:w="5006" w:type="dxa"/>
            <w:gridSpan w:val="20"/>
            <w:tcBorders>
              <w:bottom w:val="single" w:sz="2" w:space="0" w:color="808080"/>
            </w:tcBorders>
          </w:tcPr>
          <w:p w14:paraId="5C668EA1" w14:textId="2A6F843A" w:rsidR="0038689E" w:rsidRPr="005E6569" w:rsidRDefault="0038689E" w:rsidP="0038689E">
            <w:pPr>
              <w:pStyle w:val="Invulling"/>
              <w:keepNext/>
              <w:keepLines/>
              <w:rPr>
                <w:rFonts w:ascii="UWV Werk" w:hAnsi="UWV Werk"/>
                <w:sz w:val="16"/>
                <w:szCs w:val="16"/>
              </w:rPr>
            </w:pPr>
          </w:p>
        </w:tc>
        <w:tc>
          <w:tcPr>
            <w:tcW w:w="170" w:type="dxa"/>
            <w:gridSpan w:val="2"/>
            <w:shd w:val="pct5" w:color="auto" w:fill="auto"/>
          </w:tcPr>
          <w:p w14:paraId="657A95CC" w14:textId="77777777" w:rsidR="0038689E" w:rsidRPr="005E6569" w:rsidRDefault="0038689E" w:rsidP="0038689E">
            <w:pPr>
              <w:pStyle w:val="Basistekst"/>
              <w:keepNext/>
              <w:keepLines/>
              <w:rPr>
                <w:rFonts w:ascii="UWV Werk" w:hAnsi="UWV Werk"/>
                <w:sz w:val="16"/>
                <w:szCs w:val="16"/>
              </w:rPr>
            </w:pPr>
          </w:p>
        </w:tc>
      </w:tr>
      <w:tr w:rsidR="0038689E" w:rsidRPr="005E6569" w14:paraId="05003FB0" w14:textId="77777777" w:rsidTr="00176E56">
        <w:trPr>
          <w:cantSplit/>
        </w:trPr>
        <w:tc>
          <w:tcPr>
            <w:tcW w:w="383" w:type="dxa"/>
          </w:tcPr>
          <w:p w14:paraId="445E14D8" w14:textId="77777777" w:rsidR="0038689E" w:rsidRPr="005E6569" w:rsidRDefault="0038689E" w:rsidP="0038689E">
            <w:pPr>
              <w:pStyle w:val="Tussenbalk"/>
              <w:rPr>
                <w:rFonts w:ascii="UWV Werk" w:hAnsi="UWV Werk"/>
                <w:sz w:val="16"/>
                <w:szCs w:val="16"/>
              </w:rPr>
            </w:pPr>
            <w:bookmarkStart w:id="10" w:name="OLE_LINK1"/>
          </w:p>
        </w:tc>
        <w:tc>
          <w:tcPr>
            <w:tcW w:w="2683" w:type="dxa"/>
            <w:gridSpan w:val="4"/>
          </w:tcPr>
          <w:p w14:paraId="68528C0A" w14:textId="77777777" w:rsidR="0038689E" w:rsidRPr="005E6569" w:rsidRDefault="0038689E" w:rsidP="0038689E">
            <w:pPr>
              <w:pStyle w:val="Tussenbalk"/>
              <w:rPr>
                <w:rFonts w:ascii="UWV Werk" w:hAnsi="UWV Werk"/>
                <w:sz w:val="16"/>
                <w:szCs w:val="16"/>
              </w:rPr>
            </w:pPr>
          </w:p>
        </w:tc>
        <w:tc>
          <w:tcPr>
            <w:tcW w:w="159" w:type="dxa"/>
            <w:shd w:val="pct5" w:color="auto" w:fill="auto"/>
          </w:tcPr>
          <w:p w14:paraId="41D35936" w14:textId="77777777" w:rsidR="0038689E" w:rsidRPr="005E6569" w:rsidRDefault="0038689E" w:rsidP="0038689E">
            <w:pPr>
              <w:pStyle w:val="Tussenbalk"/>
              <w:rPr>
                <w:rFonts w:ascii="UWV Werk" w:hAnsi="UWV Werk"/>
                <w:sz w:val="16"/>
                <w:szCs w:val="16"/>
              </w:rPr>
            </w:pPr>
          </w:p>
        </w:tc>
        <w:tc>
          <w:tcPr>
            <w:tcW w:w="6681" w:type="dxa"/>
            <w:gridSpan w:val="25"/>
            <w:shd w:val="pct5" w:color="auto" w:fill="auto"/>
          </w:tcPr>
          <w:p w14:paraId="641256F0" w14:textId="77777777" w:rsidR="0038689E" w:rsidRPr="005E6569" w:rsidRDefault="0038689E" w:rsidP="0038689E">
            <w:pPr>
              <w:pStyle w:val="Tussenbalk"/>
              <w:rPr>
                <w:rFonts w:ascii="UWV Werk" w:hAnsi="UWV Werk"/>
                <w:sz w:val="16"/>
                <w:szCs w:val="16"/>
              </w:rPr>
            </w:pPr>
          </w:p>
        </w:tc>
        <w:tc>
          <w:tcPr>
            <w:tcW w:w="170" w:type="dxa"/>
            <w:gridSpan w:val="2"/>
            <w:shd w:val="pct5" w:color="auto" w:fill="auto"/>
          </w:tcPr>
          <w:p w14:paraId="2E9E2BBA" w14:textId="77777777" w:rsidR="0038689E" w:rsidRPr="005E6569" w:rsidRDefault="0038689E" w:rsidP="0038689E">
            <w:pPr>
              <w:pStyle w:val="Tussenbalk"/>
              <w:rPr>
                <w:rFonts w:ascii="UWV Werk" w:hAnsi="UWV Werk"/>
                <w:sz w:val="16"/>
                <w:szCs w:val="16"/>
              </w:rPr>
            </w:pPr>
          </w:p>
        </w:tc>
      </w:tr>
      <w:bookmarkEnd w:id="10"/>
    </w:tbl>
    <w:p w14:paraId="65DCDE52" w14:textId="77777777" w:rsidR="00E8632B" w:rsidRPr="005E6569" w:rsidRDefault="00E8632B">
      <w:pPr>
        <w:rPr>
          <w:rFonts w:ascii="UWV Werk" w:hAnsi="UWV Werk"/>
          <w:sz w:val="16"/>
          <w:szCs w:val="16"/>
        </w:rPr>
      </w:pPr>
      <w:r w:rsidRPr="005E6569">
        <w:rPr>
          <w:rFonts w:ascii="UWV Werk" w:hAnsi="UWV Werk"/>
          <w:sz w:val="16"/>
          <w:szCs w:val="16"/>
        </w:rPr>
        <w:br w:type="page"/>
      </w:r>
    </w:p>
    <w:tbl>
      <w:tblPr>
        <w:tblW w:w="10076" w:type="dxa"/>
        <w:tblLayout w:type="fixed"/>
        <w:tblCellMar>
          <w:left w:w="0" w:type="dxa"/>
          <w:right w:w="0" w:type="dxa"/>
        </w:tblCellMar>
        <w:tblLook w:val="0000" w:firstRow="0" w:lastRow="0" w:firstColumn="0" w:lastColumn="0" w:noHBand="0" w:noVBand="0"/>
      </w:tblPr>
      <w:tblGrid>
        <w:gridCol w:w="112"/>
        <w:gridCol w:w="270"/>
        <w:gridCol w:w="6"/>
        <w:gridCol w:w="2497"/>
        <w:gridCol w:w="13"/>
        <w:gridCol w:w="167"/>
        <w:gridCol w:w="159"/>
        <w:gridCol w:w="278"/>
        <w:gridCol w:w="56"/>
        <w:gridCol w:w="417"/>
        <w:gridCol w:w="308"/>
        <w:gridCol w:w="350"/>
        <w:gridCol w:w="90"/>
        <w:gridCol w:w="192"/>
        <w:gridCol w:w="502"/>
        <w:gridCol w:w="182"/>
        <w:gridCol w:w="125"/>
        <w:gridCol w:w="42"/>
        <w:gridCol w:w="112"/>
        <w:gridCol w:w="38"/>
        <w:gridCol w:w="558"/>
        <w:gridCol w:w="30"/>
        <w:gridCol w:w="379"/>
        <w:gridCol w:w="128"/>
        <w:gridCol w:w="24"/>
        <w:gridCol w:w="88"/>
        <w:gridCol w:w="336"/>
        <w:gridCol w:w="784"/>
        <w:gridCol w:w="925"/>
        <w:gridCol w:w="738"/>
        <w:gridCol w:w="170"/>
      </w:tblGrid>
      <w:tr w:rsidR="00DA69DE" w:rsidRPr="00143EE4" w14:paraId="2A393533" w14:textId="77777777" w:rsidTr="000628FA">
        <w:trPr>
          <w:cantSplit/>
          <w:trHeight w:val="80"/>
        </w:trPr>
        <w:tc>
          <w:tcPr>
            <w:tcW w:w="2899" w:type="dxa"/>
            <w:gridSpan w:val="5"/>
            <w:vMerge w:val="restart"/>
          </w:tcPr>
          <w:p w14:paraId="3C4DD042" w14:textId="77777777" w:rsidR="00DA69DE" w:rsidRPr="00143EE4" w:rsidRDefault="00DA69DE" w:rsidP="000628FA">
            <w:pPr>
              <w:pStyle w:val="Tussenbalk"/>
              <w:keepNext/>
              <w:keepLines/>
              <w:spacing w:line="240" w:lineRule="auto"/>
              <w:rPr>
                <w:rFonts w:ascii="UWV Werk" w:hAnsi="UWV Werk"/>
                <w:sz w:val="16"/>
                <w:szCs w:val="16"/>
              </w:rPr>
            </w:pPr>
          </w:p>
        </w:tc>
        <w:tc>
          <w:tcPr>
            <w:tcW w:w="3576" w:type="dxa"/>
            <w:gridSpan w:val="16"/>
          </w:tcPr>
          <w:p w14:paraId="103B40B5" w14:textId="77777777" w:rsidR="00DA69DE" w:rsidRPr="00143EE4" w:rsidRDefault="00DA69DE" w:rsidP="000628FA">
            <w:pPr>
              <w:pStyle w:val="Formulierinfo"/>
              <w:keepNext/>
              <w:keepLines/>
              <w:jc w:val="right"/>
              <w:rPr>
                <w:rFonts w:ascii="UWV Werk" w:hAnsi="UWV Werk"/>
                <w:sz w:val="16"/>
                <w:szCs w:val="16"/>
              </w:rPr>
            </w:pPr>
          </w:p>
        </w:tc>
        <w:tc>
          <w:tcPr>
            <w:tcW w:w="3431" w:type="dxa"/>
            <w:gridSpan w:val="9"/>
          </w:tcPr>
          <w:p w14:paraId="4C2E133B" w14:textId="18B6B61D" w:rsidR="00DA69DE" w:rsidRPr="00143EE4" w:rsidRDefault="00DA69DE" w:rsidP="000628FA">
            <w:pPr>
              <w:pStyle w:val="Formulierinfo"/>
              <w:keepNext/>
              <w:keepLines/>
              <w:jc w:val="right"/>
              <w:rPr>
                <w:rFonts w:ascii="UWV Werk" w:hAnsi="UWV Werk"/>
                <w:color w:val="auto"/>
                <w:sz w:val="16"/>
                <w:szCs w:val="16"/>
              </w:rPr>
            </w:pPr>
            <w:r w:rsidRPr="00143EE4">
              <w:rPr>
                <w:rFonts w:ascii="UWV Werk" w:hAnsi="UWV Werk"/>
                <w:color w:val="auto"/>
                <w:sz w:val="16"/>
                <w:szCs w:val="16"/>
              </w:rPr>
              <w:t xml:space="preserve">3 van </w:t>
            </w:r>
            <w:r w:rsidR="009B7B05" w:rsidRPr="00143EE4">
              <w:rPr>
                <w:rFonts w:ascii="UWV Werk" w:hAnsi="UWV Werk"/>
                <w:color w:val="auto"/>
                <w:sz w:val="16"/>
                <w:szCs w:val="16"/>
              </w:rPr>
              <w:t>4</w:t>
            </w:r>
          </w:p>
        </w:tc>
        <w:tc>
          <w:tcPr>
            <w:tcW w:w="170" w:type="dxa"/>
            <w:vMerge w:val="restart"/>
          </w:tcPr>
          <w:p w14:paraId="1EA4901C" w14:textId="77777777" w:rsidR="00DA69DE" w:rsidRPr="00143EE4" w:rsidRDefault="00DA69DE" w:rsidP="000628FA">
            <w:pPr>
              <w:keepNext/>
              <w:keepLines/>
              <w:rPr>
                <w:rFonts w:ascii="UWV Werk" w:hAnsi="UWV Werk"/>
                <w:sz w:val="16"/>
                <w:szCs w:val="16"/>
              </w:rPr>
            </w:pPr>
          </w:p>
        </w:tc>
      </w:tr>
      <w:tr w:rsidR="00DA69DE" w:rsidRPr="00143EE4" w14:paraId="506D6023" w14:textId="77777777" w:rsidTr="000628FA">
        <w:trPr>
          <w:cantSplit/>
          <w:trHeight w:val="651"/>
        </w:trPr>
        <w:tc>
          <w:tcPr>
            <w:tcW w:w="2899" w:type="dxa"/>
            <w:gridSpan w:val="5"/>
            <w:vMerge/>
          </w:tcPr>
          <w:p w14:paraId="6FBAB3C0" w14:textId="77777777" w:rsidR="00DA69DE" w:rsidRPr="00143EE4" w:rsidRDefault="00DA69DE" w:rsidP="000628FA">
            <w:pPr>
              <w:pStyle w:val="Tussenbalk"/>
              <w:keepNext/>
              <w:keepLines/>
              <w:spacing w:line="240" w:lineRule="auto"/>
              <w:rPr>
                <w:rFonts w:ascii="UWV Werk" w:hAnsi="UWV Werk"/>
                <w:sz w:val="16"/>
                <w:szCs w:val="16"/>
              </w:rPr>
            </w:pPr>
          </w:p>
        </w:tc>
        <w:tc>
          <w:tcPr>
            <w:tcW w:w="7007" w:type="dxa"/>
            <w:gridSpan w:val="25"/>
          </w:tcPr>
          <w:p w14:paraId="688EBEDD" w14:textId="77777777" w:rsidR="00DA69DE" w:rsidRPr="00143EE4" w:rsidRDefault="00DA69DE" w:rsidP="000628FA">
            <w:pPr>
              <w:pStyle w:val="Formuliertitel"/>
              <w:keepNext/>
              <w:keepLines/>
              <w:rPr>
                <w:rFonts w:ascii="UWV Werk" w:hAnsi="UWV Werk"/>
                <w:sz w:val="16"/>
                <w:szCs w:val="16"/>
              </w:rPr>
            </w:pPr>
          </w:p>
          <w:p w14:paraId="473D16B3" w14:textId="77777777" w:rsidR="00DA69DE" w:rsidRPr="00143EE4" w:rsidRDefault="00DA69DE" w:rsidP="000628FA">
            <w:pPr>
              <w:pStyle w:val="Formuliertitel"/>
              <w:keepNext/>
              <w:keepLines/>
              <w:rPr>
                <w:rFonts w:ascii="UWV Werk" w:hAnsi="UWV Werk"/>
                <w:sz w:val="16"/>
                <w:szCs w:val="16"/>
              </w:rPr>
            </w:pPr>
          </w:p>
        </w:tc>
        <w:tc>
          <w:tcPr>
            <w:tcW w:w="170" w:type="dxa"/>
            <w:vMerge/>
          </w:tcPr>
          <w:p w14:paraId="0D9CB8E2" w14:textId="77777777" w:rsidR="00DA69DE" w:rsidRPr="00143EE4" w:rsidRDefault="00DA69DE" w:rsidP="000628FA">
            <w:pPr>
              <w:keepNext/>
              <w:keepLines/>
              <w:rPr>
                <w:rFonts w:ascii="UWV Werk" w:hAnsi="UWV Werk"/>
                <w:sz w:val="16"/>
                <w:szCs w:val="16"/>
              </w:rPr>
            </w:pPr>
          </w:p>
        </w:tc>
      </w:tr>
      <w:tr w:rsidR="00DA69DE" w:rsidRPr="00143EE4" w14:paraId="68780C08" w14:textId="77777777" w:rsidTr="000628FA">
        <w:trPr>
          <w:cantSplit/>
          <w:trHeight w:val="136"/>
        </w:trPr>
        <w:tc>
          <w:tcPr>
            <w:tcW w:w="2899" w:type="dxa"/>
            <w:gridSpan w:val="5"/>
            <w:vMerge/>
          </w:tcPr>
          <w:p w14:paraId="0F0DF4BC" w14:textId="77777777" w:rsidR="00DA69DE" w:rsidRPr="00143EE4" w:rsidRDefault="00DA69DE" w:rsidP="000628FA">
            <w:pPr>
              <w:pStyle w:val="Tussenbalk"/>
              <w:keepNext/>
              <w:keepLines/>
              <w:spacing w:line="240" w:lineRule="auto"/>
              <w:rPr>
                <w:rFonts w:ascii="UWV Werk" w:hAnsi="UWV Werk"/>
                <w:sz w:val="16"/>
                <w:szCs w:val="16"/>
              </w:rPr>
            </w:pPr>
          </w:p>
        </w:tc>
        <w:tc>
          <w:tcPr>
            <w:tcW w:w="7007" w:type="dxa"/>
            <w:gridSpan w:val="25"/>
          </w:tcPr>
          <w:p w14:paraId="257297DB" w14:textId="77777777" w:rsidR="00DA69DE" w:rsidRPr="00143EE4" w:rsidRDefault="00DA69DE" w:rsidP="000628FA">
            <w:pPr>
              <w:pStyle w:val="Sub"/>
              <w:keepNext/>
              <w:keepLines/>
              <w:rPr>
                <w:rFonts w:ascii="UWV Werk" w:hAnsi="UWV Werk"/>
                <w:sz w:val="16"/>
                <w:szCs w:val="16"/>
              </w:rPr>
            </w:pPr>
          </w:p>
        </w:tc>
        <w:tc>
          <w:tcPr>
            <w:tcW w:w="170" w:type="dxa"/>
            <w:vMerge/>
          </w:tcPr>
          <w:p w14:paraId="383871F1" w14:textId="77777777" w:rsidR="00DA69DE" w:rsidRPr="00143EE4" w:rsidRDefault="00DA69DE" w:rsidP="000628FA">
            <w:pPr>
              <w:keepNext/>
              <w:keepLines/>
              <w:rPr>
                <w:rFonts w:ascii="UWV Werk" w:hAnsi="UWV Werk"/>
                <w:sz w:val="16"/>
                <w:szCs w:val="16"/>
              </w:rPr>
            </w:pPr>
          </w:p>
        </w:tc>
      </w:tr>
      <w:tr w:rsidR="00DA69DE" w:rsidRPr="00143EE4" w14:paraId="655545C4" w14:textId="77777777" w:rsidTr="000628FA">
        <w:trPr>
          <w:cantSplit/>
        </w:trPr>
        <w:tc>
          <w:tcPr>
            <w:tcW w:w="389" w:type="dxa"/>
            <w:gridSpan w:val="3"/>
          </w:tcPr>
          <w:p w14:paraId="607274CF" w14:textId="77777777" w:rsidR="00DA69DE" w:rsidRPr="00143EE4" w:rsidRDefault="00DA69DE" w:rsidP="000628FA">
            <w:pPr>
              <w:pStyle w:val="Tussenbalk"/>
              <w:keepNext/>
              <w:keepLines/>
              <w:rPr>
                <w:rFonts w:ascii="UWV Werk" w:hAnsi="UWV Werk"/>
                <w:sz w:val="16"/>
                <w:szCs w:val="16"/>
              </w:rPr>
            </w:pPr>
          </w:p>
        </w:tc>
        <w:tc>
          <w:tcPr>
            <w:tcW w:w="2677" w:type="dxa"/>
            <w:gridSpan w:val="3"/>
          </w:tcPr>
          <w:p w14:paraId="21F8043D" w14:textId="77777777" w:rsidR="00DA69DE" w:rsidRPr="00143EE4" w:rsidRDefault="00DA69DE" w:rsidP="000628FA">
            <w:pPr>
              <w:pStyle w:val="Tussenbalk"/>
              <w:keepNext/>
              <w:keepLines/>
              <w:rPr>
                <w:rFonts w:ascii="UWV Werk" w:hAnsi="UWV Werk"/>
                <w:sz w:val="16"/>
                <w:szCs w:val="16"/>
              </w:rPr>
            </w:pPr>
          </w:p>
        </w:tc>
        <w:tc>
          <w:tcPr>
            <w:tcW w:w="159" w:type="dxa"/>
            <w:shd w:val="pct5" w:color="auto" w:fill="auto"/>
          </w:tcPr>
          <w:p w14:paraId="42C7663C" w14:textId="77777777" w:rsidR="00DA69DE" w:rsidRPr="00143EE4" w:rsidRDefault="00DA69DE" w:rsidP="000628FA">
            <w:pPr>
              <w:pStyle w:val="Tussenbalk"/>
              <w:keepNext/>
              <w:keepLines/>
              <w:rPr>
                <w:rFonts w:ascii="UWV Werk" w:hAnsi="UWV Werk"/>
                <w:sz w:val="16"/>
                <w:szCs w:val="16"/>
              </w:rPr>
            </w:pPr>
          </w:p>
        </w:tc>
        <w:tc>
          <w:tcPr>
            <w:tcW w:w="6681" w:type="dxa"/>
            <w:gridSpan w:val="23"/>
            <w:shd w:val="pct5" w:color="auto" w:fill="auto"/>
          </w:tcPr>
          <w:p w14:paraId="76A9EFF9" w14:textId="77777777" w:rsidR="00DA69DE" w:rsidRPr="00143EE4" w:rsidRDefault="00DA69DE" w:rsidP="000628FA">
            <w:pPr>
              <w:pStyle w:val="Tussenbalk"/>
              <w:keepNext/>
              <w:keepLines/>
              <w:rPr>
                <w:rFonts w:ascii="UWV Werk" w:hAnsi="UWV Werk"/>
                <w:sz w:val="16"/>
                <w:szCs w:val="16"/>
              </w:rPr>
            </w:pPr>
          </w:p>
        </w:tc>
        <w:tc>
          <w:tcPr>
            <w:tcW w:w="170" w:type="dxa"/>
            <w:shd w:val="pct5" w:color="auto" w:fill="auto"/>
          </w:tcPr>
          <w:p w14:paraId="70681E09" w14:textId="77777777" w:rsidR="00DA69DE" w:rsidRPr="00143EE4" w:rsidRDefault="00DA69DE" w:rsidP="000628FA">
            <w:pPr>
              <w:pStyle w:val="Tussenbalk"/>
              <w:keepNext/>
              <w:keepLines/>
              <w:rPr>
                <w:rFonts w:ascii="UWV Werk" w:hAnsi="UWV Werk"/>
                <w:sz w:val="16"/>
                <w:szCs w:val="16"/>
              </w:rPr>
            </w:pPr>
          </w:p>
        </w:tc>
      </w:tr>
      <w:tr w:rsidR="007E16CF" w:rsidRPr="00143EE4" w14:paraId="282BC3C4" w14:textId="77777777" w:rsidTr="00176E56">
        <w:trPr>
          <w:cantSplit/>
        </w:trPr>
        <w:tc>
          <w:tcPr>
            <w:tcW w:w="383" w:type="dxa"/>
            <w:gridSpan w:val="2"/>
            <w:vMerge w:val="restart"/>
          </w:tcPr>
          <w:p w14:paraId="7597F07E" w14:textId="46B9ED99" w:rsidR="007E16CF" w:rsidRPr="007C3478" w:rsidRDefault="007E16CF" w:rsidP="007E16CF">
            <w:pPr>
              <w:keepNext/>
              <w:keepLines/>
              <w:rPr>
                <w:sz w:val="18"/>
                <w:szCs w:val="18"/>
              </w:rPr>
            </w:pPr>
            <w:r w:rsidRPr="007C3478">
              <w:rPr>
                <w:b/>
                <w:sz w:val="18"/>
                <w:szCs w:val="18"/>
              </w:rPr>
              <w:t>󠄀</w:t>
            </w:r>
          </w:p>
        </w:tc>
        <w:tc>
          <w:tcPr>
            <w:tcW w:w="2683" w:type="dxa"/>
            <w:gridSpan w:val="4"/>
            <w:vMerge w:val="restart"/>
          </w:tcPr>
          <w:p w14:paraId="60F1FC65" w14:textId="2DDBAF35" w:rsidR="007E16CF" w:rsidRPr="00143EE4" w:rsidRDefault="007E16CF" w:rsidP="007E16CF">
            <w:pPr>
              <w:keepNext/>
              <w:keepLines/>
              <w:rPr>
                <w:rFonts w:ascii="UWV Werk" w:hAnsi="UWV Werk"/>
                <w:sz w:val="16"/>
                <w:szCs w:val="16"/>
                <w:lang w:val="en-US"/>
              </w:rPr>
            </w:pPr>
            <w:r w:rsidRPr="00143EE4">
              <w:rPr>
                <w:rFonts w:ascii="UWV Werk" w:hAnsi="UWV Werk"/>
                <w:sz w:val="16"/>
                <w:szCs w:val="16"/>
                <w:lang w:val="en-US"/>
              </w:rPr>
              <w:t>My account number has changed.</w:t>
            </w:r>
          </w:p>
        </w:tc>
        <w:tc>
          <w:tcPr>
            <w:tcW w:w="159" w:type="dxa"/>
            <w:shd w:val="pct5" w:color="auto" w:fill="auto"/>
          </w:tcPr>
          <w:p w14:paraId="3E6C9AD0" w14:textId="77777777" w:rsidR="007E16CF" w:rsidRPr="00143EE4" w:rsidRDefault="007E16CF" w:rsidP="007E16CF">
            <w:pPr>
              <w:pStyle w:val="Basistekst"/>
              <w:keepNext/>
              <w:keepLines/>
              <w:rPr>
                <w:rFonts w:ascii="UWV Werk" w:hAnsi="UWV Werk"/>
                <w:sz w:val="16"/>
                <w:szCs w:val="16"/>
                <w:lang w:val="en-US"/>
              </w:rPr>
            </w:pPr>
          </w:p>
        </w:tc>
        <w:tc>
          <w:tcPr>
            <w:tcW w:w="1691" w:type="dxa"/>
            <w:gridSpan w:val="7"/>
            <w:shd w:val="pct5" w:color="auto" w:fill="auto"/>
          </w:tcPr>
          <w:p w14:paraId="677BFB85" w14:textId="186A287A" w:rsidR="007E16CF" w:rsidRPr="00143EE4" w:rsidRDefault="007E16CF" w:rsidP="007E16CF">
            <w:pPr>
              <w:pStyle w:val="Basistekst"/>
              <w:keepNext/>
              <w:keepLines/>
              <w:rPr>
                <w:rFonts w:ascii="UWV Werk" w:hAnsi="UWV Werk"/>
                <w:sz w:val="16"/>
                <w:szCs w:val="16"/>
              </w:rPr>
            </w:pPr>
            <w:r w:rsidRPr="00143EE4">
              <w:rPr>
                <w:rFonts w:ascii="UWV Werk" w:hAnsi="UWV Werk"/>
                <w:sz w:val="16"/>
                <w:szCs w:val="16"/>
                <w:lang w:val="en-US"/>
              </w:rPr>
              <w:t>Starting date</w:t>
            </w:r>
          </w:p>
        </w:tc>
        <w:tc>
          <w:tcPr>
            <w:tcW w:w="4990" w:type="dxa"/>
            <w:gridSpan w:val="16"/>
          </w:tcPr>
          <w:p w14:paraId="1A6D14FB" w14:textId="13306A28" w:rsidR="007E16CF" w:rsidRPr="00143EE4" w:rsidRDefault="007E16CF" w:rsidP="007E16CF">
            <w:pPr>
              <w:pStyle w:val="Invulling"/>
              <w:keepNext/>
              <w:keepLines/>
              <w:rPr>
                <w:rFonts w:ascii="UWV Werk" w:hAnsi="UWV Werk"/>
                <w:sz w:val="16"/>
                <w:szCs w:val="16"/>
              </w:rPr>
            </w:pPr>
          </w:p>
        </w:tc>
        <w:tc>
          <w:tcPr>
            <w:tcW w:w="170" w:type="dxa"/>
            <w:shd w:val="pct5" w:color="auto" w:fill="auto"/>
          </w:tcPr>
          <w:p w14:paraId="65CA97BB" w14:textId="77777777" w:rsidR="007E16CF" w:rsidRPr="00143EE4" w:rsidRDefault="007E16CF" w:rsidP="007E16CF">
            <w:pPr>
              <w:pStyle w:val="Basistekst"/>
              <w:keepNext/>
              <w:keepLines/>
              <w:rPr>
                <w:rFonts w:ascii="UWV Werk" w:hAnsi="UWV Werk"/>
                <w:sz w:val="16"/>
                <w:szCs w:val="16"/>
              </w:rPr>
            </w:pPr>
          </w:p>
        </w:tc>
      </w:tr>
      <w:tr w:rsidR="00835282" w:rsidRPr="00143EE4" w14:paraId="22713845" w14:textId="77777777" w:rsidTr="00176E56">
        <w:trPr>
          <w:cantSplit/>
        </w:trPr>
        <w:tc>
          <w:tcPr>
            <w:tcW w:w="383" w:type="dxa"/>
            <w:gridSpan w:val="2"/>
            <w:vMerge/>
          </w:tcPr>
          <w:p w14:paraId="32020015" w14:textId="77777777" w:rsidR="00835282" w:rsidRPr="00143EE4" w:rsidRDefault="00835282" w:rsidP="00835282">
            <w:pPr>
              <w:pStyle w:val="Tussenbalk"/>
              <w:keepNext/>
              <w:keepLines/>
              <w:rPr>
                <w:rFonts w:ascii="UWV Werk" w:hAnsi="UWV Werk"/>
                <w:sz w:val="16"/>
                <w:szCs w:val="16"/>
              </w:rPr>
            </w:pPr>
          </w:p>
        </w:tc>
        <w:tc>
          <w:tcPr>
            <w:tcW w:w="2683" w:type="dxa"/>
            <w:gridSpan w:val="4"/>
            <w:vMerge/>
          </w:tcPr>
          <w:p w14:paraId="11CA0338" w14:textId="77777777" w:rsidR="00835282" w:rsidRPr="00143EE4" w:rsidRDefault="00835282" w:rsidP="00835282">
            <w:pPr>
              <w:pStyle w:val="Tussenbalk"/>
              <w:keepNext/>
              <w:keepLines/>
              <w:rPr>
                <w:rFonts w:ascii="UWV Werk" w:hAnsi="UWV Werk"/>
                <w:sz w:val="16"/>
                <w:szCs w:val="16"/>
              </w:rPr>
            </w:pPr>
          </w:p>
        </w:tc>
        <w:tc>
          <w:tcPr>
            <w:tcW w:w="159" w:type="dxa"/>
            <w:shd w:val="pct5" w:color="auto" w:fill="auto"/>
          </w:tcPr>
          <w:p w14:paraId="0DEA29CD" w14:textId="77777777" w:rsidR="00835282" w:rsidRPr="00143EE4" w:rsidRDefault="00835282" w:rsidP="00835282">
            <w:pPr>
              <w:pStyle w:val="Tussenbalk"/>
              <w:keepNext/>
              <w:keepLines/>
              <w:rPr>
                <w:rFonts w:ascii="UWV Werk" w:hAnsi="UWV Werk"/>
                <w:sz w:val="16"/>
                <w:szCs w:val="16"/>
              </w:rPr>
            </w:pPr>
          </w:p>
        </w:tc>
        <w:tc>
          <w:tcPr>
            <w:tcW w:w="6681" w:type="dxa"/>
            <w:gridSpan w:val="23"/>
            <w:shd w:val="pct5" w:color="auto" w:fill="auto"/>
          </w:tcPr>
          <w:p w14:paraId="6B5268A0" w14:textId="77777777" w:rsidR="00835282" w:rsidRPr="00143EE4" w:rsidRDefault="00835282" w:rsidP="00835282">
            <w:pPr>
              <w:pStyle w:val="Tussenbalk"/>
              <w:keepNext/>
              <w:keepLines/>
              <w:tabs>
                <w:tab w:val="left" w:pos="454"/>
              </w:tabs>
              <w:rPr>
                <w:rFonts w:ascii="UWV Werk" w:hAnsi="UWV Werk"/>
                <w:sz w:val="16"/>
                <w:szCs w:val="16"/>
              </w:rPr>
            </w:pPr>
          </w:p>
        </w:tc>
        <w:tc>
          <w:tcPr>
            <w:tcW w:w="170" w:type="dxa"/>
            <w:shd w:val="pct5" w:color="auto" w:fill="auto"/>
          </w:tcPr>
          <w:p w14:paraId="5384A315" w14:textId="77777777" w:rsidR="00835282" w:rsidRPr="00143EE4" w:rsidRDefault="00835282" w:rsidP="00835282">
            <w:pPr>
              <w:pStyle w:val="Tussenbalk"/>
              <w:keepNext/>
              <w:keepLines/>
              <w:rPr>
                <w:rFonts w:ascii="UWV Werk" w:hAnsi="UWV Werk"/>
                <w:sz w:val="16"/>
                <w:szCs w:val="16"/>
              </w:rPr>
            </w:pPr>
          </w:p>
        </w:tc>
      </w:tr>
      <w:tr w:rsidR="00835282" w:rsidRPr="00143EE4" w14:paraId="7EB92DDF" w14:textId="77777777" w:rsidTr="00176E56">
        <w:trPr>
          <w:cantSplit/>
          <w:trHeight w:val="345"/>
        </w:trPr>
        <w:tc>
          <w:tcPr>
            <w:tcW w:w="383" w:type="dxa"/>
            <w:gridSpan w:val="2"/>
            <w:vMerge/>
          </w:tcPr>
          <w:p w14:paraId="6C886829" w14:textId="77777777" w:rsidR="00835282" w:rsidRPr="00143EE4" w:rsidRDefault="00835282" w:rsidP="00835282">
            <w:pPr>
              <w:pStyle w:val="Basistekst"/>
              <w:rPr>
                <w:rFonts w:ascii="UWV Werk" w:hAnsi="UWV Werk"/>
                <w:sz w:val="16"/>
                <w:szCs w:val="16"/>
              </w:rPr>
            </w:pPr>
          </w:p>
        </w:tc>
        <w:tc>
          <w:tcPr>
            <w:tcW w:w="2683" w:type="dxa"/>
            <w:gridSpan w:val="4"/>
            <w:vMerge/>
          </w:tcPr>
          <w:p w14:paraId="4810D678" w14:textId="77777777" w:rsidR="00835282" w:rsidRPr="00143EE4" w:rsidRDefault="00835282" w:rsidP="00835282">
            <w:pPr>
              <w:pStyle w:val="Basistekst"/>
              <w:keepNext/>
              <w:keepLines/>
              <w:rPr>
                <w:rFonts w:ascii="UWV Werk" w:hAnsi="UWV Werk"/>
                <w:sz w:val="16"/>
                <w:szCs w:val="16"/>
              </w:rPr>
            </w:pPr>
          </w:p>
        </w:tc>
        <w:tc>
          <w:tcPr>
            <w:tcW w:w="159" w:type="dxa"/>
            <w:shd w:val="pct5" w:color="auto" w:fill="auto"/>
          </w:tcPr>
          <w:p w14:paraId="490090E3" w14:textId="77777777" w:rsidR="00835282" w:rsidRPr="00143EE4" w:rsidRDefault="00835282" w:rsidP="00835282">
            <w:pPr>
              <w:pStyle w:val="Basistekst"/>
              <w:keepNext/>
              <w:keepLines/>
              <w:rPr>
                <w:rFonts w:ascii="UWV Werk" w:hAnsi="UWV Werk"/>
                <w:sz w:val="16"/>
                <w:szCs w:val="16"/>
              </w:rPr>
            </w:pPr>
          </w:p>
        </w:tc>
        <w:tc>
          <w:tcPr>
            <w:tcW w:w="6681" w:type="dxa"/>
            <w:gridSpan w:val="23"/>
            <w:shd w:val="pct5" w:color="auto" w:fill="auto"/>
          </w:tcPr>
          <w:p w14:paraId="35C31F65" w14:textId="66BC006F" w:rsidR="00835282" w:rsidRPr="00881153" w:rsidRDefault="00835282" w:rsidP="00835282">
            <w:pPr>
              <w:pStyle w:val="Basistekst"/>
              <w:keepNext/>
              <w:keepLines/>
              <w:rPr>
                <w:i/>
                <w:sz w:val="18"/>
                <w:szCs w:val="18"/>
              </w:rPr>
            </w:pPr>
            <w:r w:rsidRPr="00881153">
              <w:rPr>
                <w:b/>
                <w:sz w:val="18"/>
                <w:szCs w:val="18"/>
              </w:rPr>
              <w:t>󠄀</w:t>
            </w:r>
            <w:r w:rsidRPr="00881153">
              <w:rPr>
                <w:sz w:val="18"/>
                <w:szCs w:val="18"/>
              </w:rPr>
              <w:t xml:space="preserve"> </w:t>
            </w:r>
            <w:r w:rsidR="00D951B8" w:rsidRPr="00881153">
              <w:rPr>
                <w:rFonts w:ascii="UWV Werk" w:hAnsi="UWV Werk"/>
                <w:sz w:val="16"/>
                <w:szCs w:val="16"/>
              </w:rPr>
              <w:t>Dutch account number</w:t>
            </w:r>
          </w:p>
        </w:tc>
        <w:tc>
          <w:tcPr>
            <w:tcW w:w="170" w:type="dxa"/>
            <w:shd w:val="pct5" w:color="auto" w:fill="auto"/>
          </w:tcPr>
          <w:p w14:paraId="199831BF" w14:textId="77777777" w:rsidR="00835282" w:rsidRPr="00143EE4" w:rsidRDefault="00835282" w:rsidP="00835282">
            <w:pPr>
              <w:pStyle w:val="Basistekst"/>
              <w:keepNext/>
              <w:keepLines/>
              <w:rPr>
                <w:rFonts w:ascii="UWV Werk" w:hAnsi="UWV Werk"/>
                <w:sz w:val="16"/>
                <w:szCs w:val="16"/>
              </w:rPr>
            </w:pPr>
          </w:p>
        </w:tc>
      </w:tr>
      <w:tr w:rsidR="00835282" w:rsidRPr="00143EE4" w14:paraId="0E67C907" w14:textId="77777777" w:rsidTr="00176E56">
        <w:trPr>
          <w:cantSplit/>
        </w:trPr>
        <w:tc>
          <w:tcPr>
            <w:tcW w:w="383" w:type="dxa"/>
            <w:gridSpan w:val="2"/>
            <w:vMerge/>
          </w:tcPr>
          <w:p w14:paraId="2121BAC6" w14:textId="77777777" w:rsidR="00835282" w:rsidRPr="00143EE4" w:rsidRDefault="00835282" w:rsidP="00835282">
            <w:pPr>
              <w:pStyle w:val="Tussenbalk"/>
              <w:keepNext/>
              <w:keepLines/>
              <w:rPr>
                <w:rFonts w:ascii="UWV Werk" w:hAnsi="UWV Werk"/>
                <w:sz w:val="16"/>
                <w:szCs w:val="16"/>
              </w:rPr>
            </w:pPr>
          </w:p>
        </w:tc>
        <w:tc>
          <w:tcPr>
            <w:tcW w:w="2683" w:type="dxa"/>
            <w:gridSpan w:val="4"/>
            <w:vMerge/>
          </w:tcPr>
          <w:p w14:paraId="26071406" w14:textId="77777777" w:rsidR="00835282" w:rsidRPr="00143EE4" w:rsidRDefault="00835282" w:rsidP="00835282">
            <w:pPr>
              <w:pStyle w:val="Tussenbalk"/>
              <w:keepNext/>
              <w:keepLines/>
              <w:rPr>
                <w:rFonts w:ascii="UWV Werk" w:hAnsi="UWV Werk"/>
                <w:sz w:val="16"/>
                <w:szCs w:val="16"/>
              </w:rPr>
            </w:pPr>
          </w:p>
        </w:tc>
        <w:tc>
          <w:tcPr>
            <w:tcW w:w="159" w:type="dxa"/>
            <w:shd w:val="pct5" w:color="auto" w:fill="auto"/>
          </w:tcPr>
          <w:p w14:paraId="7897F8B4" w14:textId="77777777" w:rsidR="00835282" w:rsidRPr="00143EE4" w:rsidRDefault="00835282" w:rsidP="00835282">
            <w:pPr>
              <w:pStyle w:val="Tussenbalk"/>
              <w:keepNext/>
              <w:keepLines/>
              <w:rPr>
                <w:rFonts w:ascii="UWV Werk" w:hAnsi="UWV Werk"/>
                <w:sz w:val="16"/>
                <w:szCs w:val="16"/>
              </w:rPr>
            </w:pPr>
          </w:p>
        </w:tc>
        <w:tc>
          <w:tcPr>
            <w:tcW w:w="6681" w:type="dxa"/>
            <w:gridSpan w:val="23"/>
            <w:shd w:val="pct5" w:color="auto" w:fill="auto"/>
          </w:tcPr>
          <w:p w14:paraId="792CF903" w14:textId="77777777" w:rsidR="00835282" w:rsidRPr="00143EE4" w:rsidRDefault="00835282" w:rsidP="00835282">
            <w:pPr>
              <w:pStyle w:val="Tussenbalk"/>
              <w:keepNext/>
              <w:keepLines/>
              <w:rPr>
                <w:rFonts w:ascii="UWV Werk" w:hAnsi="UWV Werk"/>
                <w:sz w:val="16"/>
                <w:szCs w:val="16"/>
              </w:rPr>
            </w:pPr>
          </w:p>
        </w:tc>
        <w:tc>
          <w:tcPr>
            <w:tcW w:w="170" w:type="dxa"/>
            <w:shd w:val="pct5" w:color="auto" w:fill="auto"/>
          </w:tcPr>
          <w:p w14:paraId="4D59F062" w14:textId="77777777" w:rsidR="00835282" w:rsidRPr="00143EE4" w:rsidRDefault="00835282" w:rsidP="00835282">
            <w:pPr>
              <w:pStyle w:val="Tussenbalk"/>
              <w:keepNext/>
              <w:keepLines/>
              <w:rPr>
                <w:rFonts w:ascii="UWV Werk" w:hAnsi="UWV Werk"/>
                <w:sz w:val="16"/>
                <w:szCs w:val="16"/>
              </w:rPr>
            </w:pPr>
          </w:p>
        </w:tc>
      </w:tr>
      <w:tr w:rsidR="00835282" w:rsidRPr="00143EE4" w14:paraId="47320C84" w14:textId="77777777" w:rsidTr="00176E56">
        <w:trPr>
          <w:cantSplit/>
        </w:trPr>
        <w:tc>
          <w:tcPr>
            <w:tcW w:w="383" w:type="dxa"/>
            <w:gridSpan w:val="2"/>
            <w:vMerge/>
          </w:tcPr>
          <w:p w14:paraId="3E97DAD3" w14:textId="77777777" w:rsidR="00835282" w:rsidRPr="00143EE4" w:rsidRDefault="00835282" w:rsidP="00835282">
            <w:pPr>
              <w:keepNext/>
              <w:keepLines/>
              <w:rPr>
                <w:rFonts w:ascii="UWV Werk" w:hAnsi="UWV Werk"/>
                <w:sz w:val="16"/>
                <w:szCs w:val="16"/>
              </w:rPr>
            </w:pPr>
          </w:p>
        </w:tc>
        <w:tc>
          <w:tcPr>
            <w:tcW w:w="2683" w:type="dxa"/>
            <w:gridSpan w:val="4"/>
            <w:vMerge/>
          </w:tcPr>
          <w:p w14:paraId="62B29CDA" w14:textId="77777777" w:rsidR="00835282" w:rsidRPr="00143EE4" w:rsidRDefault="00835282" w:rsidP="00835282">
            <w:pPr>
              <w:keepNext/>
              <w:keepLines/>
              <w:rPr>
                <w:rFonts w:ascii="UWV Werk" w:hAnsi="UWV Werk"/>
                <w:sz w:val="16"/>
                <w:szCs w:val="16"/>
              </w:rPr>
            </w:pPr>
          </w:p>
        </w:tc>
        <w:tc>
          <w:tcPr>
            <w:tcW w:w="159" w:type="dxa"/>
            <w:shd w:val="pct5" w:color="auto" w:fill="auto"/>
          </w:tcPr>
          <w:p w14:paraId="79384CFB" w14:textId="77777777" w:rsidR="00835282" w:rsidRPr="00143EE4" w:rsidRDefault="00835282" w:rsidP="00835282">
            <w:pPr>
              <w:pStyle w:val="Basistekst"/>
              <w:keepNext/>
              <w:keepLines/>
              <w:rPr>
                <w:rFonts w:ascii="UWV Werk" w:hAnsi="UWV Werk"/>
                <w:sz w:val="16"/>
                <w:szCs w:val="16"/>
              </w:rPr>
            </w:pPr>
          </w:p>
        </w:tc>
        <w:tc>
          <w:tcPr>
            <w:tcW w:w="334" w:type="dxa"/>
            <w:gridSpan w:val="2"/>
            <w:shd w:val="pct5" w:color="auto" w:fill="auto"/>
          </w:tcPr>
          <w:p w14:paraId="7FEE27B3" w14:textId="77777777" w:rsidR="00835282" w:rsidRPr="00143EE4" w:rsidRDefault="00835282" w:rsidP="00835282">
            <w:pPr>
              <w:pStyle w:val="Basistekst"/>
              <w:keepNext/>
              <w:keepLines/>
              <w:rPr>
                <w:rFonts w:ascii="UWV Werk" w:hAnsi="UWV Werk"/>
                <w:sz w:val="16"/>
                <w:szCs w:val="16"/>
              </w:rPr>
            </w:pPr>
          </w:p>
        </w:tc>
        <w:tc>
          <w:tcPr>
            <w:tcW w:w="6347" w:type="dxa"/>
            <w:gridSpan w:val="21"/>
          </w:tcPr>
          <w:p w14:paraId="6E75FB3B" w14:textId="43654624" w:rsidR="00835282" w:rsidRPr="00143EE4" w:rsidRDefault="00835282" w:rsidP="00835282">
            <w:pPr>
              <w:pStyle w:val="Invulling"/>
              <w:keepNext/>
              <w:keepLines/>
              <w:rPr>
                <w:rFonts w:ascii="UWV Werk" w:hAnsi="UWV Werk"/>
                <w:sz w:val="16"/>
                <w:szCs w:val="16"/>
              </w:rPr>
            </w:pPr>
            <w:r w:rsidRPr="00143EE4">
              <w:rPr>
                <w:rFonts w:ascii="UWV Werk" w:hAnsi="UWV Werk"/>
                <w:sz w:val="16"/>
                <w:szCs w:val="16"/>
              </w:rPr>
              <w:t xml:space="preserve">NL </w:t>
            </w:r>
          </w:p>
        </w:tc>
        <w:tc>
          <w:tcPr>
            <w:tcW w:w="170" w:type="dxa"/>
            <w:shd w:val="pct5" w:color="auto" w:fill="auto"/>
          </w:tcPr>
          <w:p w14:paraId="3F33F45B" w14:textId="77777777" w:rsidR="00835282" w:rsidRPr="00143EE4" w:rsidRDefault="00835282" w:rsidP="00835282">
            <w:pPr>
              <w:pStyle w:val="Basistekst"/>
              <w:keepNext/>
              <w:keepLines/>
              <w:rPr>
                <w:rFonts w:ascii="UWV Werk" w:hAnsi="UWV Werk"/>
                <w:sz w:val="16"/>
                <w:szCs w:val="16"/>
              </w:rPr>
            </w:pPr>
          </w:p>
        </w:tc>
      </w:tr>
      <w:tr w:rsidR="00835282" w:rsidRPr="00143EE4" w14:paraId="73E4F4B1" w14:textId="77777777" w:rsidTr="00176E56">
        <w:trPr>
          <w:cantSplit/>
        </w:trPr>
        <w:tc>
          <w:tcPr>
            <w:tcW w:w="383" w:type="dxa"/>
            <w:gridSpan w:val="2"/>
            <w:vMerge/>
          </w:tcPr>
          <w:p w14:paraId="66170C67" w14:textId="77777777" w:rsidR="00835282" w:rsidRPr="00143EE4" w:rsidRDefault="00835282" w:rsidP="00835282">
            <w:pPr>
              <w:pStyle w:val="Tussenbalk"/>
              <w:keepNext/>
              <w:keepLines/>
              <w:rPr>
                <w:rFonts w:ascii="UWV Werk" w:hAnsi="UWV Werk"/>
                <w:sz w:val="16"/>
                <w:szCs w:val="16"/>
              </w:rPr>
            </w:pPr>
          </w:p>
        </w:tc>
        <w:tc>
          <w:tcPr>
            <w:tcW w:w="2683" w:type="dxa"/>
            <w:gridSpan w:val="4"/>
            <w:vMerge/>
          </w:tcPr>
          <w:p w14:paraId="1D43AD34" w14:textId="77777777" w:rsidR="00835282" w:rsidRPr="00143EE4" w:rsidRDefault="00835282" w:rsidP="00835282">
            <w:pPr>
              <w:pStyle w:val="Tussenbalk"/>
              <w:keepNext/>
              <w:keepLines/>
              <w:rPr>
                <w:rFonts w:ascii="UWV Werk" w:hAnsi="UWV Werk"/>
                <w:sz w:val="16"/>
                <w:szCs w:val="16"/>
              </w:rPr>
            </w:pPr>
          </w:p>
        </w:tc>
        <w:tc>
          <w:tcPr>
            <w:tcW w:w="159" w:type="dxa"/>
            <w:shd w:val="pct5" w:color="auto" w:fill="auto"/>
          </w:tcPr>
          <w:p w14:paraId="485858F1" w14:textId="77777777" w:rsidR="00835282" w:rsidRPr="00143EE4" w:rsidRDefault="00835282" w:rsidP="00835282">
            <w:pPr>
              <w:pStyle w:val="Tussenbalk"/>
              <w:keepNext/>
              <w:keepLines/>
              <w:rPr>
                <w:rFonts w:ascii="UWV Werk" w:hAnsi="UWV Werk"/>
                <w:sz w:val="16"/>
                <w:szCs w:val="16"/>
              </w:rPr>
            </w:pPr>
          </w:p>
        </w:tc>
        <w:tc>
          <w:tcPr>
            <w:tcW w:w="6681" w:type="dxa"/>
            <w:gridSpan w:val="23"/>
            <w:shd w:val="pct5" w:color="auto" w:fill="auto"/>
          </w:tcPr>
          <w:p w14:paraId="0058E01C" w14:textId="77777777" w:rsidR="00835282" w:rsidRPr="00143EE4" w:rsidRDefault="00835282" w:rsidP="00835282">
            <w:pPr>
              <w:pStyle w:val="Tussenbalk"/>
              <w:keepNext/>
              <w:keepLines/>
              <w:rPr>
                <w:rFonts w:ascii="UWV Werk" w:hAnsi="UWV Werk"/>
                <w:sz w:val="16"/>
                <w:szCs w:val="16"/>
              </w:rPr>
            </w:pPr>
          </w:p>
        </w:tc>
        <w:tc>
          <w:tcPr>
            <w:tcW w:w="170" w:type="dxa"/>
            <w:shd w:val="pct5" w:color="auto" w:fill="auto"/>
          </w:tcPr>
          <w:p w14:paraId="6C9A3B61" w14:textId="77777777" w:rsidR="00835282" w:rsidRPr="00143EE4" w:rsidRDefault="00835282" w:rsidP="00835282">
            <w:pPr>
              <w:pStyle w:val="Tussenbalk"/>
              <w:keepNext/>
              <w:keepLines/>
              <w:rPr>
                <w:rFonts w:ascii="UWV Werk" w:hAnsi="UWV Werk"/>
                <w:sz w:val="16"/>
                <w:szCs w:val="16"/>
              </w:rPr>
            </w:pPr>
          </w:p>
        </w:tc>
      </w:tr>
      <w:tr w:rsidR="00835282" w:rsidRPr="00143EE4" w14:paraId="376BDBDF" w14:textId="77777777" w:rsidTr="00176E56">
        <w:trPr>
          <w:cantSplit/>
          <w:trHeight w:val="359"/>
        </w:trPr>
        <w:tc>
          <w:tcPr>
            <w:tcW w:w="383" w:type="dxa"/>
            <w:gridSpan w:val="2"/>
            <w:vMerge/>
          </w:tcPr>
          <w:p w14:paraId="318C2DA7" w14:textId="77777777" w:rsidR="00835282" w:rsidRPr="00143EE4" w:rsidRDefault="00835282" w:rsidP="00835282">
            <w:pPr>
              <w:keepNext/>
              <w:keepLines/>
              <w:rPr>
                <w:rFonts w:ascii="UWV Werk" w:hAnsi="UWV Werk"/>
                <w:sz w:val="16"/>
                <w:szCs w:val="16"/>
              </w:rPr>
            </w:pPr>
          </w:p>
        </w:tc>
        <w:tc>
          <w:tcPr>
            <w:tcW w:w="2683" w:type="dxa"/>
            <w:gridSpan w:val="4"/>
            <w:vMerge/>
          </w:tcPr>
          <w:p w14:paraId="69C0232D" w14:textId="77777777" w:rsidR="00835282" w:rsidRPr="00143EE4" w:rsidRDefault="00835282" w:rsidP="00835282">
            <w:pPr>
              <w:keepNext/>
              <w:keepLines/>
              <w:rPr>
                <w:rFonts w:ascii="UWV Werk" w:hAnsi="UWV Werk"/>
                <w:sz w:val="16"/>
                <w:szCs w:val="16"/>
              </w:rPr>
            </w:pPr>
          </w:p>
        </w:tc>
        <w:tc>
          <w:tcPr>
            <w:tcW w:w="159" w:type="dxa"/>
            <w:shd w:val="pct5" w:color="auto" w:fill="auto"/>
          </w:tcPr>
          <w:p w14:paraId="0B126871" w14:textId="77777777" w:rsidR="00835282" w:rsidRPr="00143EE4" w:rsidRDefault="00835282" w:rsidP="00835282">
            <w:pPr>
              <w:pStyle w:val="Basistekst"/>
              <w:keepNext/>
              <w:keepLines/>
              <w:rPr>
                <w:rFonts w:ascii="UWV Werk" w:hAnsi="UWV Werk"/>
                <w:sz w:val="16"/>
                <w:szCs w:val="16"/>
              </w:rPr>
            </w:pPr>
          </w:p>
        </w:tc>
        <w:tc>
          <w:tcPr>
            <w:tcW w:w="6681" w:type="dxa"/>
            <w:gridSpan w:val="23"/>
            <w:shd w:val="pct5" w:color="auto" w:fill="auto"/>
          </w:tcPr>
          <w:p w14:paraId="5C3D6A86" w14:textId="759918AF" w:rsidR="00835282" w:rsidRPr="00881153" w:rsidRDefault="00835282" w:rsidP="00835282">
            <w:pPr>
              <w:pStyle w:val="Basistekst"/>
              <w:keepNext/>
              <w:keepLines/>
              <w:rPr>
                <w:i/>
                <w:sz w:val="18"/>
                <w:szCs w:val="18"/>
              </w:rPr>
            </w:pPr>
            <w:r w:rsidRPr="00881153">
              <w:rPr>
                <w:b/>
                <w:sz w:val="18"/>
                <w:szCs w:val="18"/>
              </w:rPr>
              <w:t>󠄀</w:t>
            </w:r>
            <w:r w:rsidRPr="00881153">
              <w:rPr>
                <w:i/>
                <w:sz w:val="18"/>
                <w:szCs w:val="18"/>
              </w:rPr>
              <w:t xml:space="preserve"> </w:t>
            </w:r>
            <w:r w:rsidR="00B543F7" w:rsidRPr="00881153">
              <w:rPr>
                <w:rFonts w:ascii="UWV Werk" w:hAnsi="UWV Werk"/>
                <w:sz w:val="16"/>
                <w:szCs w:val="16"/>
              </w:rPr>
              <w:t>Foreign account number</w:t>
            </w:r>
          </w:p>
        </w:tc>
        <w:tc>
          <w:tcPr>
            <w:tcW w:w="170" w:type="dxa"/>
            <w:shd w:val="pct5" w:color="auto" w:fill="auto"/>
          </w:tcPr>
          <w:p w14:paraId="3B2C8EB7" w14:textId="77777777" w:rsidR="00835282" w:rsidRPr="00143EE4" w:rsidRDefault="00835282" w:rsidP="00835282">
            <w:pPr>
              <w:pStyle w:val="Basistekst"/>
              <w:keepNext/>
              <w:keepLines/>
              <w:rPr>
                <w:rFonts w:ascii="UWV Werk" w:hAnsi="UWV Werk"/>
                <w:sz w:val="16"/>
                <w:szCs w:val="16"/>
              </w:rPr>
            </w:pPr>
          </w:p>
        </w:tc>
      </w:tr>
      <w:tr w:rsidR="00835282" w:rsidRPr="00143EE4" w14:paraId="247BAB54" w14:textId="77777777" w:rsidTr="00176E56">
        <w:trPr>
          <w:cantSplit/>
        </w:trPr>
        <w:tc>
          <w:tcPr>
            <w:tcW w:w="383" w:type="dxa"/>
            <w:gridSpan w:val="2"/>
            <w:vMerge/>
          </w:tcPr>
          <w:p w14:paraId="3FDEC83D" w14:textId="77777777" w:rsidR="00835282" w:rsidRPr="00143EE4" w:rsidRDefault="00835282" w:rsidP="00835282">
            <w:pPr>
              <w:pStyle w:val="Tussenbalk"/>
              <w:keepNext/>
              <w:keepLines/>
              <w:rPr>
                <w:rFonts w:ascii="UWV Werk" w:hAnsi="UWV Werk"/>
                <w:sz w:val="16"/>
                <w:szCs w:val="16"/>
              </w:rPr>
            </w:pPr>
          </w:p>
        </w:tc>
        <w:tc>
          <w:tcPr>
            <w:tcW w:w="2683" w:type="dxa"/>
            <w:gridSpan w:val="4"/>
            <w:vMerge/>
          </w:tcPr>
          <w:p w14:paraId="60B497E9" w14:textId="77777777" w:rsidR="00835282" w:rsidRPr="00143EE4" w:rsidRDefault="00835282" w:rsidP="00835282">
            <w:pPr>
              <w:pStyle w:val="Tussenbalk"/>
              <w:keepNext/>
              <w:keepLines/>
              <w:rPr>
                <w:rFonts w:ascii="UWV Werk" w:hAnsi="UWV Werk"/>
                <w:sz w:val="16"/>
                <w:szCs w:val="16"/>
              </w:rPr>
            </w:pPr>
          </w:p>
        </w:tc>
        <w:tc>
          <w:tcPr>
            <w:tcW w:w="159" w:type="dxa"/>
            <w:shd w:val="pct5" w:color="auto" w:fill="auto"/>
          </w:tcPr>
          <w:p w14:paraId="0B34B7FD" w14:textId="77777777" w:rsidR="00835282" w:rsidRPr="00143EE4" w:rsidRDefault="00835282" w:rsidP="00835282">
            <w:pPr>
              <w:pStyle w:val="Tussenbalk"/>
              <w:keepNext/>
              <w:keepLines/>
              <w:rPr>
                <w:rFonts w:ascii="UWV Werk" w:hAnsi="UWV Werk"/>
                <w:sz w:val="16"/>
                <w:szCs w:val="16"/>
              </w:rPr>
            </w:pPr>
          </w:p>
        </w:tc>
        <w:tc>
          <w:tcPr>
            <w:tcW w:w="6681" w:type="dxa"/>
            <w:gridSpan w:val="23"/>
            <w:shd w:val="pct5" w:color="auto" w:fill="auto"/>
          </w:tcPr>
          <w:p w14:paraId="00831F6F" w14:textId="77777777" w:rsidR="00835282" w:rsidRPr="00143EE4" w:rsidRDefault="00835282" w:rsidP="00835282">
            <w:pPr>
              <w:pStyle w:val="Tussenbalk"/>
              <w:keepNext/>
              <w:keepLines/>
              <w:rPr>
                <w:rFonts w:ascii="UWV Werk" w:hAnsi="UWV Werk"/>
                <w:sz w:val="16"/>
                <w:szCs w:val="16"/>
              </w:rPr>
            </w:pPr>
          </w:p>
        </w:tc>
        <w:tc>
          <w:tcPr>
            <w:tcW w:w="170" w:type="dxa"/>
            <w:shd w:val="pct5" w:color="auto" w:fill="auto"/>
          </w:tcPr>
          <w:p w14:paraId="4159937B" w14:textId="77777777" w:rsidR="00835282" w:rsidRPr="00143EE4" w:rsidRDefault="00835282" w:rsidP="00835282">
            <w:pPr>
              <w:pStyle w:val="Tussenbalk"/>
              <w:keepNext/>
              <w:keepLines/>
              <w:rPr>
                <w:rFonts w:ascii="UWV Werk" w:hAnsi="UWV Werk"/>
                <w:sz w:val="16"/>
                <w:szCs w:val="16"/>
              </w:rPr>
            </w:pPr>
          </w:p>
        </w:tc>
      </w:tr>
      <w:tr w:rsidR="00835282" w:rsidRPr="00143EE4" w14:paraId="603BD148" w14:textId="77777777" w:rsidTr="00176E56">
        <w:trPr>
          <w:cantSplit/>
        </w:trPr>
        <w:tc>
          <w:tcPr>
            <w:tcW w:w="383" w:type="dxa"/>
            <w:gridSpan w:val="2"/>
            <w:vMerge/>
          </w:tcPr>
          <w:p w14:paraId="37688C0F" w14:textId="77777777" w:rsidR="00835282" w:rsidRPr="00143EE4" w:rsidRDefault="00835282" w:rsidP="00835282">
            <w:pPr>
              <w:keepNext/>
              <w:keepLines/>
              <w:rPr>
                <w:rFonts w:ascii="UWV Werk" w:hAnsi="UWV Werk"/>
                <w:sz w:val="16"/>
                <w:szCs w:val="16"/>
              </w:rPr>
            </w:pPr>
          </w:p>
        </w:tc>
        <w:tc>
          <w:tcPr>
            <w:tcW w:w="2683" w:type="dxa"/>
            <w:gridSpan w:val="4"/>
            <w:vMerge/>
          </w:tcPr>
          <w:p w14:paraId="40D1ED6C" w14:textId="77777777" w:rsidR="00835282" w:rsidRPr="00143EE4" w:rsidRDefault="00835282" w:rsidP="00835282">
            <w:pPr>
              <w:keepNext/>
              <w:keepLines/>
              <w:rPr>
                <w:rFonts w:ascii="UWV Werk" w:hAnsi="UWV Werk"/>
                <w:sz w:val="16"/>
                <w:szCs w:val="16"/>
              </w:rPr>
            </w:pPr>
          </w:p>
        </w:tc>
        <w:tc>
          <w:tcPr>
            <w:tcW w:w="159" w:type="dxa"/>
            <w:shd w:val="pct5" w:color="auto" w:fill="auto"/>
          </w:tcPr>
          <w:p w14:paraId="508E1722" w14:textId="77777777" w:rsidR="00835282" w:rsidRPr="00143EE4" w:rsidRDefault="00835282" w:rsidP="00835282">
            <w:pPr>
              <w:pStyle w:val="Basistekst"/>
              <w:keepNext/>
              <w:keepLines/>
              <w:rPr>
                <w:rFonts w:ascii="UWV Werk" w:hAnsi="UWV Werk"/>
                <w:sz w:val="16"/>
                <w:szCs w:val="16"/>
              </w:rPr>
            </w:pPr>
          </w:p>
        </w:tc>
        <w:tc>
          <w:tcPr>
            <w:tcW w:w="334" w:type="dxa"/>
            <w:gridSpan w:val="2"/>
            <w:shd w:val="pct5" w:color="auto" w:fill="auto"/>
          </w:tcPr>
          <w:p w14:paraId="761A5774" w14:textId="77777777" w:rsidR="00835282" w:rsidRPr="00143EE4" w:rsidRDefault="00835282" w:rsidP="00835282">
            <w:pPr>
              <w:pStyle w:val="Basistekst"/>
              <w:keepNext/>
              <w:keepLines/>
              <w:rPr>
                <w:rFonts w:ascii="UWV Werk" w:hAnsi="UWV Werk"/>
                <w:sz w:val="16"/>
                <w:szCs w:val="16"/>
              </w:rPr>
            </w:pPr>
          </w:p>
        </w:tc>
        <w:tc>
          <w:tcPr>
            <w:tcW w:w="6347" w:type="dxa"/>
            <w:gridSpan w:val="21"/>
          </w:tcPr>
          <w:p w14:paraId="6B99F0C1" w14:textId="1F40A31B" w:rsidR="00835282" w:rsidRPr="00143EE4" w:rsidRDefault="00835282" w:rsidP="00835282">
            <w:pPr>
              <w:pStyle w:val="Invulling"/>
              <w:keepNext/>
              <w:keepLines/>
              <w:rPr>
                <w:rFonts w:ascii="UWV Werk" w:hAnsi="UWV Werk"/>
                <w:sz w:val="16"/>
                <w:szCs w:val="16"/>
              </w:rPr>
            </w:pPr>
          </w:p>
        </w:tc>
        <w:tc>
          <w:tcPr>
            <w:tcW w:w="170" w:type="dxa"/>
            <w:shd w:val="pct5" w:color="auto" w:fill="auto"/>
          </w:tcPr>
          <w:p w14:paraId="0BB60072" w14:textId="77777777" w:rsidR="00835282" w:rsidRPr="00143EE4" w:rsidRDefault="00835282" w:rsidP="00835282">
            <w:pPr>
              <w:pStyle w:val="Basistekst"/>
              <w:keepNext/>
              <w:keepLines/>
              <w:rPr>
                <w:rFonts w:ascii="UWV Werk" w:hAnsi="UWV Werk"/>
                <w:sz w:val="16"/>
                <w:szCs w:val="16"/>
              </w:rPr>
            </w:pPr>
          </w:p>
        </w:tc>
      </w:tr>
      <w:tr w:rsidR="00835282" w:rsidRPr="00143EE4" w14:paraId="0FB74804" w14:textId="77777777" w:rsidTr="00176E56">
        <w:trPr>
          <w:cantSplit/>
        </w:trPr>
        <w:tc>
          <w:tcPr>
            <w:tcW w:w="383" w:type="dxa"/>
            <w:gridSpan w:val="2"/>
            <w:vMerge/>
          </w:tcPr>
          <w:p w14:paraId="71D89603" w14:textId="77777777" w:rsidR="00835282" w:rsidRPr="00143EE4" w:rsidRDefault="00835282" w:rsidP="00835282">
            <w:pPr>
              <w:pStyle w:val="Tussenbalk"/>
              <w:keepNext/>
              <w:keepLines/>
              <w:rPr>
                <w:rFonts w:ascii="UWV Werk" w:hAnsi="UWV Werk"/>
                <w:sz w:val="16"/>
                <w:szCs w:val="16"/>
              </w:rPr>
            </w:pPr>
          </w:p>
        </w:tc>
        <w:tc>
          <w:tcPr>
            <w:tcW w:w="2683" w:type="dxa"/>
            <w:gridSpan w:val="4"/>
            <w:vMerge/>
          </w:tcPr>
          <w:p w14:paraId="1CFFEFA5" w14:textId="77777777" w:rsidR="00835282" w:rsidRPr="00143EE4" w:rsidRDefault="00835282" w:rsidP="00835282">
            <w:pPr>
              <w:pStyle w:val="Tussenbalk"/>
              <w:keepNext/>
              <w:keepLines/>
              <w:rPr>
                <w:rFonts w:ascii="UWV Werk" w:hAnsi="UWV Werk"/>
                <w:sz w:val="16"/>
                <w:szCs w:val="16"/>
              </w:rPr>
            </w:pPr>
          </w:p>
        </w:tc>
        <w:tc>
          <w:tcPr>
            <w:tcW w:w="159" w:type="dxa"/>
            <w:shd w:val="pct5" w:color="auto" w:fill="auto"/>
          </w:tcPr>
          <w:p w14:paraId="21995ED7" w14:textId="77777777" w:rsidR="00835282" w:rsidRPr="00143EE4" w:rsidRDefault="00835282" w:rsidP="00835282">
            <w:pPr>
              <w:pStyle w:val="Tussenbalk"/>
              <w:keepNext/>
              <w:keepLines/>
              <w:rPr>
                <w:rFonts w:ascii="UWV Werk" w:hAnsi="UWV Werk"/>
                <w:sz w:val="16"/>
                <w:szCs w:val="16"/>
              </w:rPr>
            </w:pPr>
          </w:p>
        </w:tc>
        <w:tc>
          <w:tcPr>
            <w:tcW w:w="6681" w:type="dxa"/>
            <w:gridSpan w:val="23"/>
            <w:shd w:val="pct5" w:color="auto" w:fill="auto"/>
          </w:tcPr>
          <w:p w14:paraId="13D8260A" w14:textId="77777777" w:rsidR="00835282" w:rsidRPr="00143EE4" w:rsidRDefault="00835282" w:rsidP="00835282">
            <w:pPr>
              <w:pStyle w:val="Tussenbalk"/>
              <w:keepNext/>
              <w:keepLines/>
              <w:tabs>
                <w:tab w:val="left" w:pos="454"/>
              </w:tabs>
              <w:rPr>
                <w:rFonts w:ascii="UWV Werk" w:hAnsi="UWV Werk"/>
                <w:sz w:val="16"/>
                <w:szCs w:val="16"/>
              </w:rPr>
            </w:pPr>
          </w:p>
        </w:tc>
        <w:tc>
          <w:tcPr>
            <w:tcW w:w="170" w:type="dxa"/>
            <w:shd w:val="pct5" w:color="auto" w:fill="auto"/>
          </w:tcPr>
          <w:p w14:paraId="66380F7E" w14:textId="77777777" w:rsidR="00835282" w:rsidRPr="00143EE4" w:rsidRDefault="00835282" w:rsidP="00835282">
            <w:pPr>
              <w:pStyle w:val="Tussenbalk"/>
              <w:keepNext/>
              <w:keepLines/>
              <w:rPr>
                <w:rFonts w:ascii="UWV Werk" w:hAnsi="UWV Werk"/>
                <w:sz w:val="16"/>
                <w:szCs w:val="16"/>
              </w:rPr>
            </w:pPr>
          </w:p>
        </w:tc>
      </w:tr>
      <w:tr w:rsidR="00835282" w:rsidRPr="00143EE4" w14:paraId="5A2CDAA0" w14:textId="77777777" w:rsidTr="00176E56">
        <w:trPr>
          <w:cantSplit/>
          <w:trHeight w:val="359"/>
        </w:trPr>
        <w:tc>
          <w:tcPr>
            <w:tcW w:w="383" w:type="dxa"/>
            <w:gridSpan w:val="2"/>
            <w:vMerge/>
          </w:tcPr>
          <w:p w14:paraId="055282DF" w14:textId="77777777" w:rsidR="00835282" w:rsidRPr="00143EE4" w:rsidRDefault="00835282" w:rsidP="00835282">
            <w:pPr>
              <w:keepNext/>
              <w:keepLines/>
              <w:rPr>
                <w:rFonts w:ascii="UWV Werk" w:hAnsi="UWV Werk"/>
                <w:sz w:val="16"/>
                <w:szCs w:val="16"/>
              </w:rPr>
            </w:pPr>
          </w:p>
        </w:tc>
        <w:tc>
          <w:tcPr>
            <w:tcW w:w="2683" w:type="dxa"/>
            <w:gridSpan w:val="4"/>
            <w:vMerge/>
            <w:tcBorders>
              <w:bottom w:val="single" w:sz="2" w:space="0" w:color="808080"/>
            </w:tcBorders>
          </w:tcPr>
          <w:p w14:paraId="49734814" w14:textId="77777777" w:rsidR="00835282" w:rsidRPr="00143EE4" w:rsidRDefault="00835282" w:rsidP="00835282">
            <w:pPr>
              <w:keepNext/>
              <w:keepLines/>
              <w:tabs>
                <w:tab w:val="left" w:pos="113"/>
              </w:tabs>
              <w:rPr>
                <w:rFonts w:ascii="UWV Werk" w:hAnsi="UWV Werk"/>
                <w:sz w:val="16"/>
                <w:szCs w:val="16"/>
              </w:rPr>
            </w:pPr>
          </w:p>
        </w:tc>
        <w:tc>
          <w:tcPr>
            <w:tcW w:w="159" w:type="dxa"/>
            <w:tcBorders>
              <w:bottom w:val="single" w:sz="2" w:space="0" w:color="808080"/>
            </w:tcBorders>
            <w:shd w:val="pct5" w:color="auto" w:fill="auto"/>
          </w:tcPr>
          <w:p w14:paraId="66A10167" w14:textId="77777777" w:rsidR="00835282" w:rsidRPr="00143EE4" w:rsidRDefault="00835282" w:rsidP="00835282">
            <w:pPr>
              <w:pStyle w:val="Basistekst"/>
              <w:keepNext/>
              <w:keepLines/>
              <w:tabs>
                <w:tab w:val="left" w:pos="113"/>
              </w:tabs>
              <w:rPr>
                <w:rFonts w:ascii="UWV Werk" w:hAnsi="UWV Werk"/>
                <w:sz w:val="16"/>
                <w:szCs w:val="16"/>
              </w:rPr>
            </w:pPr>
          </w:p>
        </w:tc>
        <w:tc>
          <w:tcPr>
            <w:tcW w:w="334" w:type="dxa"/>
            <w:gridSpan w:val="2"/>
            <w:tcBorders>
              <w:bottom w:val="single" w:sz="2" w:space="0" w:color="808080"/>
            </w:tcBorders>
            <w:shd w:val="pct5" w:color="auto" w:fill="auto"/>
          </w:tcPr>
          <w:p w14:paraId="49BFB9F6" w14:textId="77777777" w:rsidR="00835282" w:rsidRPr="00143EE4" w:rsidRDefault="00835282" w:rsidP="00835282">
            <w:pPr>
              <w:pStyle w:val="Basistekst"/>
              <w:keepNext/>
              <w:keepLines/>
              <w:tabs>
                <w:tab w:val="left" w:pos="113"/>
              </w:tabs>
              <w:rPr>
                <w:rFonts w:ascii="UWV Werk" w:hAnsi="UWV Werk"/>
                <w:sz w:val="16"/>
                <w:szCs w:val="16"/>
              </w:rPr>
            </w:pPr>
          </w:p>
        </w:tc>
        <w:tc>
          <w:tcPr>
            <w:tcW w:w="2946" w:type="dxa"/>
            <w:gridSpan w:val="13"/>
            <w:tcBorders>
              <w:bottom w:val="single" w:sz="2" w:space="0" w:color="808080"/>
            </w:tcBorders>
            <w:shd w:val="pct5" w:color="auto" w:fill="auto"/>
          </w:tcPr>
          <w:p w14:paraId="5B4E01A2" w14:textId="1358EA83" w:rsidR="00835282" w:rsidRPr="00143EE4" w:rsidRDefault="00835282" w:rsidP="00835282">
            <w:pPr>
              <w:pStyle w:val="Basistekst"/>
              <w:keepNext/>
              <w:keepLines/>
              <w:tabs>
                <w:tab w:val="left" w:pos="113"/>
                <w:tab w:val="left" w:pos="227"/>
              </w:tabs>
              <w:rPr>
                <w:rFonts w:ascii="UWV Werk" w:hAnsi="UWV Werk"/>
                <w:sz w:val="16"/>
                <w:szCs w:val="16"/>
                <w:lang w:val="en-US"/>
              </w:rPr>
            </w:pPr>
            <w:r w:rsidRPr="00143EE4">
              <w:rPr>
                <w:rFonts w:ascii="UWV Werk" w:hAnsi="UWV Werk"/>
                <w:sz w:val="16"/>
                <w:szCs w:val="16"/>
                <w:lang w:val="en-US"/>
              </w:rPr>
              <w:t xml:space="preserve">BIC   </w:t>
            </w:r>
            <w:r w:rsidR="0064535F" w:rsidRPr="00143EE4">
              <w:rPr>
                <w:rFonts w:ascii="UWV Werk" w:hAnsi="UWV Werk"/>
                <w:i/>
                <w:sz w:val="16"/>
                <w:szCs w:val="16"/>
                <w:lang w:val="en-US"/>
              </w:rPr>
              <w:t>The bank's unique code</w:t>
            </w:r>
          </w:p>
        </w:tc>
        <w:tc>
          <w:tcPr>
            <w:tcW w:w="3401" w:type="dxa"/>
            <w:gridSpan w:val="8"/>
            <w:tcBorders>
              <w:bottom w:val="single" w:sz="2" w:space="0" w:color="808080"/>
            </w:tcBorders>
          </w:tcPr>
          <w:p w14:paraId="5AA199F0" w14:textId="0DBDF5FD" w:rsidR="00835282" w:rsidRPr="00143EE4" w:rsidRDefault="00835282" w:rsidP="00835282">
            <w:pPr>
              <w:pStyle w:val="Invulling"/>
              <w:keepNext/>
              <w:keepLines/>
              <w:tabs>
                <w:tab w:val="left" w:pos="113"/>
              </w:tabs>
              <w:rPr>
                <w:rFonts w:ascii="UWV Werk" w:hAnsi="UWV Werk"/>
                <w:sz w:val="16"/>
                <w:szCs w:val="16"/>
                <w:lang w:val="en-US"/>
              </w:rPr>
            </w:pPr>
          </w:p>
        </w:tc>
        <w:tc>
          <w:tcPr>
            <w:tcW w:w="170" w:type="dxa"/>
            <w:shd w:val="pct5" w:color="auto" w:fill="auto"/>
          </w:tcPr>
          <w:p w14:paraId="049B7039" w14:textId="77777777" w:rsidR="00835282" w:rsidRPr="00143EE4" w:rsidRDefault="00835282" w:rsidP="00835282">
            <w:pPr>
              <w:pStyle w:val="Basistekst"/>
              <w:keepNext/>
              <w:keepLines/>
              <w:tabs>
                <w:tab w:val="left" w:pos="113"/>
              </w:tabs>
              <w:rPr>
                <w:rFonts w:ascii="UWV Werk" w:hAnsi="UWV Werk"/>
                <w:sz w:val="16"/>
                <w:szCs w:val="16"/>
                <w:lang w:val="en-US"/>
              </w:rPr>
            </w:pPr>
          </w:p>
        </w:tc>
      </w:tr>
      <w:tr w:rsidR="00835282" w:rsidRPr="00143EE4" w14:paraId="33B75EBC" w14:textId="77777777" w:rsidTr="00176E56">
        <w:trPr>
          <w:cantSplit/>
        </w:trPr>
        <w:tc>
          <w:tcPr>
            <w:tcW w:w="383" w:type="dxa"/>
            <w:gridSpan w:val="2"/>
          </w:tcPr>
          <w:p w14:paraId="05CC1481" w14:textId="77777777" w:rsidR="00835282" w:rsidRPr="00143EE4" w:rsidRDefault="00835282" w:rsidP="00835282">
            <w:pPr>
              <w:pStyle w:val="Tussenbalk"/>
              <w:widowControl w:val="0"/>
              <w:rPr>
                <w:rFonts w:ascii="UWV Werk" w:hAnsi="UWV Werk"/>
                <w:sz w:val="16"/>
                <w:szCs w:val="16"/>
                <w:lang w:val="en-US"/>
              </w:rPr>
            </w:pPr>
          </w:p>
        </w:tc>
        <w:tc>
          <w:tcPr>
            <w:tcW w:w="2683" w:type="dxa"/>
            <w:gridSpan w:val="4"/>
            <w:tcBorders>
              <w:top w:val="single" w:sz="2" w:space="0" w:color="808080"/>
            </w:tcBorders>
          </w:tcPr>
          <w:p w14:paraId="013B4D51" w14:textId="77777777" w:rsidR="00835282" w:rsidRPr="00143EE4" w:rsidRDefault="00835282" w:rsidP="00835282">
            <w:pPr>
              <w:pStyle w:val="Tussenbalk"/>
              <w:widowControl w:val="0"/>
              <w:rPr>
                <w:rFonts w:ascii="UWV Werk" w:hAnsi="UWV Werk"/>
                <w:sz w:val="16"/>
                <w:szCs w:val="16"/>
                <w:lang w:val="en-US"/>
              </w:rPr>
            </w:pPr>
          </w:p>
        </w:tc>
        <w:tc>
          <w:tcPr>
            <w:tcW w:w="159" w:type="dxa"/>
            <w:tcBorders>
              <w:top w:val="single" w:sz="2" w:space="0" w:color="808080"/>
            </w:tcBorders>
            <w:shd w:val="pct5" w:color="auto" w:fill="auto"/>
          </w:tcPr>
          <w:p w14:paraId="5B11D598" w14:textId="77777777" w:rsidR="00835282" w:rsidRPr="00143EE4" w:rsidRDefault="00835282" w:rsidP="00835282">
            <w:pPr>
              <w:pStyle w:val="Tussenbalk"/>
              <w:widowControl w:val="0"/>
              <w:rPr>
                <w:rFonts w:ascii="UWV Werk" w:hAnsi="UWV Werk"/>
                <w:sz w:val="16"/>
                <w:szCs w:val="16"/>
                <w:lang w:val="en-US"/>
              </w:rPr>
            </w:pPr>
          </w:p>
        </w:tc>
        <w:tc>
          <w:tcPr>
            <w:tcW w:w="6681" w:type="dxa"/>
            <w:gridSpan w:val="23"/>
            <w:tcBorders>
              <w:top w:val="single" w:sz="2" w:space="0" w:color="808080"/>
            </w:tcBorders>
            <w:shd w:val="pct5" w:color="auto" w:fill="auto"/>
          </w:tcPr>
          <w:p w14:paraId="563C18C3" w14:textId="77777777" w:rsidR="00835282" w:rsidRPr="00143EE4" w:rsidRDefault="00835282" w:rsidP="00835282">
            <w:pPr>
              <w:pStyle w:val="Tussenbalk"/>
              <w:widowControl w:val="0"/>
              <w:rPr>
                <w:rFonts w:ascii="UWV Werk" w:hAnsi="UWV Werk"/>
                <w:sz w:val="16"/>
                <w:szCs w:val="16"/>
                <w:lang w:val="en-US"/>
              </w:rPr>
            </w:pPr>
          </w:p>
        </w:tc>
        <w:tc>
          <w:tcPr>
            <w:tcW w:w="170" w:type="dxa"/>
            <w:shd w:val="pct5" w:color="auto" w:fill="auto"/>
          </w:tcPr>
          <w:p w14:paraId="5A8ECF66" w14:textId="77777777" w:rsidR="00835282" w:rsidRPr="00143EE4" w:rsidRDefault="00835282" w:rsidP="00835282">
            <w:pPr>
              <w:pStyle w:val="Tussenbalk"/>
              <w:widowControl w:val="0"/>
              <w:rPr>
                <w:rFonts w:ascii="UWV Werk" w:hAnsi="UWV Werk"/>
                <w:sz w:val="16"/>
                <w:szCs w:val="16"/>
                <w:lang w:val="en-US"/>
              </w:rPr>
            </w:pPr>
          </w:p>
        </w:tc>
      </w:tr>
      <w:tr w:rsidR="00E52F95" w:rsidRPr="00143EE4" w14:paraId="6435991E" w14:textId="77777777" w:rsidTr="00B91357">
        <w:trPr>
          <w:cantSplit/>
          <w:trHeight w:val="345"/>
        </w:trPr>
        <w:tc>
          <w:tcPr>
            <w:tcW w:w="383" w:type="dxa"/>
            <w:gridSpan w:val="2"/>
            <w:vMerge w:val="restart"/>
          </w:tcPr>
          <w:p w14:paraId="1CBA349B" w14:textId="1222C4F8" w:rsidR="00E52F95" w:rsidRPr="00066E48" w:rsidRDefault="00E52F95" w:rsidP="00E52F95">
            <w:pPr>
              <w:pStyle w:val="Basistekst"/>
              <w:rPr>
                <w:sz w:val="18"/>
                <w:szCs w:val="18"/>
              </w:rPr>
            </w:pPr>
            <w:r w:rsidRPr="00066E48">
              <w:rPr>
                <w:b/>
                <w:sz w:val="18"/>
                <w:szCs w:val="18"/>
              </w:rPr>
              <w:t>󠄀</w:t>
            </w:r>
          </w:p>
        </w:tc>
        <w:tc>
          <w:tcPr>
            <w:tcW w:w="2683" w:type="dxa"/>
            <w:gridSpan w:val="4"/>
            <w:vMerge w:val="restart"/>
          </w:tcPr>
          <w:p w14:paraId="2E80DDC6" w14:textId="3A3CE8D3" w:rsidR="00E52F95" w:rsidRPr="00143EE4" w:rsidRDefault="00E52F95" w:rsidP="00E52F95">
            <w:pPr>
              <w:pStyle w:val="Basistekst"/>
              <w:rPr>
                <w:rFonts w:ascii="UWV Werk" w:hAnsi="UWV Werk"/>
                <w:sz w:val="16"/>
                <w:szCs w:val="16"/>
                <w:lang w:val="en-US"/>
              </w:rPr>
            </w:pPr>
            <w:r w:rsidRPr="00143EE4">
              <w:rPr>
                <w:rFonts w:ascii="UWV Werk" w:hAnsi="UWV Werk"/>
                <w:sz w:val="16"/>
                <w:szCs w:val="16"/>
                <w:lang w:val="en-US"/>
              </w:rPr>
              <w:t>I have been detained/imprisoned.</w:t>
            </w:r>
          </w:p>
        </w:tc>
        <w:tc>
          <w:tcPr>
            <w:tcW w:w="159" w:type="dxa"/>
            <w:shd w:val="pct5" w:color="auto" w:fill="auto"/>
          </w:tcPr>
          <w:p w14:paraId="20C8C900" w14:textId="77777777" w:rsidR="00E52F95" w:rsidRPr="00143EE4" w:rsidRDefault="00E52F95" w:rsidP="00E52F95">
            <w:pPr>
              <w:pStyle w:val="Basistekst"/>
              <w:keepNext/>
              <w:keepLines/>
              <w:rPr>
                <w:rFonts w:ascii="UWV Werk" w:hAnsi="UWV Werk"/>
                <w:sz w:val="16"/>
                <w:szCs w:val="16"/>
                <w:lang w:val="en-US"/>
              </w:rPr>
            </w:pPr>
          </w:p>
        </w:tc>
        <w:tc>
          <w:tcPr>
            <w:tcW w:w="2375" w:type="dxa"/>
            <w:gridSpan w:val="9"/>
            <w:shd w:val="pct5" w:color="auto" w:fill="auto"/>
          </w:tcPr>
          <w:p w14:paraId="51D3D732" w14:textId="383235BA" w:rsidR="00E52F95" w:rsidRPr="00143EE4" w:rsidRDefault="00E52F95" w:rsidP="00E52F95">
            <w:pPr>
              <w:pStyle w:val="Basistekst"/>
              <w:keepNext/>
              <w:keepLines/>
              <w:rPr>
                <w:rFonts w:ascii="UWV Werk" w:hAnsi="UWV Werk"/>
                <w:sz w:val="16"/>
                <w:szCs w:val="16"/>
                <w:lang w:val="en-US"/>
              </w:rPr>
            </w:pPr>
            <w:r w:rsidRPr="00143EE4">
              <w:rPr>
                <w:rFonts w:ascii="UWV Werk" w:hAnsi="UWV Werk"/>
                <w:sz w:val="16"/>
                <w:szCs w:val="16"/>
                <w:lang w:val="en-US"/>
              </w:rPr>
              <w:t>Name of detention centre/prison</w:t>
            </w:r>
          </w:p>
        </w:tc>
        <w:tc>
          <w:tcPr>
            <w:tcW w:w="4306" w:type="dxa"/>
            <w:gridSpan w:val="14"/>
          </w:tcPr>
          <w:p w14:paraId="46F37CF8" w14:textId="4B92A0B5" w:rsidR="00E52F95" w:rsidRPr="00143EE4" w:rsidRDefault="00E52F95" w:rsidP="00E52F95">
            <w:pPr>
              <w:pStyle w:val="Invulling"/>
              <w:keepNext/>
              <w:keepLines/>
              <w:rPr>
                <w:rFonts w:ascii="UWV Werk" w:hAnsi="UWV Werk"/>
                <w:sz w:val="16"/>
                <w:szCs w:val="16"/>
                <w:lang w:val="en-US"/>
              </w:rPr>
            </w:pPr>
          </w:p>
        </w:tc>
        <w:tc>
          <w:tcPr>
            <w:tcW w:w="170" w:type="dxa"/>
            <w:shd w:val="pct5" w:color="auto" w:fill="auto"/>
          </w:tcPr>
          <w:p w14:paraId="060E0DD7" w14:textId="77777777" w:rsidR="00E52F95" w:rsidRPr="00143EE4" w:rsidRDefault="00E52F95" w:rsidP="00E52F95">
            <w:pPr>
              <w:pStyle w:val="Basistekst"/>
              <w:keepNext/>
              <w:keepLines/>
              <w:rPr>
                <w:rFonts w:ascii="UWV Werk" w:hAnsi="UWV Werk"/>
                <w:sz w:val="16"/>
                <w:szCs w:val="16"/>
                <w:lang w:val="en-US"/>
              </w:rPr>
            </w:pPr>
          </w:p>
        </w:tc>
      </w:tr>
      <w:tr w:rsidR="00835282" w:rsidRPr="00143EE4" w14:paraId="38CB532A" w14:textId="77777777" w:rsidTr="00B91357">
        <w:trPr>
          <w:cantSplit/>
        </w:trPr>
        <w:tc>
          <w:tcPr>
            <w:tcW w:w="383" w:type="dxa"/>
            <w:gridSpan w:val="2"/>
            <w:vMerge/>
          </w:tcPr>
          <w:p w14:paraId="773FED96" w14:textId="77777777" w:rsidR="00835282" w:rsidRPr="00143EE4" w:rsidRDefault="00835282" w:rsidP="00835282">
            <w:pPr>
              <w:pStyle w:val="Tussenbalk"/>
              <w:keepNext/>
              <w:keepLines/>
              <w:rPr>
                <w:rFonts w:ascii="UWV Werk" w:hAnsi="UWV Werk"/>
                <w:sz w:val="16"/>
                <w:szCs w:val="16"/>
                <w:lang w:val="en-US"/>
              </w:rPr>
            </w:pPr>
          </w:p>
        </w:tc>
        <w:tc>
          <w:tcPr>
            <w:tcW w:w="2683" w:type="dxa"/>
            <w:gridSpan w:val="4"/>
            <w:vMerge/>
          </w:tcPr>
          <w:p w14:paraId="6A8A7D97" w14:textId="77777777" w:rsidR="00835282" w:rsidRPr="00143EE4" w:rsidRDefault="00835282" w:rsidP="00835282">
            <w:pPr>
              <w:pStyle w:val="Tussenbalk"/>
              <w:keepNext/>
              <w:keepLines/>
              <w:rPr>
                <w:rFonts w:ascii="UWV Werk" w:hAnsi="UWV Werk"/>
                <w:sz w:val="16"/>
                <w:szCs w:val="16"/>
                <w:lang w:val="en-US"/>
              </w:rPr>
            </w:pPr>
          </w:p>
        </w:tc>
        <w:tc>
          <w:tcPr>
            <w:tcW w:w="159" w:type="dxa"/>
            <w:shd w:val="pct5" w:color="auto" w:fill="auto"/>
          </w:tcPr>
          <w:p w14:paraId="5E00EB7C" w14:textId="77777777" w:rsidR="00835282" w:rsidRPr="00143EE4" w:rsidRDefault="00835282" w:rsidP="00835282">
            <w:pPr>
              <w:pStyle w:val="Tussenbalk"/>
              <w:keepNext/>
              <w:keepLines/>
              <w:rPr>
                <w:rFonts w:ascii="UWV Werk" w:hAnsi="UWV Werk"/>
                <w:sz w:val="16"/>
                <w:szCs w:val="16"/>
                <w:lang w:val="en-US"/>
              </w:rPr>
            </w:pPr>
          </w:p>
        </w:tc>
        <w:tc>
          <w:tcPr>
            <w:tcW w:w="6681" w:type="dxa"/>
            <w:gridSpan w:val="23"/>
            <w:shd w:val="pct5" w:color="auto" w:fill="auto"/>
          </w:tcPr>
          <w:p w14:paraId="6456E7E2" w14:textId="77777777" w:rsidR="00835282" w:rsidRPr="00143EE4" w:rsidRDefault="00835282" w:rsidP="00835282">
            <w:pPr>
              <w:pStyle w:val="Tussenbalk"/>
              <w:keepNext/>
              <w:keepLines/>
              <w:rPr>
                <w:rFonts w:ascii="UWV Werk" w:hAnsi="UWV Werk"/>
                <w:sz w:val="16"/>
                <w:szCs w:val="16"/>
                <w:lang w:val="en-US"/>
              </w:rPr>
            </w:pPr>
          </w:p>
        </w:tc>
        <w:tc>
          <w:tcPr>
            <w:tcW w:w="170" w:type="dxa"/>
            <w:shd w:val="pct5" w:color="auto" w:fill="auto"/>
          </w:tcPr>
          <w:p w14:paraId="750AC242" w14:textId="77777777" w:rsidR="00835282" w:rsidRPr="00143EE4" w:rsidRDefault="00835282" w:rsidP="00835282">
            <w:pPr>
              <w:pStyle w:val="Tussenbalk"/>
              <w:keepNext/>
              <w:keepLines/>
              <w:rPr>
                <w:rFonts w:ascii="UWV Werk" w:hAnsi="UWV Werk"/>
                <w:sz w:val="16"/>
                <w:szCs w:val="16"/>
                <w:lang w:val="en-US"/>
              </w:rPr>
            </w:pPr>
          </w:p>
        </w:tc>
      </w:tr>
      <w:tr w:rsidR="00941050" w:rsidRPr="00143EE4" w14:paraId="2CF07C39" w14:textId="77777777" w:rsidTr="00B91357">
        <w:trPr>
          <w:cantSplit/>
        </w:trPr>
        <w:tc>
          <w:tcPr>
            <w:tcW w:w="383" w:type="dxa"/>
            <w:gridSpan w:val="2"/>
            <w:vMerge/>
          </w:tcPr>
          <w:p w14:paraId="6B424F64" w14:textId="77777777" w:rsidR="00941050" w:rsidRPr="00143EE4" w:rsidRDefault="00941050" w:rsidP="00941050">
            <w:pPr>
              <w:keepNext/>
              <w:keepLines/>
              <w:rPr>
                <w:rFonts w:ascii="UWV Werk" w:hAnsi="UWV Werk"/>
                <w:sz w:val="16"/>
                <w:szCs w:val="16"/>
                <w:lang w:val="en-US"/>
              </w:rPr>
            </w:pPr>
          </w:p>
        </w:tc>
        <w:tc>
          <w:tcPr>
            <w:tcW w:w="2683" w:type="dxa"/>
            <w:gridSpan w:val="4"/>
            <w:vMerge/>
          </w:tcPr>
          <w:p w14:paraId="69ECA710" w14:textId="77777777" w:rsidR="00941050" w:rsidRPr="00143EE4" w:rsidRDefault="00941050" w:rsidP="00941050">
            <w:pPr>
              <w:keepNext/>
              <w:keepLines/>
              <w:rPr>
                <w:rFonts w:ascii="UWV Werk" w:hAnsi="UWV Werk"/>
                <w:sz w:val="16"/>
                <w:szCs w:val="16"/>
                <w:lang w:val="en-US"/>
              </w:rPr>
            </w:pPr>
          </w:p>
        </w:tc>
        <w:tc>
          <w:tcPr>
            <w:tcW w:w="159" w:type="dxa"/>
            <w:shd w:val="pct5" w:color="auto" w:fill="auto"/>
          </w:tcPr>
          <w:p w14:paraId="36D1F4D8" w14:textId="77777777" w:rsidR="00941050" w:rsidRPr="00143EE4" w:rsidRDefault="00941050" w:rsidP="00941050">
            <w:pPr>
              <w:pStyle w:val="Basistekst"/>
              <w:keepNext/>
              <w:keepLines/>
              <w:rPr>
                <w:rFonts w:ascii="UWV Werk" w:hAnsi="UWV Werk"/>
                <w:sz w:val="16"/>
                <w:szCs w:val="16"/>
                <w:lang w:val="en-US"/>
              </w:rPr>
            </w:pPr>
          </w:p>
        </w:tc>
        <w:tc>
          <w:tcPr>
            <w:tcW w:w="2375" w:type="dxa"/>
            <w:gridSpan w:val="9"/>
            <w:shd w:val="pct5" w:color="auto" w:fill="auto"/>
          </w:tcPr>
          <w:p w14:paraId="2FAAC8C1" w14:textId="5360C2DE" w:rsidR="00941050" w:rsidRPr="00143EE4" w:rsidRDefault="00941050" w:rsidP="00941050">
            <w:pPr>
              <w:pStyle w:val="Basistekst"/>
              <w:keepNext/>
              <w:keepLines/>
              <w:rPr>
                <w:rFonts w:ascii="UWV Werk" w:hAnsi="UWV Werk"/>
                <w:sz w:val="16"/>
                <w:szCs w:val="16"/>
              </w:rPr>
            </w:pPr>
            <w:r w:rsidRPr="00143EE4">
              <w:rPr>
                <w:rFonts w:ascii="UWV Werk" w:hAnsi="UWV Werk"/>
                <w:spacing w:val="-4"/>
                <w:sz w:val="16"/>
                <w:szCs w:val="16"/>
              </w:rPr>
              <w:t>Detention centre/prison address</w:t>
            </w:r>
          </w:p>
        </w:tc>
        <w:tc>
          <w:tcPr>
            <w:tcW w:w="4306" w:type="dxa"/>
            <w:gridSpan w:val="14"/>
          </w:tcPr>
          <w:p w14:paraId="45E45620" w14:textId="532C29A0" w:rsidR="00941050" w:rsidRPr="00143EE4" w:rsidRDefault="00941050" w:rsidP="00941050">
            <w:pPr>
              <w:pStyle w:val="Invulling"/>
              <w:keepNext/>
              <w:keepLines/>
              <w:rPr>
                <w:rFonts w:ascii="UWV Werk" w:hAnsi="UWV Werk"/>
                <w:sz w:val="16"/>
                <w:szCs w:val="16"/>
              </w:rPr>
            </w:pPr>
          </w:p>
        </w:tc>
        <w:tc>
          <w:tcPr>
            <w:tcW w:w="170" w:type="dxa"/>
            <w:shd w:val="pct5" w:color="auto" w:fill="auto"/>
          </w:tcPr>
          <w:p w14:paraId="63C8E470" w14:textId="77777777" w:rsidR="00941050" w:rsidRPr="00143EE4" w:rsidRDefault="00941050" w:rsidP="00941050">
            <w:pPr>
              <w:pStyle w:val="Basistekst"/>
              <w:keepNext/>
              <w:keepLines/>
              <w:rPr>
                <w:rFonts w:ascii="UWV Werk" w:hAnsi="UWV Werk"/>
                <w:sz w:val="16"/>
                <w:szCs w:val="16"/>
              </w:rPr>
            </w:pPr>
          </w:p>
        </w:tc>
      </w:tr>
      <w:tr w:rsidR="00A54F63" w:rsidRPr="00143EE4" w14:paraId="21E8572C" w14:textId="77777777" w:rsidTr="00B91357">
        <w:trPr>
          <w:cantSplit/>
        </w:trPr>
        <w:tc>
          <w:tcPr>
            <w:tcW w:w="383" w:type="dxa"/>
            <w:gridSpan w:val="2"/>
            <w:vMerge/>
          </w:tcPr>
          <w:p w14:paraId="20DA60E3" w14:textId="77777777" w:rsidR="00A54F63" w:rsidRPr="00143EE4" w:rsidRDefault="00A54F63" w:rsidP="00A54F63">
            <w:pPr>
              <w:pStyle w:val="Tussenbalk"/>
              <w:keepNext/>
              <w:keepLines/>
              <w:rPr>
                <w:rFonts w:ascii="UWV Werk" w:hAnsi="UWV Werk"/>
                <w:sz w:val="16"/>
                <w:szCs w:val="16"/>
              </w:rPr>
            </w:pPr>
          </w:p>
        </w:tc>
        <w:tc>
          <w:tcPr>
            <w:tcW w:w="2683" w:type="dxa"/>
            <w:gridSpan w:val="4"/>
            <w:vMerge/>
          </w:tcPr>
          <w:p w14:paraId="74C3B78F" w14:textId="77777777" w:rsidR="00A54F63" w:rsidRPr="00143EE4" w:rsidRDefault="00A54F63" w:rsidP="00A54F63">
            <w:pPr>
              <w:pStyle w:val="Tussenbalk"/>
              <w:keepNext/>
              <w:keepLines/>
              <w:rPr>
                <w:rFonts w:ascii="UWV Werk" w:hAnsi="UWV Werk"/>
                <w:sz w:val="16"/>
                <w:szCs w:val="16"/>
              </w:rPr>
            </w:pPr>
          </w:p>
        </w:tc>
        <w:tc>
          <w:tcPr>
            <w:tcW w:w="159" w:type="dxa"/>
            <w:shd w:val="pct5" w:color="auto" w:fill="auto"/>
          </w:tcPr>
          <w:p w14:paraId="1365D3A6" w14:textId="77777777" w:rsidR="00A54F63" w:rsidRPr="00143EE4" w:rsidRDefault="00A54F63" w:rsidP="00A54F63">
            <w:pPr>
              <w:pStyle w:val="Tussenbalk"/>
              <w:keepNext/>
              <w:keepLines/>
              <w:rPr>
                <w:rFonts w:ascii="UWV Werk" w:hAnsi="UWV Werk"/>
                <w:sz w:val="16"/>
                <w:szCs w:val="16"/>
              </w:rPr>
            </w:pPr>
          </w:p>
        </w:tc>
        <w:tc>
          <w:tcPr>
            <w:tcW w:w="6681" w:type="dxa"/>
            <w:gridSpan w:val="23"/>
            <w:shd w:val="pct5" w:color="auto" w:fill="auto"/>
          </w:tcPr>
          <w:p w14:paraId="447553F5" w14:textId="77777777" w:rsidR="00A54F63" w:rsidRPr="00143EE4" w:rsidRDefault="00A54F63" w:rsidP="00A54F63">
            <w:pPr>
              <w:pStyle w:val="Tussenbalk"/>
              <w:keepNext/>
              <w:keepLines/>
              <w:rPr>
                <w:rFonts w:ascii="UWV Werk" w:hAnsi="UWV Werk"/>
                <w:sz w:val="16"/>
                <w:szCs w:val="16"/>
              </w:rPr>
            </w:pPr>
          </w:p>
        </w:tc>
        <w:tc>
          <w:tcPr>
            <w:tcW w:w="170" w:type="dxa"/>
            <w:shd w:val="pct5" w:color="auto" w:fill="auto"/>
          </w:tcPr>
          <w:p w14:paraId="6422B0DF" w14:textId="77777777" w:rsidR="00A54F63" w:rsidRPr="00143EE4" w:rsidRDefault="00A54F63" w:rsidP="00A54F63">
            <w:pPr>
              <w:pStyle w:val="Tussenbalk"/>
              <w:keepNext/>
              <w:keepLines/>
              <w:rPr>
                <w:rFonts w:ascii="UWV Werk" w:hAnsi="UWV Werk"/>
                <w:sz w:val="16"/>
                <w:szCs w:val="16"/>
              </w:rPr>
            </w:pPr>
          </w:p>
        </w:tc>
      </w:tr>
      <w:tr w:rsidR="00BA6FB7" w:rsidRPr="00143EE4" w14:paraId="35FB64EF" w14:textId="77777777" w:rsidTr="00B91357">
        <w:trPr>
          <w:cantSplit/>
        </w:trPr>
        <w:tc>
          <w:tcPr>
            <w:tcW w:w="383" w:type="dxa"/>
            <w:gridSpan w:val="2"/>
            <w:vMerge/>
          </w:tcPr>
          <w:p w14:paraId="6964E5A2" w14:textId="77777777" w:rsidR="00BA6FB7" w:rsidRPr="00143EE4" w:rsidRDefault="00BA6FB7" w:rsidP="00BA6FB7">
            <w:pPr>
              <w:keepNext/>
              <w:keepLines/>
              <w:rPr>
                <w:rFonts w:ascii="UWV Werk" w:hAnsi="UWV Werk"/>
                <w:sz w:val="16"/>
                <w:szCs w:val="16"/>
              </w:rPr>
            </w:pPr>
          </w:p>
        </w:tc>
        <w:tc>
          <w:tcPr>
            <w:tcW w:w="2683" w:type="dxa"/>
            <w:gridSpan w:val="4"/>
            <w:vMerge/>
          </w:tcPr>
          <w:p w14:paraId="5ECA6FF6" w14:textId="77777777" w:rsidR="00BA6FB7" w:rsidRPr="00143EE4" w:rsidRDefault="00BA6FB7" w:rsidP="00BA6FB7">
            <w:pPr>
              <w:keepNext/>
              <w:keepLines/>
              <w:rPr>
                <w:rFonts w:ascii="UWV Werk" w:hAnsi="UWV Werk"/>
                <w:sz w:val="16"/>
                <w:szCs w:val="16"/>
              </w:rPr>
            </w:pPr>
          </w:p>
        </w:tc>
        <w:tc>
          <w:tcPr>
            <w:tcW w:w="159" w:type="dxa"/>
            <w:shd w:val="pct5" w:color="auto" w:fill="auto"/>
          </w:tcPr>
          <w:p w14:paraId="173610BA" w14:textId="77777777" w:rsidR="00BA6FB7" w:rsidRPr="00143EE4" w:rsidRDefault="00BA6FB7" w:rsidP="00BA6FB7">
            <w:pPr>
              <w:keepNext/>
              <w:keepLines/>
              <w:rPr>
                <w:rFonts w:ascii="UWV Werk" w:hAnsi="UWV Werk"/>
                <w:sz w:val="16"/>
                <w:szCs w:val="16"/>
              </w:rPr>
            </w:pPr>
          </w:p>
        </w:tc>
        <w:tc>
          <w:tcPr>
            <w:tcW w:w="2375" w:type="dxa"/>
            <w:gridSpan w:val="9"/>
            <w:shd w:val="pct5" w:color="auto" w:fill="auto"/>
          </w:tcPr>
          <w:p w14:paraId="102C79AD" w14:textId="15B96568" w:rsidR="00BA6FB7" w:rsidRPr="00143EE4" w:rsidRDefault="00BA6FB7" w:rsidP="00BA6FB7">
            <w:pPr>
              <w:pStyle w:val="Basistekst"/>
              <w:keepNext/>
              <w:keepLines/>
              <w:rPr>
                <w:rFonts w:ascii="UWV Werk" w:hAnsi="UWV Werk"/>
                <w:sz w:val="16"/>
                <w:szCs w:val="16"/>
              </w:rPr>
            </w:pPr>
            <w:r w:rsidRPr="00143EE4">
              <w:rPr>
                <w:rFonts w:ascii="UWV Werk" w:hAnsi="UWV Werk"/>
                <w:sz w:val="16"/>
                <w:szCs w:val="16"/>
              </w:rPr>
              <w:t>Postcode and place</w:t>
            </w:r>
          </w:p>
        </w:tc>
        <w:tc>
          <w:tcPr>
            <w:tcW w:w="1284" w:type="dxa"/>
            <w:gridSpan w:val="7"/>
          </w:tcPr>
          <w:p w14:paraId="1544ADFA" w14:textId="6045D237" w:rsidR="00BA6FB7" w:rsidRPr="00143EE4" w:rsidRDefault="00BA6FB7" w:rsidP="00BA6FB7">
            <w:pPr>
              <w:pStyle w:val="Invulling"/>
              <w:keepNext/>
              <w:keepLines/>
              <w:rPr>
                <w:rFonts w:ascii="UWV Werk" w:hAnsi="UWV Werk"/>
                <w:sz w:val="16"/>
                <w:szCs w:val="16"/>
              </w:rPr>
            </w:pPr>
          </w:p>
        </w:tc>
        <w:tc>
          <w:tcPr>
            <w:tcW w:w="152" w:type="dxa"/>
            <w:gridSpan w:val="2"/>
            <w:shd w:val="pct5" w:color="auto" w:fill="auto"/>
          </w:tcPr>
          <w:p w14:paraId="06D31848" w14:textId="77777777" w:rsidR="00BA6FB7" w:rsidRPr="00143EE4" w:rsidRDefault="00BA6FB7" w:rsidP="00BA6FB7">
            <w:pPr>
              <w:pStyle w:val="Basistekst"/>
              <w:keepNext/>
              <w:keepLines/>
              <w:rPr>
                <w:rFonts w:ascii="UWV Werk" w:hAnsi="UWV Werk"/>
                <w:sz w:val="16"/>
                <w:szCs w:val="16"/>
              </w:rPr>
            </w:pPr>
          </w:p>
        </w:tc>
        <w:tc>
          <w:tcPr>
            <w:tcW w:w="2870" w:type="dxa"/>
            <w:gridSpan w:val="5"/>
          </w:tcPr>
          <w:p w14:paraId="6B572811" w14:textId="719E61D1" w:rsidR="00BA6FB7" w:rsidRPr="00143EE4" w:rsidRDefault="00BA6FB7" w:rsidP="00BA6FB7">
            <w:pPr>
              <w:pStyle w:val="Invulling"/>
              <w:keepNext/>
              <w:keepLines/>
              <w:rPr>
                <w:rFonts w:ascii="UWV Werk" w:hAnsi="UWV Werk"/>
                <w:sz w:val="16"/>
                <w:szCs w:val="16"/>
              </w:rPr>
            </w:pPr>
          </w:p>
        </w:tc>
        <w:tc>
          <w:tcPr>
            <w:tcW w:w="170" w:type="dxa"/>
            <w:shd w:val="pct5" w:color="auto" w:fill="auto"/>
          </w:tcPr>
          <w:p w14:paraId="09A910EF" w14:textId="77777777" w:rsidR="00BA6FB7" w:rsidRPr="00143EE4" w:rsidRDefault="00BA6FB7" w:rsidP="00BA6FB7">
            <w:pPr>
              <w:pStyle w:val="Basistekst"/>
              <w:keepNext/>
              <w:keepLines/>
              <w:rPr>
                <w:rFonts w:ascii="UWV Werk" w:hAnsi="UWV Werk"/>
                <w:sz w:val="16"/>
                <w:szCs w:val="16"/>
              </w:rPr>
            </w:pPr>
          </w:p>
        </w:tc>
      </w:tr>
      <w:tr w:rsidR="00A54F63" w:rsidRPr="00143EE4" w14:paraId="09DC760F" w14:textId="77777777" w:rsidTr="00B91357">
        <w:trPr>
          <w:cantSplit/>
        </w:trPr>
        <w:tc>
          <w:tcPr>
            <w:tcW w:w="383" w:type="dxa"/>
            <w:gridSpan w:val="2"/>
            <w:vMerge/>
          </w:tcPr>
          <w:p w14:paraId="085C02F0" w14:textId="77777777" w:rsidR="00A54F63" w:rsidRPr="00143EE4" w:rsidRDefault="00A54F63" w:rsidP="00A54F63">
            <w:pPr>
              <w:pStyle w:val="Tussenbalk"/>
              <w:keepNext/>
              <w:keepLines/>
              <w:rPr>
                <w:rFonts w:ascii="UWV Werk" w:hAnsi="UWV Werk"/>
                <w:sz w:val="16"/>
                <w:szCs w:val="16"/>
              </w:rPr>
            </w:pPr>
          </w:p>
        </w:tc>
        <w:tc>
          <w:tcPr>
            <w:tcW w:w="2683" w:type="dxa"/>
            <w:gridSpan w:val="4"/>
            <w:vMerge/>
          </w:tcPr>
          <w:p w14:paraId="4CE96A0F" w14:textId="77777777" w:rsidR="00A54F63" w:rsidRPr="00143EE4" w:rsidRDefault="00A54F63" w:rsidP="00A54F63">
            <w:pPr>
              <w:pStyle w:val="Tussenbalk"/>
              <w:keepNext/>
              <w:keepLines/>
              <w:rPr>
                <w:rFonts w:ascii="UWV Werk" w:hAnsi="UWV Werk"/>
                <w:sz w:val="16"/>
                <w:szCs w:val="16"/>
              </w:rPr>
            </w:pPr>
          </w:p>
        </w:tc>
        <w:tc>
          <w:tcPr>
            <w:tcW w:w="159" w:type="dxa"/>
            <w:shd w:val="pct5" w:color="auto" w:fill="auto"/>
          </w:tcPr>
          <w:p w14:paraId="3196961F" w14:textId="77777777" w:rsidR="00A54F63" w:rsidRPr="00143EE4" w:rsidRDefault="00A54F63" w:rsidP="00A54F63">
            <w:pPr>
              <w:pStyle w:val="Tussenbalk"/>
              <w:keepNext/>
              <w:keepLines/>
              <w:rPr>
                <w:rFonts w:ascii="UWV Werk" w:hAnsi="UWV Werk"/>
                <w:sz w:val="16"/>
                <w:szCs w:val="16"/>
              </w:rPr>
            </w:pPr>
          </w:p>
        </w:tc>
        <w:tc>
          <w:tcPr>
            <w:tcW w:w="6681" w:type="dxa"/>
            <w:gridSpan w:val="23"/>
            <w:shd w:val="pct5" w:color="auto" w:fill="auto"/>
          </w:tcPr>
          <w:p w14:paraId="7909E07A" w14:textId="77777777" w:rsidR="00A54F63" w:rsidRPr="00143EE4" w:rsidRDefault="00A54F63" w:rsidP="00A54F63">
            <w:pPr>
              <w:pStyle w:val="Tussenbalk"/>
              <w:keepNext/>
              <w:keepLines/>
              <w:rPr>
                <w:rFonts w:ascii="UWV Werk" w:hAnsi="UWV Werk"/>
                <w:sz w:val="16"/>
                <w:szCs w:val="16"/>
              </w:rPr>
            </w:pPr>
          </w:p>
        </w:tc>
        <w:tc>
          <w:tcPr>
            <w:tcW w:w="170" w:type="dxa"/>
            <w:shd w:val="pct5" w:color="auto" w:fill="auto"/>
          </w:tcPr>
          <w:p w14:paraId="0AF59186" w14:textId="77777777" w:rsidR="00A54F63" w:rsidRPr="00143EE4" w:rsidRDefault="00A54F63" w:rsidP="00A54F63">
            <w:pPr>
              <w:pStyle w:val="Tussenbalk"/>
              <w:keepNext/>
              <w:keepLines/>
              <w:rPr>
                <w:rFonts w:ascii="UWV Werk" w:hAnsi="UWV Werk"/>
                <w:sz w:val="16"/>
                <w:szCs w:val="16"/>
              </w:rPr>
            </w:pPr>
          </w:p>
        </w:tc>
      </w:tr>
      <w:tr w:rsidR="00A54F63" w:rsidRPr="00143EE4" w14:paraId="31E93CC4" w14:textId="77777777" w:rsidTr="00B91357">
        <w:trPr>
          <w:cantSplit/>
        </w:trPr>
        <w:tc>
          <w:tcPr>
            <w:tcW w:w="383" w:type="dxa"/>
            <w:gridSpan w:val="2"/>
            <w:vMerge/>
          </w:tcPr>
          <w:p w14:paraId="69A9CFA6" w14:textId="77777777" w:rsidR="00A54F63" w:rsidRPr="00143EE4" w:rsidRDefault="00A54F63" w:rsidP="00A54F63">
            <w:pPr>
              <w:keepNext/>
              <w:keepLines/>
              <w:rPr>
                <w:rFonts w:ascii="UWV Werk" w:hAnsi="UWV Werk"/>
                <w:sz w:val="16"/>
                <w:szCs w:val="16"/>
              </w:rPr>
            </w:pPr>
          </w:p>
        </w:tc>
        <w:tc>
          <w:tcPr>
            <w:tcW w:w="2683" w:type="dxa"/>
            <w:gridSpan w:val="4"/>
            <w:vMerge/>
            <w:tcBorders>
              <w:bottom w:val="single" w:sz="2" w:space="0" w:color="808080"/>
            </w:tcBorders>
          </w:tcPr>
          <w:p w14:paraId="329007F8" w14:textId="77777777" w:rsidR="00A54F63" w:rsidRPr="00143EE4" w:rsidRDefault="00A54F63" w:rsidP="00A54F63">
            <w:pPr>
              <w:keepNext/>
              <w:keepLines/>
              <w:rPr>
                <w:rFonts w:ascii="UWV Werk" w:hAnsi="UWV Werk"/>
                <w:sz w:val="16"/>
                <w:szCs w:val="16"/>
              </w:rPr>
            </w:pPr>
          </w:p>
        </w:tc>
        <w:tc>
          <w:tcPr>
            <w:tcW w:w="159" w:type="dxa"/>
            <w:tcBorders>
              <w:bottom w:val="single" w:sz="2" w:space="0" w:color="808080"/>
            </w:tcBorders>
            <w:shd w:val="pct5" w:color="auto" w:fill="auto"/>
          </w:tcPr>
          <w:p w14:paraId="5A8E87D0" w14:textId="77777777" w:rsidR="00A54F63" w:rsidRPr="00143EE4" w:rsidRDefault="00A54F63" w:rsidP="00A54F63">
            <w:pPr>
              <w:pStyle w:val="Basistekst"/>
              <w:keepNext/>
              <w:keepLines/>
              <w:rPr>
                <w:rFonts w:ascii="UWV Werk" w:hAnsi="UWV Werk"/>
                <w:sz w:val="16"/>
                <w:szCs w:val="16"/>
              </w:rPr>
            </w:pPr>
          </w:p>
        </w:tc>
        <w:tc>
          <w:tcPr>
            <w:tcW w:w="2375" w:type="dxa"/>
            <w:gridSpan w:val="9"/>
            <w:tcBorders>
              <w:bottom w:val="single" w:sz="2" w:space="0" w:color="808080"/>
            </w:tcBorders>
            <w:shd w:val="pct5" w:color="auto" w:fill="auto"/>
          </w:tcPr>
          <w:p w14:paraId="28FD24C9" w14:textId="0B74D7B7" w:rsidR="00A54F63" w:rsidRPr="00143EE4" w:rsidRDefault="003749FB" w:rsidP="00A54F63">
            <w:pPr>
              <w:pStyle w:val="Basistekst"/>
              <w:keepNext/>
              <w:keepLines/>
              <w:rPr>
                <w:rFonts w:ascii="UWV Werk" w:hAnsi="UWV Werk"/>
                <w:sz w:val="16"/>
                <w:szCs w:val="16"/>
              </w:rPr>
            </w:pPr>
            <w:r w:rsidRPr="00143EE4">
              <w:rPr>
                <w:rFonts w:ascii="UWV Werk" w:hAnsi="UWV Werk"/>
                <w:sz w:val="16"/>
                <w:szCs w:val="16"/>
              </w:rPr>
              <w:t>Country</w:t>
            </w:r>
          </w:p>
        </w:tc>
        <w:tc>
          <w:tcPr>
            <w:tcW w:w="4306" w:type="dxa"/>
            <w:gridSpan w:val="14"/>
            <w:tcBorders>
              <w:bottom w:val="single" w:sz="2" w:space="0" w:color="808080"/>
            </w:tcBorders>
          </w:tcPr>
          <w:p w14:paraId="1278EDEB" w14:textId="641B86F6" w:rsidR="00A54F63" w:rsidRPr="00143EE4" w:rsidRDefault="00A54F63" w:rsidP="00A54F63">
            <w:pPr>
              <w:pStyle w:val="Invulling"/>
              <w:keepNext/>
              <w:keepLines/>
              <w:rPr>
                <w:rFonts w:ascii="UWV Werk" w:hAnsi="UWV Werk"/>
                <w:sz w:val="16"/>
                <w:szCs w:val="16"/>
              </w:rPr>
            </w:pPr>
          </w:p>
        </w:tc>
        <w:tc>
          <w:tcPr>
            <w:tcW w:w="170" w:type="dxa"/>
            <w:shd w:val="pct5" w:color="auto" w:fill="auto"/>
          </w:tcPr>
          <w:p w14:paraId="444BFB01" w14:textId="77777777" w:rsidR="00A54F63" w:rsidRPr="00143EE4" w:rsidRDefault="00A54F63" w:rsidP="00A54F63">
            <w:pPr>
              <w:pStyle w:val="Basistekst"/>
              <w:keepNext/>
              <w:keepLines/>
              <w:rPr>
                <w:rFonts w:ascii="UWV Werk" w:hAnsi="UWV Werk"/>
                <w:sz w:val="16"/>
                <w:szCs w:val="16"/>
              </w:rPr>
            </w:pPr>
          </w:p>
        </w:tc>
      </w:tr>
      <w:tr w:rsidR="00A54F63" w:rsidRPr="00143EE4" w14:paraId="67B75BC0" w14:textId="77777777" w:rsidTr="00B91357">
        <w:trPr>
          <w:cantSplit/>
        </w:trPr>
        <w:tc>
          <w:tcPr>
            <w:tcW w:w="113" w:type="dxa"/>
          </w:tcPr>
          <w:p w14:paraId="5BCCF827" w14:textId="77777777" w:rsidR="00A54F63" w:rsidRPr="00143EE4" w:rsidRDefault="00A54F63" w:rsidP="00A54F63">
            <w:pPr>
              <w:pStyle w:val="Tussenbalk"/>
              <w:rPr>
                <w:rFonts w:ascii="UWV Werk" w:hAnsi="UWV Werk"/>
                <w:sz w:val="16"/>
                <w:szCs w:val="16"/>
              </w:rPr>
            </w:pPr>
          </w:p>
        </w:tc>
        <w:tc>
          <w:tcPr>
            <w:tcW w:w="270" w:type="dxa"/>
          </w:tcPr>
          <w:p w14:paraId="6158DEE9" w14:textId="77777777" w:rsidR="00A54F63" w:rsidRPr="00143EE4" w:rsidRDefault="00A54F63" w:rsidP="00A54F63">
            <w:pPr>
              <w:pStyle w:val="Tussenbalk"/>
              <w:rPr>
                <w:rFonts w:ascii="UWV Werk" w:hAnsi="UWV Werk"/>
                <w:sz w:val="16"/>
                <w:szCs w:val="16"/>
              </w:rPr>
            </w:pPr>
          </w:p>
        </w:tc>
        <w:tc>
          <w:tcPr>
            <w:tcW w:w="2683" w:type="dxa"/>
            <w:gridSpan w:val="4"/>
            <w:tcBorders>
              <w:top w:val="single" w:sz="2" w:space="0" w:color="808080"/>
            </w:tcBorders>
            <w:shd w:val="pct5" w:color="auto" w:fill="auto"/>
          </w:tcPr>
          <w:p w14:paraId="296C7C51" w14:textId="77777777" w:rsidR="00A54F63" w:rsidRPr="00143EE4" w:rsidRDefault="00A54F63" w:rsidP="00A54F63">
            <w:pPr>
              <w:pStyle w:val="Tussenbalk"/>
              <w:rPr>
                <w:rFonts w:ascii="UWV Werk" w:hAnsi="UWV Werk"/>
                <w:sz w:val="16"/>
                <w:szCs w:val="16"/>
              </w:rPr>
            </w:pPr>
          </w:p>
        </w:tc>
        <w:tc>
          <w:tcPr>
            <w:tcW w:w="159" w:type="dxa"/>
            <w:tcBorders>
              <w:top w:val="single" w:sz="2" w:space="0" w:color="808080"/>
            </w:tcBorders>
            <w:shd w:val="pct5" w:color="auto" w:fill="auto"/>
          </w:tcPr>
          <w:p w14:paraId="41EA09F0" w14:textId="77777777" w:rsidR="00A54F63" w:rsidRPr="00143EE4" w:rsidRDefault="00A54F63" w:rsidP="00A54F63">
            <w:pPr>
              <w:pStyle w:val="Tussenbalk"/>
              <w:rPr>
                <w:rFonts w:ascii="UWV Werk" w:hAnsi="UWV Werk"/>
                <w:sz w:val="16"/>
                <w:szCs w:val="16"/>
              </w:rPr>
            </w:pPr>
          </w:p>
        </w:tc>
        <w:tc>
          <w:tcPr>
            <w:tcW w:w="6681" w:type="dxa"/>
            <w:gridSpan w:val="23"/>
            <w:tcBorders>
              <w:top w:val="single" w:sz="2" w:space="0" w:color="808080"/>
            </w:tcBorders>
            <w:shd w:val="pct5" w:color="auto" w:fill="auto"/>
          </w:tcPr>
          <w:p w14:paraId="4A8C2636" w14:textId="77777777" w:rsidR="00A54F63" w:rsidRPr="00143EE4" w:rsidRDefault="00A54F63" w:rsidP="00A54F63">
            <w:pPr>
              <w:pStyle w:val="Tussenbalk"/>
              <w:rPr>
                <w:rFonts w:ascii="UWV Werk" w:hAnsi="UWV Werk"/>
                <w:sz w:val="16"/>
                <w:szCs w:val="16"/>
              </w:rPr>
            </w:pPr>
          </w:p>
        </w:tc>
        <w:tc>
          <w:tcPr>
            <w:tcW w:w="170" w:type="dxa"/>
            <w:shd w:val="pct5" w:color="auto" w:fill="auto"/>
          </w:tcPr>
          <w:p w14:paraId="7DA2C047" w14:textId="77777777" w:rsidR="00A54F63" w:rsidRPr="00143EE4" w:rsidRDefault="00A54F63" w:rsidP="00A54F63">
            <w:pPr>
              <w:pStyle w:val="Tussenbalk"/>
              <w:rPr>
                <w:rFonts w:ascii="UWV Werk" w:hAnsi="UWV Werk"/>
                <w:sz w:val="16"/>
                <w:szCs w:val="16"/>
              </w:rPr>
            </w:pPr>
          </w:p>
        </w:tc>
      </w:tr>
      <w:tr w:rsidR="0053110A" w:rsidRPr="00143EE4" w14:paraId="372B8BB5" w14:textId="77777777" w:rsidTr="00B91357">
        <w:trPr>
          <w:cantSplit/>
          <w:trHeight w:val="317"/>
        </w:trPr>
        <w:tc>
          <w:tcPr>
            <w:tcW w:w="113" w:type="dxa"/>
          </w:tcPr>
          <w:p w14:paraId="4C2F321B" w14:textId="77777777" w:rsidR="0053110A" w:rsidRPr="00143EE4" w:rsidRDefault="0053110A" w:rsidP="0053110A">
            <w:pPr>
              <w:pStyle w:val="Boventekst"/>
              <w:keepNext/>
              <w:keepLines/>
              <w:rPr>
                <w:rFonts w:ascii="UWV Werk" w:hAnsi="UWV Werk"/>
                <w:i/>
                <w:iCs/>
                <w:sz w:val="16"/>
                <w:szCs w:val="16"/>
              </w:rPr>
            </w:pPr>
          </w:p>
        </w:tc>
        <w:tc>
          <w:tcPr>
            <w:tcW w:w="270" w:type="dxa"/>
          </w:tcPr>
          <w:p w14:paraId="49A21C29" w14:textId="77777777" w:rsidR="0053110A" w:rsidRPr="00143EE4" w:rsidRDefault="0053110A" w:rsidP="0053110A">
            <w:pPr>
              <w:pStyle w:val="Boventekst"/>
              <w:keepNext/>
              <w:keepLines/>
              <w:rPr>
                <w:rFonts w:ascii="UWV Werk" w:hAnsi="UWV Werk"/>
                <w:i/>
                <w:iCs/>
                <w:sz w:val="16"/>
                <w:szCs w:val="16"/>
              </w:rPr>
            </w:pPr>
          </w:p>
        </w:tc>
        <w:tc>
          <w:tcPr>
            <w:tcW w:w="9523" w:type="dxa"/>
            <w:gridSpan w:val="28"/>
            <w:shd w:val="pct5" w:color="auto" w:fill="auto"/>
          </w:tcPr>
          <w:p w14:paraId="6B1F2F60" w14:textId="44FB9475" w:rsidR="0053110A" w:rsidRPr="00143EE4" w:rsidRDefault="0053110A" w:rsidP="0053110A">
            <w:pPr>
              <w:pStyle w:val="Boventekst"/>
              <w:rPr>
                <w:rFonts w:ascii="UWV Werk" w:hAnsi="UWV Werk"/>
                <w:sz w:val="16"/>
                <w:szCs w:val="16"/>
                <w:lang w:val="en-US"/>
              </w:rPr>
            </w:pPr>
            <w:r w:rsidRPr="00143EE4">
              <w:rPr>
                <w:rFonts w:ascii="UWV Werk" w:hAnsi="UWV Werk"/>
                <w:b/>
                <w:i/>
                <w:sz w:val="16"/>
                <w:szCs w:val="16"/>
                <w:lang w:val="en-US"/>
              </w:rPr>
              <w:t>Please note</w:t>
            </w:r>
            <w:r w:rsidRPr="00143EE4">
              <w:rPr>
                <w:rFonts w:ascii="UWV Werk" w:hAnsi="UWV Werk"/>
                <w:i/>
                <w:sz w:val="16"/>
                <w:szCs w:val="16"/>
                <w:lang w:val="en-US"/>
              </w:rPr>
              <w:t>: Only answer these questions if you receive an additional payment on top of your benefit.</w:t>
            </w:r>
          </w:p>
        </w:tc>
        <w:tc>
          <w:tcPr>
            <w:tcW w:w="170" w:type="dxa"/>
            <w:shd w:val="pct5" w:color="auto" w:fill="auto"/>
          </w:tcPr>
          <w:p w14:paraId="266977F4" w14:textId="77777777" w:rsidR="0053110A" w:rsidRPr="00143EE4" w:rsidRDefault="0053110A" w:rsidP="0053110A">
            <w:pPr>
              <w:pStyle w:val="Boventekst"/>
              <w:keepNext/>
              <w:keepLines/>
              <w:rPr>
                <w:rFonts w:ascii="UWV Werk" w:hAnsi="UWV Werk"/>
                <w:i/>
                <w:iCs/>
                <w:sz w:val="16"/>
                <w:szCs w:val="16"/>
                <w:lang w:val="en-US"/>
              </w:rPr>
            </w:pPr>
          </w:p>
        </w:tc>
      </w:tr>
      <w:tr w:rsidR="00846072" w:rsidRPr="00143EE4" w14:paraId="265FFD19" w14:textId="77777777" w:rsidTr="00B91357">
        <w:trPr>
          <w:cantSplit/>
        </w:trPr>
        <w:tc>
          <w:tcPr>
            <w:tcW w:w="113" w:type="dxa"/>
          </w:tcPr>
          <w:p w14:paraId="6ECE3BD7" w14:textId="77777777" w:rsidR="00846072" w:rsidRPr="00143EE4" w:rsidRDefault="00846072" w:rsidP="00754A48">
            <w:pPr>
              <w:pStyle w:val="Tussenbalk"/>
              <w:rPr>
                <w:rFonts w:ascii="UWV Werk" w:hAnsi="UWV Werk"/>
                <w:sz w:val="16"/>
                <w:szCs w:val="16"/>
                <w:lang w:val="en-US"/>
              </w:rPr>
            </w:pPr>
          </w:p>
        </w:tc>
        <w:tc>
          <w:tcPr>
            <w:tcW w:w="270" w:type="dxa"/>
          </w:tcPr>
          <w:p w14:paraId="78DAA535" w14:textId="77777777" w:rsidR="00846072" w:rsidRPr="00143EE4" w:rsidRDefault="00846072" w:rsidP="00754A48">
            <w:pPr>
              <w:pStyle w:val="Tussenbalk"/>
              <w:rPr>
                <w:rFonts w:ascii="UWV Werk" w:hAnsi="UWV Werk"/>
                <w:sz w:val="16"/>
                <w:szCs w:val="16"/>
                <w:lang w:val="en-US"/>
              </w:rPr>
            </w:pPr>
          </w:p>
        </w:tc>
        <w:tc>
          <w:tcPr>
            <w:tcW w:w="2683" w:type="dxa"/>
            <w:gridSpan w:val="4"/>
            <w:tcBorders>
              <w:top w:val="single" w:sz="2" w:space="0" w:color="808080"/>
            </w:tcBorders>
            <w:shd w:val="pct5" w:color="auto" w:fill="auto"/>
          </w:tcPr>
          <w:p w14:paraId="7700D710" w14:textId="77777777" w:rsidR="00846072" w:rsidRPr="00143EE4" w:rsidRDefault="00846072" w:rsidP="00754A48">
            <w:pPr>
              <w:pStyle w:val="Tussenbalk"/>
              <w:rPr>
                <w:rFonts w:ascii="UWV Werk" w:hAnsi="UWV Werk"/>
                <w:sz w:val="16"/>
                <w:szCs w:val="16"/>
                <w:lang w:val="en-US"/>
              </w:rPr>
            </w:pPr>
          </w:p>
        </w:tc>
        <w:tc>
          <w:tcPr>
            <w:tcW w:w="159" w:type="dxa"/>
            <w:tcBorders>
              <w:top w:val="single" w:sz="2" w:space="0" w:color="808080"/>
            </w:tcBorders>
            <w:shd w:val="pct5" w:color="auto" w:fill="auto"/>
          </w:tcPr>
          <w:p w14:paraId="764787E8" w14:textId="77777777" w:rsidR="00846072" w:rsidRPr="00143EE4" w:rsidRDefault="00846072" w:rsidP="00754A48">
            <w:pPr>
              <w:pStyle w:val="Tussenbalk"/>
              <w:rPr>
                <w:rFonts w:ascii="UWV Werk" w:hAnsi="UWV Werk"/>
                <w:sz w:val="16"/>
                <w:szCs w:val="16"/>
                <w:lang w:val="en-US"/>
              </w:rPr>
            </w:pPr>
          </w:p>
        </w:tc>
        <w:tc>
          <w:tcPr>
            <w:tcW w:w="6681" w:type="dxa"/>
            <w:gridSpan w:val="23"/>
            <w:tcBorders>
              <w:top w:val="single" w:sz="2" w:space="0" w:color="808080"/>
            </w:tcBorders>
            <w:shd w:val="pct5" w:color="auto" w:fill="auto"/>
          </w:tcPr>
          <w:p w14:paraId="3135BC4E" w14:textId="77777777" w:rsidR="00846072" w:rsidRPr="00143EE4" w:rsidRDefault="00846072" w:rsidP="00754A48">
            <w:pPr>
              <w:pStyle w:val="Tussenbalk"/>
              <w:rPr>
                <w:rFonts w:ascii="UWV Werk" w:hAnsi="UWV Werk"/>
                <w:sz w:val="16"/>
                <w:szCs w:val="16"/>
                <w:lang w:val="en-US"/>
              </w:rPr>
            </w:pPr>
          </w:p>
        </w:tc>
        <w:tc>
          <w:tcPr>
            <w:tcW w:w="170" w:type="dxa"/>
            <w:shd w:val="pct5" w:color="auto" w:fill="auto"/>
          </w:tcPr>
          <w:p w14:paraId="7585BAE6" w14:textId="77777777" w:rsidR="00846072" w:rsidRPr="00143EE4" w:rsidRDefault="00846072" w:rsidP="00754A48">
            <w:pPr>
              <w:pStyle w:val="Tussenbalk"/>
              <w:rPr>
                <w:rFonts w:ascii="UWV Werk" w:hAnsi="UWV Werk"/>
                <w:sz w:val="16"/>
                <w:szCs w:val="16"/>
                <w:lang w:val="en-US"/>
              </w:rPr>
            </w:pPr>
          </w:p>
        </w:tc>
      </w:tr>
      <w:tr w:rsidR="00FA3180" w:rsidRPr="00143EE4" w14:paraId="60637312" w14:textId="77777777" w:rsidTr="00176E56">
        <w:trPr>
          <w:cantSplit/>
          <w:trHeight w:val="247"/>
        </w:trPr>
        <w:tc>
          <w:tcPr>
            <w:tcW w:w="383" w:type="dxa"/>
            <w:gridSpan w:val="2"/>
          </w:tcPr>
          <w:p w14:paraId="6C0557F2" w14:textId="77777777" w:rsidR="00FA3180" w:rsidRPr="00143EE4" w:rsidRDefault="00FA3180" w:rsidP="00FA3180">
            <w:pPr>
              <w:pStyle w:val="Tabelkop"/>
              <w:keepNext/>
              <w:keepLines/>
              <w:rPr>
                <w:rFonts w:ascii="UWV Werk" w:hAnsi="UWV Werk"/>
                <w:sz w:val="16"/>
                <w:szCs w:val="16"/>
                <w:lang w:val="en-US"/>
              </w:rPr>
            </w:pPr>
          </w:p>
        </w:tc>
        <w:tc>
          <w:tcPr>
            <w:tcW w:w="2683" w:type="dxa"/>
            <w:gridSpan w:val="4"/>
          </w:tcPr>
          <w:p w14:paraId="240BD454" w14:textId="77777777" w:rsidR="00FA3180" w:rsidRPr="00143EE4" w:rsidRDefault="00FA3180" w:rsidP="00FA3180">
            <w:pPr>
              <w:pStyle w:val="Tabelkop"/>
              <w:keepNext/>
              <w:keepLines/>
              <w:rPr>
                <w:rFonts w:ascii="UWV Werk" w:hAnsi="UWV Werk"/>
                <w:sz w:val="16"/>
                <w:szCs w:val="16"/>
                <w:lang w:val="en-US"/>
              </w:rPr>
            </w:pPr>
          </w:p>
        </w:tc>
        <w:tc>
          <w:tcPr>
            <w:tcW w:w="159" w:type="dxa"/>
            <w:shd w:val="pct15" w:color="auto" w:fill="auto"/>
          </w:tcPr>
          <w:p w14:paraId="74DD6644" w14:textId="77777777" w:rsidR="00FA3180" w:rsidRPr="00143EE4" w:rsidRDefault="00FA3180" w:rsidP="00FA3180">
            <w:pPr>
              <w:pStyle w:val="Tabelkop"/>
              <w:keepNext/>
              <w:keepLines/>
              <w:rPr>
                <w:rFonts w:ascii="UWV Werk" w:hAnsi="UWV Werk"/>
                <w:sz w:val="16"/>
                <w:szCs w:val="16"/>
                <w:lang w:val="en-US"/>
              </w:rPr>
            </w:pPr>
          </w:p>
        </w:tc>
        <w:tc>
          <w:tcPr>
            <w:tcW w:w="6681" w:type="dxa"/>
            <w:gridSpan w:val="23"/>
            <w:shd w:val="pct15" w:color="auto" w:fill="auto"/>
          </w:tcPr>
          <w:p w14:paraId="6CA9310B" w14:textId="5F239388" w:rsidR="00FA3180" w:rsidRPr="00143EE4" w:rsidRDefault="00FA3180" w:rsidP="00FA3180">
            <w:pPr>
              <w:pStyle w:val="Tabelkop"/>
              <w:keepNext/>
              <w:keepLines/>
              <w:rPr>
                <w:rFonts w:ascii="UWV Werk" w:hAnsi="UWV Werk"/>
                <w:sz w:val="16"/>
                <w:szCs w:val="16"/>
                <w:lang w:val="en-US"/>
              </w:rPr>
            </w:pPr>
            <w:r w:rsidRPr="00143EE4">
              <w:rPr>
                <w:rFonts w:ascii="UWV Werk" w:hAnsi="UWV Werk"/>
                <w:sz w:val="16"/>
                <w:szCs w:val="16"/>
                <w:lang w:val="en-US"/>
              </w:rPr>
              <w:t>Changes to my partner’s income or my living situation</w:t>
            </w:r>
          </w:p>
        </w:tc>
        <w:tc>
          <w:tcPr>
            <w:tcW w:w="170" w:type="dxa"/>
            <w:shd w:val="pct5" w:color="auto" w:fill="auto"/>
          </w:tcPr>
          <w:p w14:paraId="31CB5408" w14:textId="77777777" w:rsidR="00FA3180" w:rsidRPr="00143EE4" w:rsidRDefault="00FA3180" w:rsidP="00FA3180">
            <w:pPr>
              <w:pStyle w:val="Tabelkop"/>
              <w:keepNext/>
              <w:keepLines/>
              <w:rPr>
                <w:rFonts w:ascii="UWV Werk" w:hAnsi="UWV Werk"/>
                <w:sz w:val="16"/>
                <w:szCs w:val="16"/>
                <w:lang w:val="en-US"/>
              </w:rPr>
            </w:pPr>
          </w:p>
        </w:tc>
      </w:tr>
      <w:tr w:rsidR="00A54F63" w:rsidRPr="00143EE4" w14:paraId="7E491DE1" w14:textId="77777777" w:rsidTr="00176E56">
        <w:trPr>
          <w:cantSplit/>
        </w:trPr>
        <w:tc>
          <w:tcPr>
            <w:tcW w:w="383" w:type="dxa"/>
            <w:gridSpan w:val="2"/>
          </w:tcPr>
          <w:p w14:paraId="62427445" w14:textId="77777777" w:rsidR="00A54F63" w:rsidRPr="00143EE4" w:rsidRDefault="00A54F63" w:rsidP="00A54F63">
            <w:pPr>
              <w:pStyle w:val="Tussenbalk"/>
              <w:keepNext/>
              <w:keepLines/>
              <w:rPr>
                <w:rFonts w:ascii="UWV Werk" w:hAnsi="UWV Werk"/>
                <w:sz w:val="16"/>
                <w:szCs w:val="16"/>
                <w:lang w:val="en-US"/>
              </w:rPr>
            </w:pPr>
          </w:p>
        </w:tc>
        <w:tc>
          <w:tcPr>
            <w:tcW w:w="2683" w:type="dxa"/>
            <w:gridSpan w:val="4"/>
          </w:tcPr>
          <w:p w14:paraId="2A736923" w14:textId="77777777" w:rsidR="00A54F63" w:rsidRPr="00143EE4" w:rsidRDefault="00A54F63" w:rsidP="00A54F63">
            <w:pPr>
              <w:pStyle w:val="Tussenbalk"/>
              <w:keepNext/>
              <w:keepLines/>
              <w:rPr>
                <w:rFonts w:ascii="UWV Werk" w:hAnsi="UWV Werk"/>
                <w:sz w:val="16"/>
                <w:szCs w:val="16"/>
                <w:lang w:val="en-US"/>
              </w:rPr>
            </w:pPr>
          </w:p>
        </w:tc>
        <w:tc>
          <w:tcPr>
            <w:tcW w:w="159" w:type="dxa"/>
            <w:shd w:val="pct5" w:color="auto" w:fill="auto"/>
          </w:tcPr>
          <w:p w14:paraId="28953709" w14:textId="77777777" w:rsidR="00A54F63" w:rsidRPr="00143EE4" w:rsidRDefault="00A54F63" w:rsidP="00A54F63">
            <w:pPr>
              <w:pStyle w:val="Tussenbalk"/>
              <w:keepNext/>
              <w:keepLines/>
              <w:rPr>
                <w:rFonts w:ascii="UWV Werk" w:hAnsi="UWV Werk"/>
                <w:sz w:val="16"/>
                <w:szCs w:val="16"/>
                <w:lang w:val="en-US"/>
              </w:rPr>
            </w:pPr>
          </w:p>
        </w:tc>
        <w:tc>
          <w:tcPr>
            <w:tcW w:w="6681" w:type="dxa"/>
            <w:gridSpan w:val="23"/>
            <w:shd w:val="pct5" w:color="auto" w:fill="auto"/>
          </w:tcPr>
          <w:p w14:paraId="7F6D2D81" w14:textId="77777777" w:rsidR="00A54F63" w:rsidRPr="00143EE4" w:rsidRDefault="00A54F63" w:rsidP="00A54F63">
            <w:pPr>
              <w:pStyle w:val="Tussenbalk"/>
              <w:keepNext/>
              <w:keepLines/>
              <w:rPr>
                <w:rFonts w:ascii="UWV Werk" w:hAnsi="UWV Werk"/>
                <w:sz w:val="16"/>
                <w:szCs w:val="16"/>
                <w:lang w:val="en-US"/>
              </w:rPr>
            </w:pPr>
          </w:p>
        </w:tc>
        <w:tc>
          <w:tcPr>
            <w:tcW w:w="170" w:type="dxa"/>
            <w:shd w:val="pct5" w:color="auto" w:fill="auto"/>
          </w:tcPr>
          <w:p w14:paraId="1A77BAE2" w14:textId="77777777" w:rsidR="00A54F63" w:rsidRPr="00143EE4" w:rsidRDefault="00A54F63" w:rsidP="00A54F63">
            <w:pPr>
              <w:pStyle w:val="Tussenbalk"/>
              <w:keepNext/>
              <w:keepLines/>
              <w:rPr>
                <w:rFonts w:ascii="UWV Werk" w:hAnsi="UWV Werk"/>
                <w:sz w:val="16"/>
                <w:szCs w:val="16"/>
                <w:lang w:val="en-US"/>
              </w:rPr>
            </w:pPr>
          </w:p>
        </w:tc>
      </w:tr>
      <w:tr w:rsidR="00EC297A" w:rsidRPr="00143EE4" w14:paraId="0E0FF435" w14:textId="77777777" w:rsidTr="00176E56">
        <w:trPr>
          <w:cantSplit/>
        </w:trPr>
        <w:tc>
          <w:tcPr>
            <w:tcW w:w="383" w:type="dxa"/>
            <w:gridSpan w:val="2"/>
          </w:tcPr>
          <w:p w14:paraId="560C4044" w14:textId="797B214C" w:rsidR="00EC297A" w:rsidRPr="00066E48" w:rsidRDefault="00EC297A" w:rsidP="006E03BD">
            <w:pPr>
              <w:pStyle w:val="Basistekst"/>
              <w:keepNext/>
              <w:keepLines/>
              <w:rPr>
                <w:sz w:val="18"/>
                <w:szCs w:val="18"/>
              </w:rPr>
            </w:pPr>
            <w:r w:rsidRPr="00066E48">
              <w:rPr>
                <w:b/>
                <w:sz w:val="18"/>
                <w:szCs w:val="18"/>
              </w:rPr>
              <w:t>󠄀</w:t>
            </w:r>
          </w:p>
        </w:tc>
        <w:tc>
          <w:tcPr>
            <w:tcW w:w="2683" w:type="dxa"/>
            <w:gridSpan w:val="4"/>
            <w:vMerge w:val="restart"/>
          </w:tcPr>
          <w:p w14:paraId="2F0A508A" w14:textId="0FF42D6A" w:rsidR="00EC297A" w:rsidRPr="00143EE4" w:rsidRDefault="009B4F32" w:rsidP="006E03BD">
            <w:pPr>
              <w:pStyle w:val="Basistekst"/>
              <w:keepNext/>
              <w:keepLines/>
              <w:rPr>
                <w:rFonts w:ascii="UWV Werk" w:hAnsi="UWV Werk"/>
                <w:sz w:val="16"/>
                <w:szCs w:val="16"/>
                <w:lang w:val="en-US"/>
              </w:rPr>
            </w:pPr>
            <w:r w:rsidRPr="00143EE4">
              <w:rPr>
                <w:rFonts w:ascii="UWV Werk" w:hAnsi="UWV Werk"/>
                <w:sz w:val="16"/>
                <w:szCs w:val="16"/>
                <w:lang w:val="en-US"/>
              </w:rPr>
              <w:t>My partner's income has changed.</w:t>
            </w:r>
          </w:p>
        </w:tc>
        <w:tc>
          <w:tcPr>
            <w:tcW w:w="159" w:type="dxa"/>
            <w:shd w:val="pct5" w:color="auto" w:fill="auto"/>
          </w:tcPr>
          <w:p w14:paraId="39C07DD3" w14:textId="77777777" w:rsidR="00EC297A" w:rsidRPr="00143EE4" w:rsidRDefault="00EC297A" w:rsidP="006E03BD">
            <w:pPr>
              <w:pStyle w:val="Basistekst"/>
              <w:keepNext/>
              <w:keepLines/>
              <w:rPr>
                <w:rFonts w:ascii="UWV Werk" w:hAnsi="UWV Werk"/>
                <w:sz w:val="16"/>
                <w:szCs w:val="16"/>
                <w:lang w:val="en-US"/>
              </w:rPr>
            </w:pPr>
          </w:p>
        </w:tc>
        <w:tc>
          <w:tcPr>
            <w:tcW w:w="2499" w:type="dxa"/>
            <w:gridSpan w:val="10"/>
            <w:shd w:val="pct5" w:color="auto" w:fill="auto"/>
          </w:tcPr>
          <w:p w14:paraId="28A7CA44" w14:textId="7C56EF72" w:rsidR="00EC297A" w:rsidRPr="00143EE4" w:rsidDel="00D327B9" w:rsidRDefault="001E3B40" w:rsidP="006E03BD">
            <w:pPr>
              <w:pStyle w:val="Basistekst"/>
              <w:keepNext/>
              <w:keepLines/>
              <w:rPr>
                <w:rFonts w:ascii="UWV Werk" w:hAnsi="UWV Werk"/>
                <w:sz w:val="16"/>
                <w:szCs w:val="16"/>
              </w:rPr>
            </w:pPr>
            <w:r w:rsidRPr="00143EE4">
              <w:rPr>
                <w:rFonts w:ascii="UWV Werk" w:hAnsi="UWV Werk"/>
                <w:sz w:val="16"/>
                <w:szCs w:val="16"/>
              </w:rPr>
              <w:t>Partner's name</w:t>
            </w:r>
          </w:p>
        </w:tc>
        <w:tc>
          <w:tcPr>
            <w:tcW w:w="4182" w:type="dxa"/>
            <w:gridSpan w:val="13"/>
          </w:tcPr>
          <w:p w14:paraId="48075889" w14:textId="1CA5274B" w:rsidR="00EC297A" w:rsidRPr="00143EE4" w:rsidRDefault="00EC297A" w:rsidP="006E03BD">
            <w:pPr>
              <w:pStyle w:val="Invulling"/>
              <w:keepNext/>
              <w:keepLines/>
              <w:rPr>
                <w:rFonts w:ascii="UWV Werk" w:hAnsi="UWV Werk"/>
                <w:sz w:val="16"/>
                <w:szCs w:val="16"/>
              </w:rPr>
            </w:pPr>
          </w:p>
        </w:tc>
        <w:tc>
          <w:tcPr>
            <w:tcW w:w="170" w:type="dxa"/>
            <w:shd w:val="pct5" w:color="auto" w:fill="auto"/>
          </w:tcPr>
          <w:p w14:paraId="5CDC64B2" w14:textId="77777777" w:rsidR="00EC297A" w:rsidRPr="00143EE4" w:rsidRDefault="00EC297A" w:rsidP="006E03BD">
            <w:pPr>
              <w:pStyle w:val="Basistekst"/>
              <w:keepNext/>
              <w:keepLines/>
              <w:rPr>
                <w:rFonts w:ascii="UWV Werk" w:hAnsi="UWV Werk"/>
                <w:sz w:val="16"/>
                <w:szCs w:val="16"/>
              </w:rPr>
            </w:pPr>
          </w:p>
        </w:tc>
      </w:tr>
      <w:tr w:rsidR="00EC297A" w:rsidRPr="00143EE4" w14:paraId="26BAA3D3" w14:textId="77777777" w:rsidTr="00176E56">
        <w:trPr>
          <w:cantSplit/>
        </w:trPr>
        <w:tc>
          <w:tcPr>
            <w:tcW w:w="383" w:type="dxa"/>
            <w:gridSpan w:val="2"/>
          </w:tcPr>
          <w:p w14:paraId="15184C2E" w14:textId="77777777" w:rsidR="00EC297A" w:rsidRPr="00143EE4" w:rsidRDefault="00EC297A" w:rsidP="00A54F63">
            <w:pPr>
              <w:pStyle w:val="Tussenbalk"/>
              <w:keepNext/>
              <w:keepLines/>
              <w:rPr>
                <w:rFonts w:ascii="UWV Werk" w:hAnsi="UWV Werk"/>
                <w:sz w:val="16"/>
                <w:szCs w:val="16"/>
                <w:lang w:val="en-US"/>
              </w:rPr>
            </w:pPr>
          </w:p>
        </w:tc>
        <w:tc>
          <w:tcPr>
            <w:tcW w:w="2683" w:type="dxa"/>
            <w:gridSpan w:val="4"/>
            <w:vMerge/>
          </w:tcPr>
          <w:p w14:paraId="602F39A8" w14:textId="77777777" w:rsidR="00EC297A" w:rsidRPr="00143EE4" w:rsidRDefault="00EC297A" w:rsidP="00A54F63">
            <w:pPr>
              <w:pStyle w:val="Tussenbalk"/>
              <w:keepNext/>
              <w:keepLines/>
              <w:rPr>
                <w:rFonts w:ascii="UWV Werk" w:hAnsi="UWV Werk"/>
                <w:sz w:val="16"/>
                <w:szCs w:val="16"/>
                <w:lang w:val="en-US"/>
              </w:rPr>
            </w:pPr>
          </w:p>
        </w:tc>
        <w:tc>
          <w:tcPr>
            <w:tcW w:w="159" w:type="dxa"/>
            <w:shd w:val="pct5" w:color="auto" w:fill="auto"/>
          </w:tcPr>
          <w:p w14:paraId="0EC3BDAC" w14:textId="77777777" w:rsidR="00EC297A" w:rsidRPr="00143EE4" w:rsidRDefault="00EC297A" w:rsidP="00A54F63">
            <w:pPr>
              <w:pStyle w:val="Tussenbalk"/>
              <w:keepNext/>
              <w:keepLines/>
              <w:rPr>
                <w:rFonts w:ascii="UWV Werk" w:hAnsi="UWV Werk"/>
                <w:sz w:val="16"/>
                <w:szCs w:val="16"/>
                <w:lang w:val="en-US"/>
              </w:rPr>
            </w:pPr>
          </w:p>
        </w:tc>
        <w:tc>
          <w:tcPr>
            <w:tcW w:w="6681" w:type="dxa"/>
            <w:gridSpan w:val="23"/>
            <w:shd w:val="pct5" w:color="auto" w:fill="auto"/>
          </w:tcPr>
          <w:p w14:paraId="06502895" w14:textId="77777777" w:rsidR="00EC297A" w:rsidRPr="00143EE4" w:rsidRDefault="00EC297A" w:rsidP="00A54F63">
            <w:pPr>
              <w:pStyle w:val="Tussenbalk"/>
              <w:keepNext/>
              <w:keepLines/>
              <w:rPr>
                <w:rFonts w:ascii="UWV Werk" w:hAnsi="UWV Werk"/>
                <w:sz w:val="16"/>
                <w:szCs w:val="16"/>
                <w:lang w:val="en-US"/>
              </w:rPr>
            </w:pPr>
          </w:p>
        </w:tc>
        <w:tc>
          <w:tcPr>
            <w:tcW w:w="170" w:type="dxa"/>
            <w:shd w:val="pct5" w:color="auto" w:fill="auto"/>
          </w:tcPr>
          <w:p w14:paraId="4C319F57" w14:textId="77777777" w:rsidR="00EC297A" w:rsidRPr="00143EE4" w:rsidRDefault="00EC297A" w:rsidP="00A54F63">
            <w:pPr>
              <w:pStyle w:val="Tussenbalk"/>
              <w:keepNext/>
              <w:keepLines/>
              <w:rPr>
                <w:rFonts w:ascii="UWV Werk" w:hAnsi="UWV Werk"/>
                <w:sz w:val="16"/>
                <w:szCs w:val="16"/>
                <w:lang w:val="en-US"/>
              </w:rPr>
            </w:pPr>
          </w:p>
        </w:tc>
      </w:tr>
      <w:tr w:rsidR="00372E50" w:rsidRPr="00143EE4" w14:paraId="58785E99" w14:textId="77777777" w:rsidTr="00176E56">
        <w:trPr>
          <w:cantSplit/>
        </w:trPr>
        <w:tc>
          <w:tcPr>
            <w:tcW w:w="383" w:type="dxa"/>
            <w:gridSpan w:val="2"/>
          </w:tcPr>
          <w:p w14:paraId="612B999C" w14:textId="77777777" w:rsidR="00372E50" w:rsidRPr="00143EE4" w:rsidRDefault="00372E50" w:rsidP="00372E50">
            <w:pPr>
              <w:keepNext/>
              <w:keepLines/>
              <w:rPr>
                <w:rFonts w:ascii="UWV Werk" w:hAnsi="UWV Werk"/>
                <w:sz w:val="16"/>
                <w:szCs w:val="16"/>
                <w:lang w:val="en-US"/>
              </w:rPr>
            </w:pPr>
          </w:p>
        </w:tc>
        <w:tc>
          <w:tcPr>
            <w:tcW w:w="2683" w:type="dxa"/>
            <w:gridSpan w:val="4"/>
            <w:vMerge/>
          </w:tcPr>
          <w:p w14:paraId="60B0EC35" w14:textId="77777777" w:rsidR="00372E50" w:rsidRPr="00143EE4" w:rsidRDefault="00372E50" w:rsidP="00372E50">
            <w:pPr>
              <w:keepNext/>
              <w:keepLines/>
              <w:rPr>
                <w:rFonts w:ascii="UWV Werk" w:hAnsi="UWV Werk"/>
                <w:sz w:val="16"/>
                <w:szCs w:val="16"/>
                <w:lang w:val="en-US"/>
              </w:rPr>
            </w:pPr>
          </w:p>
        </w:tc>
        <w:tc>
          <w:tcPr>
            <w:tcW w:w="159" w:type="dxa"/>
            <w:shd w:val="pct5" w:color="auto" w:fill="auto"/>
          </w:tcPr>
          <w:p w14:paraId="7E6294BA" w14:textId="77777777" w:rsidR="00372E50" w:rsidRPr="00143EE4" w:rsidRDefault="00372E50" w:rsidP="00372E50">
            <w:pPr>
              <w:pStyle w:val="Basistekst"/>
              <w:keepNext/>
              <w:keepLines/>
              <w:rPr>
                <w:rFonts w:ascii="UWV Werk" w:hAnsi="UWV Werk"/>
                <w:sz w:val="16"/>
                <w:szCs w:val="16"/>
                <w:lang w:val="en-US"/>
              </w:rPr>
            </w:pPr>
          </w:p>
        </w:tc>
        <w:tc>
          <w:tcPr>
            <w:tcW w:w="2499" w:type="dxa"/>
            <w:gridSpan w:val="10"/>
            <w:shd w:val="pct5" w:color="auto" w:fill="auto"/>
          </w:tcPr>
          <w:p w14:paraId="26F09DDB" w14:textId="6EC39CA6" w:rsidR="00372E50" w:rsidRPr="00143EE4" w:rsidRDefault="00372E50" w:rsidP="00372E50">
            <w:pPr>
              <w:pStyle w:val="Basistekst"/>
              <w:keepNext/>
              <w:keepLines/>
              <w:rPr>
                <w:rFonts w:ascii="UWV Werk" w:hAnsi="UWV Werk"/>
                <w:sz w:val="16"/>
                <w:szCs w:val="16"/>
              </w:rPr>
            </w:pPr>
            <w:r w:rsidRPr="00143EE4">
              <w:rPr>
                <w:rFonts w:ascii="UWV Werk" w:hAnsi="UWV Werk"/>
                <w:sz w:val="16"/>
                <w:szCs w:val="16"/>
              </w:rPr>
              <w:t>Partner's citizen service number</w:t>
            </w:r>
          </w:p>
        </w:tc>
        <w:tc>
          <w:tcPr>
            <w:tcW w:w="4182" w:type="dxa"/>
            <w:gridSpan w:val="13"/>
          </w:tcPr>
          <w:p w14:paraId="77E49ED1" w14:textId="271646C1" w:rsidR="00372E50" w:rsidRPr="00143EE4" w:rsidRDefault="00372E50" w:rsidP="00372E50">
            <w:pPr>
              <w:pStyle w:val="Invulling"/>
              <w:keepNext/>
              <w:keepLines/>
              <w:rPr>
                <w:rFonts w:ascii="UWV Werk" w:hAnsi="UWV Werk"/>
                <w:sz w:val="16"/>
                <w:szCs w:val="16"/>
              </w:rPr>
            </w:pPr>
          </w:p>
        </w:tc>
        <w:tc>
          <w:tcPr>
            <w:tcW w:w="170" w:type="dxa"/>
            <w:shd w:val="pct5" w:color="auto" w:fill="auto"/>
          </w:tcPr>
          <w:p w14:paraId="18ADA3FA" w14:textId="77777777" w:rsidR="00372E50" w:rsidRPr="00143EE4" w:rsidRDefault="00372E50" w:rsidP="00372E50">
            <w:pPr>
              <w:pStyle w:val="Basistekst"/>
              <w:keepNext/>
              <w:keepLines/>
              <w:rPr>
                <w:rFonts w:ascii="UWV Werk" w:hAnsi="UWV Werk"/>
                <w:sz w:val="16"/>
                <w:szCs w:val="16"/>
              </w:rPr>
            </w:pPr>
          </w:p>
        </w:tc>
      </w:tr>
      <w:tr w:rsidR="00A54F63" w:rsidRPr="00143EE4" w14:paraId="6C33431B" w14:textId="77777777" w:rsidTr="007C0790">
        <w:trPr>
          <w:cantSplit/>
          <w:trHeight w:val="80"/>
        </w:trPr>
        <w:tc>
          <w:tcPr>
            <w:tcW w:w="383" w:type="dxa"/>
            <w:gridSpan w:val="2"/>
          </w:tcPr>
          <w:p w14:paraId="1CD1F6F0" w14:textId="77777777" w:rsidR="00A54F63" w:rsidRPr="00143EE4" w:rsidRDefault="00A54F63" w:rsidP="00A54F63">
            <w:pPr>
              <w:pStyle w:val="Tussenbalk"/>
              <w:keepNext/>
              <w:keepLines/>
              <w:rPr>
                <w:rFonts w:ascii="UWV Werk" w:hAnsi="UWV Werk"/>
                <w:sz w:val="16"/>
                <w:szCs w:val="16"/>
              </w:rPr>
            </w:pPr>
          </w:p>
        </w:tc>
        <w:tc>
          <w:tcPr>
            <w:tcW w:w="2683" w:type="dxa"/>
            <w:gridSpan w:val="4"/>
          </w:tcPr>
          <w:p w14:paraId="3DFB297B" w14:textId="77777777" w:rsidR="00A54F63" w:rsidRPr="00143EE4" w:rsidRDefault="00A54F63" w:rsidP="00A54F63">
            <w:pPr>
              <w:pStyle w:val="Tussenbalk"/>
              <w:keepNext/>
              <w:keepLines/>
              <w:rPr>
                <w:rFonts w:ascii="UWV Werk" w:hAnsi="UWV Werk"/>
                <w:sz w:val="16"/>
                <w:szCs w:val="16"/>
              </w:rPr>
            </w:pPr>
          </w:p>
        </w:tc>
        <w:tc>
          <w:tcPr>
            <w:tcW w:w="159" w:type="dxa"/>
            <w:shd w:val="pct5" w:color="auto" w:fill="auto"/>
          </w:tcPr>
          <w:p w14:paraId="67733AC8" w14:textId="77777777" w:rsidR="00A54F63" w:rsidRPr="00143EE4" w:rsidRDefault="00A54F63" w:rsidP="00A54F63">
            <w:pPr>
              <w:pStyle w:val="Tussenbalk"/>
              <w:keepNext/>
              <w:keepLines/>
              <w:rPr>
                <w:rFonts w:ascii="UWV Werk" w:hAnsi="UWV Werk"/>
                <w:sz w:val="16"/>
                <w:szCs w:val="16"/>
              </w:rPr>
            </w:pPr>
          </w:p>
        </w:tc>
        <w:tc>
          <w:tcPr>
            <w:tcW w:w="6681" w:type="dxa"/>
            <w:gridSpan w:val="23"/>
            <w:shd w:val="pct5" w:color="auto" w:fill="auto"/>
          </w:tcPr>
          <w:p w14:paraId="4AA30876" w14:textId="77777777" w:rsidR="00A54F63" w:rsidRPr="00143EE4" w:rsidRDefault="00A54F63" w:rsidP="00A54F63">
            <w:pPr>
              <w:pStyle w:val="Tussenbalk"/>
              <w:keepNext/>
              <w:keepLines/>
              <w:rPr>
                <w:rFonts w:ascii="UWV Werk" w:hAnsi="UWV Werk"/>
                <w:sz w:val="16"/>
                <w:szCs w:val="16"/>
              </w:rPr>
            </w:pPr>
          </w:p>
        </w:tc>
        <w:tc>
          <w:tcPr>
            <w:tcW w:w="170" w:type="dxa"/>
            <w:shd w:val="pct5" w:color="auto" w:fill="auto"/>
          </w:tcPr>
          <w:p w14:paraId="6B886FBB" w14:textId="77777777" w:rsidR="00A54F63" w:rsidRPr="00143EE4" w:rsidRDefault="00A54F63" w:rsidP="00A54F63">
            <w:pPr>
              <w:pStyle w:val="Tussenbalk"/>
              <w:keepNext/>
              <w:keepLines/>
              <w:rPr>
                <w:rFonts w:ascii="UWV Werk" w:hAnsi="UWV Werk"/>
                <w:sz w:val="16"/>
                <w:szCs w:val="16"/>
              </w:rPr>
            </w:pPr>
          </w:p>
        </w:tc>
      </w:tr>
      <w:tr w:rsidR="008311AB" w:rsidRPr="00143EE4" w14:paraId="1599351F" w14:textId="77777777" w:rsidTr="00D94571">
        <w:trPr>
          <w:cantSplit/>
        </w:trPr>
        <w:tc>
          <w:tcPr>
            <w:tcW w:w="383" w:type="dxa"/>
            <w:gridSpan w:val="2"/>
          </w:tcPr>
          <w:p w14:paraId="63B990AD" w14:textId="77777777" w:rsidR="008311AB" w:rsidRPr="00143EE4" w:rsidRDefault="008311AB" w:rsidP="008311AB">
            <w:pPr>
              <w:keepNext/>
              <w:keepLines/>
              <w:rPr>
                <w:rFonts w:ascii="UWV Werk" w:hAnsi="UWV Werk"/>
                <w:sz w:val="16"/>
                <w:szCs w:val="16"/>
              </w:rPr>
            </w:pPr>
          </w:p>
        </w:tc>
        <w:tc>
          <w:tcPr>
            <w:tcW w:w="2683" w:type="dxa"/>
            <w:gridSpan w:val="4"/>
          </w:tcPr>
          <w:p w14:paraId="60F02A77" w14:textId="77777777" w:rsidR="008311AB" w:rsidRPr="00143EE4" w:rsidRDefault="008311AB" w:rsidP="008311AB">
            <w:pPr>
              <w:keepNext/>
              <w:keepLines/>
              <w:rPr>
                <w:rFonts w:ascii="UWV Werk" w:hAnsi="UWV Werk"/>
                <w:sz w:val="16"/>
                <w:szCs w:val="16"/>
              </w:rPr>
            </w:pPr>
          </w:p>
        </w:tc>
        <w:tc>
          <w:tcPr>
            <w:tcW w:w="159" w:type="dxa"/>
            <w:shd w:val="pct5" w:color="auto" w:fill="auto"/>
          </w:tcPr>
          <w:p w14:paraId="789A0D77" w14:textId="77777777" w:rsidR="008311AB" w:rsidRPr="00143EE4" w:rsidRDefault="008311AB" w:rsidP="008311AB">
            <w:pPr>
              <w:keepNext/>
              <w:keepLines/>
              <w:rPr>
                <w:rFonts w:ascii="UWV Werk" w:hAnsi="UWV Werk"/>
                <w:sz w:val="16"/>
                <w:szCs w:val="16"/>
              </w:rPr>
            </w:pPr>
          </w:p>
        </w:tc>
        <w:tc>
          <w:tcPr>
            <w:tcW w:w="751" w:type="dxa"/>
            <w:gridSpan w:val="3"/>
            <w:shd w:val="pct5" w:color="auto" w:fill="auto"/>
          </w:tcPr>
          <w:p w14:paraId="49038032" w14:textId="52E3F822" w:rsidR="008311AB" w:rsidRPr="00143EE4" w:rsidRDefault="008311AB" w:rsidP="008311AB">
            <w:pPr>
              <w:pStyle w:val="Basistekst"/>
              <w:rPr>
                <w:rFonts w:ascii="UWV Werk" w:hAnsi="UWV Werk"/>
                <w:sz w:val="16"/>
                <w:szCs w:val="16"/>
              </w:rPr>
            </w:pPr>
            <w:r w:rsidRPr="00143EE4">
              <w:rPr>
                <w:rFonts w:ascii="UWV Werk" w:hAnsi="UWV Werk"/>
                <w:sz w:val="16"/>
                <w:szCs w:val="16"/>
              </w:rPr>
              <w:t>Currency</w:t>
            </w:r>
            <w:r w:rsidRPr="00143EE4">
              <w:rPr>
                <w:rFonts w:ascii="UWV Werk" w:hAnsi="UWV Werk"/>
                <w:vanish/>
                <w:sz w:val="16"/>
                <w:szCs w:val="16"/>
              </w:rPr>
              <w:t xml:space="preserve"> end doorchternaam</w:t>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r w:rsidRPr="00143EE4">
              <w:rPr>
                <w:rFonts w:ascii="UWV Werk" w:hAnsi="UWV Werk"/>
                <w:vanish/>
                <w:sz w:val="16"/>
                <w:szCs w:val="16"/>
              </w:rPr>
              <w:pgNum/>
            </w:r>
          </w:p>
        </w:tc>
        <w:tc>
          <w:tcPr>
            <w:tcW w:w="658" w:type="dxa"/>
            <w:gridSpan w:val="2"/>
          </w:tcPr>
          <w:p w14:paraId="2659E2A5" w14:textId="77777777" w:rsidR="008311AB" w:rsidRPr="00143EE4" w:rsidRDefault="008311AB" w:rsidP="008311AB">
            <w:pPr>
              <w:pStyle w:val="Invulling"/>
              <w:keepNext/>
              <w:keepLines/>
              <w:rPr>
                <w:rFonts w:ascii="UWV Werk" w:hAnsi="UWV Werk"/>
                <w:sz w:val="16"/>
                <w:szCs w:val="16"/>
              </w:rPr>
            </w:pPr>
          </w:p>
        </w:tc>
        <w:tc>
          <w:tcPr>
            <w:tcW w:w="90" w:type="dxa"/>
            <w:shd w:val="clear" w:color="auto" w:fill="F2F2F2" w:themeFill="background1" w:themeFillShade="F2"/>
          </w:tcPr>
          <w:p w14:paraId="61589DAB" w14:textId="77777777" w:rsidR="008311AB" w:rsidRPr="00143EE4" w:rsidRDefault="008311AB" w:rsidP="008311AB">
            <w:pPr>
              <w:pStyle w:val="Invulling"/>
              <w:keepNext/>
              <w:keepLines/>
              <w:rPr>
                <w:rFonts w:ascii="UWV Werk" w:hAnsi="UWV Werk"/>
                <w:sz w:val="16"/>
                <w:szCs w:val="16"/>
              </w:rPr>
            </w:pPr>
          </w:p>
        </w:tc>
        <w:tc>
          <w:tcPr>
            <w:tcW w:w="1001" w:type="dxa"/>
            <w:gridSpan w:val="4"/>
            <w:shd w:val="clear" w:color="auto" w:fill="F2F2F2" w:themeFill="background1" w:themeFillShade="F2"/>
          </w:tcPr>
          <w:p w14:paraId="1FA59F23" w14:textId="2940F7B3" w:rsidR="008311AB" w:rsidRPr="00143EE4" w:rsidRDefault="008311AB" w:rsidP="008311AB">
            <w:pPr>
              <w:pStyle w:val="Basistekst"/>
              <w:rPr>
                <w:rFonts w:ascii="UWV Werk" w:hAnsi="UWV Werk"/>
                <w:sz w:val="16"/>
                <w:szCs w:val="16"/>
              </w:rPr>
            </w:pPr>
            <w:r w:rsidRPr="00143EE4">
              <w:rPr>
                <w:rFonts w:ascii="UWV Werk" w:hAnsi="UWV Werk"/>
                <w:sz w:val="16"/>
                <w:szCs w:val="16"/>
              </w:rPr>
              <w:t xml:space="preserve">Gross pay </w:t>
            </w:r>
          </w:p>
        </w:tc>
        <w:tc>
          <w:tcPr>
            <w:tcW w:w="1287" w:type="dxa"/>
            <w:gridSpan w:val="7"/>
          </w:tcPr>
          <w:p w14:paraId="2FD6B86A" w14:textId="77777777" w:rsidR="008311AB" w:rsidRPr="00143EE4" w:rsidRDefault="008311AB" w:rsidP="008311AB">
            <w:pPr>
              <w:pStyle w:val="Invulling"/>
              <w:keepNext/>
              <w:keepLines/>
              <w:rPr>
                <w:rFonts w:ascii="UWV Werk" w:hAnsi="UWV Werk"/>
                <w:sz w:val="16"/>
                <w:szCs w:val="16"/>
              </w:rPr>
            </w:pPr>
          </w:p>
        </w:tc>
        <w:tc>
          <w:tcPr>
            <w:tcW w:w="112" w:type="dxa"/>
            <w:gridSpan w:val="2"/>
            <w:shd w:val="clear" w:color="auto" w:fill="F2F2F2" w:themeFill="background1" w:themeFillShade="F2"/>
          </w:tcPr>
          <w:p w14:paraId="5B6D84E9" w14:textId="77777777" w:rsidR="008311AB" w:rsidRPr="00143EE4" w:rsidRDefault="008311AB" w:rsidP="008311AB">
            <w:pPr>
              <w:pStyle w:val="Invulling"/>
              <w:keepNext/>
              <w:keepLines/>
              <w:rPr>
                <w:rFonts w:ascii="UWV Werk" w:hAnsi="UWV Werk"/>
                <w:sz w:val="16"/>
                <w:szCs w:val="16"/>
              </w:rPr>
            </w:pPr>
          </w:p>
        </w:tc>
        <w:tc>
          <w:tcPr>
            <w:tcW w:w="336" w:type="dxa"/>
            <w:shd w:val="clear" w:color="auto" w:fill="F2F2F2" w:themeFill="background1" w:themeFillShade="F2"/>
          </w:tcPr>
          <w:p w14:paraId="1390C6A6" w14:textId="1B1489EA" w:rsidR="008311AB" w:rsidRPr="00143EE4" w:rsidRDefault="0033784B" w:rsidP="008311AB">
            <w:pPr>
              <w:pStyle w:val="Basistekst"/>
              <w:rPr>
                <w:rFonts w:ascii="UWV Werk" w:hAnsi="UWV Werk"/>
                <w:sz w:val="16"/>
                <w:szCs w:val="16"/>
              </w:rPr>
            </w:pPr>
            <w:r w:rsidRPr="00143EE4">
              <w:rPr>
                <w:rFonts w:ascii="UWV Werk" w:hAnsi="UWV Werk"/>
                <w:sz w:val="16"/>
                <w:szCs w:val="16"/>
              </w:rPr>
              <w:t>per</w:t>
            </w:r>
          </w:p>
        </w:tc>
        <w:tc>
          <w:tcPr>
            <w:tcW w:w="784" w:type="dxa"/>
            <w:shd w:val="clear" w:color="auto" w:fill="F2F2F2" w:themeFill="background1" w:themeFillShade="F2"/>
          </w:tcPr>
          <w:p w14:paraId="34218647" w14:textId="6265A0DA" w:rsidR="008311AB" w:rsidRPr="00881153" w:rsidRDefault="008311AB" w:rsidP="008311AB">
            <w:pPr>
              <w:pStyle w:val="Basistekst"/>
              <w:rPr>
                <w:sz w:val="18"/>
                <w:szCs w:val="18"/>
              </w:rPr>
            </w:pPr>
            <w:r w:rsidRPr="00881153">
              <w:rPr>
                <w:b/>
                <w:sz w:val="18"/>
                <w:szCs w:val="18"/>
              </w:rPr>
              <w:t>󠄀</w:t>
            </w:r>
            <w:r w:rsidRPr="00881153">
              <w:rPr>
                <w:sz w:val="18"/>
                <w:szCs w:val="18"/>
              </w:rPr>
              <w:t xml:space="preserve"> </w:t>
            </w:r>
            <w:r w:rsidR="00BC690A" w:rsidRPr="00881153">
              <w:rPr>
                <w:rFonts w:ascii="UWV Werk" w:hAnsi="UWV Werk"/>
                <w:sz w:val="16"/>
                <w:szCs w:val="16"/>
              </w:rPr>
              <w:t>Week</w:t>
            </w:r>
          </w:p>
        </w:tc>
        <w:tc>
          <w:tcPr>
            <w:tcW w:w="925" w:type="dxa"/>
            <w:shd w:val="clear" w:color="auto" w:fill="F2F2F2" w:themeFill="background1" w:themeFillShade="F2"/>
          </w:tcPr>
          <w:p w14:paraId="05291F93" w14:textId="23B353CA" w:rsidR="008311AB" w:rsidRPr="00881153" w:rsidRDefault="008311AB" w:rsidP="008311AB">
            <w:pPr>
              <w:pStyle w:val="Basistekst"/>
              <w:rPr>
                <w:sz w:val="18"/>
                <w:szCs w:val="18"/>
              </w:rPr>
            </w:pPr>
            <w:r w:rsidRPr="00881153">
              <w:rPr>
                <w:b/>
                <w:sz w:val="18"/>
                <w:szCs w:val="18"/>
              </w:rPr>
              <w:t>󠄀</w:t>
            </w:r>
            <w:r w:rsidRPr="00881153">
              <w:rPr>
                <w:sz w:val="18"/>
                <w:szCs w:val="18"/>
              </w:rPr>
              <w:t xml:space="preserve"> </w:t>
            </w:r>
            <w:r w:rsidRPr="00881153">
              <w:rPr>
                <w:rFonts w:ascii="UWV Werk" w:hAnsi="UWV Werk"/>
                <w:sz w:val="16"/>
                <w:szCs w:val="16"/>
              </w:rPr>
              <w:t xml:space="preserve">4 </w:t>
            </w:r>
            <w:r w:rsidR="001D3DC1" w:rsidRPr="00881153">
              <w:rPr>
                <w:rFonts w:ascii="UWV Werk" w:hAnsi="UWV Werk"/>
                <w:sz w:val="16"/>
                <w:szCs w:val="16"/>
              </w:rPr>
              <w:t>weeks</w:t>
            </w:r>
          </w:p>
        </w:tc>
        <w:tc>
          <w:tcPr>
            <w:tcW w:w="737" w:type="dxa"/>
            <w:shd w:val="clear" w:color="auto" w:fill="F2F2F2" w:themeFill="background1" w:themeFillShade="F2"/>
          </w:tcPr>
          <w:p w14:paraId="15ACEC59" w14:textId="22F38644" w:rsidR="008311AB" w:rsidRPr="00881153" w:rsidRDefault="008311AB" w:rsidP="008311AB">
            <w:pPr>
              <w:pStyle w:val="Basistekst"/>
              <w:rPr>
                <w:sz w:val="18"/>
                <w:szCs w:val="18"/>
              </w:rPr>
            </w:pPr>
            <w:r w:rsidRPr="00881153">
              <w:rPr>
                <w:b/>
                <w:sz w:val="18"/>
                <w:szCs w:val="18"/>
              </w:rPr>
              <w:t>󠄀</w:t>
            </w:r>
            <w:r w:rsidRPr="00881153">
              <w:rPr>
                <w:sz w:val="18"/>
                <w:szCs w:val="18"/>
              </w:rPr>
              <w:t xml:space="preserve"> </w:t>
            </w:r>
            <w:r w:rsidR="00F84F16" w:rsidRPr="00881153">
              <w:rPr>
                <w:rFonts w:ascii="UWV Werk" w:hAnsi="UWV Werk"/>
                <w:sz w:val="16"/>
                <w:szCs w:val="16"/>
              </w:rPr>
              <w:t>Month</w:t>
            </w:r>
          </w:p>
        </w:tc>
        <w:tc>
          <w:tcPr>
            <w:tcW w:w="170" w:type="dxa"/>
            <w:shd w:val="pct5" w:color="auto" w:fill="auto"/>
          </w:tcPr>
          <w:p w14:paraId="25F3D0AD" w14:textId="77777777" w:rsidR="008311AB" w:rsidRPr="00143EE4" w:rsidRDefault="008311AB" w:rsidP="008311AB">
            <w:pPr>
              <w:pStyle w:val="Invulling"/>
              <w:keepNext/>
              <w:keepLines/>
              <w:rPr>
                <w:rFonts w:ascii="UWV Werk" w:hAnsi="UWV Werk"/>
                <w:sz w:val="16"/>
                <w:szCs w:val="16"/>
              </w:rPr>
            </w:pPr>
          </w:p>
        </w:tc>
      </w:tr>
      <w:tr w:rsidR="00A54F63" w:rsidRPr="00143EE4" w14:paraId="7C745C11" w14:textId="77777777" w:rsidTr="007C0790">
        <w:trPr>
          <w:cantSplit/>
        </w:trPr>
        <w:tc>
          <w:tcPr>
            <w:tcW w:w="383" w:type="dxa"/>
            <w:gridSpan w:val="2"/>
          </w:tcPr>
          <w:p w14:paraId="0C41C296" w14:textId="77777777" w:rsidR="00A54F63" w:rsidRPr="00143EE4" w:rsidRDefault="00A54F63" w:rsidP="00A54F63">
            <w:pPr>
              <w:pStyle w:val="Tussenbalk"/>
              <w:keepNext/>
              <w:keepLines/>
              <w:rPr>
                <w:rFonts w:ascii="UWV Werk" w:hAnsi="UWV Werk"/>
                <w:sz w:val="16"/>
                <w:szCs w:val="16"/>
              </w:rPr>
            </w:pPr>
          </w:p>
        </w:tc>
        <w:tc>
          <w:tcPr>
            <w:tcW w:w="2683" w:type="dxa"/>
            <w:gridSpan w:val="4"/>
          </w:tcPr>
          <w:p w14:paraId="51D29B28" w14:textId="77777777" w:rsidR="00A54F63" w:rsidRPr="00143EE4" w:rsidRDefault="00A54F63" w:rsidP="00A54F63">
            <w:pPr>
              <w:pStyle w:val="Tussenbalk"/>
              <w:keepNext/>
              <w:keepLines/>
              <w:rPr>
                <w:rFonts w:ascii="UWV Werk" w:hAnsi="UWV Werk"/>
                <w:sz w:val="16"/>
                <w:szCs w:val="16"/>
              </w:rPr>
            </w:pPr>
          </w:p>
        </w:tc>
        <w:tc>
          <w:tcPr>
            <w:tcW w:w="159" w:type="dxa"/>
            <w:shd w:val="pct5" w:color="auto" w:fill="auto"/>
          </w:tcPr>
          <w:p w14:paraId="17971CE2" w14:textId="77777777" w:rsidR="00A54F63" w:rsidRPr="00143EE4" w:rsidRDefault="00A54F63" w:rsidP="00A54F63">
            <w:pPr>
              <w:pStyle w:val="Tussenbalk"/>
              <w:keepNext/>
              <w:keepLines/>
              <w:rPr>
                <w:rFonts w:ascii="UWV Werk" w:hAnsi="UWV Werk"/>
                <w:sz w:val="16"/>
                <w:szCs w:val="16"/>
              </w:rPr>
            </w:pPr>
          </w:p>
        </w:tc>
        <w:tc>
          <w:tcPr>
            <w:tcW w:w="6681" w:type="dxa"/>
            <w:gridSpan w:val="23"/>
            <w:shd w:val="pct5" w:color="auto" w:fill="auto"/>
          </w:tcPr>
          <w:p w14:paraId="1B3BCB4B" w14:textId="77777777" w:rsidR="00A54F63" w:rsidRPr="00143EE4" w:rsidRDefault="00A54F63" w:rsidP="00A54F63">
            <w:pPr>
              <w:pStyle w:val="Tussenbalk"/>
              <w:keepNext/>
              <w:keepLines/>
              <w:rPr>
                <w:rFonts w:ascii="UWV Werk" w:hAnsi="UWV Werk"/>
                <w:sz w:val="16"/>
                <w:szCs w:val="16"/>
              </w:rPr>
            </w:pPr>
          </w:p>
        </w:tc>
        <w:tc>
          <w:tcPr>
            <w:tcW w:w="170" w:type="dxa"/>
            <w:shd w:val="pct5" w:color="auto" w:fill="auto"/>
          </w:tcPr>
          <w:p w14:paraId="5FF2B0C5" w14:textId="77777777" w:rsidR="00A54F63" w:rsidRPr="00143EE4" w:rsidRDefault="00A54F63" w:rsidP="00A54F63">
            <w:pPr>
              <w:pStyle w:val="Tussenbalk"/>
              <w:keepNext/>
              <w:keepLines/>
              <w:rPr>
                <w:rFonts w:ascii="UWV Werk" w:hAnsi="UWV Werk"/>
                <w:sz w:val="16"/>
                <w:szCs w:val="16"/>
              </w:rPr>
            </w:pPr>
          </w:p>
        </w:tc>
      </w:tr>
      <w:tr w:rsidR="009C2A3D" w:rsidRPr="00143EE4" w14:paraId="2702978F" w14:textId="77777777" w:rsidTr="004973AA">
        <w:trPr>
          <w:cantSplit/>
        </w:trPr>
        <w:tc>
          <w:tcPr>
            <w:tcW w:w="383" w:type="dxa"/>
            <w:gridSpan w:val="2"/>
          </w:tcPr>
          <w:p w14:paraId="16FCE49A" w14:textId="77777777" w:rsidR="009C2A3D" w:rsidRPr="00143EE4" w:rsidRDefault="009C2A3D" w:rsidP="009C2A3D">
            <w:pPr>
              <w:keepNext/>
              <w:keepLines/>
              <w:rPr>
                <w:rFonts w:ascii="UWV Werk" w:hAnsi="UWV Werk"/>
                <w:sz w:val="16"/>
                <w:szCs w:val="16"/>
              </w:rPr>
            </w:pPr>
          </w:p>
        </w:tc>
        <w:tc>
          <w:tcPr>
            <w:tcW w:w="2683" w:type="dxa"/>
            <w:gridSpan w:val="4"/>
          </w:tcPr>
          <w:p w14:paraId="7EDA9520" w14:textId="77777777" w:rsidR="009C2A3D" w:rsidRPr="00143EE4" w:rsidRDefault="009C2A3D" w:rsidP="009C2A3D">
            <w:pPr>
              <w:keepNext/>
              <w:keepLines/>
              <w:rPr>
                <w:rFonts w:ascii="UWV Werk" w:hAnsi="UWV Werk"/>
                <w:sz w:val="16"/>
                <w:szCs w:val="16"/>
              </w:rPr>
            </w:pPr>
          </w:p>
        </w:tc>
        <w:tc>
          <w:tcPr>
            <w:tcW w:w="159" w:type="dxa"/>
            <w:shd w:val="pct5" w:color="auto" w:fill="auto"/>
          </w:tcPr>
          <w:p w14:paraId="2297DAC6" w14:textId="77777777" w:rsidR="009C2A3D" w:rsidRPr="00143EE4" w:rsidRDefault="009C2A3D" w:rsidP="009C2A3D">
            <w:pPr>
              <w:pStyle w:val="Basistekst"/>
              <w:keepNext/>
              <w:keepLines/>
              <w:rPr>
                <w:rFonts w:ascii="UWV Werk" w:hAnsi="UWV Werk"/>
                <w:sz w:val="16"/>
                <w:szCs w:val="16"/>
              </w:rPr>
            </w:pPr>
          </w:p>
        </w:tc>
        <w:tc>
          <w:tcPr>
            <w:tcW w:w="1059" w:type="dxa"/>
            <w:gridSpan w:val="4"/>
            <w:shd w:val="pct5" w:color="auto" w:fill="auto"/>
          </w:tcPr>
          <w:p w14:paraId="36B09201" w14:textId="66D667B5" w:rsidR="009C2A3D" w:rsidRPr="00143EE4" w:rsidRDefault="009C2A3D" w:rsidP="009C2A3D">
            <w:pPr>
              <w:pStyle w:val="Basistekst"/>
              <w:keepNext/>
              <w:keepLines/>
              <w:rPr>
                <w:rFonts w:ascii="UWV Werk" w:hAnsi="UWV Werk"/>
                <w:sz w:val="16"/>
                <w:szCs w:val="16"/>
              </w:rPr>
            </w:pPr>
            <w:r w:rsidRPr="00143EE4">
              <w:rPr>
                <w:rFonts w:ascii="UWV Werk" w:hAnsi="UWV Werk"/>
                <w:sz w:val="16"/>
                <w:szCs w:val="16"/>
              </w:rPr>
              <w:t>Type of wage</w:t>
            </w:r>
          </w:p>
        </w:tc>
        <w:tc>
          <w:tcPr>
            <w:tcW w:w="1134" w:type="dxa"/>
            <w:gridSpan w:val="4"/>
            <w:shd w:val="pct5" w:color="auto" w:fill="auto"/>
          </w:tcPr>
          <w:p w14:paraId="2EDE136B" w14:textId="77E654B0" w:rsidR="009C2A3D" w:rsidRPr="009F711C" w:rsidRDefault="009C2A3D" w:rsidP="009C2A3D">
            <w:pPr>
              <w:pStyle w:val="Basistekst"/>
              <w:keepNext/>
              <w:keepLines/>
              <w:rPr>
                <w:sz w:val="18"/>
                <w:szCs w:val="18"/>
              </w:rPr>
            </w:pPr>
            <w:r w:rsidRPr="009F711C">
              <w:rPr>
                <w:b/>
                <w:sz w:val="18"/>
                <w:szCs w:val="18"/>
              </w:rPr>
              <w:t>󠄀</w:t>
            </w:r>
            <w:r w:rsidRPr="009F711C">
              <w:rPr>
                <w:sz w:val="18"/>
                <w:szCs w:val="18"/>
              </w:rPr>
              <w:t xml:space="preserve"> </w:t>
            </w:r>
            <w:r w:rsidRPr="009F711C">
              <w:rPr>
                <w:rFonts w:ascii="UWV Werk" w:hAnsi="UWV Werk"/>
                <w:sz w:val="16"/>
                <w:szCs w:val="16"/>
              </w:rPr>
              <w:t>Fixed wage</w:t>
            </w:r>
          </w:p>
        </w:tc>
        <w:tc>
          <w:tcPr>
            <w:tcW w:w="4488" w:type="dxa"/>
            <w:gridSpan w:val="15"/>
            <w:shd w:val="pct5" w:color="auto" w:fill="auto"/>
          </w:tcPr>
          <w:p w14:paraId="189BCEA8" w14:textId="56E16D07" w:rsidR="009C2A3D" w:rsidRPr="00143EE4" w:rsidRDefault="009C2A3D" w:rsidP="009C2A3D">
            <w:pPr>
              <w:pStyle w:val="Basistekst"/>
              <w:keepNext/>
              <w:keepLines/>
              <w:ind w:left="1134" w:hanging="1134"/>
              <w:rPr>
                <w:rFonts w:ascii="UWV Werk" w:hAnsi="UWV Werk"/>
                <w:sz w:val="16"/>
                <w:szCs w:val="16"/>
                <w:lang w:val="en-US"/>
              </w:rPr>
            </w:pPr>
            <w:r w:rsidRPr="009F711C">
              <w:rPr>
                <w:b/>
                <w:sz w:val="18"/>
                <w:szCs w:val="18"/>
              </w:rPr>
              <w:t>󠄀</w:t>
            </w:r>
            <w:r w:rsidRPr="009F711C">
              <w:rPr>
                <w:position w:val="2"/>
                <w:sz w:val="18"/>
                <w:szCs w:val="18"/>
                <w:lang w:val="en-US"/>
              </w:rPr>
              <w:t xml:space="preserve"> </w:t>
            </w:r>
            <w:r w:rsidRPr="009F711C">
              <w:rPr>
                <w:rFonts w:ascii="UWV Werk" w:hAnsi="UWV Werk"/>
                <w:spacing w:val="-2"/>
                <w:sz w:val="16"/>
                <w:szCs w:val="16"/>
                <w:lang w:val="en-US"/>
              </w:rPr>
              <w:t>Variable wage</w:t>
            </w:r>
            <w:r w:rsidRPr="00143EE4">
              <w:rPr>
                <w:rFonts w:ascii="UWV Werk" w:hAnsi="UWV Werk"/>
                <w:spacing w:val="-2"/>
                <w:sz w:val="16"/>
                <w:szCs w:val="16"/>
              </w:rPr>
              <w:sym w:font="Webdings" w:char="F034"/>
            </w:r>
            <w:r w:rsidRPr="00143EE4">
              <w:rPr>
                <w:rFonts w:ascii="UWV Werk" w:hAnsi="UWV Werk"/>
                <w:i/>
                <w:spacing w:val="-2"/>
                <w:sz w:val="16"/>
                <w:szCs w:val="16"/>
                <w:lang w:val="en-US"/>
              </w:rPr>
              <w:t xml:space="preserve"> For example, overtime or on an on-cal</w:t>
            </w:r>
            <w:r w:rsidRPr="00143EE4">
              <w:rPr>
                <w:rFonts w:ascii="UWV Werk" w:hAnsi="UWV Werk"/>
                <w:i/>
                <w:spacing w:val="-2"/>
                <w:sz w:val="16"/>
                <w:szCs w:val="16"/>
                <w:lang w:val="en-US"/>
              </w:rPr>
              <w:tab/>
              <w:t>basis.</w:t>
            </w:r>
          </w:p>
        </w:tc>
        <w:tc>
          <w:tcPr>
            <w:tcW w:w="170" w:type="dxa"/>
            <w:shd w:val="pct5" w:color="auto" w:fill="auto"/>
          </w:tcPr>
          <w:p w14:paraId="2C53D441" w14:textId="77777777" w:rsidR="009C2A3D" w:rsidRPr="00143EE4" w:rsidRDefault="009C2A3D" w:rsidP="009C2A3D">
            <w:pPr>
              <w:pStyle w:val="Basistekst"/>
              <w:keepNext/>
              <w:keepLines/>
              <w:rPr>
                <w:rFonts w:ascii="UWV Werk" w:hAnsi="UWV Werk"/>
                <w:sz w:val="16"/>
                <w:szCs w:val="16"/>
                <w:lang w:val="en-US"/>
              </w:rPr>
            </w:pPr>
          </w:p>
        </w:tc>
      </w:tr>
      <w:tr w:rsidR="009C2A3D" w:rsidRPr="00143EE4" w14:paraId="4C6F6E8B" w14:textId="77777777" w:rsidTr="007C0790">
        <w:trPr>
          <w:cantSplit/>
        </w:trPr>
        <w:tc>
          <w:tcPr>
            <w:tcW w:w="383" w:type="dxa"/>
            <w:gridSpan w:val="2"/>
          </w:tcPr>
          <w:p w14:paraId="297D098A" w14:textId="77777777" w:rsidR="009C2A3D" w:rsidRPr="00143EE4" w:rsidRDefault="009C2A3D" w:rsidP="009C2A3D">
            <w:pPr>
              <w:pStyle w:val="Tussenbalk"/>
              <w:keepNext/>
              <w:keepLines/>
              <w:rPr>
                <w:rFonts w:ascii="UWV Werk" w:hAnsi="UWV Werk"/>
                <w:sz w:val="16"/>
                <w:szCs w:val="16"/>
                <w:lang w:val="en-US"/>
              </w:rPr>
            </w:pPr>
          </w:p>
        </w:tc>
        <w:tc>
          <w:tcPr>
            <w:tcW w:w="2683" w:type="dxa"/>
            <w:gridSpan w:val="4"/>
          </w:tcPr>
          <w:p w14:paraId="3CE3BCA3" w14:textId="77777777" w:rsidR="009C2A3D" w:rsidRPr="00143EE4" w:rsidRDefault="009C2A3D" w:rsidP="009C2A3D">
            <w:pPr>
              <w:pStyle w:val="Tussenbalk"/>
              <w:keepNext/>
              <w:keepLines/>
              <w:rPr>
                <w:rFonts w:ascii="UWV Werk" w:hAnsi="UWV Werk"/>
                <w:sz w:val="16"/>
                <w:szCs w:val="16"/>
                <w:lang w:val="en-US"/>
              </w:rPr>
            </w:pPr>
          </w:p>
        </w:tc>
        <w:tc>
          <w:tcPr>
            <w:tcW w:w="159" w:type="dxa"/>
            <w:shd w:val="pct5" w:color="auto" w:fill="auto"/>
          </w:tcPr>
          <w:p w14:paraId="07C89A53" w14:textId="77777777" w:rsidR="009C2A3D" w:rsidRPr="00143EE4" w:rsidRDefault="009C2A3D" w:rsidP="009C2A3D">
            <w:pPr>
              <w:pStyle w:val="Tussenbalk"/>
              <w:keepNext/>
              <w:keepLines/>
              <w:rPr>
                <w:rFonts w:ascii="UWV Werk" w:hAnsi="UWV Werk"/>
                <w:sz w:val="16"/>
                <w:szCs w:val="16"/>
                <w:lang w:val="en-US"/>
              </w:rPr>
            </w:pPr>
          </w:p>
        </w:tc>
        <w:tc>
          <w:tcPr>
            <w:tcW w:w="6681" w:type="dxa"/>
            <w:gridSpan w:val="23"/>
            <w:shd w:val="pct5" w:color="auto" w:fill="auto"/>
          </w:tcPr>
          <w:p w14:paraId="35D52537" w14:textId="77777777" w:rsidR="009C2A3D" w:rsidRPr="00143EE4" w:rsidRDefault="009C2A3D" w:rsidP="009C2A3D">
            <w:pPr>
              <w:pStyle w:val="Tussenbalk"/>
              <w:keepNext/>
              <w:keepLines/>
              <w:rPr>
                <w:rFonts w:ascii="UWV Werk" w:hAnsi="UWV Werk"/>
                <w:sz w:val="16"/>
                <w:szCs w:val="16"/>
                <w:lang w:val="en-US"/>
              </w:rPr>
            </w:pPr>
          </w:p>
        </w:tc>
        <w:tc>
          <w:tcPr>
            <w:tcW w:w="170" w:type="dxa"/>
            <w:shd w:val="pct5" w:color="auto" w:fill="auto"/>
          </w:tcPr>
          <w:p w14:paraId="4D017843" w14:textId="77777777" w:rsidR="009C2A3D" w:rsidRPr="00143EE4" w:rsidRDefault="009C2A3D" w:rsidP="009C2A3D">
            <w:pPr>
              <w:pStyle w:val="Tussenbalk"/>
              <w:keepNext/>
              <w:keepLines/>
              <w:rPr>
                <w:rFonts w:ascii="UWV Werk" w:hAnsi="UWV Werk"/>
                <w:sz w:val="16"/>
                <w:szCs w:val="16"/>
                <w:lang w:val="en-US"/>
              </w:rPr>
            </w:pPr>
          </w:p>
        </w:tc>
      </w:tr>
      <w:tr w:rsidR="001E0FBE" w:rsidRPr="00143EE4" w14:paraId="62C0ECA0" w14:textId="77777777" w:rsidTr="007C0790">
        <w:trPr>
          <w:cantSplit/>
          <w:trHeight w:val="289"/>
        </w:trPr>
        <w:tc>
          <w:tcPr>
            <w:tcW w:w="383" w:type="dxa"/>
            <w:gridSpan w:val="2"/>
          </w:tcPr>
          <w:p w14:paraId="69F099EB" w14:textId="77777777" w:rsidR="001E0FBE" w:rsidRPr="00143EE4" w:rsidRDefault="001E0FBE" w:rsidP="001E0FBE">
            <w:pPr>
              <w:pStyle w:val="Boventekst"/>
              <w:keepNext/>
              <w:keepLines/>
              <w:rPr>
                <w:rFonts w:ascii="UWV Werk" w:hAnsi="UWV Werk"/>
                <w:sz w:val="16"/>
                <w:szCs w:val="16"/>
                <w:lang w:val="en-US"/>
              </w:rPr>
            </w:pPr>
          </w:p>
        </w:tc>
        <w:tc>
          <w:tcPr>
            <w:tcW w:w="2683" w:type="dxa"/>
            <w:gridSpan w:val="4"/>
            <w:tcBorders>
              <w:bottom w:val="single" w:sz="2" w:space="0" w:color="808080"/>
            </w:tcBorders>
          </w:tcPr>
          <w:p w14:paraId="4E4DBAE4" w14:textId="77777777" w:rsidR="001E0FBE" w:rsidRPr="00143EE4" w:rsidRDefault="001E0FBE" w:rsidP="001E0FBE">
            <w:pPr>
              <w:pStyle w:val="Boventekst"/>
              <w:keepNext/>
              <w:keepLines/>
              <w:rPr>
                <w:rFonts w:ascii="UWV Werk" w:hAnsi="UWV Werk"/>
                <w:sz w:val="16"/>
                <w:szCs w:val="16"/>
                <w:lang w:val="en-US"/>
              </w:rPr>
            </w:pPr>
          </w:p>
        </w:tc>
        <w:tc>
          <w:tcPr>
            <w:tcW w:w="159" w:type="dxa"/>
            <w:tcBorders>
              <w:bottom w:val="single" w:sz="2" w:space="0" w:color="808080"/>
            </w:tcBorders>
            <w:shd w:val="pct5" w:color="auto" w:fill="auto"/>
          </w:tcPr>
          <w:p w14:paraId="17079399" w14:textId="77777777" w:rsidR="001E0FBE" w:rsidRPr="00143EE4" w:rsidRDefault="001E0FBE" w:rsidP="001E0FBE">
            <w:pPr>
              <w:pStyle w:val="Boventekst"/>
              <w:keepNext/>
              <w:keepLines/>
              <w:rPr>
                <w:rFonts w:ascii="UWV Werk" w:hAnsi="UWV Werk"/>
                <w:i/>
                <w:iCs/>
                <w:sz w:val="16"/>
                <w:szCs w:val="16"/>
                <w:lang w:val="en-US"/>
              </w:rPr>
            </w:pPr>
          </w:p>
        </w:tc>
        <w:tc>
          <w:tcPr>
            <w:tcW w:w="6681" w:type="dxa"/>
            <w:gridSpan w:val="23"/>
            <w:tcBorders>
              <w:bottom w:val="single" w:sz="2" w:space="0" w:color="808080"/>
            </w:tcBorders>
            <w:shd w:val="pct5" w:color="auto" w:fill="auto"/>
          </w:tcPr>
          <w:p w14:paraId="18B61519" w14:textId="6F074863" w:rsidR="001E0FBE" w:rsidRPr="00D94571" w:rsidRDefault="001E0FBE" w:rsidP="00D94571">
            <w:pPr>
              <w:pStyle w:val="Basistekst"/>
              <w:rPr>
                <w:rFonts w:ascii="UWV Werk" w:hAnsi="UWV Werk"/>
                <w:iCs/>
                <w:sz w:val="16"/>
                <w:szCs w:val="16"/>
                <w:lang w:val="en-US"/>
              </w:rPr>
            </w:pPr>
            <w:r w:rsidRPr="00D94571">
              <w:rPr>
                <w:rFonts w:ascii="UWV Werk" w:hAnsi="UWV Werk"/>
                <w:iCs/>
                <w:sz w:val="16"/>
                <w:szCs w:val="16"/>
              </w:rPr>
              <w:sym w:font="Webdings" w:char="F034"/>
            </w:r>
            <w:r w:rsidRPr="00D94571">
              <w:rPr>
                <w:rFonts w:ascii="UWV Werk" w:hAnsi="UWV Werk"/>
                <w:sz w:val="16"/>
                <w:szCs w:val="16"/>
                <w:lang w:val="en-US"/>
              </w:rPr>
              <w:t xml:space="preserve"> Send us a copy of your partner's new payslip.</w:t>
            </w:r>
          </w:p>
        </w:tc>
        <w:tc>
          <w:tcPr>
            <w:tcW w:w="170" w:type="dxa"/>
            <w:shd w:val="pct5" w:color="auto" w:fill="auto"/>
          </w:tcPr>
          <w:p w14:paraId="1C54229F" w14:textId="77777777" w:rsidR="001E0FBE" w:rsidRPr="00143EE4" w:rsidRDefault="001E0FBE" w:rsidP="001E0FBE">
            <w:pPr>
              <w:pStyle w:val="Boventekst"/>
              <w:keepNext/>
              <w:keepLines/>
              <w:rPr>
                <w:rFonts w:ascii="UWV Werk" w:hAnsi="UWV Werk"/>
                <w:i/>
                <w:iCs/>
                <w:sz w:val="16"/>
                <w:szCs w:val="16"/>
                <w:lang w:val="en-US"/>
              </w:rPr>
            </w:pPr>
          </w:p>
        </w:tc>
      </w:tr>
      <w:tr w:rsidR="009C2A3D" w:rsidRPr="00143EE4" w14:paraId="3CADAEAE" w14:textId="77777777" w:rsidTr="00176E56">
        <w:trPr>
          <w:cantSplit/>
        </w:trPr>
        <w:tc>
          <w:tcPr>
            <w:tcW w:w="383" w:type="dxa"/>
            <w:gridSpan w:val="2"/>
          </w:tcPr>
          <w:p w14:paraId="1E429F2D" w14:textId="77777777" w:rsidR="009C2A3D" w:rsidRPr="00143EE4" w:rsidRDefault="009C2A3D" w:rsidP="009C2A3D">
            <w:pPr>
              <w:pStyle w:val="Tussenbalk"/>
              <w:keepNext/>
              <w:keepLines/>
              <w:rPr>
                <w:rFonts w:ascii="UWV Werk" w:hAnsi="UWV Werk"/>
                <w:sz w:val="16"/>
                <w:szCs w:val="16"/>
                <w:lang w:val="en-US"/>
              </w:rPr>
            </w:pPr>
          </w:p>
        </w:tc>
        <w:tc>
          <w:tcPr>
            <w:tcW w:w="2683" w:type="dxa"/>
            <w:gridSpan w:val="4"/>
            <w:tcBorders>
              <w:top w:val="single" w:sz="2" w:space="0" w:color="808080"/>
            </w:tcBorders>
          </w:tcPr>
          <w:p w14:paraId="7CE14E25" w14:textId="77777777" w:rsidR="009C2A3D" w:rsidRPr="00143EE4" w:rsidRDefault="009C2A3D" w:rsidP="009C2A3D">
            <w:pPr>
              <w:pStyle w:val="Tussenbalk"/>
              <w:keepNext/>
              <w:keepLines/>
              <w:rPr>
                <w:rFonts w:ascii="UWV Werk" w:hAnsi="UWV Werk"/>
                <w:sz w:val="16"/>
                <w:szCs w:val="16"/>
                <w:lang w:val="en-US"/>
              </w:rPr>
            </w:pPr>
          </w:p>
        </w:tc>
        <w:tc>
          <w:tcPr>
            <w:tcW w:w="159" w:type="dxa"/>
            <w:tcBorders>
              <w:top w:val="single" w:sz="2" w:space="0" w:color="808080"/>
            </w:tcBorders>
            <w:shd w:val="pct5" w:color="auto" w:fill="auto"/>
          </w:tcPr>
          <w:p w14:paraId="6A7FE89C" w14:textId="77777777" w:rsidR="009C2A3D" w:rsidRPr="00143EE4" w:rsidRDefault="009C2A3D" w:rsidP="009C2A3D">
            <w:pPr>
              <w:pStyle w:val="Tussenbalk"/>
              <w:keepNext/>
              <w:keepLines/>
              <w:rPr>
                <w:rFonts w:ascii="UWV Werk" w:hAnsi="UWV Werk"/>
                <w:sz w:val="16"/>
                <w:szCs w:val="16"/>
                <w:lang w:val="en-US"/>
              </w:rPr>
            </w:pPr>
          </w:p>
        </w:tc>
        <w:tc>
          <w:tcPr>
            <w:tcW w:w="6681" w:type="dxa"/>
            <w:gridSpan w:val="23"/>
            <w:tcBorders>
              <w:top w:val="single" w:sz="2" w:space="0" w:color="808080"/>
            </w:tcBorders>
            <w:shd w:val="pct5" w:color="auto" w:fill="auto"/>
          </w:tcPr>
          <w:p w14:paraId="480B9C96" w14:textId="77777777" w:rsidR="009C2A3D" w:rsidRPr="00143EE4" w:rsidRDefault="009C2A3D" w:rsidP="009C2A3D">
            <w:pPr>
              <w:pStyle w:val="Tussenbalk"/>
              <w:keepNext/>
              <w:keepLines/>
              <w:rPr>
                <w:rFonts w:ascii="UWV Werk" w:hAnsi="UWV Werk"/>
                <w:sz w:val="16"/>
                <w:szCs w:val="16"/>
                <w:lang w:val="en-US"/>
              </w:rPr>
            </w:pPr>
          </w:p>
        </w:tc>
        <w:tc>
          <w:tcPr>
            <w:tcW w:w="170" w:type="dxa"/>
            <w:shd w:val="pct5" w:color="auto" w:fill="auto"/>
          </w:tcPr>
          <w:p w14:paraId="00830043" w14:textId="77777777" w:rsidR="009C2A3D" w:rsidRPr="00143EE4" w:rsidRDefault="009C2A3D" w:rsidP="009C2A3D">
            <w:pPr>
              <w:pStyle w:val="Tussenbalk"/>
              <w:keepNext/>
              <w:keepLines/>
              <w:rPr>
                <w:rFonts w:ascii="UWV Werk" w:hAnsi="UWV Werk"/>
                <w:sz w:val="16"/>
                <w:szCs w:val="16"/>
                <w:lang w:val="en-US"/>
              </w:rPr>
            </w:pPr>
          </w:p>
        </w:tc>
      </w:tr>
      <w:tr w:rsidR="007E678B" w:rsidRPr="00143EE4" w14:paraId="32A0E3F4" w14:textId="77777777" w:rsidTr="00176E56">
        <w:trPr>
          <w:cantSplit/>
          <w:trHeight w:val="2505"/>
        </w:trPr>
        <w:tc>
          <w:tcPr>
            <w:tcW w:w="383" w:type="dxa"/>
            <w:gridSpan w:val="2"/>
          </w:tcPr>
          <w:p w14:paraId="6E1326B8" w14:textId="187D1662" w:rsidR="007E678B" w:rsidRPr="00066E48" w:rsidRDefault="007E678B" w:rsidP="007E678B">
            <w:pPr>
              <w:pStyle w:val="Basistekst"/>
              <w:rPr>
                <w:sz w:val="18"/>
                <w:szCs w:val="18"/>
              </w:rPr>
            </w:pPr>
            <w:r w:rsidRPr="00066E48">
              <w:rPr>
                <w:b/>
                <w:sz w:val="18"/>
                <w:szCs w:val="18"/>
              </w:rPr>
              <w:t>󠄀</w:t>
            </w:r>
          </w:p>
        </w:tc>
        <w:tc>
          <w:tcPr>
            <w:tcW w:w="2683" w:type="dxa"/>
            <w:gridSpan w:val="4"/>
          </w:tcPr>
          <w:p w14:paraId="6FC16085" w14:textId="4DA0EAA9" w:rsidR="007E678B" w:rsidRPr="00143EE4" w:rsidRDefault="007E678B" w:rsidP="007E678B">
            <w:pPr>
              <w:pStyle w:val="Basistekst"/>
              <w:rPr>
                <w:rFonts w:ascii="UWV Werk" w:hAnsi="UWV Werk"/>
                <w:sz w:val="16"/>
                <w:szCs w:val="16"/>
                <w:lang w:val="en-US"/>
              </w:rPr>
            </w:pPr>
            <w:r w:rsidRPr="00143EE4">
              <w:rPr>
                <w:rFonts w:ascii="UWV Werk" w:hAnsi="UWV Werk"/>
                <w:sz w:val="16"/>
                <w:szCs w:val="16"/>
                <w:lang w:val="en-US"/>
              </w:rPr>
              <w:t>My living situation has changed.</w:t>
            </w:r>
          </w:p>
        </w:tc>
        <w:tc>
          <w:tcPr>
            <w:tcW w:w="159" w:type="dxa"/>
            <w:shd w:val="pct5" w:color="auto" w:fill="auto"/>
          </w:tcPr>
          <w:p w14:paraId="68A0BBEF" w14:textId="77777777" w:rsidR="007E678B" w:rsidRPr="00143EE4" w:rsidRDefault="007E678B" w:rsidP="007E678B">
            <w:pPr>
              <w:pStyle w:val="Basistekst"/>
              <w:rPr>
                <w:rFonts w:ascii="UWV Werk" w:hAnsi="UWV Werk"/>
                <w:sz w:val="16"/>
                <w:szCs w:val="16"/>
                <w:lang w:val="en-US"/>
              </w:rPr>
            </w:pPr>
          </w:p>
        </w:tc>
        <w:tc>
          <w:tcPr>
            <w:tcW w:w="6681" w:type="dxa"/>
            <w:gridSpan w:val="23"/>
            <w:shd w:val="pct5" w:color="auto" w:fill="auto"/>
          </w:tcPr>
          <w:p w14:paraId="7956B622" w14:textId="29C7C132" w:rsidR="007E678B" w:rsidRPr="00143EE4" w:rsidRDefault="007E678B" w:rsidP="007E678B">
            <w:pPr>
              <w:pStyle w:val="Basistekst"/>
              <w:tabs>
                <w:tab w:val="left" w:pos="226"/>
                <w:tab w:val="left" w:pos="340"/>
                <w:tab w:val="left" w:pos="510"/>
              </w:tabs>
              <w:rPr>
                <w:rFonts w:ascii="UWV Werk" w:hAnsi="UWV Werk"/>
                <w:sz w:val="16"/>
                <w:szCs w:val="16"/>
                <w:lang w:val="en-US"/>
              </w:rPr>
            </w:pPr>
            <w:r w:rsidRPr="00881153">
              <w:rPr>
                <w:b/>
                <w:sz w:val="18"/>
                <w:szCs w:val="18"/>
              </w:rPr>
              <w:t>󠄀</w:t>
            </w:r>
            <w:r w:rsidRPr="00881153">
              <w:rPr>
                <w:sz w:val="18"/>
                <w:szCs w:val="18"/>
                <w:lang w:val="en-US"/>
              </w:rPr>
              <w:t xml:space="preserve"> </w:t>
            </w:r>
            <w:r w:rsidR="00D81C2E" w:rsidRPr="00881153">
              <w:rPr>
                <w:rFonts w:ascii="UWV Werk" w:hAnsi="UWV Werk"/>
                <w:b/>
                <w:sz w:val="16"/>
                <w:szCs w:val="16"/>
                <w:lang w:val="en-US"/>
              </w:rPr>
              <w:t>Married or living</w:t>
            </w:r>
            <w:r w:rsidR="00D81C2E" w:rsidRPr="00143EE4">
              <w:rPr>
                <w:rFonts w:ascii="UWV Werk" w:hAnsi="UWV Werk"/>
                <w:b/>
                <w:sz w:val="16"/>
                <w:szCs w:val="16"/>
                <w:lang w:val="en-US"/>
              </w:rPr>
              <w:t xml:space="preserve"> as married</w:t>
            </w:r>
            <w:r w:rsidRPr="00143EE4">
              <w:rPr>
                <w:rFonts w:ascii="UWV Werk" w:hAnsi="UWV Werk"/>
                <w:sz w:val="16"/>
                <w:szCs w:val="16"/>
                <w:lang w:val="en-US"/>
              </w:rPr>
              <w:br/>
            </w:r>
            <w:r w:rsidRPr="00143EE4">
              <w:rPr>
                <w:rFonts w:ascii="UWV Werk" w:hAnsi="UWV Werk"/>
                <w:sz w:val="16"/>
                <w:szCs w:val="16"/>
                <w:lang w:val="en-US"/>
              </w:rPr>
              <w:tab/>
            </w:r>
            <w:r w:rsidR="00812EF4" w:rsidRPr="00143EE4">
              <w:rPr>
                <w:rFonts w:ascii="UWV Werk" w:hAnsi="UWV Werk"/>
                <w:sz w:val="16"/>
                <w:szCs w:val="16"/>
                <w:lang w:val="en-US"/>
              </w:rPr>
              <w:t xml:space="preserve">You are living as married if you are living with someone (not your father, mother or child) </w:t>
            </w:r>
            <w:r w:rsidR="00812EF4" w:rsidRPr="00143EE4">
              <w:rPr>
                <w:rFonts w:ascii="UWV Werk" w:hAnsi="UWV Werk"/>
                <w:sz w:val="16"/>
                <w:szCs w:val="16"/>
                <w:lang w:val="en-US"/>
              </w:rPr>
              <w:tab/>
              <w:t xml:space="preserve">in </w:t>
            </w:r>
            <w:r w:rsidR="009F711C">
              <w:rPr>
                <w:rFonts w:ascii="UWV Werk" w:hAnsi="UWV Werk"/>
                <w:sz w:val="16"/>
                <w:szCs w:val="16"/>
                <w:lang w:val="en-US"/>
              </w:rPr>
              <w:tab/>
            </w:r>
            <w:r w:rsidR="00812EF4" w:rsidRPr="00143EE4">
              <w:rPr>
                <w:rFonts w:ascii="UWV Werk" w:hAnsi="UWV Werk"/>
                <w:sz w:val="16"/>
                <w:szCs w:val="16"/>
                <w:lang w:val="en-US"/>
              </w:rPr>
              <w:t>a</w:t>
            </w:r>
            <w:r w:rsidR="009F711C">
              <w:rPr>
                <w:rFonts w:ascii="UWV Werk" w:hAnsi="UWV Werk"/>
                <w:sz w:val="16"/>
                <w:szCs w:val="16"/>
                <w:lang w:val="en-US"/>
              </w:rPr>
              <w:t xml:space="preserve"> </w:t>
            </w:r>
            <w:r w:rsidR="00812EF4" w:rsidRPr="00143EE4">
              <w:rPr>
                <w:rFonts w:ascii="UWV Werk" w:hAnsi="UWV Werk"/>
                <w:sz w:val="16"/>
                <w:szCs w:val="16"/>
                <w:lang w:val="en-US"/>
              </w:rPr>
              <w:t>home and one or more of the following situations apply to you and that person:</w:t>
            </w:r>
            <w:r w:rsidRPr="00143EE4">
              <w:rPr>
                <w:rFonts w:ascii="UWV Werk" w:hAnsi="UWV Werk"/>
                <w:sz w:val="16"/>
                <w:szCs w:val="16"/>
                <w:lang w:val="en-US"/>
              </w:rPr>
              <w:br/>
            </w:r>
            <w:r w:rsidRPr="00143EE4">
              <w:rPr>
                <w:rFonts w:ascii="UWV Werk" w:hAnsi="UWV Werk"/>
                <w:sz w:val="16"/>
                <w:szCs w:val="16"/>
                <w:lang w:val="en-US"/>
              </w:rPr>
              <w:tab/>
              <w:t>-</w:t>
            </w:r>
            <w:r w:rsidR="00A67BFE" w:rsidRPr="00143EE4">
              <w:rPr>
                <w:rFonts w:ascii="UWV Werk" w:hAnsi="UWV Werk"/>
                <w:sz w:val="16"/>
                <w:szCs w:val="16"/>
                <w:lang w:val="en-US"/>
              </w:rPr>
              <w:t xml:space="preserve"> You share costs for the home, such as gas, water and electricity, and also costs for the </w:t>
            </w:r>
            <w:r w:rsidR="00A67BFE" w:rsidRPr="00143EE4">
              <w:rPr>
                <w:rFonts w:ascii="UWV Werk" w:hAnsi="UWV Werk"/>
                <w:sz w:val="16"/>
                <w:szCs w:val="16"/>
                <w:lang w:val="en-US"/>
              </w:rPr>
              <w:tab/>
            </w:r>
            <w:r w:rsidR="00A67BFE" w:rsidRPr="00143EE4">
              <w:rPr>
                <w:rFonts w:ascii="UWV Werk" w:hAnsi="UWV Werk"/>
                <w:sz w:val="16"/>
                <w:szCs w:val="16"/>
                <w:lang w:val="en-US"/>
              </w:rPr>
              <w:tab/>
            </w:r>
            <w:r w:rsidR="00034443" w:rsidRPr="00143EE4">
              <w:rPr>
                <w:rFonts w:ascii="UWV Werk" w:hAnsi="UWV Werk"/>
                <w:sz w:val="16"/>
                <w:szCs w:val="16"/>
                <w:lang w:val="en-US"/>
              </w:rPr>
              <w:tab/>
            </w:r>
            <w:r w:rsidR="00E571E5">
              <w:rPr>
                <w:rFonts w:ascii="UWV Werk" w:hAnsi="UWV Werk"/>
                <w:sz w:val="16"/>
                <w:szCs w:val="16"/>
                <w:lang w:val="en-US"/>
              </w:rPr>
              <w:tab/>
            </w:r>
            <w:r w:rsidR="00A67BFE" w:rsidRPr="00143EE4">
              <w:rPr>
                <w:rFonts w:ascii="UWV Werk" w:hAnsi="UWV Werk"/>
                <w:sz w:val="16"/>
                <w:szCs w:val="16"/>
                <w:lang w:val="en-US"/>
              </w:rPr>
              <w:t xml:space="preserve">household with no more than one member of the household. For example groceries and </w:t>
            </w:r>
            <w:r w:rsidR="00A67BFE" w:rsidRPr="00143EE4">
              <w:rPr>
                <w:rFonts w:ascii="UWV Werk" w:hAnsi="UWV Werk"/>
                <w:sz w:val="16"/>
                <w:szCs w:val="16"/>
                <w:lang w:val="en-US"/>
              </w:rPr>
              <w:tab/>
            </w:r>
            <w:r w:rsidR="00A67BFE" w:rsidRPr="00143EE4">
              <w:rPr>
                <w:rFonts w:ascii="UWV Werk" w:hAnsi="UWV Werk"/>
                <w:sz w:val="16"/>
                <w:szCs w:val="16"/>
                <w:lang w:val="en-US"/>
              </w:rPr>
              <w:tab/>
            </w:r>
            <w:r w:rsidR="00034443" w:rsidRPr="00143EE4">
              <w:rPr>
                <w:rFonts w:ascii="UWV Werk" w:hAnsi="UWV Werk"/>
                <w:sz w:val="16"/>
                <w:szCs w:val="16"/>
                <w:lang w:val="en-US"/>
              </w:rPr>
              <w:tab/>
            </w:r>
            <w:r w:rsidR="00A67BFE" w:rsidRPr="00143EE4">
              <w:rPr>
                <w:rFonts w:ascii="UWV Werk" w:hAnsi="UWV Werk"/>
                <w:sz w:val="16"/>
                <w:szCs w:val="16"/>
                <w:lang w:val="en-US"/>
              </w:rPr>
              <w:t>gasoline ( you have a joint household).</w:t>
            </w:r>
            <w:r w:rsidR="00A67BFE" w:rsidRPr="00143EE4">
              <w:rPr>
                <w:rFonts w:ascii="UWV Werk" w:hAnsi="UWV Werk"/>
                <w:sz w:val="16"/>
                <w:szCs w:val="16"/>
                <w:lang w:val="en-US"/>
              </w:rPr>
              <w:br/>
            </w:r>
            <w:r w:rsidR="00A67BFE" w:rsidRPr="00143EE4">
              <w:rPr>
                <w:rFonts w:ascii="UWV Werk" w:hAnsi="UWV Werk"/>
                <w:sz w:val="16"/>
                <w:szCs w:val="16"/>
                <w:lang w:val="en-US"/>
              </w:rPr>
              <w:tab/>
              <w:t>-</w:t>
            </w:r>
            <w:r w:rsidR="00A67BFE" w:rsidRPr="00143EE4">
              <w:rPr>
                <w:rFonts w:ascii="UWV Werk" w:hAnsi="UWV Werk"/>
                <w:sz w:val="16"/>
                <w:szCs w:val="16"/>
                <w:lang w:val="en-US"/>
              </w:rPr>
              <w:tab/>
              <w:t>You have a cohabitation contract or a registered partnership.</w:t>
            </w:r>
            <w:r w:rsidR="00A67BFE" w:rsidRPr="00143EE4">
              <w:rPr>
                <w:rFonts w:ascii="UWV Werk" w:hAnsi="UWV Werk"/>
                <w:sz w:val="16"/>
                <w:szCs w:val="16"/>
                <w:lang w:val="en-US"/>
              </w:rPr>
              <w:br/>
            </w:r>
            <w:r w:rsidR="00A67BFE" w:rsidRPr="00143EE4">
              <w:rPr>
                <w:rFonts w:ascii="UWV Werk" w:hAnsi="UWV Werk"/>
                <w:sz w:val="16"/>
                <w:szCs w:val="16"/>
                <w:lang w:val="en-US"/>
              </w:rPr>
              <w:tab/>
              <w:t>-</w:t>
            </w:r>
            <w:r w:rsidR="00A67BFE" w:rsidRPr="00143EE4">
              <w:rPr>
                <w:rFonts w:ascii="UWV Werk" w:hAnsi="UWV Werk"/>
                <w:sz w:val="16"/>
                <w:szCs w:val="16"/>
                <w:lang w:val="en-US"/>
              </w:rPr>
              <w:tab/>
              <w:t>You live together according to the tax authorities or any other official authority.</w:t>
            </w:r>
            <w:r w:rsidR="00A67BFE" w:rsidRPr="00143EE4">
              <w:rPr>
                <w:rFonts w:ascii="UWV Werk" w:hAnsi="UWV Werk"/>
                <w:sz w:val="16"/>
                <w:szCs w:val="16"/>
                <w:lang w:val="en-US"/>
              </w:rPr>
              <w:br/>
            </w:r>
            <w:r w:rsidR="00A67BFE" w:rsidRPr="00143EE4">
              <w:rPr>
                <w:rFonts w:ascii="UWV Werk" w:hAnsi="UWV Werk"/>
                <w:sz w:val="16"/>
                <w:szCs w:val="16"/>
                <w:lang w:val="en-US"/>
              </w:rPr>
              <w:tab/>
              <w:t>-</w:t>
            </w:r>
            <w:r w:rsidR="00A67BFE" w:rsidRPr="00143EE4">
              <w:rPr>
                <w:rFonts w:ascii="UWV Werk" w:hAnsi="UWV Werk"/>
                <w:sz w:val="16"/>
                <w:szCs w:val="16"/>
                <w:lang w:val="en-US"/>
              </w:rPr>
              <w:tab/>
              <w:t xml:space="preserve">You previously received benefits for which you and your housemate were equated with </w:t>
            </w:r>
            <w:r w:rsidR="00A67BFE" w:rsidRPr="00143EE4">
              <w:rPr>
                <w:rFonts w:ascii="UWV Werk" w:hAnsi="UWV Werk"/>
                <w:sz w:val="16"/>
                <w:szCs w:val="16"/>
                <w:lang w:val="en-US"/>
              </w:rPr>
              <w:br/>
            </w:r>
            <w:r w:rsidR="00A67BFE" w:rsidRPr="00143EE4">
              <w:rPr>
                <w:rFonts w:ascii="UWV Werk" w:hAnsi="UWV Werk"/>
                <w:sz w:val="16"/>
                <w:szCs w:val="16"/>
                <w:lang w:val="en-US"/>
              </w:rPr>
              <w:tab/>
            </w:r>
            <w:r w:rsidR="00A67BFE" w:rsidRPr="00143EE4">
              <w:rPr>
                <w:rFonts w:ascii="UWV Werk" w:hAnsi="UWV Werk"/>
                <w:sz w:val="16"/>
                <w:szCs w:val="16"/>
                <w:lang w:val="en-US"/>
              </w:rPr>
              <w:tab/>
              <w:t xml:space="preserve"> married persons.</w:t>
            </w:r>
            <w:r w:rsidR="00A67BFE" w:rsidRPr="00143EE4">
              <w:rPr>
                <w:rFonts w:ascii="UWV Werk" w:hAnsi="UWV Werk"/>
                <w:sz w:val="16"/>
                <w:szCs w:val="16"/>
                <w:lang w:val="en-US"/>
              </w:rPr>
              <w:br/>
            </w:r>
            <w:r w:rsidR="00A67BFE" w:rsidRPr="00143EE4">
              <w:rPr>
                <w:rFonts w:ascii="UWV Werk" w:hAnsi="UWV Werk"/>
                <w:sz w:val="16"/>
                <w:szCs w:val="16"/>
                <w:lang w:val="en-US"/>
              </w:rPr>
              <w:tab/>
              <w:t>-</w:t>
            </w:r>
            <w:r w:rsidR="00A67BFE" w:rsidRPr="00143EE4">
              <w:rPr>
                <w:rFonts w:ascii="UWV Werk" w:hAnsi="UWV Werk"/>
                <w:sz w:val="16"/>
                <w:szCs w:val="16"/>
                <w:lang w:val="en-US"/>
              </w:rPr>
              <w:tab/>
              <w:t>You were previously married to each other.</w:t>
            </w:r>
            <w:r w:rsidR="00A67BFE" w:rsidRPr="00143EE4">
              <w:rPr>
                <w:rFonts w:ascii="UWV Werk" w:hAnsi="UWV Werk"/>
                <w:sz w:val="16"/>
                <w:szCs w:val="16"/>
                <w:lang w:val="en-US"/>
              </w:rPr>
              <w:br/>
            </w:r>
            <w:r w:rsidR="00A67BFE" w:rsidRPr="00143EE4">
              <w:rPr>
                <w:rFonts w:ascii="UWV Werk" w:hAnsi="UWV Werk"/>
                <w:sz w:val="16"/>
                <w:szCs w:val="16"/>
                <w:lang w:val="en-US"/>
              </w:rPr>
              <w:tab/>
              <w:t>-</w:t>
            </w:r>
            <w:r w:rsidR="00A67BFE" w:rsidRPr="00143EE4">
              <w:rPr>
                <w:rFonts w:ascii="UWV Werk" w:hAnsi="UWV Werk"/>
                <w:sz w:val="16"/>
                <w:szCs w:val="16"/>
                <w:lang w:val="en-US"/>
              </w:rPr>
              <w:tab/>
              <w:t>You and your housemate have acknowledged each other's child/children.</w:t>
            </w:r>
          </w:p>
        </w:tc>
        <w:tc>
          <w:tcPr>
            <w:tcW w:w="170" w:type="dxa"/>
            <w:shd w:val="pct5" w:color="auto" w:fill="auto"/>
          </w:tcPr>
          <w:p w14:paraId="0E962F4A" w14:textId="77777777" w:rsidR="007E678B" w:rsidRPr="00143EE4" w:rsidRDefault="007E678B" w:rsidP="007E678B">
            <w:pPr>
              <w:pStyle w:val="Basistekst"/>
              <w:rPr>
                <w:rFonts w:ascii="UWV Werk" w:hAnsi="UWV Werk"/>
                <w:sz w:val="16"/>
                <w:szCs w:val="16"/>
                <w:lang w:val="en-US"/>
              </w:rPr>
            </w:pPr>
          </w:p>
        </w:tc>
      </w:tr>
      <w:tr w:rsidR="009C2A3D" w:rsidRPr="00143EE4" w14:paraId="715173F8" w14:textId="77777777" w:rsidTr="00176E56">
        <w:trPr>
          <w:cantSplit/>
          <w:trHeight w:val="63"/>
        </w:trPr>
        <w:tc>
          <w:tcPr>
            <w:tcW w:w="383" w:type="dxa"/>
            <w:gridSpan w:val="2"/>
          </w:tcPr>
          <w:p w14:paraId="6155D8B6" w14:textId="77777777" w:rsidR="009C2A3D" w:rsidRPr="00143EE4" w:rsidRDefault="009C2A3D" w:rsidP="009C2A3D">
            <w:pPr>
              <w:pStyle w:val="Tussenbalk"/>
              <w:rPr>
                <w:rFonts w:ascii="UWV Werk" w:hAnsi="UWV Werk"/>
                <w:sz w:val="16"/>
                <w:szCs w:val="16"/>
                <w:lang w:val="en-US"/>
              </w:rPr>
            </w:pPr>
          </w:p>
        </w:tc>
        <w:tc>
          <w:tcPr>
            <w:tcW w:w="2683" w:type="dxa"/>
            <w:gridSpan w:val="4"/>
          </w:tcPr>
          <w:p w14:paraId="3567AC7D" w14:textId="77777777" w:rsidR="009C2A3D" w:rsidRPr="00143EE4" w:rsidRDefault="009C2A3D" w:rsidP="009C2A3D">
            <w:pPr>
              <w:pStyle w:val="Tussenbalk"/>
              <w:rPr>
                <w:rFonts w:ascii="UWV Werk" w:hAnsi="UWV Werk"/>
                <w:sz w:val="16"/>
                <w:szCs w:val="16"/>
                <w:lang w:val="en-US"/>
              </w:rPr>
            </w:pPr>
          </w:p>
        </w:tc>
        <w:tc>
          <w:tcPr>
            <w:tcW w:w="159" w:type="dxa"/>
            <w:shd w:val="pct5" w:color="auto" w:fill="auto"/>
          </w:tcPr>
          <w:p w14:paraId="6551003D" w14:textId="77777777" w:rsidR="009C2A3D" w:rsidRPr="00143EE4" w:rsidRDefault="009C2A3D" w:rsidP="009C2A3D">
            <w:pPr>
              <w:pStyle w:val="Tussenbalk"/>
              <w:rPr>
                <w:rFonts w:ascii="UWV Werk" w:hAnsi="UWV Werk"/>
                <w:sz w:val="16"/>
                <w:szCs w:val="16"/>
                <w:lang w:val="en-US"/>
              </w:rPr>
            </w:pPr>
          </w:p>
        </w:tc>
        <w:tc>
          <w:tcPr>
            <w:tcW w:w="6681" w:type="dxa"/>
            <w:gridSpan w:val="23"/>
            <w:shd w:val="pct5" w:color="auto" w:fill="auto"/>
          </w:tcPr>
          <w:p w14:paraId="6F831347" w14:textId="77777777" w:rsidR="009C2A3D" w:rsidRPr="00143EE4" w:rsidRDefault="009C2A3D" w:rsidP="009C2A3D">
            <w:pPr>
              <w:pStyle w:val="Tussenbalk"/>
              <w:rPr>
                <w:rFonts w:ascii="UWV Werk" w:hAnsi="UWV Werk"/>
                <w:sz w:val="16"/>
                <w:szCs w:val="16"/>
                <w:lang w:val="en-US"/>
              </w:rPr>
            </w:pPr>
          </w:p>
        </w:tc>
        <w:tc>
          <w:tcPr>
            <w:tcW w:w="170" w:type="dxa"/>
            <w:shd w:val="pct5" w:color="auto" w:fill="auto"/>
          </w:tcPr>
          <w:p w14:paraId="128772F2" w14:textId="77777777" w:rsidR="009C2A3D" w:rsidRPr="00143EE4" w:rsidRDefault="009C2A3D" w:rsidP="009C2A3D">
            <w:pPr>
              <w:pStyle w:val="Tussenbalk"/>
              <w:rPr>
                <w:rFonts w:ascii="UWV Werk" w:hAnsi="UWV Werk"/>
                <w:sz w:val="16"/>
                <w:szCs w:val="16"/>
                <w:lang w:val="en-US"/>
              </w:rPr>
            </w:pPr>
          </w:p>
        </w:tc>
      </w:tr>
      <w:tr w:rsidR="005C47A4" w:rsidRPr="00143EE4" w14:paraId="645182A2" w14:textId="77777777" w:rsidTr="00FF7995">
        <w:trPr>
          <w:cantSplit/>
          <w:trHeight w:val="187"/>
        </w:trPr>
        <w:tc>
          <w:tcPr>
            <w:tcW w:w="383" w:type="dxa"/>
            <w:gridSpan w:val="2"/>
          </w:tcPr>
          <w:p w14:paraId="5CDAEAED" w14:textId="77777777" w:rsidR="005C47A4" w:rsidRPr="00143EE4" w:rsidRDefault="005C47A4" w:rsidP="005C47A4">
            <w:pPr>
              <w:pStyle w:val="Basistekst"/>
              <w:rPr>
                <w:rFonts w:ascii="UWV Werk" w:hAnsi="UWV Werk"/>
                <w:sz w:val="16"/>
                <w:szCs w:val="16"/>
                <w:lang w:val="en-US"/>
              </w:rPr>
            </w:pPr>
          </w:p>
        </w:tc>
        <w:tc>
          <w:tcPr>
            <w:tcW w:w="2683" w:type="dxa"/>
            <w:gridSpan w:val="4"/>
          </w:tcPr>
          <w:p w14:paraId="55736D6C" w14:textId="77777777" w:rsidR="005C47A4" w:rsidRPr="00143EE4" w:rsidRDefault="005C47A4" w:rsidP="005C47A4">
            <w:pPr>
              <w:pStyle w:val="Basistekst"/>
              <w:rPr>
                <w:rFonts w:ascii="UWV Werk" w:hAnsi="UWV Werk"/>
                <w:sz w:val="16"/>
                <w:szCs w:val="16"/>
                <w:lang w:val="en-US"/>
              </w:rPr>
            </w:pPr>
          </w:p>
        </w:tc>
        <w:tc>
          <w:tcPr>
            <w:tcW w:w="159" w:type="dxa"/>
            <w:shd w:val="pct5" w:color="auto" w:fill="auto"/>
          </w:tcPr>
          <w:p w14:paraId="4839B495" w14:textId="77777777" w:rsidR="005C47A4" w:rsidRPr="00143EE4" w:rsidRDefault="005C47A4" w:rsidP="005C47A4">
            <w:pPr>
              <w:pStyle w:val="Basistekst"/>
              <w:rPr>
                <w:rFonts w:ascii="UWV Werk" w:hAnsi="UWV Werk"/>
                <w:sz w:val="16"/>
                <w:szCs w:val="16"/>
                <w:lang w:val="en-US"/>
              </w:rPr>
            </w:pPr>
          </w:p>
        </w:tc>
        <w:tc>
          <w:tcPr>
            <w:tcW w:w="278" w:type="dxa"/>
            <w:shd w:val="pct5" w:color="auto" w:fill="auto"/>
          </w:tcPr>
          <w:p w14:paraId="68D184A1" w14:textId="77777777" w:rsidR="005C47A4" w:rsidRPr="00143EE4" w:rsidRDefault="005C47A4" w:rsidP="005C47A4">
            <w:pPr>
              <w:pStyle w:val="Basistekst"/>
              <w:rPr>
                <w:rFonts w:ascii="UWV Werk" w:hAnsi="UWV Werk"/>
                <w:sz w:val="16"/>
                <w:szCs w:val="16"/>
                <w:lang w:val="en-US"/>
              </w:rPr>
            </w:pPr>
          </w:p>
        </w:tc>
        <w:tc>
          <w:tcPr>
            <w:tcW w:w="2376" w:type="dxa"/>
            <w:gridSpan w:val="11"/>
            <w:shd w:val="pct5" w:color="auto" w:fill="auto"/>
          </w:tcPr>
          <w:p w14:paraId="48D9FFC9" w14:textId="68F6D6A7" w:rsidR="005C47A4" w:rsidRPr="00143EE4" w:rsidRDefault="005C47A4" w:rsidP="005C47A4">
            <w:pPr>
              <w:pStyle w:val="Basistekst"/>
              <w:rPr>
                <w:rFonts w:ascii="UWV Werk" w:hAnsi="UWV Werk"/>
                <w:sz w:val="16"/>
                <w:szCs w:val="16"/>
              </w:rPr>
            </w:pPr>
            <w:r w:rsidRPr="00143EE4">
              <w:rPr>
                <w:rFonts w:ascii="UWV Werk" w:hAnsi="UWV Werk"/>
                <w:sz w:val="16"/>
                <w:szCs w:val="16"/>
              </w:rPr>
              <w:t>Name of partner</w:t>
            </w:r>
          </w:p>
        </w:tc>
        <w:tc>
          <w:tcPr>
            <w:tcW w:w="4027" w:type="dxa"/>
            <w:gridSpan w:val="11"/>
          </w:tcPr>
          <w:p w14:paraId="6E36A00D" w14:textId="68BB3B08" w:rsidR="005C47A4" w:rsidRPr="00143EE4" w:rsidRDefault="005C47A4" w:rsidP="005C47A4">
            <w:pPr>
              <w:pStyle w:val="Invulling"/>
              <w:rPr>
                <w:rFonts w:ascii="UWV Werk" w:hAnsi="UWV Werk"/>
                <w:sz w:val="16"/>
                <w:szCs w:val="16"/>
              </w:rPr>
            </w:pPr>
          </w:p>
        </w:tc>
        <w:tc>
          <w:tcPr>
            <w:tcW w:w="170" w:type="dxa"/>
            <w:shd w:val="pct5" w:color="auto" w:fill="auto"/>
          </w:tcPr>
          <w:p w14:paraId="40A7115A" w14:textId="77777777" w:rsidR="005C47A4" w:rsidRPr="00143EE4" w:rsidRDefault="005C47A4" w:rsidP="005C47A4">
            <w:pPr>
              <w:pStyle w:val="Basistekst"/>
              <w:rPr>
                <w:rFonts w:ascii="UWV Werk" w:hAnsi="UWV Werk"/>
                <w:sz w:val="16"/>
                <w:szCs w:val="16"/>
              </w:rPr>
            </w:pPr>
          </w:p>
        </w:tc>
      </w:tr>
      <w:tr w:rsidR="009C2A3D" w:rsidRPr="00143EE4" w14:paraId="6FDC2EC5" w14:textId="77777777" w:rsidTr="00176E56">
        <w:trPr>
          <w:cantSplit/>
          <w:trHeight w:val="63"/>
        </w:trPr>
        <w:tc>
          <w:tcPr>
            <w:tcW w:w="383" w:type="dxa"/>
            <w:gridSpan w:val="2"/>
          </w:tcPr>
          <w:p w14:paraId="260D71FF" w14:textId="77777777" w:rsidR="009C2A3D" w:rsidRPr="00143EE4" w:rsidRDefault="009C2A3D" w:rsidP="009C2A3D">
            <w:pPr>
              <w:pStyle w:val="Tussenbalk"/>
              <w:rPr>
                <w:rFonts w:ascii="UWV Werk" w:hAnsi="UWV Werk"/>
                <w:sz w:val="16"/>
                <w:szCs w:val="16"/>
              </w:rPr>
            </w:pPr>
          </w:p>
        </w:tc>
        <w:tc>
          <w:tcPr>
            <w:tcW w:w="2683" w:type="dxa"/>
            <w:gridSpan w:val="4"/>
          </w:tcPr>
          <w:p w14:paraId="6CDB01C0" w14:textId="77777777" w:rsidR="009C2A3D" w:rsidRPr="00143EE4" w:rsidRDefault="009C2A3D" w:rsidP="009C2A3D">
            <w:pPr>
              <w:pStyle w:val="Tussenbalk"/>
              <w:rPr>
                <w:rFonts w:ascii="UWV Werk" w:hAnsi="UWV Werk"/>
                <w:sz w:val="16"/>
                <w:szCs w:val="16"/>
              </w:rPr>
            </w:pPr>
          </w:p>
        </w:tc>
        <w:tc>
          <w:tcPr>
            <w:tcW w:w="159" w:type="dxa"/>
            <w:shd w:val="pct5" w:color="auto" w:fill="auto"/>
          </w:tcPr>
          <w:p w14:paraId="28DF12D8" w14:textId="77777777" w:rsidR="009C2A3D" w:rsidRPr="00143EE4" w:rsidRDefault="009C2A3D" w:rsidP="009C2A3D">
            <w:pPr>
              <w:pStyle w:val="Tussenbalk"/>
              <w:rPr>
                <w:rFonts w:ascii="UWV Werk" w:hAnsi="UWV Werk"/>
                <w:sz w:val="16"/>
                <w:szCs w:val="16"/>
              </w:rPr>
            </w:pPr>
          </w:p>
        </w:tc>
        <w:tc>
          <w:tcPr>
            <w:tcW w:w="6681" w:type="dxa"/>
            <w:gridSpan w:val="23"/>
            <w:shd w:val="pct5" w:color="auto" w:fill="auto"/>
          </w:tcPr>
          <w:p w14:paraId="10E2B81F" w14:textId="77777777" w:rsidR="009C2A3D" w:rsidRPr="00143EE4" w:rsidRDefault="009C2A3D" w:rsidP="009C2A3D">
            <w:pPr>
              <w:pStyle w:val="Tussenbalk"/>
              <w:rPr>
                <w:rFonts w:ascii="UWV Werk" w:hAnsi="UWV Werk"/>
                <w:sz w:val="16"/>
                <w:szCs w:val="16"/>
              </w:rPr>
            </w:pPr>
          </w:p>
        </w:tc>
        <w:tc>
          <w:tcPr>
            <w:tcW w:w="170" w:type="dxa"/>
            <w:shd w:val="pct5" w:color="auto" w:fill="auto"/>
          </w:tcPr>
          <w:p w14:paraId="64BE33F5" w14:textId="77777777" w:rsidR="009C2A3D" w:rsidRPr="00143EE4" w:rsidRDefault="009C2A3D" w:rsidP="009C2A3D">
            <w:pPr>
              <w:pStyle w:val="Tussenbalk"/>
              <w:rPr>
                <w:rFonts w:ascii="UWV Werk" w:hAnsi="UWV Werk"/>
                <w:sz w:val="16"/>
                <w:szCs w:val="16"/>
              </w:rPr>
            </w:pPr>
          </w:p>
        </w:tc>
      </w:tr>
      <w:tr w:rsidR="00CF397B" w:rsidRPr="00143EE4" w14:paraId="1810A414" w14:textId="77777777" w:rsidTr="00754A48">
        <w:trPr>
          <w:cantSplit/>
          <w:trHeight w:val="187"/>
        </w:trPr>
        <w:tc>
          <w:tcPr>
            <w:tcW w:w="383" w:type="dxa"/>
            <w:gridSpan w:val="2"/>
          </w:tcPr>
          <w:p w14:paraId="1B046016" w14:textId="77777777" w:rsidR="00CF397B" w:rsidRPr="00143EE4" w:rsidRDefault="00CF397B" w:rsidP="00754A48">
            <w:pPr>
              <w:pStyle w:val="Basistekst"/>
              <w:rPr>
                <w:rFonts w:ascii="UWV Werk" w:hAnsi="UWV Werk"/>
                <w:sz w:val="16"/>
                <w:szCs w:val="16"/>
              </w:rPr>
            </w:pPr>
          </w:p>
        </w:tc>
        <w:tc>
          <w:tcPr>
            <w:tcW w:w="2683" w:type="dxa"/>
            <w:gridSpan w:val="4"/>
          </w:tcPr>
          <w:p w14:paraId="11E6E3E4" w14:textId="77777777" w:rsidR="00CF397B" w:rsidRPr="00143EE4" w:rsidRDefault="00CF397B" w:rsidP="00754A48">
            <w:pPr>
              <w:pStyle w:val="Basistekst"/>
              <w:rPr>
                <w:rFonts w:ascii="UWV Werk" w:hAnsi="UWV Werk"/>
                <w:sz w:val="16"/>
                <w:szCs w:val="16"/>
              </w:rPr>
            </w:pPr>
          </w:p>
        </w:tc>
        <w:tc>
          <w:tcPr>
            <w:tcW w:w="159" w:type="dxa"/>
            <w:shd w:val="pct5" w:color="auto" w:fill="auto"/>
          </w:tcPr>
          <w:p w14:paraId="61C168A2" w14:textId="77777777" w:rsidR="00CF397B" w:rsidRPr="00143EE4" w:rsidRDefault="00CF397B" w:rsidP="00754A48">
            <w:pPr>
              <w:pStyle w:val="Basistekst"/>
              <w:rPr>
                <w:rFonts w:ascii="UWV Werk" w:hAnsi="UWV Werk"/>
                <w:sz w:val="16"/>
                <w:szCs w:val="16"/>
              </w:rPr>
            </w:pPr>
          </w:p>
        </w:tc>
        <w:tc>
          <w:tcPr>
            <w:tcW w:w="278" w:type="dxa"/>
            <w:shd w:val="pct5" w:color="auto" w:fill="auto"/>
          </w:tcPr>
          <w:p w14:paraId="53D801A4" w14:textId="77777777" w:rsidR="00CF397B" w:rsidRPr="00143EE4" w:rsidRDefault="00CF397B" w:rsidP="00754A48">
            <w:pPr>
              <w:pStyle w:val="Basistekst"/>
              <w:rPr>
                <w:rFonts w:ascii="UWV Werk" w:hAnsi="UWV Werk"/>
                <w:sz w:val="16"/>
                <w:szCs w:val="16"/>
              </w:rPr>
            </w:pPr>
          </w:p>
        </w:tc>
        <w:tc>
          <w:tcPr>
            <w:tcW w:w="2376" w:type="dxa"/>
            <w:gridSpan w:val="11"/>
            <w:shd w:val="pct5" w:color="auto" w:fill="auto"/>
          </w:tcPr>
          <w:p w14:paraId="20C3D4E9" w14:textId="77777777" w:rsidR="00CF397B" w:rsidRPr="00143EE4" w:rsidRDefault="00CF397B" w:rsidP="00754A48">
            <w:pPr>
              <w:pStyle w:val="Basistekst"/>
              <w:rPr>
                <w:rFonts w:ascii="UWV Werk" w:hAnsi="UWV Werk"/>
                <w:sz w:val="16"/>
                <w:szCs w:val="16"/>
                <w:lang w:val="en-US"/>
              </w:rPr>
            </w:pPr>
            <w:r w:rsidRPr="00143EE4">
              <w:rPr>
                <w:rFonts w:ascii="UWV Werk" w:hAnsi="UWV Werk"/>
                <w:sz w:val="16"/>
                <w:szCs w:val="16"/>
                <w:lang w:val="en-US"/>
              </w:rPr>
              <w:t>Date of birth of partner</w:t>
            </w:r>
          </w:p>
        </w:tc>
        <w:tc>
          <w:tcPr>
            <w:tcW w:w="4027" w:type="dxa"/>
            <w:gridSpan w:val="11"/>
          </w:tcPr>
          <w:p w14:paraId="13CBAA71" w14:textId="77777777" w:rsidR="00CF397B" w:rsidRPr="00143EE4" w:rsidRDefault="00CF397B" w:rsidP="00754A48">
            <w:pPr>
              <w:pStyle w:val="Invulling"/>
              <w:rPr>
                <w:rFonts w:ascii="UWV Werk" w:hAnsi="UWV Werk"/>
                <w:sz w:val="16"/>
                <w:szCs w:val="16"/>
                <w:lang w:val="en-US"/>
              </w:rPr>
            </w:pPr>
          </w:p>
        </w:tc>
        <w:tc>
          <w:tcPr>
            <w:tcW w:w="170" w:type="dxa"/>
            <w:shd w:val="pct5" w:color="auto" w:fill="auto"/>
          </w:tcPr>
          <w:p w14:paraId="07566295" w14:textId="77777777" w:rsidR="00CF397B" w:rsidRPr="00143EE4" w:rsidRDefault="00CF397B" w:rsidP="00754A48">
            <w:pPr>
              <w:pStyle w:val="Basistekst"/>
              <w:rPr>
                <w:rFonts w:ascii="UWV Werk" w:hAnsi="UWV Werk"/>
                <w:sz w:val="16"/>
                <w:szCs w:val="16"/>
                <w:lang w:val="en-US"/>
              </w:rPr>
            </w:pPr>
          </w:p>
        </w:tc>
      </w:tr>
      <w:tr w:rsidR="00CF397B" w:rsidRPr="00143EE4" w14:paraId="5FF4857A" w14:textId="77777777" w:rsidTr="00754A48">
        <w:trPr>
          <w:cantSplit/>
          <w:trHeight w:val="63"/>
        </w:trPr>
        <w:tc>
          <w:tcPr>
            <w:tcW w:w="383" w:type="dxa"/>
            <w:gridSpan w:val="2"/>
          </w:tcPr>
          <w:p w14:paraId="517364B6" w14:textId="77777777" w:rsidR="00CF397B" w:rsidRPr="00143EE4" w:rsidRDefault="00CF397B" w:rsidP="00754A48">
            <w:pPr>
              <w:pStyle w:val="Tussenbalk"/>
              <w:rPr>
                <w:rFonts w:ascii="UWV Werk" w:hAnsi="UWV Werk"/>
                <w:sz w:val="16"/>
                <w:szCs w:val="16"/>
                <w:lang w:val="en-US"/>
              </w:rPr>
            </w:pPr>
          </w:p>
        </w:tc>
        <w:tc>
          <w:tcPr>
            <w:tcW w:w="2683" w:type="dxa"/>
            <w:gridSpan w:val="4"/>
          </w:tcPr>
          <w:p w14:paraId="52EB84F7" w14:textId="77777777" w:rsidR="00CF397B" w:rsidRPr="00143EE4" w:rsidRDefault="00CF397B" w:rsidP="00754A48">
            <w:pPr>
              <w:pStyle w:val="Tussenbalk"/>
              <w:rPr>
                <w:rFonts w:ascii="UWV Werk" w:hAnsi="UWV Werk"/>
                <w:sz w:val="16"/>
                <w:szCs w:val="16"/>
                <w:lang w:val="en-US"/>
              </w:rPr>
            </w:pPr>
          </w:p>
        </w:tc>
        <w:tc>
          <w:tcPr>
            <w:tcW w:w="159" w:type="dxa"/>
            <w:shd w:val="pct5" w:color="auto" w:fill="auto"/>
          </w:tcPr>
          <w:p w14:paraId="3058D252" w14:textId="77777777" w:rsidR="00CF397B" w:rsidRPr="00143EE4" w:rsidRDefault="00CF397B" w:rsidP="00754A48">
            <w:pPr>
              <w:pStyle w:val="Tussenbalk"/>
              <w:rPr>
                <w:rFonts w:ascii="UWV Werk" w:hAnsi="UWV Werk"/>
                <w:sz w:val="16"/>
                <w:szCs w:val="16"/>
                <w:lang w:val="en-US"/>
              </w:rPr>
            </w:pPr>
          </w:p>
        </w:tc>
        <w:tc>
          <w:tcPr>
            <w:tcW w:w="6681" w:type="dxa"/>
            <w:gridSpan w:val="23"/>
            <w:shd w:val="pct5" w:color="auto" w:fill="auto"/>
          </w:tcPr>
          <w:p w14:paraId="5A895E6B" w14:textId="77777777" w:rsidR="00CF397B" w:rsidRPr="00143EE4" w:rsidRDefault="00CF397B" w:rsidP="00754A48">
            <w:pPr>
              <w:pStyle w:val="Tussenbalk"/>
              <w:rPr>
                <w:rFonts w:ascii="UWV Werk" w:hAnsi="UWV Werk"/>
                <w:sz w:val="16"/>
                <w:szCs w:val="16"/>
                <w:lang w:val="en-US"/>
              </w:rPr>
            </w:pPr>
          </w:p>
        </w:tc>
        <w:tc>
          <w:tcPr>
            <w:tcW w:w="170" w:type="dxa"/>
            <w:shd w:val="pct5" w:color="auto" w:fill="auto"/>
          </w:tcPr>
          <w:p w14:paraId="62F80569" w14:textId="77777777" w:rsidR="00CF397B" w:rsidRPr="00143EE4" w:rsidRDefault="00CF397B" w:rsidP="00754A48">
            <w:pPr>
              <w:pStyle w:val="Tussenbalk"/>
              <w:rPr>
                <w:rFonts w:ascii="UWV Werk" w:hAnsi="UWV Werk"/>
                <w:sz w:val="16"/>
                <w:szCs w:val="16"/>
                <w:lang w:val="en-US"/>
              </w:rPr>
            </w:pPr>
          </w:p>
        </w:tc>
      </w:tr>
      <w:tr w:rsidR="00CF397B" w:rsidRPr="00143EE4" w14:paraId="0AF180A1" w14:textId="77777777" w:rsidTr="00AC6A09">
        <w:trPr>
          <w:cantSplit/>
          <w:trHeight w:val="384"/>
        </w:trPr>
        <w:tc>
          <w:tcPr>
            <w:tcW w:w="383" w:type="dxa"/>
            <w:gridSpan w:val="2"/>
          </w:tcPr>
          <w:p w14:paraId="42B18E95" w14:textId="77777777" w:rsidR="00CF397B" w:rsidRPr="00143EE4" w:rsidRDefault="00CF397B" w:rsidP="00754A48">
            <w:pPr>
              <w:pStyle w:val="Basistekst"/>
              <w:rPr>
                <w:rFonts w:ascii="UWV Werk" w:hAnsi="UWV Werk"/>
                <w:sz w:val="16"/>
                <w:szCs w:val="16"/>
                <w:lang w:val="en-US"/>
              </w:rPr>
            </w:pPr>
          </w:p>
        </w:tc>
        <w:tc>
          <w:tcPr>
            <w:tcW w:w="2683" w:type="dxa"/>
            <w:gridSpan w:val="4"/>
          </w:tcPr>
          <w:p w14:paraId="30B7CE3C" w14:textId="77777777" w:rsidR="00CF397B" w:rsidRPr="00143EE4" w:rsidRDefault="00CF397B" w:rsidP="00754A48">
            <w:pPr>
              <w:pStyle w:val="Basistekst"/>
              <w:rPr>
                <w:rFonts w:ascii="UWV Werk" w:hAnsi="UWV Werk"/>
                <w:sz w:val="16"/>
                <w:szCs w:val="16"/>
                <w:lang w:val="en-US"/>
              </w:rPr>
            </w:pPr>
          </w:p>
        </w:tc>
        <w:tc>
          <w:tcPr>
            <w:tcW w:w="159" w:type="dxa"/>
            <w:shd w:val="pct5" w:color="auto" w:fill="auto"/>
          </w:tcPr>
          <w:p w14:paraId="166FA10D" w14:textId="77777777" w:rsidR="00CF397B" w:rsidRPr="00143EE4" w:rsidRDefault="00CF397B" w:rsidP="00754A48">
            <w:pPr>
              <w:pStyle w:val="Basistekst"/>
              <w:rPr>
                <w:rFonts w:ascii="UWV Werk" w:hAnsi="UWV Werk"/>
                <w:sz w:val="16"/>
                <w:szCs w:val="16"/>
                <w:lang w:val="en-US"/>
              </w:rPr>
            </w:pPr>
          </w:p>
        </w:tc>
        <w:tc>
          <w:tcPr>
            <w:tcW w:w="278" w:type="dxa"/>
            <w:shd w:val="pct5" w:color="auto" w:fill="auto"/>
          </w:tcPr>
          <w:p w14:paraId="53822D9D" w14:textId="77777777" w:rsidR="00CF397B" w:rsidRPr="00143EE4" w:rsidRDefault="00CF397B" w:rsidP="00754A48">
            <w:pPr>
              <w:pStyle w:val="Basistekst"/>
              <w:rPr>
                <w:rFonts w:ascii="UWV Werk" w:hAnsi="UWV Werk"/>
                <w:sz w:val="16"/>
                <w:szCs w:val="16"/>
                <w:lang w:val="en-US"/>
              </w:rPr>
            </w:pPr>
          </w:p>
        </w:tc>
        <w:tc>
          <w:tcPr>
            <w:tcW w:w="2376" w:type="dxa"/>
            <w:gridSpan w:val="11"/>
            <w:shd w:val="pct5" w:color="auto" w:fill="auto"/>
          </w:tcPr>
          <w:p w14:paraId="441CBB39" w14:textId="77777777" w:rsidR="00CF397B" w:rsidRPr="00143EE4" w:rsidRDefault="00CF397B" w:rsidP="00754A48">
            <w:pPr>
              <w:pStyle w:val="Basistekst"/>
              <w:rPr>
                <w:rFonts w:ascii="UWV Werk" w:hAnsi="UWV Werk"/>
                <w:sz w:val="16"/>
                <w:szCs w:val="16"/>
              </w:rPr>
            </w:pPr>
            <w:r w:rsidRPr="00143EE4">
              <w:rPr>
                <w:rFonts w:ascii="UWV Werk" w:hAnsi="UWV Werk"/>
                <w:sz w:val="16"/>
                <w:szCs w:val="16"/>
              </w:rPr>
              <w:t>Partner's citizen service number</w:t>
            </w:r>
          </w:p>
        </w:tc>
        <w:tc>
          <w:tcPr>
            <w:tcW w:w="4027" w:type="dxa"/>
            <w:gridSpan w:val="11"/>
          </w:tcPr>
          <w:p w14:paraId="1D4755B9" w14:textId="77777777" w:rsidR="00CF397B" w:rsidRPr="00143EE4" w:rsidRDefault="00CF397B" w:rsidP="00754A48">
            <w:pPr>
              <w:pStyle w:val="Invulling"/>
              <w:rPr>
                <w:rFonts w:ascii="UWV Werk" w:hAnsi="UWV Werk"/>
                <w:sz w:val="16"/>
                <w:szCs w:val="16"/>
              </w:rPr>
            </w:pPr>
          </w:p>
        </w:tc>
        <w:tc>
          <w:tcPr>
            <w:tcW w:w="170" w:type="dxa"/>
            <w:shd w:val="pct5" w:color="auto" w:fill="auto"/>
          </w:tcPr>
          <w:p w14:paraId="54B04FC8" w14:textId="77777777" w:rsidR="00CF397B" w:rsidRPr="00143EE4" w:rsidRDefault="00CF397B" w:rsidP="00754A48">
            <w:pPr>
              <w:pStyle w:val="Basistekst"/>
              <w:rPr>
                <w:rFonts w:ascii="UWV Werk" w:hAnsi="UWV Werk"/>
                <w:sz w:val="16"/>
                <w:szCs w:val="16"/>
              </w:rPr>
            </w:pPr>
          </w:p>
        </w:tc>
      </w:tr>
      <w:tr w:rsidR="009C2A3D" w:rsidRPr="00143EE4" w14:paraId="19D591FF" w14:textId="77777777" w:rsidTr="00176E56">
        <w:trPr>
          <w:cantSplit/>
          <w:trHeight w:val="63"/>
        </w:trPr>
        <w:tc>
          <w:tcPr>
            <w:tcW w:w="383" w:type="dxa"/>
            <w:gridSpan w:val="2"/>
          </w:tcPr>
          <w:p w14:paraId="1B3BA5AF" w14:textId="77777777" w:rsidR="009C2A3D" w:rsidRPr="00143EE4" w:rsidRDefault="009C2A3D" w:rsidP="009C2A3D">
            <w:pPr>
              <w:pStyle w:val="Tussenbalk"/>
              <w:rPr>
                <w:rFonts w:ascii="UWV Werk" w:hAnsi="UWV Werk"/>
                <w:sz w:val="16"/>
                <w:szCs w:val="16"/>
                <w:lang w:val="en-US"/>
              </w:rPr>
            </w:pPr>
          </w:p>
        </w:tc>
        <w:tc>
          <w:tcPr>
            <w:tcW w:w="2683" w:type="dxa"/>
            <w:gridSpan w:val="4"/>
          </w:tcPr>
          <w:p w14:paraId="5A4FEB63" w14:textId="77777777" w:rsidR="009C2A3D" w:rsidRPr="00143EE4" w:rsidRDefault="009C2A3D" w:rsidP="009C2A3D">
            <w:pPr>
              <w:pStyle w:val="Tussenbalk"/>
              <w:rPr>
                <w:rFonts w:ascii="UWV Werk" w:hAnsi="UWV Werk"/>
                <w:sz w:val="16"/>
                <w:szCs w:val="16"/>
                <w:lang w:val="en-US"/>
              </w:rPr>
            </w:pPr>
          </w:p>
        </w:tc>
        <w:tc>
          <w:tcPr>
            <w:tcW w:w="159" w:type="dxa"/>
            <w:shd w:val="pct5" w:color="auto" w:fill="auto"/>
          </w:tcPr>
          <w:p w14:paraId="47061360" w14:textId="77777777" w:rsidR="009C2A3D" w:rsidRPr="00143EE4" w:rsidRDefault="009C2A3D" w:rsidP="009C2A3D">
            <w:pPr>
              <w:pStyle w:val="Tussenbalk"/>
              <w:rPr>
                <w:rFonts w:ascii="UWV Werk" w:hAnsi="UWV Werk"/>
                <w:sz w:val="16"/>
                <w:szCs w:val="16"/>
                <w:lang w:val="en-US"/>
              </w:rPr>
            </w:pPr>
          </w:p>
        </w:tc>
        <w:tc>
          <w:tcPr>
            <w:tcW w:w="6681" w:type="dxa"/>
            <w:gridSpan w:val="23"/>
            <w:shd w:val="pct5" w:color="auto" w:fill="auto"/>
          </w:tcPr>
          <w:p w14:paraId="4F221E9E" w14:textId="77777777" w:rsidR="009C2A3D" w:rsidRPr="00143EE4" w:rsidRDefault="009C2A3D" w:rsidP="009C2A3D">
            <w:pPr>
              <w:pStyle w:val="Tussenbalk"/>
              <w:rPr>
                <w:rFonts w:ascii="UWV Werk" w:hAnsi="UWV Werk"/>
                <w:sz w:val="16"/>
                <w:szCs w:val="16"/>
                <w:lang w:val="en-US"/>
              </w:rPr>
            </w:pPr>
          </w:p>
        </w:tc>
        <w:tc>
          <w:tcPr>
            <w:tcW w:w="170" w:type="dxa"/>
            <w:shd w:val="pct5" w:color="auto" w:fill="auto"/>
          </w:tcPr>
          <w:p w14:paraId="6AFD7DF2" w14:textId="77777777" w:rsidR="009C2A3D" w:rsidRPr="00143EE4" w:rsidRDefault="009C2A3D" w:rsidP="009C2A3D">
            <w:pPr>
              <w:pStyle w:val="Tussenbalk"/>
              <w:rPr>
                <w:rFonts w:ascii="UWV Werk" w:hAnsi="UWV Werk"/>
                <w:sz w:val="16"/>
                <w:szCs w:val="16"/>
                <w:lang w:val="en-US"/>
              </w:rPr>
            </w:pPr>
          </w:p>
        </w:tc>
      </w:tr>
      <w:tr w:rsidR="009C2A3D" w:rsidRPr="00143EE4" w14:paraId="4B7D6381" w14:textId="77777777" w:rsidTr="00013278">
        <w:trPr>
          <w:cantSplit/>
          <w:trHeight w:val="80"/>
        </w:trPr>
        <w:tc>
          <w:tcPr>
            <w:tcW w:w="2899" w:type="dxa"/>
            <w:gridSpan w:val="5"/>
            <w:vMerge w:val="restart"/>
          </w:tcPr>
          <w:p w14:paraId="130DEF98" w14:textId="77777777" w:rsidR="009C2A3D" w:rsidRPr="00143EE4" w:rsidRDefault="009C2A3D" w:rsidP="009C2A3D">
            <w:pPr>
              <w:pStyle w:val="Tussenbalk"/>
              <w:keepNext/>
              <w:keepLines/>
              <w:spacing w:line="240" w:lineRule="auto"/>
              <w:rPr>
                <w:rFonts w:ascii="UWV Werk" w:hAnsi="UWV Werk"/>
                <w:sz w:val="16"/>
                <w:szCs w:val="16"/>
              </w:rPr>
            </w:pPr>
          </w:p>
        </w:tc>
        <w:tc>
          <w:tcPr>
            <w:tcW w:w="3576" w:type="dxa"/>
            <w:gridSpan w:val="16"/>
          </w:tcPr>
          <w:p w14:paraId="18AD490D" w14:textId="77777777" w:rsidR="009C2A3D" w:rsidRPr="00143EE4" w:rsidRDefault="009C2A3D" w:rsidP="009C2A3D">
            <w:pPr>
              <w:pStyle w:val="Formulierinfo"/>
              <w:keepNext/>
              <w:keepLines/>
              <w:jc w:val="right"/>
              <w:rPr>
                <w:rFonts w:ascii="UWV Werk" w:hAnsi="UWV Werk"/>
                <w:sz w:val="16"/>
                <w:szCs w:val="16"/>
              </w:rPr>
            </w:pPr>
          </w:p>
        </w:tc>
        <w:tc>
          <w:tcPr>
            <w:tcW w:w="3431" w:type="dxa"/>
            <w:gridSpan w:val="9"/>
          </w:tcPr>
          <w:p w14:paraId="4AD83F5B" w14:textId="588F0067" w:rsidR="009C2A3D" w:rsidRPr="00143EE4" w:rsidRDefault="009B7B05" w:rsidP="009C2A3D">
            <w:pPr>
              <w:pStyle w:val="Formulierinfo"/>
              <w:keepNext/>
              <w:keepLines/>
              <w:jc w:val="right"/>
              <w:rPr>
                <w:rFonts w:ascii="UWV Werk" w:hAnsi="UWV Werk"/>
                <w:color w:val="auto"/>
                <w:sz w:val="16"/>
                <w:szCs w:val="16"/>
              </w:rPr>
            </w:pPr>
            <w:r w:rsidRPr="00143EE4">
              <w:rPr>
                <w:rFonts w:ascii="UWV Werk" w:hAnsi="UWV Werk"/>
                <w:color w:val="auto"/>
                <w:sz w:val="16"/>
                <w:szCs w:val="16"/>
              </w:rPr>
              <w:t>4</w:t>
            </w:r>
            <w:r w:rsidR="009C2A3D" w:rsidRPr="00143EE4">
              <w:rPr>
                <w:rFonts w:ascii="UWV Werk" w:hAnsi="UWV Werk"/>
                <w:color w:val="auto"/>
                <w:sz w:val="16"/>
                <w:szCs w:val="16"/>
              </w:rPr>
              <w:t xml:space="preserve"> van </w:t>
            </w:r>
            <w:r w:rsidRPr="00143EE4">
              <w:rPr>
                <w:rFonts w:ascii="UWV Werk" w:hAnsi="UWV Werk"/>
                <w:color w:val="auto"/>
                <w:sz w:val="16"/>
                <w:szCs w:val="16"/>
              </w:rPr>
              <w:t>4</w:t>
            </w:r>
          </w:p>
        </w:tc>
        <w:tc>
          <w:tcPr>
            <w:tcW w:w="170" w:type="dxa"/>
            <w:vMerge w:val="restart"/>
          </w:tcPr>
          <w:p w14:paraId="65035269" w14:textId="77777777" w:rsidR="009C2A3D" w:rsidRPr="00143EE4" w:rsidRDefault="009C2A3D" w:rsidP="009C2A3D">
            <w:pPr>
              <w:keepNext/>
              <w:keepLines/>
              <w:rPr>
                <w:rFonts w:ascii="UWV Werk" w:hAnsi="UWV Werk"/>
                <w:sz w:val="16"/>
                <w:szCs w:val="16"/>
              </w:rPr>
            </w:pPr>
          </w:p>
        </w:tc>
      </w:tr>
      <w:tr w:rsidR="009C2A3D" w:rsidRPr="00143EE4" w14:paraId="56FC09C6" w14:textId="77777777" w:rsidTr="00013278">
        <w:trPr>
          <w:cantSplit/>
          <w:trHeight w:val="651"/>
        </w:trPr>
        <w:tc>
          <w:tcPr>
            <w:tcW w:w="2899" w:type="dxa"/>
            <w:gridSpan w:val="5"/>
            <w:vMerge/>
          </w:tcPr>
          <w:p w14:paraId="245F3224" w14:textId="77777777" w:rsidR="009C2A3D" w:rsidRPr="00143EE4" w:rsidRDefault="009C2A3D" w:rsidP="009C2A3D">
            <w:pPr>
              <w:pStyle w:val="Tussenbalk"/>
              <w:keepNext/>
              <w:keepLines/>
              <w:spacing w:line="240" w:lineRule="auto"/>
              <w:rPr>
                <w:rFonts w:ascii="UWV Werk" w:hAnsi="UWV Werk"/>
                <w:sz w:val="16"/>
                <w:szCs w:val="16"/>
              </w:rPr>
            </w:pPr>
          </w:p>
        </w:tc>
        <w:tc>
          <w:tcPr>
            <w:tcW w:w="7007" w:type="dxa"/>
            <w:gridSpan w:val="25"/>
          </w:tcPr>
          <w:p w14:paraId="73136697" w14:textId="77777777" w:rsidR="009C2A3D" w:rsidRPr="00143EE4" w:rsidRDefault="009C2A3D" w:rsidP="009C2A3D">
            <w:pPr>
              <w:pStyle w:val="Formuliertitel"/>
              <w:keepNext/>
              <w:keepLines/>
              <w:rPr>
                <w:rFonts w:ascii="UWV Werk" w:hAnsi="UWV Werk"/>
                <w:sz w:val="16"/>
                <w:szCs w:val="16"/>
              </w:rPr>
            </w:pPr>
          </w:p>
          <w:p w14:paraId="4A53B50D" w14:textId="77777777" w:rsidR="009C2A3D" w:rsidRPr="00143EE4" w:rsidRDefault="009C2A3D" w:rsidP="009C2A3D">
            <w:pPr>
              <w:pStyle w:val="Formuliertitel"/>
              <w:keepNext/>
              <w:keepLines/>
              <w:rPr>
                <w:rFonts w:ascii="UWV Werk" w:hAnsi="UWV Werk"/>
                <w:sz w:val="16"/>
                <w:szCs w:val="16"/>
              </w:rPr>
            </w:pPr>
          </w:p>
        </w:tc>
        <w:tc>
          <w:tcPr>
            <w:tcW w:w="170" w:type="dxa"/>
            <w:vMerge/>
          </w:tcPr>
          <w:p w14:paraId="085599DB" w14:textId="77777777" w:rsidR="009C2A3D" w:rsidRPr="00143EE4" w:rsidRDefault="009C2A3D" w:rsidP="009C2A3D">
            <w:pPr>
              <w:keepNext/>
              <w:keepLines/>
              <w:rPr>
                <w:rFonts w:ascii="UWV Werk" w:hAnsi="UWV Werk"/>
                <w:sz w:val="16"/>
                <w:szCs w:val="16"/>
              </w:rPr>
            </w:pPr>
          </w:p>
        </w:tc>
      </w:tr>
      <w:tr w:rsidR="009C2A3D" w:rsidRPr="00143EE4" w14:paraId="11E89FFA" w14:textId="77777777" w:rsidTr="00013278">
        <w:trPr>
          <w:cantSplit/>
          <w:trHeight w:val="136"/>
        </w:trPr>
        <w:tc>
          <w:tcPr>
            <w:tcW w:w="2899" w:type="dxa"/>
            <w:gridSpan w:val="5"/>
            <w:vMerge/>
          </w:tcPr>
          <w:p w14:paraId="1E0FD902" w14:textId="77777777" w:rsidR="009C2A3D" w:rsidRPr="00143EE4" w:rsidRDefault="009C2A3D" w:rsidP="009C2A3D">
            <w:pPr>
              <w:pStyle w:val="Tussenbalk"/>
              <w:keepNext/>
              <w:keepLines/>
              <w:spacing w:line="240" w:lineRule="auto"/>
              <w:rPr>
                <w:rFonts w:ascii="UWV Werk" w:hAnsi="UWV Werk"/>
                <w:sz w:val="16"/>
                <w:szCs w:val="16"/>
              </w:rPr>
            </w:pPr>
          </w:p>
        </w:tc>
        <w:tc>
          <w:tcPr>
            <w:tcW w:w="7007" w:type="dxa"/>
            <w:gridSpan w:val="25"/>
          </w:tcPr>
          <w:p w14:paraId="6104E0AA" w14:textId="77777777" w:rsidR="009C2A3D" w:rsidRPr="00143EE4" w:rsidRDefault="009C2A3D" w:rsidP="009C2A3D">
            <w:pPr>
              <w:pStyle w:val="Sub"/>
              <w:keepNext/>
              <w:keepLines/>
              <w:rPr>
                <w:rFonts w:ascii="UWV Werk" w:hAnsi="UWV Werk"/>
                <w:sz w:val="16"/>
                <w:szCs w:val="16"/>
              </w:rPr>
            </w:pPr>
          </w:p>
        </w:tc>
        <w:tc>
          <w:tcPr>
            <w:tcW w:w="170" w:type="dxa"/>
            <w:vMerge/>
          </w:tcPr>
          <w:p w14:paraId="132BC9C7" w14:textId="77777777" w:rsidR="009C2A3D" w:rsidRPr="00143EE4" w:rsidRDefault="009C2A3D" w:rsidP="009C2A3D">
            <w:pPr>
              <w:keepNext/>
              <w:keepLines/>
              <w:rPr>
                <w:rFonts w:ascii="UWV Werk" w:hAnsi="UWV Werk"/>
                <w:sz w:val="16"/>
                <w:szCs w:val="16"/>
              </w:rPr>
            </w:pPr>
          </w:p>
        </w:tc>
      </w:tr>
      <w:tr w:rsidR="009C2A3D" w:rsidRPr="00143EE4" w14:paraId="7EA41D0E" w14:textId="77777777" w:rsidTr="00176E56">
        <w:trPr>
          <w:cantSplit/>
        </w:trPr>
        <w:tc>
          <w:tcPr>
            <w:tcW w:w="383" w:type="dxa"/>
            <w:gridSpan w:val="2"/>
          </w:tcPr>
          <w:p w14:paraId="02956E07" w14:textId="77777777" w:rsidR="009C2A3D" w:rsidRPr="00143EE4" w:rsidRDefault="009C2A3D" w:rsidP="009C2A3D">
            <w:pPr>
              <w:pStyle w:val="Tussenbalk"/>
              <w:keepNext/>
              <w:keepLines/>
              <w:rPr>
                <w:rFonts w:ascii="UWV Werk" w:hAnsi="UWV Werk"/>
                <w:sz w:val="16"/>
                <w:szCs w:val="16"/>
              </w:rPr>
            </w:pPr>
          </w:p>
        </w:tc>
        <w:tc>
          <w:tcPr>
            <w:tcW w:w="2683" w:type="dxa"/>
            <w:gridSpan w:val="4"/>
          </w:tcPr>
          <w:p w14:paraId="39AAB665" w14:textId="77777777" w:rsidR="009C2A3D" w:rsidRPr="00143EE4" w:rsidRDefault="009C2A3D" w:rsidP="009C2A3D">
            <w:pPr>
              <w:pStyle w:val="Tussenbalk"/>
              <w:keepNext/>
              <w:keepLines/>
              <w:rPr>
                <w:rFonts w:ascii="UWV Werk" w:hAnsi="UWV Werk"/>
                <w:sz w:val="16"/>
                <w:szCs w:val="16"/>
              </w:rPr>
            </w:pPr>
          </w:p>
        </w:tc>
        <w:tc>
          <w:tcPr>
            <w:tcW w:w="159" w:type="dxa"/>
            <w:shd w:val="pct5" w:color="auto" w:fill="auto"/>
          </w:tcPr>
          <w:p w14:paraId="65240ED8" w14:textId="77777777" w:rsidR="009C2A3D" w:rsidRPr="00143EE4" w:rsidRDefault="009C2A3D" w:rsidP="009C2A3D">
            <w:pPr>
              <w:pStyle w:val="Tussenbalk"/>
              <w:keepNext/>
              <w:keepLines/>
              <w:rPr>
                <w:rFonts w:ascii="UWV Werk" w:hAnsi="UWV Werk"/>
                <w:sz w:val="16"/>
                <w:szCs w:val="16"/>
              </w:rPr>
            </w:pPr>
          </w:p>
        </w:tc>
        <w:tc>
          <w:tcPr>
            <w:tcW w:w="6681" w:type="dxa"/>
            <w:gridSpan w:val="23"/>
            <w:shd w:val="pct5" w:color="auto" w:fill="auto"/>
          </w:tcPr>
          <w:p w14:paraId="335A5042" w14:textId="77777777" w:rsidR="009C2A3D" w:rsidRPr="00143EE4" w:rsidRDefault="009C2A3D" w:rsidP="009C2A3D">
            <w:pPr>
              <w:pStyle w:val="Tussenbalk"/>
              <w:keepNext/>
              <w:keepLines/>
              <w:rPr>
                <w:rFonts w:ascii="UWV Werk" w:hAnsi="UWV Werk"/>
                <w:sz w:val="16"/>
                <w:szCs w:val="16"/>
              </w:rPr>
            </w:pPr>
          </w:p>
        </w:tc>
        <w:tc>
          <w:tcPr>
            <w:tcW w:w="170" w:type="dxa"/>
            <w:shd w:val="pct5" w:color="auto" w:fill="auto"/>
          </w:tcPr>
          <w:p w14:paraId="2AC5BB03" w14:textId="77777777" w:rsidR="009C2A3D" w:rsidRPr="00143EE4" w:rsidRDefault="009C2A3D" w:rsidP="009C2A3D">
            <w:pPr>
              <w:pStyle w:val="Tussenbalk"/>
              <w:keepNext/>
              <w:keepLines/>
              <w:rPr>
                <w:rFonts w:ascii="UWV Werk" w:hAnsi="UWV Werk"/>
                <w:sz w:val="16"/>
                <w:szCs w:val="16"/>
              </w:rPr>
            </w:pPr>
          </w:p>
        </w:tc>
      </w:tr>
      <w:tr w:rsidR="009C2A3D" w:rsidRPr="00143EE4" w14:paraId="56B1339D" w14:textId="77777777" w:rsidTr="00176E56">
        <w:trPr>
          <w:cantSplit/>
          <w:trHeight w:val="5824"/>
        </w:trPr>
        <w:tc>
          <w:tcPr>
            <w:tcW w:w="383" w:type="dxa"/>
            <w:gridSpan w:val="2"/>
          </w:tcPr>
          <w:p w14:paraId="78FBA069" w14:textId="77777777" w:rsidR="009C2A3D" w:rsidRPr="00143EE4" w:rsidRDefault="009C2A3D" w:rsidP="009C2A3D">
            <w:pPr>
              <w:pStyle w:val="Basistekst"/>
              <w:rPr>
                <w:rFonts w:ascii="UWV Werk" w:hAnsi="UWV Werk"/>
                <w:sz w:val="16"/>
                <w:szCs w:val="16"/>
              </w:rPr>
            </w:pPr>
          </w:p>
        </w:tc>
        <w:tc>
          <w:tcPr>
            <w:tcW w:w="2683" w:type="dxa"/>
            <w:gridSpan w:val="4"/>
            <w:tcBorders>
              <w:bottom w:val="single" w:sz="2" w:space="0" w:color="808080"/>
            </w:tcBorders>
          </w:tcPr>
          <w:p w14:paraId="6845E5EF" w14:textId="77777777" w:rsidR="009C2A3D" w:rsidRPr="00143EE4" w:rsidRDefault="009C2A3D" w:rsidP="009C2A3D">
            <w:pPr>
              <w:pStyle w:val="Basistekst"/>
              <w:rPr>
                <w:rFonts w:ascii="UWV Werk" w:hAnsi="UWV Werk"/>
                <w:sz w:val="16"/>
                <w:szCs w:val="16"/>
              </w:rPr>
            </w:pPr>
          </w:p>
        </w:tc>
        <w:tc>
          <w:tcPr>
            <w:tcW w:w="159" w:type="dxa"/>
            <w:tcBorders>
              <w:bottom w:val="single" w:sz="2" w:space="0" w:color="808080"/>
            </w:tcBorders>
            <w:shd w:val="pct5" w:color="auto" w:fill="auto"/>
          </w:tcPr>
          <w:p w14:paraId="5C930386" w14:textId="77777777" w:rsidR="009C2A3D" w:rsidRPr="00143EE4" w:rsidRDefault="009C2A3D" w:rsidP="009C2A3D">
            <w:pPr>
              <w:pStyle w:val="Basistekst"/>
              <w:rPr>
                <w:rFonts w:ascii="UWV Werk" w:hAnsi="UWV Werk"/>
                <w:sz w:val="16"/>
                <w:szCs w:val="16"/>
              </w:rPr>
            </w:pPr>
          </w:p>
        </w:tc>
        <w:tc>
          <w:tcPr>
            <w:tcW w:w="6681" w:type="dxa"/>
            <w:gridSpan w:val="23"/>
            <w:tcBorders>
              <w:bottom w:val="single" w:sz="2" w:space="0" w:color="808080"/>
            </w:tcBorders>
            <w:shd w:val="pct5" w:color="auto" w:fill="auto"/>
          </w:tcPr>
          <w:p w14:paraId="530B3550" w14:textId="4AE431C6" w:rsidR="009076FC" w:rsidRPr="00143EE4" w:rsidRDefault="009C2A3D" w:rsidP="009C2A3D">
            <w:pPr>
              <w:pStyle w:val="Basistekst"/>
              <w:tabs>
                <w:tab w:val="left" w:pos="170"/>
                <w:tab w:val="left" w:pos="340"/>
                <w:tab w:val="left" w:pos="510"/>
              </w:tabs>
              <w:rPr>
                <w:rFonts w:ascii="UWV Werk" w:hAnsi="UWV Werk"/>
                <w:sz w:val="16"/>
                <w:szCs w:val="16"/>
                <w:lang w:val="en-US"/>
              </w:rPr>
            </w:pPr>
            <w:r w:rsidRPr="00E571E5">
              <w:rPr>
                <w:b/>
                <w:sz w:val="18"/>
                <w:szCs w:val="18"/>
              </w:rPr>
              <w:t>󠄀</w:t>
            </w:r>
            <w:r w:rsidRPr="00E571E5">
              <w:rPr>
                <w:b/>
                <w:sz w:val="18"/>
                <w:szCs w:val="18"/>
                <w:lang w:val="en-US"/>
              </w:rPr>
              <w:t xml:space="preserve"> </w:t>
            </w:r>
            <w:r w:rsidR="00E33B9D" w:rsidRPr="00E571E5">
              <w:rPr>
                <w:rFonts w:ascii="UWV Werk" w:hAnsi="UWV Werk"/>
                <w:b/>
                <w:sz w:val="16"/>
                <w:szCs w:val="16"/>
                <w:lang w:val="en-US"/>
              </w:rPr>
              <w:t>Single – shared house</w:t>
            </w:r>
            <w:r w:rsidRPr="00143EE4">
              <w:rPr>
                <w:rFonts w:ascii="UWV Werk" w:hAnsi="UWV Werk"/>
                <w:sz w:val="16"/>
                <w:szCs w:val="16"/>
                <w:lang w:val="en-US"/>
              </w:rPr>
              <w:br/>
            </w:r>
            <w:r w:rsidRPr="00143EE4">
              <w:rPr>
                <w:rFonts w:ascii="UWV Werk" w:hAnsi="UWV Werk"/>
                <w:sz w:val="16"/>
                <w:szCs w:val="16"/>
                <w:lang w:val="en-US"/>
              </w:rPr>
              <w:tab/>
            </w:r>
            <w:r w:rsidR="00D94571">
              <w:rPr>
                <w:rFonts w:ascii="UWV Werk" w:hAnsi="UWV Werk"/>
                <w:sz w:val="16"/>
                <w:szCs w:val="16"/>
                <w:lang w:val="en-US"/>
              </w:rPr>
              <w:t xml:space="preserve">  </w:t>
            </w:r>
            <w:r w:rsidR="00D710AB" w:rsidRPr="00143EE4">
              <w:rPr>
                <w:rFonts w:ascii="UWV Werk" w:hAnsi="UWV Werk"/>
                <w:sz w:val="16"/>
                <w:szCs w:val="16"/>
                <w:lang w:val="en-US"/>
              </w:rPr>
              <w:t xml:space="preserve">Your residential situation is classified as single – co-occupancy if the following conditions </w:t>
            </w:r>
            <w:r w:rsidR="009076FC" w:rsidRPr="00143EE4">
              <w:rPr>
                <w:rFonts w:ascii="UWV Werk" w:hAnsi="UWV Werk"/>
                <w:sz w:val="16"/>
                <w:szCs w:val="16"/>
                <w:lang w:val="en-US"/>
              </w:rPr>
              <w:tab/>
            </w:r>
            <w:r w:rsidR="00D94571">
              <w:rPr>
                <w:rFonts w:ascii="UWV Werk" w:hAnsi="UWV Werk"/>
                <w:sz w:val="16"/>
                <w:szCs w:val="16"/>
                <w:lang w:val="en-US"/>
              </w:rPr>
              <w:t xml:space="preserve"> </w:t>
            </w:r>
            <w:r w:rsidR="00D94571">
              <w:rPr>
                <w:rFonts w:ascii="UWV Werk" w:hAnsi="UWV Werk"/>
                <w:sz w:val="16"/>
                <w:szCs w:val="16"/>
                <w:lang w:val="en-US"/>
              </w:rPr>
              <w:tab/>
              <w:t xml:space="preserve">  </w:t>
            </w:r>
            <w:r w:rsidR="00D710AB" w:rsidRPr="00143EE4">
              <w:rPr>
                <w:rFonts w:ascii="UWV Werk" w:hAnsi="UWV Werk"/>
                <w:sz w:val="16"/>
                <w:szCs w:val="16"/>
                <w:lang w:val="en-US"/>
              </w:rPr>
              <w:t>apply:</w:t>
            </w:r>
            <w:r w:rsidR="00D710AB" w:rsidRPr="00143EE4">
              <w:rPr>
                <w:rFonts w:ascii="UWV Werk" w:hAnsi="UWV Werk"/>
                <w:sz w:val="16"/>
                <w:szCs w:val="16"/>
                <w:lang w:val="en-US"/>
              </w:rPr>
              <w:br/>
            </w:r>
            <w:r w:rsidR="00D710AB" w:rsidRPr="00143EE4">
              <w:rPr>
                <w:rFonts w:ascii="UWV Werk" w:hAnsi="UWV Werk"/>
                <w:sz w:val="16"/>
                <w:szCs w:val="16"/>
                <w:lang w:val="en-US"/>
              </w:rPr>
              <w:tab/>
            </w:r>
            <w:r w:rsidR="00D94571">
              <w:rPr>
                <w:rFonts w:ascii="UWV Werk" w:hAnsi="UWV Werk"/>
                <w:sz w:val="16"/>
                <w:szCs w:val="16"/>
                <w:lang w:val="en-US"/>
              </w:rPr>
              <w:t xml:space="preserve">  </w:t>
            </w:r>
            <w:r w:rsidR="00D710AB" w:rsidRPr="00143EE4">
              <w:rPr>
                <w:rFonts w:ascii="UWV Werk" w:hAnsi="UWV Werk"/>
                <w:sz w:val="16"/>
                <w:szCs w:val="16"/>
                <w:lang w:val="en-US"/>
              </w:rPr>
              <w:t>-</w:t>
            </w:r>
            <w:r w:rsidR="00D710AB" w:rsidRPr="00143EE4">
              <w:rPr>
                <w:rFonts w:ascii="UWV Werk" w:hAnsi="UWV Werk"/>
                <w:sz w:val="16"/>
                <w:szCs w:val="16"/>
                <w:lang w:val="en-US"/>
              </w:rPr>
              <w:tab/>
              <w:t>You are aged 21 or over.</w:t>
            </w:r>
            <w:r w:rsidR="00D710AB" w:rsidRPr="00143EE4">
              <w:rPr>
                <w:rFonts w:ascii="UWV Werk" w:hAnsi="UWV Werk"/>
                <w:sz w:val="16"/>
                <w:szCs w:val="16"/>
                <w:lang w:val="en-US"/>
              </w:rPr>
              <w:br/>
            </w:r>
            <w:r w:rsidR="00D710AB" w:rsidRPr="00143EE4">
              <w:rPr>
                <w:rFonts w:ascii="UWV Werk" w:hAnsi="UWV Werk"/>
                <w:sz w:val="16"/>
                <w:szCs w:val="16"/>
                <w:lang w:val="en-US"/>
              </w:rPr>
              <w:tab/>
            </w:r>
            <w:r w:rsidR="00D94571">
              <w:rPr>
                <w:rFonts w:ascii="UWV Werk" w:hAnsi="UWV Werk"/>
                <w:sz w:val="16"/>
                <w:szCs w:val="16"/>
                <w:lang w:val="en-US"/>
              </w:rPr>
              <w:t xml:space="preserve">  </w:t>
            </w:r>
            <w:r w:rsidR="00D710AB" w:rsidRPr="00143EE4">
              <w:rPr>
                <w:rFonts w:ascii="UWV Werk" w:hAnsi="UWV Werk"/>
                <w:sz w:val="16"/>
                <w:szCs w:val="16"/>
                <w:lang w:val="en-US"/>
              </w:rPr>
              <w:t>-</w:t>
            </w:r>
            <w:r w:rsidR="00D710AB" w:rsidRPr="00143EE4">
              <w:rPr>
                <w:rFonts w:ascii="UWV Werk" w:hAnsi="UWV Werk"/>
                <w:sz w:val="16"/>
                <w:szCs w:val="16"/>
                <w:lang w:val="en-US"/>
              </w:rPr>
              <w:tab/>
              <w:t>You share the house with at least 1 co-occupier.</w:t>
            </w:r>
          </w:p>
          <w:p w14:paraId="2057C239" w14:textId="7F857F1E" w:rsidR="00D22191" w:rsidRPr="00143EE4" w:rsidRDefault="0092110B" w:rsidP="009C2A3D">
            <w:pPr>
              <w:pStyle w:val="Basistekst"/>
              <w:tabs>
                <w:tab w:val="left" w:pos="170"/>
                <w:tab w:val="left" w:pos="340"/>
                <w:tab w:val="left" w:pos="510"/>
              </w:tabs>
              <w:rPr>
                <w:rFonts w:ascii="UWV Werk" w:hAnsi="UWV Werk"/>
                <w:i/>
                <w:iCs/>
                <w:sz w:val="16"/>
                <w:szCs w:val="16"/>
                <w:lang w:val="en-US"/>
              </w:rPr>
            </w:pPr>
            <w:r>
              <w:rPr>
                <w:rFonts w:ascii="UWV Werk" w:hAnsi="UWV Werk"/>
                <w:sz w:val="16"/>
                <w:szCs w:val="16"/>
                <w:lang w:val="en-US"/>
              </w:rPr>
              <w:tab/>
              <w:t xml:space="preserve"> </w:t>
            </w:r>
            <w:r w:rsidR="00500F75" w:rsidRPr="00143EE4">
              <w:rPr>
                <w:rFonts w:ascii="UWV Werk" w:hAnsi="UWV Werk"/>
                <w:sz w:val="16"/>
                <w:szCs w:val="16"/>
                <w:lang w:val="en-US"/>
              </w:rPr>
              <w:t xml:space="preserve">The following residents are </w:t>
            </w:r>
            <w:r w:rsidR="00500F75" w:rsidRPr="00143EE4">
              <w:rPr>
                <w:rFonts w:ascii="UWV Werk" w:hAnsi="UWV Werk"/>
                <w:b/>
                <w:bCs/>
                <w:sz w:val="16"/>
                <w:szCs w:val="16"/>
                <w:lang w:val="en-US"/>
              </w:rPr>
              <w:t>not</w:t>
            </w:r>
            <w:r w:rsidR="00500F75" w:rsidRPr="00143EE4">
              <w:rPr>
                <w:rFonts w:ascii="UWV Werk" w:hAnsi="UWV Werk"/>
                <w:sz w:val="16"/>
                <w:szCs w:val="16"/>
                <w:lang w:val="en-US"/>
              </w:rPr>
              <w:t xml:space="preserve"> deemed to be co-tenants:</w:t>
            </w:r>
            <w:r w:rsidR="00500F75" w:rsidRPr="00143EE4">
              <w:rPr>
                <w:rFonts w:ascii="UWV Werk" w:hAnsi="UWV Werk"/>
                <w:sz w:val="16"/>
                <w:szCs w:val="16"/>
                <w:lang w:val="en-US"/>
              </w:rPr>
              <w:br/>
            </w:r>
            <w:r>
              <w:rPr>
                <w:rFonts w:ascii="UWV Werk" w:hAnsi="UWV Werk"/>
                <w:sz w:val="16"/>
                <w:szCs w:val="16"/>
                <w:lang w:val="en-US"/>
              </w:rPr>
              <w:tab/>
              <w:t xml:space="preserve"> </w:t>
            </w:r>
            <w:r w:rsidR="00500F75" w:rsidRPr="00143EE4">
              <w:rPr>
                <w:rFonts w:ascii="UWV Werk" w:hAnsi="UWV Werk"/>
                <w:sz w:val="16"/>
                <w:szCs w:val="16"/>
                <w:lang w:val="en-US"/>
              </w:rPr>
              <w:t>-</w:t>
            </w:r>
            <w:r w:rsidR="00500F75" w:rsidRPr="00143EE4">
              <w:rPr>
                <w:rFonts w:ascii="UWV Werk" w:hAnsi="UWV Werk"/>
                <w:sz w:val="16"/>
                <w:szCs w:val="16"/>
                <w:lang w:val="en-US"/>
              </w:rPr>
              <w:tab/>
              <w:t>Residents aged under 27.</w:t>
            </w:r>
            <w:r w:rsidR="00500F75" w:rsidRPr="00143EE4">
              <w:rPr>
                <w:rFonts w:ascii="UWV Werk" w:hAnsi="UWV Werk"/>
                <w:sz w:val="16"/>
                <w:szCs w:val="16"/>
                <w:lang w:val="en-US"/>
              </w:rPr>
              <w:br/>
            </w:r>
            <w:r>
              <w:rPr>
                <w:rFonts w:ascii="UWV Werk" w:hAnsi="UWV Werk"/>
                <w:sz w:val="16"/>
                <w:szCs w:val="16"/>
                <w:lang w:val="en-US"/>
              </w:rPr>
              <w:tab/>
              <w:t xml:space="preserve"> </w:t>
            </w:r>
            <w:r w:rsidR="00500F75" w:rsidRPr="00143EE4">
              <w:rPr>
                <w:rFonts w:ascii="UWV Werk" w:hAnsi="UWV Werk"/>
                <w:sz w:val="16"/>
                <w:szCs w:val="16"/>
                <w:lang w:val="en-US"/>
              </w:rPr>
              <w:t>-</w:t>
            </w:r>
            <w:r w:rsidR="00500F75" w:rsidRPr="00143EE4">
              <w:rPr>
                <w:rFonts w:ascii="UWV Werk" w:hAnsi="UWV Werk"/>
                <w:sz w:val="16"/>
                <w:szCs w:val="16"/>
                <w:lang w:val="en-US"/>
              </w:rPr>
              <w:tab/>
              <w:t xml:space="preserve">Students following a full-time course, granting them the right to student finance or a study </w:t>
            </w:r>
            <w:r w:rsidR="00500F75" w:rsidRPr="00143EE4">
              <w:rPr>
                <w:rFonts w:ascii="UWV Werk" w:hAnsi="UWV Werk"/>
                <w:sz w:val="16"/>
                <w:szCs w:val="16"/>
                <w:lang w:val="en-US"/>
              </w:rPr>
              <w:br/>
            </w:r>
            <w:r w:rsidR="00500F75" w:rsidRPr="00143EE4">
              <w:rPr>
                <w:rFonts w:ascii="UWV Werk" w:hAnsi="UWV Werk"/>
                <w:sz w:val="16"/>
                <w:szCs w:val="16"/>
                <w:lang w:val="en-US"/>
              </w:rPr>
              <w:tab/>
            </w:r>
            <w:r>
              <w:rPr>
                <w:rFonts w:ascii="UWV Werk" w:hAnsi="UWV Werk"/>
                <w:sz w:val="16"/>
                <w:szCs w:val="16"/>
                <w:lang w:val="en-US"/>
              </w:rPr>
              <w:tab/>
            </w:r>
            <w:r w:rsidR="00500F75" w:rsidRPr="00143EE4">
              <w:rPr>
                <w:rFonts w:ascii="UWV Werk" w:hAnsi="UWV Werk"/>
                <w:sz w:val="16"/>
                <w:szCs w:val="16"/>
                <w:lang w:val="en-US"/>
              </w:rPr>
              <w:t>costs allowance.</w:t>
            </w:r>
            <w:r w:rsidR="00500F75" w:rsidRPr="00143EE4">
              <w:rPr>
                <w:rFonts w:ascii="UWV Werk" w:hAnsi="UWV Werk"/>
                <w:sz w:val="16"/>
                <w:szCs w:val="16"/>
                <w:lang w:val="en-US"/>
              </w:rPr>
              <w:br/>
            </w:r>
            <w:r w:rsidR="00500F75" w:rsidRPr="00143EE4">
              <w:rPr>
                <w:rFonts w:ascii="UWV Werk" w:hAnsi="UWV Werk"/>
                <w:sz w:val="16"/>
                <w:szCs w:val="16"/>
                <w:lang w:val="en-US"/>
              </w:rPr>
              <w:tab/>
            </w:r>
            <w:r>
              <w:rPr>
                <w:rFonts w:ascii="UWV Werk" w:hAnsi="UWV Werk"/>
                <w:sz w:val="16"/>
                <w:szCs w:val="16"/>
                <w:lang w:val="en-US"/>
              </w:rPr>
              <w:tab/>
            </w:r>
            <w:r w:rsidR="00500F75" w:rsidRPr="00143EE4">
              <w:rPr>
                <w:rFonts w:ascii="UWV Werk" w:hAnsi="UWV Werk"/>
                <w:sz w:val="16"/>
                <w:szCs w:val="16"/>
                <w:lang w:val="en-US"/>
              </w:rPr>
              <w:t>Students who follow a BBL training (professional practical skills course)</w:t>
            </w:r>
            <w:r w:rsidR="00500F75" w:rsidRPr="00143EE4">
              <w:rPr>
                <w:rFonts w:ascii="UWV Werk" w:hAnsi="UWV Werk"/>
                <w:sz w:val="16"/>
                <w:szCs w:val="16"/>
                <w:lang w:val="en-US"/>
              </w:rPr>
              <w:br/>
            </w:r>
            <w:r w:rsidR="00500F75" w:rsidRPr="00143EE4">
              <w:rPr>
                <w:rFonts w:ascii="UWV Werk" w:hAnsi="UWV Werk"/>
                <w:sz w:val="16"/>
                <w:szCs w:val="16"/>
                <w:lang w:val="en-US"/>
              </w:rPr>
              <w:tab/>
            </w:r>
            <w:r>
              <w:rPr>
                <w:rFonts w:ascii="UWV Werk" w:hAnsi="UWV Werk"/>
                <w:sz w:val="16"/>
                <w:szCs w:val="16"/>
                <w:lang w:val="en-US"/>
              </w:rPr>
              <w:tab/>
            </w:r>
            <w:r w:rsidR="00500F75" w:rsidRPr="00143EE4">
              <w:rPr>
                <w:rFonts w:ascii="UWV Werk" w:hAnsi="UWV Werk"/>
                <w:sz w:val="16"/>
                <w:szCs w:val="16"/>
                <w:lang w:val="en-US"/>
              </w:rPr>
              <w:t>Residents who have concluded their own rental agreement with the same landlord</w:t>
            </w:r>
            <w:r w:rsidR="00500F75" w:rsidRPr="00143EE4">
              <w:rPr>
                <w:rFonts w:ascii="UWV Werk" w:hAnsi="UWV Werk"/>
                <w:sz w:val="16"/>
                <w:szCs w:val="16"/>
                <w:lang w:val="en-US"/>
              </w:rPr>
              <w:br/>
            </w:r>
            <w:r w:rsidR="00500F75" w:rsidRPr="00143EE4">
              <w:rPr>
                <w:rFonts w:ascii="UWV Werk" w:hAnsi="UWV Werk"/>
                <w:sz w:val="16"/>
                <w:szCs w:val="16"/>
                <w:lang w:val="en-US"/>
              </w:rPr>
              <w:tab/>
            </w:r>
            <w:r w:rsidR="00500F75" w:rsidRPr="00143EE4">
              <w:rPr>
                <w:rFonts w:ascii="UWV Werk" w:hAnsi="UWV Werk"/>
                <w:sz w:val="16"/>
                <w:szCs w:val="16"/>
                <w:lang w:val="en-US"/>
              </w:rPr>
              <w:tab/>
            </w:r>
            <w:r w:rsidR="00500F75" w:rsidRPr="00143EE4">
              <w:rPr>
                <w:rFonts w:ascii="UWV Werk" w:hAnsi="UWV Werk"/>
                <w:sz w:val="16"/>
                <w:szCs w:val="16"/>
              </w:rPr>
              <w:sym w:font="Webdings" w:char="F034"/>
            </w:r>
            <w:r w:rsidR="00500F75" w:rsidRPr="00143EE4">
              <w:rPr>
                <w:rFonts w:ascii="UWV Werk" w:hAnsi="UWV Werk"/>
                <w:sz w:val="16"/>
                <w:szCs w:val="16"/>
                <w:lang w:val="en-US"/>
              </w:rPr>
              <w:t xml:space="preserve"> </w:t>
            </w:r>
            <w:r w:rsidR="00500F75" w:rsidRPr="00143EE4">
              <w:rPr>
                <w:rFonts w:ascii="UWV Werk" w:hAnsi="UWV Werk"/>
                <w:i/>
                <w:iCs/>
                <w:sz w:val="16"/>
                <w:szCs w:val="16"/>
                <w:lang w:val="en-US"/>
              </w:rPr>
              <w:t>Enclose your own rental agreement and that of the residents aged 27 or over.</w:t>
            </w:r>
          </w:p>
          <w:p w14:paraId="0899184C" w14:textId="2BAFA3B5" w:rsidR="00D22191" w:rsidRPr="00143EE4" w:rsidRDefault="009338E9" w:rsidP="009C2A3D">
            <w:pPr>
              <w:pStyle w:val="Basistekst"/>
              <w:tabs>
                <w:tab w:val="left" w:pos="170"/>
                <w:tab w:val="left" w:pos="340"/>
                <w:tab w:val="left" w:pos="510"/>
              </w:tabs>
              <w:rPr>
                <w:rFonts w:ascii="UWV Werk" w:hAnsi="UWV Werk"/>
                <w:i/>
                <w:iCs/>
                <w:sz w:val="16"/>
                <w:szCs w:val="16"/>
                <w:lang w:val="en-US"/>
              </w:rPr>
            </w:pPr>
            <w:r>
              <w:rPr>
                <w:rFonts w:ascii="UWV Werk" w:hAnsi="UWV Werk"/>
                <w:sz w:val="16"/>
                <w:szCs w:val="16"/>
                <w:lang w:val="en-US"/>
              </w:rPr>
              <w:tab/>
              <w:t xml:space="preserve"> </w:t>
            </w:r>
            <w:r w:rsidR="00D22191" w:rsidRPr="00143EE4">
              <w:rPr>
                <w:rFonts w:ascii="UWV Werk" w:hAnsi="UWV Werk"/>
                <w:sz w:val="16"/>
                <w:szCs w:val="16"/>
                <w:lang w:val="en-US"/>
              </w:rPr>
              <w:t xml:space="preserve">- </w:t>
            </w:r>
            <w:r>
              <w:rPr>
                <w:rFonts w:ascii="UWV Werk" w:hAnsi="UWV Werk"/>
                <w:sz w:val="16"/>
                <w:szCs w:val="16"/>
                <w:lang w:val="en-US"/>
              </w:rPr>
              <w:t xml:space="preserve"> </w:t>
            </w:r>
            <w:r w:rsidR="00D22191" w:rsidRPr="00143EE4">
              <w:rPr>
                <w:rFonts w:ascii="UWV Werk" w:hAnsi="UWV Werk"/>
                <w:sz w:val="16"/>
                <w:szCs w:val="16"/>
                <w:lang w:val="en-US"/>
              </w:rPr>
              <w:t>Your landlord or tenant.</w:t>
            </w:r>
            <w:r w:rsidR="00D22191" w:rsidRPr="00143EE4">
              <w:rPr>
                <w:rFonts w:ascii="UWV Werk" w:hAnsi="UWV Werk"/>
                <w:sz w:val="16"/>
                <w:szCs w:val="16"/>
                <w:lang w:val="en-US"/>
              </w:rPr>
              <w:br/>
            </w:r>
            <w:r w:rsidR="00D22191" w:rsidRPr="00143EE4">
              <w:rPr>
                <w:rFonts w:ascii="UWV Werk" w:hAnsi="UWV Werk"/>
                <w:sz w:val="16"/>
                <w:szCs w:val="16"/>
                <w:lang w:val="en-US"/>
              </w:rPr>
              <w:tab/>
            </w:r>
            <w:r w:rsidR="00926771">
              <w:rPr>
                <w:rFonts w:ascii="UWV Werk" w:hAnsi="UWV Werk"/>
                <w:sz w:val="16"/>
                <w:szCs w:val="16"/>
                <w:lang w:val="en-US"/>
              </w:rPr>
              <w:t xml:space="preserve">   </w:t>
            </w:r>
            <w:r w:rsidR="00D22191" w:rsidRPr="00143EE4">
              <w:rPr>
                <w:rFonts w:ascii="UWV Werk" w:hAnsi="UWV Werk"/>
                <w:sz w:val="16"/>
                <w:szCs w:val="16"/>
              </w:rPr>
              <w:sym w:font="Webdings" w:char="F034"/>
            </w:r>
            <w:r w:rsidR="00D22191" w:rsidRPr="00143EE4">
              <w:rPr>
                <w:rFonts w:ascii="UWV Werk" w:hAnsi="UWV Werk" w:cs="Calibri"/>
                <w:i/>
                <w:sz w:val="16"/>
                <w:szCs w:val="16"/>
                <w:lang w:val="en-US"/>
              </w:rPr>
              <w:t>Enclose your rental agreement.</w:t>
            </w:r>
            <w:r w:rsidR="00D22191" w:rsidRPr="00143EE4">
              <w:rPr>
                <w:rFonts w:ascii="UWV Werk" w:hAnsi="UWV Werk" w:cs="Calibri"/>
                <w:i/>
                <w:sz w:val="16"/>
                <w:szCs w:val="16"/>
                <w:lang w:val="en-US"/>
              </w:rPr>
              <w:br/>
            </w:r>
            <w:r w:rsidR="00D22191" w:rsidRPr="00143EE4">
              <w:rPr>
                <w:rFonts w:ascii="UWV Werk" w:hAnsi="UWV Werk"/>
                <w:i/>
                <w:sz w:val="16"/>
                <w:szCs w:val="16"/>
                <w:lang w:val="en-US"/>
              </w:rPr>
              <w:tab/>
            </w:r>
            <w:r w:rsidR="00926771">
              <w:rPr>
                <w:rFonts w:ascii="UWV Werk" w:hAnsi="UWV Werk"/>
                <w:i/>
                <w:sz w:val="16"/>
                <w:szCs w:val="16"/>
                <w:lang w:val="en-US"/>
              </w:rPr>
              <w:t xml:space="preserve">   </w:t>
            </w:r>
            <w:r w:rsidR="00D22191" w:rsidRPr="00143EE4">
              <w:rPr>
                <w:rFonts w:ascii="UWV Werk" w:hAnsi="UWV Werk"/>
                <w:sz w:val="16"/>
                <w:szCs w:val="16"/>
              </w:rPr>
              <w:sym w:font="Webdings" w:char="F034"/>
            </w:r>
            <w:r w:rsidR="00D22191" w:rsidRPr="00143EE4">
              <w:rPr>
                <w:rFonts w:ascii="UWV Werk" w:hAnsi="UWV Werk"/>
                <w:b/>
                <w:sz w:val="16"/>
                <w:szCs w:val="16"/>
                <w:lang w:val="en-US"/>
              </w:rPr>
              <w:t>Please note</w:t>
            </w:r>
            <w:r w:rsidR="00D22191" w:rsidRPr="00143EE4">
              <w:rPr>
                <w:rFonts w:ascii="UWV Werk" w:hAnsi="UWV Werk"/>
                <w:i/>
                <w:sz w:val="16"/>
                <w:szCs w:val="16"/>
                <w:lang w:val="en-US"/>
              </w:rPr>
              <w:t>:</w:t>
            </w:r>
            <w:r w:rsidR="00D22191" w:rsidRPr="00143EE4">
              <w:rPr>
                <w:rFonts w:ascii="UWV Werk" w:hAnsi="UWV Werk"/>
                <w:sz w:val="16"/>
                <w:szCs w:val="16"/>
                <w:lang w:val="en-US"/>
              </w:rPr>
              <w:t xml:space="preserve"> </w:t>
            </w:r>
            <w:r w:rsidR="00D22191" w:rsidRPr="00143EE4">
              <w:rPr>
                <w:rFonts w:ascii="UWV Werk" w:hAnsi="UWV Werk"/>
                <w:i/>
                <w:sz w:val="16"/>
                <w:szCs w:val="16"/>
                <w:lang w:val="en-US"/>
              </w:rPr>
              <w:t>is your landlord or tenant a close family member, such as your</w:t>
            </w:r>
            <w:r w:rsidR="00926771">
              <w:rPr>
                <w:rFonts w:ascii="UWV Werk" w:hAnsi="UWV Werk"/>
                <w:i/>
                <w:sz w:val="16"/>
                <w:szCs w:val="16"/>
                <w:lang w:val="en-US"/>
              </w:rPr>
              <w:t xml:space="preserve"> </w:t>
            </w:r>
            <w:r w:rsidR="00D22191" w:rsidRPr="00143EE4">
              <w:rPr>
                <w:rFonts w:ascii="UWV Werk" w:hAnsi="UWV Werk"/>
                <w:i/>
                <w:sz w:val="16"/>
                <w:szCs w:val="16"/>
                <w:lang w:val="en-US"/>
              </w:rPr>
              <w:t xml:space="preserve">grandfather, </w:t>
            </w:r>
            <w:r w:rsidR="00926771">
              <w:rPr>
                <w:rFonts w:ascii="UWV Werk" w:hAnsi="UWV Werk"/>
                <w:i/>
                <w:sz w:val="16"/>
                <w:szCs w:val="16"/>
                <w:lang w:val="en-US"/>
              </w:rPr>
              <w:tab/>
            </w:r>
            <w:r w:rsidR="00926771">
              <w:rPr>
                <w:rFonts w:ascii="UWV Werk" w:hAnsi="UWV Werk"/>
                <w:i/>
                <w:sz w:val="16"/>
                <w:szCs w:val="16"/>
                <w:lang w:val="en-US"/>
              </w:rPr>
              <w:tab/>
            </w:r>
            <w:r w:rsidR="00926771">
              <w:rPr>
                <w:rFonts w:ascii="UWV Werk" w:hAnsi="UWV Werk"/>
                <w:i/>
                <w:sz w:val="16"/>
                <w:szCs w:val="16"/>
                <w:lang w:val="en-US"/>
              </w:rPr>
              <w:tab/>
              <w:t xml:space="preserve">       </w:t>
            </w:r>
            <w:r w:rsidR="00D22191" w:rsidRPr="00143EE4">
              <w:rPr>
                <w:rFonts w:ascii="UWV Werk" w:hAnsi="UWV Werk"/>
                <w:i/>
                <w:sz w:val="16"/>
                <w:szCs w:val="16"/>
                <w:lang w:val="en-US"/>
              </w:rPr>
              <w:t>father, sister (in law) or (grand)child? In that case, this person does</w:t>
            </w:r>
            <w:r w:rsidR="0082191C">
              <w:rPr>
                <w:rFonts w:ascii="UWV Werk" w:hAnsi="UWV Werk"/>
                <w:i/>
                <w:sz w:val="16"/>
                <w:szCs w:val="16"/>
                <w:lang w:val="en-US"/>
              </w:rPr>
              <w:t xml:space="preserve"> </w:t>
            </w:r>
            <w:r w:rsidR="00D22191" w:rsidRPr="00143EE4">
              <w:rPr>
                <w:rFonts w:ascii="UWV Werk" w:hAnsi="UWV Werk"/>
                <w:i/>
                <w:sz w:val="16"/>
                <w:szCs w:val="16"/>
                <w:lang w:val="en-US"/>
              </w:rPr>
              <w:t>count as a housemate.</w:t>
            </w:r>
            <w:r w:rsidR="00D22191" w:rsidRPr="00143EE4">
              <w:rPr>
                <w:rFonts w:ascii="UWV Werk" w:hAnsi="UWV Werk"/>
                <w:i/>
                <w:sz w:val="16"/>
                <w:szCs w:val="16"/>
                <w:lang w:val="en-US"/>
              </w:rPr>
              <w:br/>
            </w:r>
            <w:r w:rsidR="00D22191" w:rsidRPr="00143EE4">
              <w:rPr>
                <w:rFonts w:ascii="UWV Werk" w:hAnsi="UWV Werk"/>
                <w:i/>
                <w:sz w:val="16"/>
                <w:szCs w:val="16"/>
                <w:lang w:val="en-US"/>
              </w:rPr>
              <w:tab/>
            </w:r>
            <w:r w:rsidR="00D22191" w:rsidRPr="00143EE4">
              <w:rPr>
                <w:rFonts w:ascii="UWV Werk" w:hAnsi="UWV Werk"/>
                <w:i/>
                <w:sz w:val="16"/>
                <w:szCs w:val="16"/>
                <w:lang w:val="en-US"/>
              </w:rPr>
              <w:tab/>
            </w:r>
            <w:r w:rsidR="0082191C">
              <w:rPr>
                <w:rFonts w:ascii="UWV Werk" w:hAnsi="UWV Werk"/>
                <w:i/>
                <w:sz w:val="16"/>
                <w:szCs w:val="16"/>
                <w:lang w:val="en-US"/>
              </w:rPr>
              <w:t xml:space="preserve">  </w:t>
            </w:r>
            <w:r w:rsidR="00D22191" w:rsidRPr="00143EE4">
              <w:rPr>
                <w:rFonts w:ascii="UWV Werk" w:hAnsi="UWV Werk"/>
                <w:i/>
                <w:sz w:val="16"/>
                <w:szCs w:val="16"/>
                <w:lang w:val="en-US"/>
              </w:rPr>
              <w:t>You do not need to enclose a contract.</w:t>
            </w:r>
            <w:r w:rsidR="00D22191" w:rsidRPr="00143EE4">
              <w:rPr>
                <w:rFonts w:ascii="UWV Werk" w:hAnsi="UWV Werk"/>
                <w:i/>
                <w:sz w:val="16"/>
                <w:szCs w:val="16"/>
                <w:lang w:val="en-US"/>
              </w:rPr>
              <w:br/>
            </w:r>
            <w:r w:rsidR="00D22191" w:rsidRPr="00143EE4">
              <w:rPr>
                <w:rFonts w:ascii="UWV Werk" w:hAnsi="UWV Werk"/>
                <w:sz w:val="16"/>
                <w:szCs w:val="16"/>
                <w:lang w:val="en-US"/>
              </w:rPr>
              <w:tab/>
              <w:t>-</w:t>
            </w:r>
            <w:r w:rsidR="00D22191" w:rsidRPr="00143EE4">
              <w:rPr>
                <w:rFonts w:ascii="UWV Werk" w:hAnsi="UWV Werk"/>
                <w:sz w:val="16"/>
                <w:szCs w:val="16"/>
                <w:lang w:val="en-US"/>
              </w:rPr>
              <w:tab/>
              <w:t>A partner or housemate you are married to or have a relationship with that is deemed</w:t>
            </w:r>
            <w:r w:rsidR="00D22191" w:rsidRPr="00143EE4">
              <w:rPr>
                <w:rFonts w:ascii="UWV Werk" w:hAnsi="UWV Werk"/>
                <w:sz w:val="16"/>
                <w:szCs w:val="16"/>
                <w:lang w:val="en-US"/>
              </w:rPr>
              <w:br/>
            </w:r>
            <w:r w:rsidR="00D22191" w:rsidRPr="00143EE4">
              <w:rPr>
                <w:rFonts w:ascii="UWV Werk" w:hAnsi="UWV Werk"/>
                <w:sz w:val="16"/>
                <w:szCs w:val="16"/>
                <w:lang w:val="en-US"/>
              </w:rPr>
              <w:tab/>
            </w:r>
            <w:r w:rsidR="00D22191" w:rsidRPr="00143EE4">
              <w:rPr>
                <w:rFonts w:ascii="UWV Werk" w:hAnsi="UWV Werk"/>
                <w:sz w:val="16"/>
                <w:szCs w:val="16"/>
                <w:lang w:val="en-US"/>
              </w:rPr>
              <w:tab/>
              <w:t xml:space="preserve">to be equal to being married. </w:t>
            </w:r>
            <w:r w:rsidR="00D22191" w:rsidRPr="00143EE4">
              <w:rPr>
                <w:rFonts w:ascii="UWV Werk" w:hAnsi="UWV Werk"/>
                <w:sz w:val="16"/>
                <w:szCs w:val="16"/>
                <w:lang w:val="en-US"/>
              </w:rPr>
              <w:br/>
            </w:r>
            <w:r w:rsidR="00D22191" w:rsidRPr="00143EE4">
              <w:rPr>
                <w:rFonts w:ascii="UWV Werk" w:hAnsi="UWV Werk"/>
                <w:sz w:val="16"/>
                <w:szCs w:val="16"/>
                <w:lang w:val="en-US"/>
              </w:rPr>
              <w:tab/>
            </w:r>
            <w:r w:rsidR="0082191C">
              <w:rPr>
                <w:rFonts w:ascii="UWV Werk" w:hAnsi="UWV Werk"/>
                <w:sz w:val="16"/>
                <w:szCs w:val="16"/>
                <w:lang w:val="en-US"/>
              </w:rPr>
              <w:t xml:space="preserve"> </w:t>
            </w:r>
            <w:r w:rsidR="00C5109F">
              <w:rPr>
                <w:rFonts w:ascii="UWV Werk" w:hAnsi="UWV Werk"/>
                <w:sz w:val="16"/>
                <w:szCs w:val="16"/>
                <w:lang w:val="en-US"/>
              </w:rPr>
              <w:t xml:space="preserve"> </w:t>
            </w:r>
            <w:r w:rsidR="0082191C">
              <w:rPr>
                <w:rFonts w:ascii="UWV Werk" w:hAnsi="UWV Werk"/>
                <w:sz w:val="16"/>
                <w:szCs w:val="16"/>
                <w:lang w:val="en-US"/>
              </w:rPr>
              <w:t xml:space="preserve"> </w:t>
            </w:r>
            <w:r w:rsidR="00D22191" w:rsidRPr="00143EE4">
              <w:rPr>
                <w:rFonts w:ascii="UWV Werk" w:hAnsi="UWV Werk"/>
                <w:sz w:val="16"/>
                <w:szCs w:val="16"/>
              </w:rPr>
              <w:sym w:font="Webdings" w:char="F034"/>
            </w:r>
            <w:r w:rsidR="00D22191" w:rsidRPr="00143EE4">
              <w:rPr>
                <w:rFonts w:ascii="UWV Werk" w:hAnsi="UWV Werk"/>
                <w:i/>
                <w:iCs/>
                <w:sz w:val="16"/>
                <w:szCs w:val="16"/>
                <w:lang w:val="en-US"/>
              </w:rPr>
              <w:t>This may not exceed 1 housemate who is not your father, mother, or child.</w:t>
            </w:r>
            <w:r w:rsidR="00D22191" w:rsidRPr="00143EE4">
              <w:rPr>
                <w:rFonts w:ascii="UWV Werk" w:hAnsi="UWV Werk"/>
                <w:i/>
                <w:iCs/>
                <w:sz w:val="16"/>
                <w:szCs w:val="16"/>
                <w:lang w:val="en-US"/>
              </w:rPr>
              <w:br/>
            </w:r>
            <w:r w:rsidR="00D22191" w:rsidRPr="00143EE4">
              <w:rPr>
                <w:rFonts w:ascii="UWV Werk" w:hAnsi="UWV Werk"/>
                <w:i/>
                <w:iCs/>
                <w:sz w:val="16"/>
                <w:szCs w:val="16"/>
                <w:lang w:val="en-US"/>
              </w:rPr>
              <w:tab/>
            </w:r>
            <w:r w:rsidR="00D22191" w:rsidRPr="00143EE4">
              <w:rPr>
                <w:rFonts w:ascii="UWV Werk" w:hAnsi="UWV Werk"/>
                <w:i/>
                <w:iCs/>
                <w:sz w:val="16"/>
                <w:szCs w:val="16"/>
                <w:lang w:val="en-US"/>
              </w:rPr>
              <w:tab/>
            </w:r>
            <w:r w:rsidR="0082191C">
              <w:rPr>
                <w:rFonts w:ascii="UWV Werk" w:hAnsi="UWV Werk"/>
                <w:i/>
                <w:iCs/>
                <w:sz w:val="16"/>
                <w:szCs w:val="16"/>
                <w:lang w:val="en-US"/>
              </w:rPr>
              <w:t xml:space="preserve"> </w:t>
            </w:r>
            <w:r w:rsidR="00C5109F">
              <w:rPr>
                <w:rFonts w:ascii="UWV Werk" w:hAnsi="UWV Werk"/>
                <w:i/>
                <w:iCs/>
                <w:sz w:val="16"/>
                <w:szCs w:val="16"/>
                <w:lang w:val="en-US"/>
              </w:rPr>
              <w:t xml:space="preserve">  </w:t>
            </w:r>
            <w:r w:rsidR="00D22191" w:rsidRPr="00143EE4">
              <w:rPr>
                <w:rFonts w:ascii="UWV Werk" w:hAnsi="UWV Werk"/>
                <w:i/>
                <w:iCs/>
                <w:sz w:val="16"/>
                <w:szCs w:val="16"/>
                <w:lang w:val="en-US"/>
              </w:rPr>
              <w:t xml:space="preserve">In this case, your residential situation is </w:t>
            </w:r>
            <w:proofErr w:type="spellStart"/>
            <w:r w:rsidR="00D22191" w:rsidRPr="00143EE4">
              <w:rPr>
                <w:rFonts w:ascii="UWV Werk" w:hAnsi="UWV Werk"/>
                <w:i/>
                <w:iCs/>
                <w:sz w:val="16"/>
                <w:szCs w:val="16"/>
                <w:lang w:val="en-US"/>
              </w:rPr>
              <w:t>categorised</w:t>
            </w:r>
            <w:proofErr w:type="spellEnd"/>
            <w:r w:rsidR="00D22191" w:rsidRPr="00143EE4">
              <w:rPr>
                <w:rFonts w:ascii="UWV Werk" w:hAnsi="UWV Werk"/>
                <w:i/>
                <w:iCs/>
                <w:sz w:val="16"/>
                <w:szCs w:val="16"/>
                <w:lang w:val="en-US"/>
              </w:rPr>
              <w:t xml:space="preserve"> as: married or in a relationship deemed </w:t>
            </w:r>
            <w:r w:rsidR="0082191C">
              <w:rPr>
                <w:rFonts w:ascii="UWV Werk" w:hAnsi="UWV Werk"/>
                <w:i/>
                <w:iCs/>
                <w:sz w:val="16"/>
                <w:szCs w:val="16"/>
                <w:lang w:val="en-US"/>
              </w:rPr>
              <w:tab/>
            </w:r>
            <w:r w:rsidR="0082191C">
              <w:rPr>
                <w:rFonts w:ascii="UWV Werk" w:hAnsi="UWV Werk"/>
                <w:i/>
                <w:iCs/>
                <w:sz w:val="16"/>
                <w:szCs w:val="16"/>
                <w:lang w:val="en-US"/>
              </w:rPr>
              <w:tab/>
              <w:t xml:space="preserve">     </w:t>
            </w:r>
            <w:r w:rsidR="00C5109F">
              <w:rPr>
                <w:rFonts w:ascii="UWV Werk" w:hAnsi="UWV Werk"/>
                <w:i/>
                <w:iCs/>
                <w:sz w:val="16"/>
                <w:szCs w:val="16"/>
                <w:lang w:val="en-US"/>
              </w:rPr>
              <w:t xml:space="preserve">  </w:t>
            </w:r>
            <w:r w:rsidR="00D22191" w:rsidRPr="00143EE4">
              <w:rPr>
                <w:rFonts w:ascii="UWV Werk" w:hAnsi="UWV Werk"/>
                <w:i/>
                <w:iCs/>
                <w:sz w:val="16"/>
                <w:szCs w:val="16"/>
                <w:lang w:val="en-US"/>
              </w:rPr>
              <w:t>equal to being married.</w:t>
            </w:r>
          </w:p>
          <w:p w14:paraId="405D01CB" w14:textId="2DACB016" w:rsidR="009C2A3D" w:rsidRPr="00143EE4" w:rsidRDefault="009C2A3D" w:rsidP="009C2A3D">
            <w:pPr>
              <w:pStyle w:val="Basistekst"/>
              <w:tabs>
                <w:tab w:val="left" w:pos="170"/>
                <w:tab w:val="left" w:pos="340"/>
                <w:tab w:val="left" w:pos="510"/>
              </w:tabs>
              <w:rPr>
                <w:rFonts w:ascii="UWV Werk" w:hAnsi="UWV Werk"/>
                <w:sz w:val="16"/>
                <w:szCs w:val="16"/>
                <w:lang w:val="en-US"/>
              </w:rPr>
            </w:pPr>
            <w:r w:rsidRPr="00E571E5">
              <w:rPr>
                <w:b/>
                <w:sz w:val="18"/>
                <w:szCs w:val="18"/>
              </w:rPr>
              <w:t>󠄀</w:t>
            </w:r>
            <w:r w:rsidRPr="00E571E5">
              <w:rPr>
                <w:b/>
                <w:sz w:val="18"/>
                <w:szCs w:val="18"/>
                <w:lang w:val="en-US"/>
              </w:rPr>
              <w:t xml:space="preserve"> </w:t>
            </w:r>
            <w:r w:rsidR="00727E57" w:rsidRPr="00E571E5">
              <w:rPr>
                <w:rFonts w:ascii="UWV Werk" w:hAnsi="UWV Werk"/>
                <w:b/>
                <w:sz w:val="16"/>
                <w:szCs w:val="16"/>
                <w:lang w:val="en-US"/>
              </w:rPr>
              <w:t>Single</w:t>
            </w:r>
            <w:r w:rsidR="00727E57" w:rsidRPr="00E571E5">
              <w:rPr>
                <w:rFonts w:ascii="UWV Werk" w:hAnsi="UWV Werk"/>
                <w:sz w:val="16"/>
                <w:szCs w:val="16"/>
                <w:lang w:val="en-US"/>
              </w:rPr>
              <w:br/>
            </w:r>
            <w:r w:rsidR="00727E57" w:rsidRPr="00143EE4">
              <w:rPr>
                <w:rFonts w:ascii="UWV Werk" w:hAnsi="UWV Werk"/>
                <w:sz w:val="16"/>
                <w:szCs w:val="16"/>
                <w:lang w:val="en-US"/>
              </w:rPr>
              <w:tab/>
            </w:r>
            <w:r w:rsidR="00C5109F">
              <w:rPr>
                <w:rFonts w:ascii="UWV Werk" w:hAnsi="UWV Werk"/>
                <w:sz w:val="16"/>
                <w:szCs w:val="16"/>
                <w:lang w:val="en-US"/>
              </w:rPr>
              <w:t xml:space="preserve">  </w:t>
            </w:r>
            <w:r w:rsidR="00727E57" w:rsidRPr="00143EE4">
              <w:rPr>
                <w:rFonts w:ascii="UWV Werk" w:hAnsi="UWV Werk"/>
                <w:sz w:val="16"/>
                <w:szCs w:val="16"/>
                <w:lang w:val="en-US"/>
              </w:rPr>
              <w:t xml:space="preserve">Your residential situation is </w:t>
            </w:r>
            <w:proofErr w:type="spellStart"/>
            <w:r w:rsidR="00727E57" w:rsidRPr="00143EE4">
              <w:rPr>
                <w:rFonts w:ascii="UWV Werk" w:hAnsi="UWV Werk"/>
                <w:sz w:val="16"/>
                <w:szCs w:val="16"/>
                <w:lang w:val="en-US"/>
              </w:rPr>
              <w:t>categorised</w:t>
            </w:r>
            <w:proofErr w:type="spellEnd"/>
            <w:r w:rsidR="00727E57" w:rsidRPr="00143EE4">
              <w:rPr>
                <w:rFonts w:ascii="UWV Werk" w:hAnsi="UWV Werk"/>
                <w:sz w:val="16"/>
                <w:szCs w:val="16"/>
                <w:lang w:val="en-US"/>
              </w:rPr>
              <w:t xml:space="preserve"> as single if 1 of the following situations applies to</w:t>
            </w:r>
            <w:r w:rsidR="00727E57" w:rsidRPr="00143EE4">
              <w:rPr>
                <w:rFonts w:ascii="UWV Werk" w:hAnsi="UWV Werk"/>
                <w:sz w:val="16"/>
                <w:szCs w:val="16"/>
                <w:lang w:val="en-US"/>
              </w:rPr>
              <w:br/>
            </w:r>
            <w:r w:rsidR="00727E57" w:rsidRPr="00143EE4">
              <w:rPr>
                <w:rFonts w:ascii="UWV Werk" w:hAnsi="UWV Werk"/>
                <w:sz w:val="16"/>
                <w:szCs w:val="16"/>
                <w:lang w:val="en-US"/>
              </w:rPr>
              <w:tab/>
            </w:r>
            <w:r w:rsidR="00C5109F">
              <w:rPr>
                <w:rFonts w:ascii="UWV Werk" w:hAnsi="UWV Werk"/>
                <w:sz w:val="16"/>
                <w:szCs w:val="16"/>
                <w:lang w:val="en-US"/>
              </w:rPr>
              <w:t xml:space="preserve">  </w:t>
            </w:r>
            <w:r w:rsidR="00727E57" w:rsidRPr="00143EE4">
              <w:rPr>
                <w:rFonts w:ascii="UWV Werk" w:hAnsi="UWV Werk"/>
                <w:sz w:val="16"/>
                <w:szCs w:val="16"/>
                <w:lang w:val="en-US"/>
              </w:rPr>
              <w:t xml:space="preserve">your case: </w:t>
            </w:r>
            <w:r w:rsidR="00727E57" w:rsidRPr="00143EE4">
              <w:rPr>
                <w:rFonts w:ascii="UWV Werk" w:hAnsi="UWV Werk"/>
                <w:sz w:val="16"/>
                <w:szCs w:val="16"/>
                <w:lang w:val="en-US"/>
              </w:rPr>
              <w:br/>
            </w:r>
            <w:r w:rsidR="00727E57" w:rsidRPr="00143EE4">
              <w:rPr>
                <w:rFonts w:ascii="UWV Werk" w:hAnsi="UWV Werk"/>
                <w:sz w:val="16"/>
                <w:szCs w:val="16"/>
                <w:lang w:val="en-US"/>
              </w:rPr>
              <w:tab/>
              <w:t>-</w:t>
            </w:r>
            <w:r w:rsidR="00727E57" w:rsidRPr="00143EE4">
              <w:rPr>
                <w:rFonts w:ascii="UWV Werk" w:hAnsi="UWV Werk"/>
                <w:sz w:val="16"/>
                <w:szCs w:val="16"/>
                <w:lang w:val="en-US"/>
              </w:rPr>
              <w:tab/>
              <w:t xml:space="preserve">You are aged 18 or over, are the sole occupant of the house and you are not married or </w:t>
            </w:r>
            <w:r w:rsidR="00E92B67" w:rsidRPr="00143EE4">
              <w:rPr>
                <w:rFonts w:ascii="UWV Werk" w:hAnsi="UWV Werk"/>
                <w:sz w:val="16"/>
                <w:szCs w:val="16"/>
                <w:lang w:val="en-US"/>
              </w:rPr>
              <w:tab/>
            </w:r>
            <w:r w:rsidR="00E92B67" w:rsidRPr="00143EE4">
              <w:rPr>
                <w:rFonts w:ascii="UWV Werk" w:hAnsi="UWV Werk"/>
                <w:sz w:val="16"/>
                <w:szCs w:val="16"/>
                <w:lang w:val="en-US"/>
              </w:rPr>
              <w:tab/>
            </w:r>
            <w:r w:rsidR="00E92B67" w:rsidRPr="00143EE4">
              <w:rPr>
                <w:rFonts w:ascii="UWV Werk" w:hAnsi="UWV Werk"/>
                <w:sz w:val="16"/>
                <w:szCs w:val="16"/>
                <w:lang w:val="en-US"/>
              </w:rPr>
              <w:tab/>
            </w:r>
            <w:r w:rsidR="00983D5F">
              <w:rPr>
                <w:rFonts w:ascii="UWV Werk" w:hAnsi="UWV Werk"/>
                <w:sz w:val="16"/>
                <w:szCs w:val="16"/>
                <w:lang w:val="en-US"/>
              </w:rPr>
              <w:t xml:space="preserve">     </w:t>
            </w:r>
            <w:r w:rsidR="00727E57" w:rsidRPr="00143EE4">
              <w:rPr>
                <w:rFonts w:ascii="UWV Werk" w:hAnsi="UWV Werk"/>
                <w:sz w:val="16"/>
                <w:szCs w:val="16"/>
                <w:lang w:val="en-US"/>
              </w:rPr>
              <w:t>in a relationship that is deemed equal to being married</w:t>
            </w:r>
            <w:r w:rsidR="00727E57" w:rsidRPr="00143EE4">
              <w:rPr>
                <w:rFonts w:ascii="UWV Werk" w:hAnsi="UWV Werk"/>
                <w:sz w:val="16"/>
                <w:szCs w:val="16"/>
                <w:lang w:val="en-US"/>
              </w:rPr>
              <w:br/>
            </w:r>
            <w:r w:rsidR="00727E57" w:rsidRPr="00143EE4">
              <w:rPr>
                <w:rFonts w:ascii="UWV Werk" w:hAnsi="UWV Werk"/>
                <w:sz w:val="16"/>
                <w:szCs w:val="16"/>
                <w:lang w:val="en-US"/>
              </w:rPr>
              <w:tab/>
              <w:t>-</w:t>
            </w:r>
            <w:r w:rsidR="00727E57" w:rsidRPr="00143EE4">
              <w:rPr>
                <w:rFonts w:ascii="UWV Werk" w:hAnsi="UWV Werk"/>
                <w:sz w:val="16"/>
                <w:szCs w:val="16"/>
                <w:lang w:val="en-US"/>
              </w:rPr>
              <w:tab/>
              <w:t>You are aged 18, 19, or 20 and share the house with 1 or more persons. You share the</w:t>
            </w:r>
            <w:r w:rsidR="00727E57" w:rsidRPr="00143EE4">
              <w:rPr>
                <w:rFonts w:ascii="UWV Werk" w:hAnsi="UWV Werk"/>
                <w:sz w:val="16"/>
                <w:szCs w:val="16"/>
                <w:lang w:val="en-US"/>
              </w:rPr>
              <w:br/>
            </w:r>
            <w:r w:rsidR="00727E57" w:rsidRPr="00143EE4">
              <w:rPr>
                <w:rFonts w:ascii="UWV Werk" w:hAnsi="UWV Werk"/>
                <w:sz w:val="16"/>
                <w:szCs w:val="16"/>
                <w:lang w:val="en-US"/>
              </w:rPr>
              <w:tab/>
            </w:r>
            <w:r w:rsidR="00727E57" w:rsidRPr="00143EE4">
              <w:rPr>
                <w:rFonts w:ascii="UWV Werk" w:hAnsi="UWV Werk"/>
                <w:sz w:val="16"/>
                <w:szCs w:val="16"/>
                <w:lang w:val="en-US"/>
              </w:rPr>
              <w:tab/>
              <w:t>costs of the house, but not the household costs. You therefore do not run a joint</w:t>
            </w:r>
            <w:r w:rsidR="00727E57" w:rsidRPr="00143EE4">
              <w:rPr>
                <w:rFonts w:ascii="UWV Werk" w:hAnsi="UWV Werk"/>
                <w:sz w:val="16"/>
                <w:szCs w:val="16"/>
                <w:lang w:val="en-US"/>
              </w:rPr>
              <w:br/>
            </w:r>
            <w:r w:rsidR="00727E57" w:rsidRPr="00143EE4">
              <w:rPr>
                <w:rFonts w:ascii="UWV Werk" w:hAnsi="UWV Werk"/>
                <w:sz w:val="16"/>
                <w:szCs w:val="16"/>
                <w:lang w:val="en-US"/>
              </w:rPr>
              <w:tab/>
            </w:r>
            <w:r w:rsidR="00727E57" w:rsidRPr="00143EE4">
              <w:rPr>
                <w:rFonts w:ascii="UWV Werk" w:hAnsi="UWV Werk"/>
                <w:sz w:val="16"/>
                <w:szCs w:val="16"/>
                <w:lang w:val="en-US"/>
              </w:rPr>
              <w:tab/>
              <w:t>household.</w:t>
            </w:r>
            <w:r w:rsidR="00727E57" w:rsidRPr="00143EE4">
              <w:rPr>
                <w:rFonts w:ascii="UWV Werk" w:hAnsi="UWV Werk"/>
                <w:sz w:val="16"/>
                <w:szCs w:val="16"/>
                <w:lang w:val="en-US"/>
              </w:rPr>
              <w:br/>
            </w:r>
            <w:r w:rsidR="00727E57" w:rsidRPr="00143EE4">
              <w:rPr>
                <w:rFonts w:ascii="UWV Werk" w:hAnsi="UWV Werk"/>
                <w:sz w:val="16"/>
                <w:szCs w:val="16"/>
                <w:lang w:val="en-US"/>
              </w:rPr>
              <w:tab/>
              <w:t>-</w:t>
            </w:r>
            <w:r w:rsidR="00727E57" w:rsidRPr="00143EE4">
              <w:rPr>
                <w:rFonts w:ascii="UWV Werk" w:hAnsi="UWV Werk"/>
                <w:sz w:val="16"/>
                <w:szCs w:val="16"/>
                <w:lang w:val="en-US"/>
              </w:rPr>
              <w:tab/>
              <w:t xml:space="preserve">You are aged 21 or over, not married or in a partnership that is deemed equal to a </w:t>
            </w:r>
            <w:r w:rsidR="00727E57" w:rsidRPr="00143EE4">
              <w:rPr>
                <w:rFonts w:ascii="UWV Werk" w:hAnsi="UWV Werk"/>
                <w:sz w:val="16"/>
                <w:szCs w:val="16"/>
                <w:lang w:val="en-US"/>
              </w:rPr>
              <w:tab/>
            </w:r>
            <w:r w:rsidR="00727E57" w:rsidRPr="00143EE4">
              <w:rPr>
                <w:rFonts w:ascii="UWV Werk" w:hAnsi="UWV Werk"/>
                <w:sz w:val="16"/>
                <w:szCs w:val="16"/>
                <w:lang w:val="en-US"/>
              </w:rPr>
              <w:tab/>
            </w:r>
            <w:r w:rsidR="00727E57" w:rsidRPr="00143EE4">
              <w:rPr>
                <w:rFonts w:ascii="UWV Werk" w:hAnsi="UWV Werk"/>
                <w:sz w:val="16"/>
                <w:szCs w:val="16"/>
                <w:lang w:val="en-US"/>
              </w:rPr>
              <w:tab/>
            </w:r>
            <w:r w:rsidR="00E92B67" w:rsidRPr="00143EE4">
              <w:rPr>
                <w:rFonts w:ascii="UWV Werk" w:hAnsi="UWV Werk"/>
                <w:sz w:val="16"/>
                <w:szCs w:val="16"/>
                <w:lang w:val="en-US"/>
              </w:rPr>
              <w:tab/>
            </w:r>
            <w:r w:rsidR="00E92B67" w:rsidRPr="00143EE4">
              <w:rPr>
                <w:rFonts w:ascii="UWV Werk" w:hAnsi="UWV Werk"/>
                <w:sz w:val="16"/>
                <w:szCs w:val="16"/>
                <w:lang w:val="en-US"/>
              </w:rPr>
              <w:tab/>
            </w:r>
            <w:r w:rsidR="00983D5F">
              <w:rPr>
                <w:rFonts w:ascii="UWV Werk" w:hAnsi="UWV Werk"/>
                <w:sz w:val="16"/>
                <w:szCs w:val="16"/>
                <w:lang w:val="en-US"/>
              </w:rPr>
              <w:tab/>
            </w:r>
            <w:r w:rsidR="00727E57" w:rsidRPr="00143EE4">
              <w:rPr>
                <w:rFonts w:ascii="UWV Werk" w:hAnsi="UWV Werk"/>
                <w:sz w:val="16"/>
                <w:szCs w:val="16"/>
                <w:lang w:val="en-US"/>
              </w:rPr>
              <w:t xml:space="preserve">marriage, and you share the house with other persons, none of whom we classify as </w:t>
            </w:r>
            <w:r w:rsidR="00727E57" w:rsidRPr="00143EE4">
              <w:rPr>
                <w:rFonts w:ascii="UWV Werk" w:hAnsi="UWV Werk"/>
                <w:sz w:val="16"/>
                <w:szCs w:val="16"/>
                <w:lang w:val="en-US"/>
              </w:rPr>
              <w:br/>
            </w:r>
            <w:r w:rsidR="00727E57" w:rsidRPr="00143EE4">
              <w:rPr>
                <w:rFonts w:ascii="UWV Werk" w:hAnsi="UWV Werk"/>
                <w:sz w:val="16"/>
                <w:szCs w:val="16"/>
                <w:lang w:val="en-US"/>
              </w:rPr>
              <w:tab/>
            </w:r>
            <w:r w:rsidR="00727E57" w:rsidRPr="00143EE4">
              <w:rPr>
                <w:rFonts w:ascii="UWV Werk" w:hAnsi="UWV Werk"/>
                <w:sz w:val="16"/>
                <w:szCs w:val="16"/>
                <w:lang w:val="en-US"/>
              </w:rPr>
              <w:tab/>
              <w:t>co-occupiers.</w:t>
            </w:r>
          </w:p>
        </w:tc>
        <w:tc>
          <w:tcPr>
            <w:tcW w:w="170" w:type="dxa"/>
            <w:shd w:val="pct5" w:color="auto" w:fill="auto"/>
          </w:tcPr>
          <w:p w14:paraId="4B1A9ACB" w14:textId="77777777" w:rsidR="009C2A3D" w:rsidRPr="00143EE4" w:rsidRDefault="009C2A3D" w:rsidP="009C2A3D">
            <w:pPr>
              <w:pStyle w:val="Basistekst"/>
              <w:rPr>
                <w:rFonts w:ascii="UWV Werk" w:hAnsi="UWV Werk"/>
                <w:sz w:val="16"/>
                <w:szCs w:val="16"/>
                <w:lang w:val="en-US"/>
              </w:rPr>
            </w:pPr>
          </w:p>
        </w:tc>
      </w:tr>
      <w:tr w:rsidR="009C2A3D" w:rsidRPr="00143EE4" w14:paraId="0DED8DB6" w14:textId="77777777" w:rsidTr="00176E56">
        <w:trPr>
          <w:cantSplit/>
        </w:trPr>
        <w:tc>
          <w:tcPr>
            <w:tcW w:w="383" w:type="dxa"/>
            <w:gridSpan w:val="2"/>
          </w:tcPr>
          <w:p w14:paraId="6715EE04" w14:textId="77777777" w:rsidR="009C2A3D" w:rsidRPr="00143EE4" w:rsidRDefault="009C2A3D" w:rsidP="009C2A3D">
            <w:pPr>
              <w:pStyle w:val="Tussenbalk"/>
              <w:keepNext/>
              <w:keepLines/>
              <w:rPr>
                <w:rFonts w:ascii="UWV Werk" w:hAnsi="UWV Werk"/>
                <w:sz w:val="16"/>
                <w:szCs w:val="16"/>
                <w:lang w:val="en-US"/>
              </w:rPr>
            </w:pPr>
          </w:p>
        </w:tc>
        <w:tc>
          <w:tcPr>
            <w:tcW w:w="2683" w:type="dxa"/>
            <w:gridSpan w:val="4"/>
          </w:tcPr>
          <w:p w14:paraId="4F590371" w14:textId="77777777" w:rsidR="009C2A3D" w:rsidRPr="00143EE4" w:rsidRDefault="009C2A3D" w:rsidP="009C2A3D">
            <w:pPr>
              <w:pStyle w:val="Tussenbalk"/>
              <w:keepNext/>
              <w:keepLines/>
              <w:rPr>
                <w:rFonts w:ascii="UWV Werk" w:hAnsi="UWV Werk"/>
                <w:sz w:val="16"/>
                <w:szCs w:val="16"/>
                <w:lang w:val="en-US"/>
              </w:rPr>
            </w:pPr>
          </w:p>
        </w:tc>
        <w:tc>
          <w:tcPr>
            <w:tcW w:w="159" w:type="dxa"/>
            <w:shd w:val="pct5" w:color="auto" w:fill="auto"/>
          </w:tcPr>
          <w:p w14:paraId="24E5E6C9" w14:textId="77777777" w:rsidR="009C2A3D" w:rsidRPr="00143EE4" w:rsidRDefault="009C2A3D" w:rsidP="009C2A3D">
            <w:pPr>
              <w:pStyle w:val="Tussenbalk"/>
              <w:keepNext/>
              <w:keepLines/>
              <w:rPr>
                <w:rFonts w:ascii="UWV Werk" w:hAnsi="UWV Werk"/>
                <w:sz w:val="16"/>
                <w:szCs w:val="16"/>
                <w:lang w:val="en-US"/>
              </w:rPr>
            </w:pPr>
          </w:p>
        </w:tc>
        <w:tc>
          <w:tcPr>
            <w:tcW w:w="6681" w:type="dxa"/>
            <w:gridSpan w:val="23"/>
            <w:shd w:val="pct5" w:color="auto" w:fill="auto"/>
          </w:tcPr>
          <w:p w14:paraId="22D3739B" w14:textId="77777777" w:rsidR="009C2A3D" w:rsidRPr="00143EE4" w:rsidRDefault="009C2A3D" w:rsidP="009C2A3D">
            <w:pPr>
              <w:pStyle w:val="Tussenbalk"/>
              <w:keepNext/>
              <w:keepLines/>
              <w:rPr>
                <w:rFonts w:ascii="UWV Werk" w:hAnsi="UWV Werk"/>
                <w:sz w:val="16"/>
                <w:szCs w:val="16"/>
                <w:lang w:val="en-US"/>
              </w:rPr>
            </w:pPr>
          </w:p>
        </w:tc>
        <w:tc>
          <w:tcPr>
            <w:tcW w:w="170" w:type="dxa"/>
            <w:shd w:val="pct5" w:color="auto" w:fill="auto"/>
          </w:tcPr>
          <w:p w14:paraId="2506B8D5" w14:textId="77777777" w:rsidR="009C2A3D" w:rsidRPr="00143EE4" w:rsidRDefault="009C2A3D" w:rsidP="009C2A3D">
            <w:pPr>
              <w:pStyle w:val="Tussenbalk"/>
              <w:keepNext/>
              <w:keepLines/>
              <w:rPr>
                <w:rFonts w:ascii="UWV Werk" w:hAnsi="UWV Werk"/>
                <w:sz w:val="16"/>
                <w:szCs w:val="16"/>
                <w:lang w:val="en-US"/>
              </w:rPr>
            </w:pPr>
          </w:p>
        </w:tc>
      </w:tr>
      <w:tr w:rsidR="007C718F" w:rsidRPr="00143EE4" w14:paraId="44D386DC" w14:textId="77777777" w:rsidTr="00176E56">
        <w:trPr>
          <w:cantSplit/>
        </w:trPr>
        <w:tc>
          <w:tcPr>
            <w:tcW w:w="383" w:type="dxa"/>
            <w:gridSpan w:val="2"/>
          </w:tcPr>
          <w:p w14:paraId="6D6239C9" w14:textId="77777777" w:rsidR="007C718F" w:rsidRPr="00143EE4" w:rsidRDefault="007C718F" w:rsidP="007C718F">
            <w:pPr>
              <w:pStyle w:val="Basisrubriekskop"/>
              <w:keepNext/>
              <w:keepLines/>
              <w:rPr>
                <w:rFonts w:ascii="UWV Werk" w:hAnsi="UWV Werk"/>
                <w:sz w:val="16"/>
                <w:szCs w:val="16"/>
                <w:lang w:val="en-US"/>
              </w:rPr>
            </w:pPr>
          </w:p>
        </w:tc>
        <w:tc>
          <w:tcPr>
            <w:tcW w:w="2516" w:type="dxa"/>
            <w:gridSpan w:val="3"/>
          </w:tcPr>
          <w:p w14:paraId="6C4FB679" w14:textId="77777777" w:rsidR="007C718F" w:rsidRPr="00143EE4" w:rsidRDefault="007C718F" w:rsidP="007C718F">
            <w:pPr>
              <w:pStyle w:val="Basisrubriekskop"/>
              <w:keepNext/>
              <w:keepLines/>
              <w:rPr>
                <w:rFonts w:ascii="UWV Werk" w:hAnsi="UWV Werk"/>
                <w:sz w:val="16"/>
                <w:szCs w:val="16"/>
                <w:lang w:val="en-US"/>
              </w:rPr>
            </w:pPr>
          </w:p>
        </w:tc>
        <w:tc>
          <w:tcPr>
            <w:tcW w:w="167" w:type="dxa"/>
            <w:shd w:val="solid" w:color="auto" w:fill="auto"/>
          </w:tcPr>
          <w:p w14:paraId="491833DF" w14:textId="77777777" w:rsidR="007C718F" w:rsidRPr="00143EE4" w:rsidRDefault="007C718F" w:rsidP="007C718F">
            <w:pPr>
              <w:pStyle w:val="Basisrubriekskop"/>
              <w:keepNext/>
              <w:keepLines/>
              <w:jc w:val="center"/>
              <w:rPr>
                <w:rFonts w:ascii="UWV Werk" w:hAnsi="UWV Werk"/>
                <w:sz w:val="16"/>
                <w:szCs w:val="16"/>
              </w:rPr>
            </w:pPr>
            <w:r w:rsidRPr="00143EE4">
              <w:rPr>
                <w:rFonts w:ascii="UWV Werk" w:hAnsi="UWV Werk"/>
                <w:sz w:val="16"/>
                <w:szCs w:val="16"/>
              </w:rPr>
              <w:t>5</w:t>
            </w:r>
          </w:p>
        </w:tc>
        <w:tc>
          <w:tcPr>
            <w:tcW w:w="159" w:type="dxa"/>
            <w:shd w:val="pct50" w:color="auto" w:fill="auto"/>
          </w:tcPr>
          <w:p w14:paraId="408ACBDA" w14:textId="77777777" w:rsidR="007C718F" w:rsidRPr="00143EE4" w:rsidRDefault="007C718F" w:rsidP="007C718F">
            <w:pPr>
              <w:pStyle w:val="Basisrubriekskop"/>
              <w:keepNext/>
              <w:keepLines/>
              <w:rPr>
                <w:rFonts w:ascii="UWV Werk" w:hAnsi="UWV Werk"/>
                <w:sz w:val="16"/>
                <w:szCs w:val="16"/>
              </w:rPr>
            </w:pPr>
          </w:p>
        </w:tc>
        <w:tc>
          <w:tcPr>
            <w:tcW w:w="6681" w:type="dxa"/>
            <w:gridSpan w:val="23"/>
            <w:shd w:val="pct50" w:color="auto" w:fill="auto"/>
          </w:tcPr>
          <w:p w14:paraId="27BB3BDE" w14:textId="31A93F83" w:rsidR="007C718F" w:rsidRPr="00143EE4" w:rsidRDefault="007C718F" w:rsidP="007C718F">
            <w:pPr>
              <w:pStyle w:val="Basisrubriekskop"/>
              <w:keepNext/>
              <w:keepLines/>
              <w:rPr>
                <w:rFonts w:ascii="UWV Werk" w:hAnsi="UWV Werk"/>
                <w:sz w:val="16"/>
                <w:szCs w:val="16"/>
                <w:lang w:val="en-US"/>
              </w:rPr>
            </w:pPr>
            <w:r w:rsidRPr="00143EE4">
              <w:rPr>
                <w:rFonts w:ascii="UWV Werk" w:hAnsi="UWV Werk"/>
                <w:sz w:val="16"/>
                <w:szCs w:val="16"/>
                <w:lang w:val="en-US"/>
              </w:rPr>
              <w:t>Other changes/space for explanation</w:t>
            </w:r>
          </w:p>
        </w:tc>
        <w:tc>
          <w:tcPr>
            <w:tcW w:w="170" w:type="dxa"/>
            <w:shd w:val="pct5" w:color="auto" w:fill="auto"/>
          </w:tcPr>
          <w:p w14:paraId="54F48D09" w14:textId="77777777" w:rsidR="007C718F" w:rsidRPr="00143EE4" w:rsidRDefault="007C718F" w:rsidP="007C718F">
            <w:pPr>
              <w:pStyle w:val="Basisrubriekskop"/>
              <w:keepNext/>
              <w:keepLines/>
              <w:rPr>
                <w:rFonts w:ascii="UWV Werk" w:hAnsi="UWV Werk"/>
                <w:sz w:val="16"/>
                <w:szCs w:val="16"/>
                <w:lang w:val="en-US"/>
              </w:rPr>
            </w:pPr>
          </w:p>
        </w:tc>
      </w:tr>
      <w:tr w:rsidR="009C2A3D" w:rsidRPr="00143EE4" w14:paraId="093C4A8F" w14:textId="77777777" w:rsidTr="00176E56">
        <w:trPr>
          <w:cantSplit/>
        </w:trPr>
        <w:tc>
          <w:tcPr>
            <w:tcW w:w="383" w:type="dxa"/>
            <w:gridSpan w:val="2"/>
          </w:tcPr>
          <w:p w14:paraId="01E971AE" w14:textId="77777777" w:rsidR="009C2A3D" w:rsidRPr="00143EE4" w:rsidRDefault="009C2A3D" w:rsidP="009C2A3D">
            <w:pPr>
              <w:pStyle w:val="Tussenbalk"/>
              <w:rPr>
                <w:rFonts w:ascii="UWV Werk" w:hAnsi="UWV Werk"/>
                <w:sz w:val="16"/>
                <w:szCs w:val="16"/>
                <w:lang w:val="en-US"/>
              </w:rPr>
            </w:pPr>
          </w:p>
        </w:tc>
        <w:tc>
          <w:tcPr>
            <w:tcW w:w="2683" w:type="dxa"/>
            <w:gridSpan w:val="4"/>
          </w:tcPr>
          <w:p w14:paraId="73BAC5D2" w14:textId="77777777" w:rsidR="009C2A3D" w:rsidRPr="00143EE4" w:rsidRDefault="009C2A3D" w:rsidP="009C2A3D">
            <w:pPr>
              <w:pStyle w:val="Tussenbalk"/>
              <w:rPr>
                <w:rFonts w:ascii="UWV Werk" w:hAnsi="UWV Werk"/>
                <w:sz w:val="16"/>
                <w:szCs w:val="16"/>
                <w:lang w:val="en-US"/>
              </w:rPr>
            </w:pPr>
          </w:p>
        </w:tc>
        <w:tc>
          <w:tcPr>
            <w:tcW w:w="159" w:type="dxa"/>
            <w:shd w:val="pct5" w:color="auto" w:fill="auto"/>
          </w:tcPr>
          <w:p w14:paraId="5F441089" w14:textId="77777777" w:rsidR="009C2A3D" w:rsidRPr="00143EE4" w:rsidRDefault="009C2A3D" w:rsidP="009C2A3D">
            <w:pPr>
              <w:pStyle w:val="Tussenbalk"/>
              <w:rPr>
                <w:rFonts w:ascii="UWV Werk" w:hAnsi="UWV Werk"/>
                <w:sz w:val="16"/>
                <w:szCs w:val="16"/>
                <w:lang w:val="en-US"/>
              </w:rPr>
            </w:pPr>
          </w:p>
        </w:tc>
        <w:tc>
          <w:tcPr>
            <w:tcW w:w="6681" w:type="dxa"/>
            <w:gridSpan w:val="23"/>
            <w:shd w:val="pct5" w:color="auto" w:fill="auto"/>
          </w:tcPr>
          <w:p w14:paraId="513B434A" w14:textId="77777777" w:rsidR="009C2A3D" w:rsidRPr="00143EE4" w:rsidRDefault="009C2A3D" w:rsidP="009C2A3D">
            <w:pPr>
              <w:pStyle w:val="Tussenbalk"/>
              <w:rPr>
                <w:rFonts w:ascii="UWV Werk" w:hAnsi="UWV Werk"/>
                <w:sz w:val="16"/>
                <w:szCs w:val="16"/>
                <w:lang w:val="en-US"/>
              </w:rPr>
            </w:pPr>
          </w:p>
        </w:tc>
        <w:tc>
          <w:tcPr>
            <w:tcW w:w="170" w:type="dxa"/>
            <w:shd w:val="pct5" w:color="auto" w:fill="auto"/>
          </w:tcPr>
          <w:p w14:paraId="699160D2" w14:textId="77777777" w:rsidR="009C2A3D" w:rsidRPr="00143EE4" w:rsidRDefault="009C2A3D" w:rsidP="009C2A3D">
            <w:pPr>
              <w:pStyle w:val="Tussenbalk"/>
              <w:rPr>
                <w:rFonts w:ascii="UWV Werk" w:hAnsi="UWV Werk"/>
                <w:sz w:val="16"/>
                <w:szCs w:val="16"/>
                <w:lang w:val="en-US"/>
              </w:rPr>
            </w:pPr>
          </w:p>
        </w:tc>
      </w:tr>
      <w:tr w:rsidR="009C2A3D" w:rsidRPr="00143EE4" w14:paraId="112856FE" w14:textId="77777777" w:rsidTr="00176E56">
        <w:trPr>
          <w:cantSplit/>
          <w:trHeight w:val="359"/>
        </w:trPr>
        <w:tc>
          <w:tcPr>
            <w:tcW w:w="383" w:type="dxa"/>
            <w:gridSpan w:val="2"/>
          </w:tcPr>
          <w:p w14:paraId="6905037F" w14:textId="77777777" w:rsidR="009C2A3D" w:rsidRPr="00143EE4" w:rsidRDefault="009C2A3D" w:rsidP="009C2A3D">
            <w:pPr>
              <w:pStyle w:val="Basistekst"/>
              <w:keepNext/>
              <w:keepLines/>
              <w:rPr>
                <w:rFonts w:ascii="UWV Werk" w:hAnsi="UWV Werk"/>
                <w:sz w:val="16"/>
                <w:szCs w:val="16"/>
                <w:lang w:val="en-US"/>
              </w:rPr>
            </w:pPr>
          </w:p>
        </w:tc>
        <w:tc>
          <w:tcPr>
            <w:tcW w:w="2683" w:type="dxa"/>
            <w:gridSpan w:val="4"/>
            <w:tcBorders>
              <w:bottom w:val="single" w:sz="2" w:space="0" w:color="808080"/>
            </w:tcBorders>
          </w:tcPr>
          <w:p w14:paraId="00641E25" w14:textId="77777777" w:rsidR="009C2A3D" w:rsidRPr="00143EE4" w:rsidRDefault="009C2A3D" w:rsidP="009C2A3D">
            <w:pPr>
              <w:pStyle w:val="Basistekst"/>
              <w:keepNext/>
              <w:keepLines/>
              <w:rPr>
                <w:rFonts w:ascii="UWV Werk" w:hAnsi="UWV Werk"/>
                <w:sz w:val="16"/>
                <w:szCs w:val="16"/>
                <w:lang w:val="en-US"/>
              </w:rPr>
            </w:pPr>
          </w:p>
        </w:tc>
        <w:tc>
          <w:tcPr>
            <w:tcW w:w="159" w:type="dxa"/>
            <w:tcBorders>
              <w:bottom w:val="single" w:sz="2" w:space="0" w:color="808080"/>
            </w:tcBorders>
            <w:shd w:val="pct5" w:color="auto" w:fill="auto"/>
          </w:tcPr>
          <w:p w14:paraId="1BE52059" w14:textId="77777777" w:rsidR="009C2A3D" w:rsidRPr="00143EE4" w:rsidRDefault="009C2A3D" w:rsidP="009C2A3D">
            <w:pPr>
              <w:pStyle w:val="Basistekst"/>
              <w:keepNext/>
              <w:keepLines/>
              <w:rPr>
                <w:rFonts w:ascii="UWV Werk" w:hAnsi="UWV Werk"/>
                <w:sz w:val="16"/>
                <w:szCs w:val="16"/>
                <w:lang w:val="en-US"/>
              </w:rPr>
            </w:pPr>
          </w:p>
        </w:tc>
        <w:tc>
          <w:tcPr>
            <w:tcW w:w="6681" w:type="dxa"/>
            <w:gridSpan w:val="23"/>
            <w:tcBorders>
              <w:bottom w:val="single" w:sz="2" w:space="0" w:color="808080"/>
            </w:tcBorders>
          </w:tcPr>
          <w:p w14:paraId="4016C4EF" w14:textId="4EF9DBFE" w:rsidR="009C2A3D" w:rsidRPr="00143EE4" w:rsidRDefault="009C2A3D" w:rsidP="009C2A3D">
            <w:pPr>
              <w:pStyle w:val="Invulling"/>
              <w:keepNext/>
              <w:keepLines/>
              <w:rPr>
                <w:rFonts w:ascii="UWV Werk" w:hAnsi="UWV Werk"/>
                <w:sz w:val="16"/>
                <w:szCs w:val="16"/>
                <w:lang w:val="en-US"/>
              </w:rPr>
            </w:pPr>
          </w:p>
        </w:tc>
        <w:tc>
          <w:tcPr>
            <w:tcW w:w="170" w:type="dxa"/>
            <w:shd w:val="pct5" w:color="auto" w:fill="auto"/>
          </w:tcPr>
          <w:p w14:paraId="448DDB71" w14:textId="77777777" w:rsidR="009C2A3D" w:rsidRPr="00143EE4" w:rsidRDefault="009C2A3D" w:rsidP="009C2A3D">
            <w:pPr>
              <w:pStyle w:val="Basistekst"/>
              <w:keepNext/>
              <w:keepLines/>
              <w:rPr>
                <w:rFonts w:ascii="UWV Werk" w:hAnsi="UWV Werk"/>
                <w:sz w:val="16"/>
                <w:szCs w:val="16"/>
                <w:lang w:val="en-US"/>
              </w:rPr>
            </w:pPr>
          </w:p>
        </w:tc>
      </w:tr>
      <w:tr w:rsidR="009C2A3D" w:rsidRPr="00143EE4" w14:paraId="34A7DBA9" w14:textId="77777777" w:rsidTr="00176E56">
        <w:trPr>
          <w:cantSplit/>
        </w:trPr>
        <w:tc>
          <w:tcPr>
            <w:tcW w:w="383" w:type="dxa"/>
            <w:gridSpan w:val="2"/>
          </w:tcPr>
          <w:p w14:paraId="539E190D" w14:textId="77777777" w:rsidR="009C2A3D" w:rsidRPr="00143EE4" w:rsidRDefault="009C2A3D" w:rsidP="009C2A3D">
            <w:pPr>
              <w:pStyle w:val="Tussenbalk"/>
              <w:rPr>
                <w:rFonts w:ascii="UWV Werk" w:hAnsi="UWV Werk"/>
                <w:sz w:val="16"/>
                <w:szCs w:val="16"/>
                <w:lang w:val="en-US"/>
              </w:rPr>
            </w:pPr>
          </w:p>
        </w:tc>
        <w:tc>
          <w:tcPr>
            <w:tcW w:w="2683" w:type="dxa"/>
            <w:gridSpan w:val="4"/>
            <w:tcBorders>
              <w:top w:val="single" w:sz="2" w:space="0" w:color="808080"/>
            </w:tcBorders>
          </w:tcPr>
          <w:p w14:paraId="7333EC33" w14:textId="77777777" w:rsidR="009C2A3D" w:rsidRPr="00143EE4" w:rsidRDefault="009C2A3D" w:rsidP="009C2A3D">
            <w:pPr>
              <w:pStyle w:val="Tussenbalk"/>
              <w:rPr>
                <w:rFonts w:ascii="UWV Werk" w:hAnsi="UWV Werk"/>
                <w:sz w:val="16"/>
                <w:szCs w:val="16"/>
                <w:lang w:val="en-US"/>
              </w:rPr>
            </w:pPr>
          </w:p>
        </w:tc>
        <w:tc>
          <w:tcPr>
            <w:tcW w:w="159" w:type="dxa"/>
            <w:tcBorders>
              <w:top w:val="single" w:sz="2" w:space="0" w:color="808080"/>
            </w:tcBorders>
            <w:shd w:val="pct5" w:color="auto" w:fill="auto"/>
          </w:tcPr>
          <w:p w14:paraId="29F9509F" w14:textId="77777777" w:rsidR="009C2A3D" w:rsidRPr="00143EE4" w:rsidRDefault="009C2A3D" w:rsidP="009C2A3D">
            <w:pPr>
              <w:pStyle w:val="Tussenbalk"/>
              <w:rPr>
                <w:rFonts w:ascii="UWV Werk" w:hAnsi="UWV Werk"/>
                <w:sz w:val="16"/>
                <w:szCs w:val="16"/>
                <w:lang w:val="en-US"/>
              </w:rPr>
            </w:pPr>
          </w:p>
        </w:tc>
        <w:tc>
          <w:tcPr>
            <w:tcW w:w="6681" w:type="dxa"/>
            <w:gridSpan w:val="23"/>
            <w:tcBorders>
              <w:top w:val="single" w:sz="2" w:space="0" w:color="808080"/>
            </w:tcBorders>
            <w:shd w:val="pct5" w:color="auto" w:fill="auto"/>
          </w:tcPr>
          <w:p w14:paraId="5C96B369" w14:textId="77777777" w:rsidR="009C2A3D" w:rsidRPr="00143EE4" w:rsidRDefault="009C2A3D" w:rsidP="009C2A3D">
            <w:pPr>
              <w:pStyle w:val="Tussenbalk"/>
              <w:rPr>
                <w:rFonts w:ascii="UWV Werk" w:hAnsi="UWV Werk"/>
                <w:sz w:val="16"/>
                <w:szCs w:val="16"/>
                <w:lang w:val="en-US"/>
              </w:rPr>
            </w:pPr>
          </w:p>
        </w:tc>
        <w:tc>
          <w:tcPr>
            <w:tcW w:w="170" w:type="dxa"/>
            <w:shd w:val="pct5" w:color="auto" w:fill="auto"/>
          </w:tcPr>
          <w:p w14:paraId="1C6DA035" w14:textId="77777777" w:rsidR="009C2A3D" w:rsidRPr="00143EE4" w:rsidRDefault="009C2A3D" w:rsidP="009C2A3D">
            <w:pPr>
              <w:pStyle w:val="Tussenbalk"/>
              <w:rPr>
                <w:rFonts w:ascii="UWV Werk" w:hAnsi="UWV Werk"/>
                <w:sz w:val="16"/>
                <w:szCs w:val="16"/>
                <w:lang w:val="en-US"/>
              </w:rPr>
            </w:pPr>
          </w:p>
        </w:tc>
      </w:tr>
      <w:tr w:rsidR="009E0EAD" w:rsidRPr="00143EE4" w14:paraId="7AA5B836" w14:textId="77777777" w:rsidTr="00176E56">
        <w:trPr>
          <w:cantSplit/>
        </w:trPr>
        <w:tc>
          <w:tcPr>
            <w:tcW w:w="383" w:type="dxa"/>
            <w:gridSpan w:val="2"/>
          </w:tcPr>
          <w:p w14:paraId="26A2A409" w14:textId="77777777" w:rsidR="009E0EAD" w:rsidRPr="00143EE4" w:rsidRDefault="009E0EAD" w:rsidP="009E0EAD">
            <w:pPr>
              <w:pStyle w:val="Basisrubriekskop"/>
              <w:keepNext/>
              <w:keepLines/>
              <w:rPr>
                <w:rFonts w:ascii="UWV Werk" w:hAnsi="UWV Werk"/>
                <w:sz w:val="16"/>
                <w:szCs w:val="16"/>
                <w:lang w:val="en-US"/>
              </w:rPr>
            </w:pPr>
          </w:p>
        </w:tc>
        <w:tc>
          <w:tcPr>
            <w:tcW w:w="2503" w:type="dxa"/>
            <w:gridSpan w:val="2"/>
          </w:tcPr>
          <w:p w14:paraId="487BA53E" w14:textId="77777777" w:rsidR="009E0EAD" w:rsidRPr="00143EE4" w:rsidRDefault="009E0EAD" w:rsidP="009E0EAD">
            <w:pPr>
              <w:pStyle w:val="Basisrubriekskop"/>
              <w:keepNext/>
              <w:keepLines/>
              <w:rPr>
                <w:rFonts w:ascii="UWV Werk" w:hAnsi="UWV Werk"/>
                <w:sz w:val="16"/>
                <w:szCs w:val="16"/>
                <w:lang w:val="en-US"/>
              </w:rPr>
            </w:pPr>
          </w:p>
        </w:tc>
        <w:tc>
          <w:tcPr>
            <w:tcW w:w="180" w:type="dxa"/>
            <w:gridSpan w:val="2"/>
            <w:shd w:val="solid" w:color="auto" w:fill="auto"/>
          </w:tcPr>
          <w:p w14:paraId="4A7F094C" w14:textId="77777777" w:rsidR="009E0EAD" w:rsidRPr="00143EE4" w:rsidRDefault="009E0EAD" w:rsidP="009E0EAD">
            <w:pPr>
              <w:pStyle w:val="Basisrubriekskop"/>
              <w:keepNext/>
              <w:keepLines/>
              <w:jc w:val="center"/>
              <w:rPr>
                <w:rFonts w:ascii="UWV Werk" w:hAnsi="UWV Werk"/>
                <w:sz w:val="16"/>
                <w:szCs w:val="16"/>
              </w:rPr>
            </w:pPr>
            <w:r w:rsidRPr="00143EE4">
              <w:rPr>
                <w:rFonts w:ascii="UWV Werk" w:hAnsi="UWV Werk"/>
                <w:sz w:val="16"/>
                <w:szCs w:val="16"/>
              </w:rPr>
              <w:t>6</w:t>
            </w:r>
          </w:p>
        </w:tc>
        <w:tc>
          <w:tcPr>
            <w:tcW w:w="159" w:type="dxa"/>
            <w:shd w:val="pct50" w:color="auto" w:fill="auto"/>
          </w:tcPr>
          <w:p w14:paraId="06949748" w14:textId="77777777" w:rsidR="009E0EAD" w:rsidRPr="00143EE4" w:rsidRDefault="009E0EAD" w:rsidP="009E0EAD">
            <w:pPr>
              <w:pStyle w:val="Basisrubriekskop"/>
              <w:keepNext/>
              <w:keepLines/>
              <w:rPr>
                <w:rFonts w:ascii="UWV Werk" w:hAnsi="UWV Werk"/>
                <w:sz w:val="16"/>
                <w:szCs w:val="16"/>
              </w:rPr>
            </w:pPr>
          </w:p>
        </w:tc>
        <w:tc>
          <w:tcPr>
            <w:tcW w:w="6681" w:type="dxa"/>
            <w:gridSpan w:val="23"/>
            <w:shd w:val="pct50" w:color="auto" w:fill="auto"/>
          </w:tcPr>
          <w:p w14:paraId="0D7C6380" w14:textId="30F5AA01" w:rsidR="009E0EAD" w:rsidRPr="00143EE4" w:rsidRDefault="009E0EAD" w:rsidP="009E0EAD">
            <w:pPr>
              <w:pStyle w:val="Basisrubriekskop"/>
              <w:keepNext/>
              <w:keepLines/>
              <w:rPr>
                <w:rFonts w:ascii="UWV Werk" w:hAnsi="UWV Werk"/>
                <w:sz w:val="16"/>
                <w:szCs w:val="16"/>
              </w:rPr>
            </w:pPr>
            <w:r w:rsidRPr="00143EE4">
              <w:rPr>
                <w:rFonts w:ascii="UWV Werk" w:hAnsi="UWV Werk"/>
                <w:sz w:val="16"/>
                <w:szCs w:val="16"/>
              </w:rPr>
              <w:t>Signature</w:t>
            </w:r>
          </w:p>
        </w:tc>
        <w:tc>
          <w:tcPr>
            <w:tcW w:w="170" w:type="dxa"/>
            <w:shd w:val="pct5" w:color="auto" w:fill="auto"/>
          </w:tcPr>
          <w:p w14:paraId="7801DDC5" w14:textId="77777777" w:rsidR="009E0EAD" w:rsidRPr="00143EE4" w:rsidRDefault="009E0EAD" w:rsidP="009E0EAD">
            <w:pPr>
              <w:pStyle w:val="Basisrubriekskop"/>
              <w:keepNext/>
              <w:keepLines/>
              <w:rPr>
                <w:rFonts w:ascii="UWV Werk" w:hAnsi="UWV Werk"/>
                <w:sz w:val="16"/>
                <w:szCs w:val="16"/>
              </w:rPr>
            </w:pPr>
          </w:p>
        </w:tc>
      </w:tr>
      <w:tr w:rsidR="009E0EAD" w:rsidRPr="00143EE4" w14:paraId="281C8464" w14:textId="77777777" w:rsidTr="00176E56">
        <w:trPr>
          <w:cantSplit/>
        </w:trPr>
        <w:tc>
          <w:tcPr>
            <w:tcW w:w="383" w:type="dxa"/>
            <w:gridSpan w:val="2"/>
          </w:tcPr>
          <w:p w14:paraId="4298F451" w14:textId="77777777" w:rsidR="009E0EAD" w:rsidRPr="00143EE4" w:rsidRDefault="009E0EAD" w:rsidP="009E0EAD">
            <w:pPr>
              <w:pStyle w:val="Tussenbalk"/>
              <w:rPr>
                <w:rFonts w:ascii="UWV Werk" w:hAnsi="UWV Werk"/>
                <w:sz w:val="16"/>
                <w:szCs w:val="16"/>
              </w:rPr>
            </w:pPr>
          </w:p>
        </w:tc>
        <w:tc>
          <w:tcPr>
            <w:tcW w:w="2683" w:type="dxa"/>
            <w:gridSpan w:val="4"/>
          </w:tcPr>
          <w:p w14:paraId="00E19548" w14:textId="77777777" w:rsidR="009E0EAD" w:rsidRPr="00143EE4" w:rsidRDefault="009E0EAD" w:rsidP="009E0EAD">
            <w:pPr>
              <w:pStyle w:val="Tussenbalk"/>
              <w:rPr>
                <w:rFonts w:ascii="UWV Werk" w:hAnsi="UWV Werk"/>
                <w:sz w:val="16"/>
                <w:szCs w:val="16"/>
              </w:rPr>
            </w:pPr>
          </w:p>
        </w:tc>
        <w:tc>
          <w:tcPr>
            <w:tcW w:w="159" w:type="dxa"/>
            <w:shd w:val="pct5" w:color="auto" w:fill="auto"/>
          </w:tcPr>
          <w:p w14:paraId="69289411" w14:textId="77777777" w:rsidR="009E0EAD" w:rsidRPr="00143EE4" w:rsidRDefault="009E0EAD" w:rsidP="009E0EAD">
            <w:pPr>
              <w:pStyle w:val="Tussenbalk"/>
              <w:rPr>
                <w:rFonts w:ascii="UWV Werk" w:hAnsi="UWV Werk"/>
                <w:sz w:val="16"/>
                <w:szCs w:val="16"/>
              </w:rPr>
            </w:pPr>
          </w:p>
        </w:tc>
        <w:tc>
          <w:tcPr>
            <w:tcW w:w="6681" w:type="dxa"/>
            <w:gridSpan w:val="23"/>
            <w:shd w:val="pct5" w:color="auto" w:fill="auto"/>
          </w:tcPr>
          <w:p w14:paraId="54C530C2" w14:textId="77777777" w:rsidR="009E0EAD" w:rsidRPr="00143EE4" w:rsidRDefault="009E0EAD" w:rsidP="009E0EAD">
            <w:pPr>
              <w:pStyle w:val="Tussenbalk"/>
              <w:rPr>
                <w:rFonts w:ascii="UWV Werk" w:hAnsi="UWV Werk"/>
                <w:sz w:val="16"/>
                <w:szCs w:val="16"/>
              </w:rPr>
            </w:pPr>
          </w:p>
        </w:tc>
        <w:tc>
          <w:tcPr>
            <w:tcW w:w="170" w:type="dxa"/>
            <w:shd w:val="pct5" w:color="auto" w:fill="auto"/>
          </w:tcPr>
          <w:p w14:paraId="2BEC6CF4" w14:textId="77777777" w:rsidR="009E0EAD" w:rsidRPr="00143EE4" w:rsidRDefault="009E0EAD" w:rsidP="009E0EAD">
            <w:pPr>
              <w:pStyle w:val="Tussenbalk"/>
              <w:rPr>
                <w:rFonts w:ascii="UWV Werk" w:hAnsi="UWV Werk"/>
                <w:sz w:val="16"/>
                <w:szCs w:val="16"/>
              </w:rPr>
            </w:pPr>
          </w:p>
        </w:tc>
      </w:tr>
      <w:tr w:rsidR="001066C8" w:rsidRPr="00143EE4" w14:paraId="4D2DD1C4" w14:textId="77777777" w:rsidTr="00176E56">
        <w:trPr>
          <w:cantSplit/>
        </w:trPr>
        <w:tc>
          <w:tcPr>
            <w:tcW w:w="383" w:type="dxa"/>
            <w:gridSpan w:val="2"/>
            <w:vMerge w:val="restart"/>
          </w:tcPr>
          <w:p w14:paraId="690FA932" w14:textId="77777777" w:rsidR="001066C8" w:rsidRPr="00143EE4" w:rsidRDefault="001066C8" w:rsidP="001066C8">
            <w:pPr>
              <w:pStyle w:val="Datumenhandtekening"/>
              <w:keepNext/>
              <w:keepLines/>
              <w:rPr>
                <w:rFonts w:ascii="UWV Werk" w:hAnsi="UWV Werk"/>
                <w:sz w:val="16"/>
                <w:szCs w:val="16"/>
              </w:rPr>
            </w:pPr>
          </w:p>
        </w:tc>
        <w:tc>
          <w:tcPr>
            <w:tcW w:w="2683" w:type="dxa"/>
            <w:gridSpan w:val="4"/>
            <w:vMerge w:val="restart"/>
          </w:tcPr>
          <w:p w14:paraId="18DADE33" w14:textId="308B2069" w:rsidR="001066C8" w:rsidRPr="00143EE4" w:rsidRDefault="001066C8" w:rsidP="001066C8">
            <w:pPr>
              <w:pStyle w:val="Datumenhandtekening"/>
              <w:keepNext/>
              <w:keepLines/>
              <w:rPr>
                <w:rFonts w:ascii="UWV Werk" w:hAnsi="UWV Werk"/>
                <w:sz w:val="16"/>
                <w:szCs w:val="16"/>
              </w:rPr>
            </w:pPr>
            <w:r w:rsidRPr="00143EE4">
              <w:rPr>
                <w:rFonts w:ascii="UWV Werk" w:hAnsi="UWV Werk"/>
                <w:sz w:val="16"/>
                <w:szCs w:val="16"/>
              </w:rPr>
              <w:t>Date and signature</w:t>
            </w:r>
          </w:p>
        </w:tc>
        <w:tc>
          <w:tcPr>
            <w:tcW w:w="159" w:type="dxa"/>
            <w:vMerge w:val="restart"/>
            <w:shd w:val="pct5" w:color="auto" w:fill="auto"/>
          </w:tcPr>
          <w:p w14:paraId="1F8B07BF" w14:textId="77777777" w:rsidR="001066C8" w:rsidRPr="00143EE4" w:rsidRDefault="001066C8" w:rsidP="001066C8">
            <w:pPr>
              <w:pStyle w:val="Tussenbalk"/>
              <w:keepNext/>
              <w:keepLines/>
              <w:rPr>
                <w:rFonts w:ascii="UWV Werk" w:hAnsi="UWV Werk"/>
                <w:sz w:val="16"/>
                <w:szCs w:val="16"/>
              </w:rPr>
            </w:pPr>
          </w:p>
        </w:tc>
        <w:tc>
          <w:tcPr>
            <w:tcW w:w="2542" w:type="dxa"/>
            <w:gridSpan w:val="11"/>
            <w:shd w:val="pct5" w:color="auto" w:fill="auto"/>
          </w:tcPr>
          <w:p w14:paraId="33B4ED39" w14:textId="77777777" w:rsidR="001066C8" w:rsidRPr="00143EE4" w:rsidRDefault="001066C8" w:rsidP="001066C8">
            <w:pPr>
              <w:pStyle w:val="Tussenbalk"/>
              <w:keepNext/>
              <w:keepLines/>
              <w:rPr>
                <w:rFonts w:ascii="UWV Werk" w:hAnsi="UWV Werk"/>
                <w:sz w:val="16"/>
                <w:szCs w:val="16"/>
              </w:rPr>
            </w:pPr>
          </w:p>
        </w:tc>
        <w:tc>
          <w:tcPr>
            <w:tcW w:w="150" w:type="dxa"/>
            <w:gridSpan w:val="2"/>
            <w:vMerge w:val="restart"/>
            <w:tcBorders>
              <w:bottom w:val="single" w:sz="2" w:space="0" w:color="808080"/>
            </w:tcBorders>
            <w:shd w:val="pct5" w:color="auto" w:fill="auto"/>
          </w:tcPr>
          <w:p w14:paraId="3EFD7E72" w14:textId="77777777" w:rsidR="001066C8" w:rsidRPr="00143EE4" w:rsidRDefault="001066C8" w:rsidP="001066C8">
            <w:pPr>
              <w:pStyle w:val="Basistekst"/>
              <w:keepNext/>
              <w:keepLines/>
              <w:rPr>
                <w:rFonts w:ascii="UWV Werk" w:hAnsi="UWV Werk"/>
                <w:sz w:val="16"/>
                <w:szCs w:val="16"/>
              </w:rPr>
            </w:pPr>
          </w:p>
        </w:tc>
        <w:tc>
          <w:tcPr>
            <w:tcW w:w="3989" w:type="dxa"/>
            <w:gridSpan w:val="10"/>
            <w:vMerge w:val="restart"/>
            <w:tcBorders>
              <w:bottom w:val="single" w:sz="2" w:space="0" w:color="808080"/>
            </w:tcBorders>
          </w:tcPr>
          <w:p w14:paraId="1DE8B3FB" w14:textId="77777777" w:rsidR="001066C8" w:rsidRPr="00143EE4" w:rsidRDefault="001066C8" w:rsidP="001066C8">
            <w:pPr>
              <w:pStyle w:val="Basistekst"/>
              <w:keepNext/>
              <w:keepLines/>
              <w:rPr>
                <w:rFonts w:ascii="UWV Werk" w:hAnsi="UWV Werk"/>
                <w:sz w:val="16"/>
                <w:szCs w:val="16"/>
              </w:rPr>
            </w:pPr>
          </w:p>
        </w:tc>
        <w:tc>
          <w:tcPr>
            <w:tcW w:w="170" w:type="dxa"/>
            <w:shd w:val="pct5" w:color="auto" w:fill="auto"/>
          </w:tcPr>
          <w:p w14:paraId="034D727D" w14:textId="77777777" w:rsidR="001066C8" w:rsidRPr="00143EE4" w:rsidRDefault="001066C8" w:rsidP="001066C8">
            <w:pPr>
              <w:pStyle w:val="Basistekst"/>
              <w:keepNext/>
              <w:keepLines/>
              <w:rPr>
                <w:rFonts w:ascii="UWV Werk" w:hAnsi="UWV Werk"/>
                <w:sz w:val="16"/>
                <w:szCs w:val="16"/>
              </w:rPr>
            </w:pPr>
          </w:p>
        </w:tc>
      </w:tr>
      <w:tr w:rsidR="009E0EAD" w:rsidRPr="00143EE4" w14:paraId="629A1EB7" w14:textId="77777777" w:rsidTr="00176E56">
        <w:trPr>
          <w:cantSplit/>
          <w:trHeight w:val="68"/>
        </w:trPr>
        <w:tc>
          <w:tcPr>
            <w:tcW w:w="383" w:type="dxa"/>
            <w:gridSpan w:val="2"/>
            <w:vMerge/>
          </w:tcPr>
          <w:p w14:paraId="71D53A6C" w14:textId="77777777" w:rsidR="009E0EAD" w:rsidRPr="00143EE4" w:rsidRDefault="009E0EAD" w:rsidP="009E0EAD">
            <w:pPr>
              <w:keepNext/>
              <w:keepLines/>
              <w:rPr>
                <w:rFonts w:ascii="UWV Werk" w:hAnsi="UWV Werk"/>
                <w:sz w:val="16"/>
                <w:szCs w:val="16"/>
              </w:rPr>
            </w:pPr>
          </w:p>
        </w:tc>
        <w:tc>
          <w:tcPr>
            <w:tcW w:w="2683" w:type="dxa"/>
            <w:gridSpan w:val="4"/>
            <w:vMerge/>
            <w:tcBorders>
              <w:bottom w:val="single" w:sz="2" w:space="0" w:color="808080"/>
            </w:tcBorders>
          </w:tcPr>
          <w:p w14:paraId="1C2F397F" w14:textId="77777777" w:rsidR="009E0EAD" w:rsidRPr="00143EE4" w:rsidRDefault="009E0EAD" w:rsidP="009E0EAD">
            <w:pPr>
              <w:keepNext/>
              <w:keepLines/>
              <w:rPr>
                <w:rFonts w:ascii="UWV Werk" w:hAnsi="UWV Werk"/>
                <w:sz w:val="16"/>
                <w:szCs w:val="16"/>
              </w:rPr>
            </w:pPr>
          </w:p>
        </w:tc>
        <w:tc>
          <w:tcPr>
            <w:tcW w:w="159" w:type="dxa"/>
            <w:vMerge/>
            <w:tcBorders>
              <w:bottom w:val="single" w:sz="2" w:space="0" w:color="808080"/>
            </w:tcBorders>
            <w:shd w:val="pct5" w:color="auto" w:fill="auto"/>
          </w:tcPr>
          <w:p w14:paraId="5ABD8524" w14:textId="77777777" w:rsidR="009E0EAD" w:rsidRPr="00143EE4" w:rsidRDefault="009E0EAD" w:rsidP="009E0EAD">
            <w:pPr>
              <w:keepNext/>
              <w:keepLines/>
              <w:rPr>
                <w:rFonts w:ascii="UWV Werk" w:hAnsi="UWV Werk"/>
                <w:sz w:val="16"/>
                <w:szCs w:val="16"/>
              </w:rPr>
            </w:pPr>
          </w:p>
        </w:tc>
        <w:tc>
          <w:tcPr>
            <w:tcW w:w="2542" w:type="dxa"/>
            <w:gridSpan w:val="11"/>
            <w:tcBorders>
              <w:bottom w:val="single" w:sz="2" w:space="0" w:color="808080"/>
            </w:tcBorders>
          </w:tcPr>
          <w:p w14:paraId="33A9A546" w14:textId="07CCD4C1" w:rsidR="009E0EAD" w:rsidRPr="00143EE4" w:rsidRDefault="009E0EAD" w:rsidP="009E0EAD">
            <w:pPr>
              <w:pStyle w:val="Invulling"/>
              <w:keepNext/>
              <w:keepLines/>
              <w:rPr>
                <w:rFonts w:ascii="UWV Werk" w:hAnsi="UWV Werk"/>
                <w:sz w:val="16"/>
                <w:szCs w:val="16"/>
              </w:rPr>
            </w:pPr>
          </w:p>
        </w:tc>
        <w:tc>
          <w:tcPr>
            <w:tcW w:w="150" w:type="dxa"/>
            <w:gridSpan w:val="2"/>
            <w:vMerge/>
            <w:tcBorders>
              <w:bottom w:val="single" w:sz="2" w:space="0" w:color="808080"/>
            </w:tcBorders>
            <w:shd w:val="pct5" w:color="auto" w:fill="auto"/>
          </w:tcPr>
          <w:p w14:paraId="0E363730" w14:textId="77777777" w:rsidR="009E0EAD" w:rsidRPr="00143EE4" w:rsidRDefault="009E0EAD" w:rsidP="009E0EAD">
            <w:pPr>
              <w:pStyle w:val="Basistekst"/>
              <w:keepNext/>
              <w:keepLines/>
              <w:rPr>
                <w:rFonts w:ascii="UWV Werk" w:hAnsi="UWV Werk"/>
                <w:sz w:val="16"/>
                <w:szCs w:val="16"/>
              </w:rPr>
            </w:pPr>
          </w:p>
        </w:tc>
        <w:tc>
          <w:tcPr>
            <w:tcW w:w="3989" w:type="dxa"/>
            <w:gridSpan w:val="10"/>
            <w:vMerge/>
            <w:tcBorders>
              <w:bottom w:val="single" w:sz="2" w:space="0" w:color="808080"/>
            </w:tcBorders>
          </w:tcPr>
          <w:p w14:paraId="50EFEE39" w14:textId="77777777" w:rsidR="009E0EAD" w:rsidRPr="00143EE4" w:rsidRDefault="009E0EAD" w:rsidP="009E0EAD">
            <w:pPr>
              <w:pStyle w:val="Basistekst"/>
              <w:keepNext/>
              <w:keepLines/>
              <w:rPr>
                <w:rFonts w:ascii="UWV Werk" w:hAnsi="UWV Werk"/>
                <w:sz w:val="16"/>
                <w:szCs w:val="16"/>
              </w:rPr>
            </w:pPr>
          </w:p>
        </w:tc>
        <w:tc>
          <w:tcPr>
            <w:tcW w:w="170" w:type="dxa"/>
            <w:shd w:val="pct5" w:color="auto" w:fill="auto"/>
          </w:tcPr>
          <w:p w14:paraId="1F92ECFB" w14:textId="77777777" w:rsidR="009E0EAD" w:rsidRPr="00143EE4" w:rsidRDefault="009E0EAD" w:rsidP="009E0EAD">
            <w:pPr>
              <w:pStyle w:val="Basistekst"/>
              <w:keepNext/>
              <w:keepLines/>
              <w:rPr>
                <w:rFonts w:ascii="UWV Werk" w:hAnsi="UWV Werk"/>
                <w:sz w:val="16"/>
                <w:szCs w:val="16"/>
              </w:rPr>
            </w:pPr>
          </w:p>
        </w:tc>
      </w:tr>
      <w:tr w:rsidR="009E0EAD" w:rsidRPr="00143EE4" w14:paraId="0087D4FA" w14:textId="77777777" w:rsidTr="00176E56">
        <w:trPr>
          <w:cantSplit/>
        </w:trPr>
        <w:tc>
          <w:tcPr>
            <w:tcW w:w="383" w:type="dxa"/>
            <w:gridSpan w:val="2"/>
          </w:tcPr>
          <w:p w14:paraId="65DF7097" w14:textId="77777777" w:rsidR="009E0EAD" w:rsidRPr="00143EE4" w:rsidRDefault="009E0EAD" w:rsidP="009E0EAD">
            <w:pPr>
              <w:pStyle w:val="Tussenbalk"/>
              <w:keepNext/>
              <w:keepLines/>
              <w:rPr>
                <w:rFonts w:ascii="UWV Werk" w:hAnsi="UWV Werk"/>
                <w:sz w:val="16"/>
                <w:szCs w:val="16"/>
              </w:rPr>
            </w:pPr>
          </w:p>
        </w:tc>
        <w:tc>
          <w:tcPr>
            <w:tcW w:w="2683" w:type="dxa"/>
            <w:gridSpan w:val="4"/>
          </w:tcPr>
          <w:p w14:paraId="47EF394E" w14:textId="77777777" w:rsidR="009E0EAD" w:rsidRPr="00143EE4" w:rsidRDefault="009E0EAD" w:rsidP="009E0EAD">
            <w:pPr>
              <w:pStyle w:val="Tussenbalk"/>
              <w:keepNext/>
              <w:keepLines/>
              <w:rPr>
                <w:rFonts w:ascii="UWV Werk" w:hAnsi="UWV Werk"/>
                <w:sz w:val="16"/>
                <w:szCs w:val="16"/>
              </w:rPr>
            </w:pPr>
          </w:p>
        </w:tc>
        <w:tc>
          <w:tcPr>
            <w:tcW w:w="159" w:type="dxa"/>
            <w:shd w:val="pct5" w:color="auto" w:fill="auto"/>
          </w:tcPr>
          <w:p w14:paraId="3F76471E" w14:textId="77777777" w:rsidR="009E0EAD" w:rsidRPr="00143EE4" w:rsidRDefault="009E0EAD" w:rsidP="009E0EAD">
            <w:pPr>
              <w:pStyle w:val="Tussenbalk"/>
              <w:keepNext/>
              <w:keepLines/>
              <w:rPr>
                <w:rFonts w:ascii="UWV Werk" w:hAnsi="UWV Werk"/>
                <w:sz w:val="16"/>
                <w:szCs w:val="16"/>
              </w:rPr>
            </w:pPr>
          </w:p>
        </w:tc>
        <w:tc>
          <w:tcPr>
            <w:tcW w:w="6681" w:type="dxa"/>
            <w:gridSpan w:val="23"/>
            <w:shd w:val="pct5" w:color="auto" w:fill="auto"/>
          </w:tcPr>
          <w:p w14:paraId="37932550" w14:textId="77777777" w:rsidR="009E0EAD" w:rsidRPr="00143EE4" w:rsidRDefault="009E0EAD" w:rsidP="009E0EAD">
            <w:pPr>
              <w:pStyle w:val="Tussenbalk"/>
              <w:keepNext/>
              <w:keepLines/>
              <w:rPr>
                <w:rFonts w:ascii="UWV Werk" w:hAnsi="UWV Werk"/>
                <w:sz w:val="16"/>
                <w:szCs w:val="16"/>
              </w:rPr>
            </w:pPr>
          </w:p>
        </w:tc>
        <w:tc>
          <w:tcPr>
            <w:tcW w:w="170" w:type="dxa"/>
            <w:shd w:val="pct5" w:color="auto" w:fill="auto"/>
          </w:tcPr>
          <w:p w14:paraId="230B389E" w14:textId="77777777" w:rsidR="009E0EAD" w:rsidRPr="00143EE4" w:rsidRDefault="009E0EAD" w:rsidP="009E0EAD">
            <w:pPr>
              <w:pStyle w:val="Tussenbalk"/>
              <w:keepNext/>
              <w:keepLines/>
              <w:rPr>
                <w:rFonts w:ascii="UWV Werk" w:hAnsi="UWV Werk"/>
                <w:sz w:val="16"/>
                <w:szCs w:val="16"/>
              </w:rPr>
            </w:pPr>
          </w:p>
        </w:tc>
      </w:tr>
    </w:tbl>
    <w:p w14:paraId="2A38FA04" w14:textId="77777777" w:rsidR="00A70EE6" w:rsidRPr="00143EE4" w:rsidRDefault="00A70EE6" w:rsidP="00F76BC7">
      <w:pPr>
        <w:widowControl w:val="0"/>
        <w:spacing w:before="0" w:line="20" w:lineRule="exact"/>
        <w:rPr>
          <w:rFonts w:ascii="UWV Werk" w:hAnsi="UWV Werk"/>
          <w:sz w:val="16"/>
          <w:szCs w:val="16"/>
        </w:rPr>
      </w:pPr>
    </w:p>
    <w:sectPr w:rsidR="00A70EE6" w:rsidRPr="00143EE4" w:rsidSect="000175D9">
      <w:footerReference w:type="default" r:id="rId14"/>
      <w:pgSz w:w="11906" w:h="16838" w:code="9"/>
      <w:pgMar w:top="567" w:right="1247" w:bottom="1247" w:left="56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20757" w14:textId="77777777" w:rsidR="00E93E4A" w:rsidRDefault="00E93E4A" w:rsidP="000175D9">
      <w:pPr>
        <w:spacing w:before="0" w:line="240" w:lineRule="auto"/>
      </w:pPr>
      <w:r>
        <w:separator/>
      </w:r>
    </w:p>
  </w:endnote>
  <w:endnote w:type="continuationSeparator" w:id="0">
    <w:p w14:paraId="39889DDD" w14:textId="77777777" w:rsidR="00E93E4A" w:rsidRDefault="00E93E4A" w:rsidP="000175D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39HrP24DhTt">
    <w:panose1 w:val="00000000000000000000"/>
    <w:charset w:val="00"/>
    <w:family w:val="auto"/>
    <w:pitch w:val="variable"/>
    <w:sig w:usb0="00000003" w:usb1="00000000" w:usb2="00000000" w:usb3="00000000" w:csb0="00000001" w:csb1="00000000"/>
  </w:font>
  <w:font w:name="UWV Werk">
    <w:panose1 w:val="020B0503040000020003"/>
    <w:charset w:val="00"/>
    <w:family w:val="swiss"/>
    <w:pitch w:val="variable"/>
    <w:sig w:usb0="A000006F" w:usb1="40000033" w:usb2="00000000" w:usb3="00000000" w:csb0="00000093" w:csb1="00000000"/>
  </w:font>
  <w:font w:name="UWV Werk Kop">
    <w:panose1 w:val="020B0503040000020003"/>
    <w:charset w:val="00"/>
    <w:family w:val="swiss"/>
    <w:pitch w:val="variable"/>
    <w:sig w:usb0="A000006F" w:usb1="40000033" w:usb2="00000000" w:usb3="00000000" w:csb0="00000093" w:csb1="00000000"/>
  </w:font>
  <w:font w:name="UWV Werk Kop Medium">
    <w:panose1 w:val="020B0603040000020003"/>
    <w:charset w:val="00"/>
    <w:family w:val="swiss"/>
    <w:pitch w:val="variable"/>
    <w:sig w:usb0="A000006F" w:usb1="40000033" w:usb2="00000000" w:usb3="00000000" w:csb0="00000093"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142"/>
      <w:gridCol w:w="3402"/>
      <w:gridCol w:w="3402"/>
    </w:tblGrid>
    <w:tr w:rsidR="000175D9" w14:paraId="09A298FD" w14:textId="77777777" w:rsidTr="000175D9">
      <w:trPr>
        <w:cantSplit/>
      </w:trPr>
      <w:tc>
        <w:tcPr>
          <w:tcW w:w="3119" w:type="dxa"/>
          <w:tcBorders>
            <w:top w:val="nil"/>
            <w:left w:val="nil"/>
            <w:bottom w:val="nil"/>
            <w:right w:val="nil"/>
          </w:tcBorders>
        </w:tcPr>
        <w:p w14:paraId="10018C03" w14:textId="36457E47" w:rsidR="000175D9" w:rsidRDefault="00BB369B" w:rsidP="000175D9">
          <w:pPr>
            <w:pStyle w:val="Boventekst"/>
          </w:pPr>
          <w:r>
            <w:t xml:space="preserve">AG140 </w:t>
          </w:r>
          <w:r w:rsidR="00BA3072">
            <w:t>358</w:t>
          </w:r>
          <w:r w:rsidR="0094284C">
            <w:t>10</w:t>
          </w:r>
          <w:r w:rsidR="00BA3072">
            <w:t xml:space="preserve"> </w:t>
          </w:r>
          <w:r w:rsidR="00641D9C">
            <w:t>01-25</w:t>
          </w:r>
          <w:r w:rsidR="00BA3072">
            <w:t xml:space="preserve"> B</w:t>
          </w:r>
          <w:r w:rsidR="00641D9C">
            <w:t xml:space="preserve"> </w:t>
          </w:r>
          <w:r w:rsidR="00BA3072">
            <w:t xml:space="preserve"> </w:t>
          </w:r>
          <w:r w:rsidR="0094284C">
            <w:t>Engels</w:t>
          </w:r>
        </w:p>
      </w:tc>
      <w:tc>
        <w:tcPr>
          <w:tcW w:w="142" w:type="dxa"/>
          <w:tcBorders>
            <w:top w:val="nil"/>
            <w:left w:val="nil"/>
            <w:bottom w:val="nil"/>
            <w:right w:val="nil"/>
          </w:tcBorders>
        </w:tcPr>
        <w:p w14:paraId="26651BBE" w14:textId="77777777" w:rsidR="000175D9" w:rsidRDefault="000175D9" w:rsidP="000175D9">
          <w:pPr>
            <w:pStyle w:val="Boventekst"/>
          </w:pPr>
        </w:p>
      </w:tc>
      <w:tc>
        <w:tcPr>
          <w:tcW w:w="6804" w:type="dxa"/>
          <w:gridSpan w:val="2"/>
          <w:tcBorders>
            <w:top w:val="nil"/>
            <w:left w:val="nil"/>
            <w:bottom w:val="nil"/>
            <w:right w:val="nil"/>
          </w:tcBorders>
        </w:tcPr>
        <w:p w14:paraId="0FE61AE6" w14:textId="6ECA7398" w:rsidR="000175D9" w:rsidRDefault="000175D9" w:rsidP="000175D9">
          <w:pPr>
            <w:pStyle w:val="Boventekst"/>
            <w:rPr>
              <w:sz w:val="10"/>
            </w:rPr>
          </w:pPr>
        </w:p>
      </w:tc>
    </w:tr>
    <w:tr w:rsidR="00AE4ACC" w14:paraId="5C618BC2" w14:textId="77777777" w:rsidTr="000175D9">
      <w:trPr>
        <w:cantSplit/>
      </w:trPr>
      <w:tc>
        <w:tcPr>
          <w:tcW w:w="3119" w:type="dxa"/>
          <w:tcBorders>
            <w:top w:val="nil"/>
            <w:left w:val="nil"/>
            <w:bottom w:val="nil"/>
            <w:right w:val="nil"/>
          </w:tcBorders>
        </w:tcPr>
        <w:p w14:paraId="1365185F" w14:textId="77777777" w:rsidR="00AE4ACC" w:rsidRDefault="00AE4ACC" w:rsidP="000175D9">
          <w:pPr>
            <w:pStyle w:val="Boventekst"/>
          </w:pPr>
        </w:p>
      </w:tc>
      <w:tc>
        <w:tcPr>
          <w:tcW w:w="142" w:type="dxa"/>
          <w:tcBorders>
            <w:top w:val="nil"/>
            <w:left w:val="nil"/>
            <w:bottom w:val="nil"/>
            <w:right w:val="nil"/>
          </w:tcBorders>
        </w:tcPr>
        <w:p w14:paraId="2864B6E6" w14:textId="77777777" w:rsidR="00AE4ACC" w:rsidRDefault="00AE4ACC" w:rsidP="000175D9">
          <w:pPr>
            <w:pStyle w:val="Boventekst"/>
          </w:pPr>
        </w:p>
      </w:tc>
      <w:tc>
        <w:tcPr>
          <w:tcW w:w="6804" w:type="dxa"/>
          <w:gridSpan w:val="2"/>
          <w:tcBorders>
            <w:top w:val="nil"/>
            <w:left w:val="nil"/>
            <w:bottom w:val="nil"/>
            <w:right w:val="nil"/>
          </w:tcBorders>
        </w:tcPr>
        <w:p w14:paraId="3AC96CD9" w14:textId="77777777" w:rsidR="00AE4ACC" w:rsidRDefault="00AE4ACC" w:rsidP="000175D9">
          <w:pPr>
            <w:pStyle w:val="Boventekst"/>
            <w:rPr>
              <w:sz w:val="10"/>
            </w:rPr>
          </w:pPr>
        </w:p>
      </w:tc>
    </w:tr>
    <w:tr w:rsidR="000175D9" w:rsidRPr="003A1C70" w14:paraId="32172F78" w14:textId="77777777" w:rsidTr="000175D9">
      <w:trPr>
        <w:cantSplit/>
        <w:trHeight w:val="119"/>
      </w:trPr>
      <w:tc>
        <w:tcPr>
          <w:tcW w:w="3119" w:type="dxa"/>
          <w:tcBorders>
            <w:top w:val="nil"/>
            <w:left w:val="nil"/>
            <w:bottom w:val="nil"/>
            <w:right w:val="nil"/>
          </w:tcBorders>
          <w:vAlign w:val="bottom"/>
        </w:tcPr>
        <w:p w14:paraId="3DD3D490" w14:textId="77777777" w:rsidR="000175D9" w:rsidRPr="003A1C70" w:rsidRDefault="000175D9" w:rsidP="000175D9">
          <w:pPr>
            <w:pStyle w:val="Voettekst"/>
            <w:rPr>
              <w:b/>
            </w:rPr>
          </w:pPr>
        </w:p>
      </w:tc>
      <w:tc>
        <w:tcPr>
          <w:tcW w:w="142" w:type="dxa"/>
          <w:tcBorders>
            <w:top w:val="nil"/>
            <w:left w:val="nil"/>
            <w:bottom w:val="nil"/>
            <w:right w:val="nil"/>
          </w:tcBorders>
        </w:tcPr>
        <w:p w14:paraId="028E6A10" w14:textId="77777777" w:rsidR="000175D9" w:rsidRPr="003A1C70" w:rsidRDefault="000175D9" w:rsidP="000175D9">
          <w:pPr>
            <w:pStyle w:val="Voettekst"/>
            <w:rPr>
              <w:b/>
            </w:rPr>
          </w:pPr>
        </w:p>
      </w:tc>
      <w:tc>
        <w:tcPr>
          <w:tcW w:w="3402" w:type="dxa"/>
          <w:tcBorders>
            <w:top w:val="nil"/>
            <w:left w:val="nil"/>
            <w:bottom w:val="nil"/>
            <w:right w:val="nil"/>
          </w:tcBorders>
          <w:vAlign w:val="bottom"/>
        </w:tcPr>
        <w:p w14:paraId="2C87A1CF" w14:textId="77777777" w:rsidR="000175D9" w:rsidRPr="003A1C70" w:rsidRDefault="000175D9" w:rsidP="000175D9">
          <w:pPr>
            <w:pStyle w:val="Voettekst"/>
            <w:rPr>
              <w:b/>
            </w:rPr>
          </w:pPr>
        </w:p>
      </w:tc>
      <w:tc>
        <w:tcPr>
          <w:tcW w:w="3402" w:type="dxa"/>
          <w:tcBorders>
            <w:top w:val="nil"/>
            <w:left w:val="nil"/>
            <w:bottom w:val="nil"/>
            <w:right w:val="nil"/>
          </w:tcBorders>
        </w:tcPr>
        <w:p w14:paraId="6A574C4E" w14:textId="42B1D6CE" w:rsidR="000175D9" w:rsidRPr="003A1C70" w:rsidRDefault="0018036A" w:rsidP="000175D9">
          <w:pPr>
            <w:pStyle w:val="Voettekst"/>
            <w:spacing w:after="0" w:line="240" w:lineRule="auto"/>
            <w:rPr>
              <w:b/>
            </w:rPr>
          </w:pPr>
          <w:r w:rsidRPr="00CF2869">
            <w:rPr>
              <w:rStyle w:val="Barcode"/>
            </w:rPr>
            <w:t>*</w:t>
          </w:r>
          <w:r>
            <w:rPr>
              <w:rStyle w:val="Barcode"/>
            </w:rPr>
            <w:t>358100125B</w:t>
          </w:r>
          <w:r w:rsidRPr="00CF2869">
            <w:rPr>
              <w:rStyle w:val="Barcode"/>
            </w:rPr>
            <w:t>*</w:t>
          </w:r>
        </w:p>
      </w:tc>
    </w:tr>
  </w:tbl>
  <w:p w14:paraId="2382DA77" w14:textId="3F984366" w:rsidR="000175D9" w:rsidRDefault="000175D9" w:rsidP="000175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0B445" w14:textId="77777777" w:rsidR="00E93E4A" w:rsidRDefault="00E93E4A" w:rsidP="000175D9">
      <w:pPr>
        <w:spacing w:before="0" w:line="240" w:lineRule="auto"/>
      </w:pPr>
      <w:r>
        <w:separator/>
      </w:r>
    </w:p>
  </w:footnote>
  <w:footnote w:type="continuationSeparator" w:id="0">
    <w:p w14:paraId="767E6DAA" w14:textId="77777777" w:rsidR="00E93E4A" w:rsidRDefault="00E93E4A" w:rsidP="000175D9">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num w:numId="1" w16cid:durableId="2059235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documentProtection w:edit="forms" w:formatting="1" w:enforcement="1" w:cryptProviderType="rsaAES" w:cryptAlgorithmClass="hash" w:cryptAlgorithmType="typeAny" w:cryptAlgorithmSid="14" w:cryptSpinCount="100000" w:hash="UUY9dX3u9/KeHoCDAkaJEqEWKcYmtQ7FZPpr0g/rZ4h6/6m5K17/Gxud9ff+XVsyLtqxglQvO6xTj6F7w6BHYw==" w:salt="62CcOtKrgME6ov9Mtb620w=="/>
  <w:defaultTabStop w:val="170"/>
  <w:hyphenationZone w:val="425"/>
  <w:drawingGridHorizontalSpacing w:val="7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B42"/>
    <w:rsid w:val="00003BEE"/>
    <w:rsid w:val="0001040B"/>
    <w:rsid w:val="0001558D"/>
    <w:rsid w:val="0001655C"/>
    <w:rsid w:val="000175D9"/>
    <w:rsid w:val="000334F1"/>
    <w:rsid w:val="00033518"/>
    <w:rsid w:val="00034341"/>
    <w:rsid w:val="00034443"/>
    <w:rsid w:val="000364EC"/>
    <w:rsid w:val="00043EAB"/>
    <w:rsid w:val="000520D4"/>
    <w:rsid w:val="00054CD7"/>
    <w:rsid w:val="00055201"/>
    <w:rsid w:val="000625E3"/>
    <w:rsid w:val="00062B23"/>
    <w:rsid w:val="00062FC5"/>
    <w:rsid w:val="00066E48"/>
    <w:rsid w:val="00070142"/>
    <w:rsid w:val="000711CB"/>
    <w:rsid w:val="000725D0"/>
    <w:rsid w:val="000823E4"/>
    <w:rsid w:val="000842E3"/>
    <w:rsid w:val="00092020"/>
    <w:rsid w:val="0009566A"/>
    <w:rsid w:val="00096B8E"/>
    <w:rsid w:val="000A0CD4"/>
    <w:rsid w:val="000A1661"/>
    <w:rsid w:val="000A51E6"/>
    <w:rsid w:val="000A6A75"/>
    <w:rsid w:val="000B1273"/>
    <w:rsid w:val="000B1541"/>
    <w:rsid w:val="000B580A"/>
    <w:rsid w:val="000B7328"/>
    <w:rsid w:val="000C1C26"/>
    <w:rsid w:val="000D2BBE"/>
    <w:rsid w:val="000D36C7"/>
    <w:rsid w:val="000D4BF8"/>
    <w:rsid w:val="000D68DD"/>
    <w:rsid w:val="000E13BA"/>
    <w:rsid w:val="000E192C"/>
    <w:rsid w:val="000E3513"/>
    <w:rsid w:val="000E53DD"/>
    <w:rsid w:val="000F5938"/>
    <w:rsid w:val="000F6DFC"/>
    <w:rsid w:val="00105B9E"/>
    <w:rsid w:val="001066C8"/>
    <w:rsid w:val="001122C3"/>
    <w:rsid w:val="001128CB"/>
    <w:rsid w:val="0011625D"/>
    <w:rsid w:val="001259FF"/>
    <w:rsid w:val="00132EAA"/>
    <w:rsid w:val="00135F35"/>
    <w:rsid w:val="0014042F"/>
    <w:rsid w:val="00141038"/>
    <w:rsid w:val="00143EE4"/>
    <w:rsid w:val="0014551E"/>
    <w:rsid w:val="0015153D"/>
    <w:rsid w:val="00156652"/>
    <w:rsid w:val="00157EBA"/>
    <w:rsid w:val="00164E5E"/>
    <w:rsid w:val="00166559"/>
    <w:rsid w:val="00166EA5"/>
    <w:rsid w:val="00171CCB"/>
    <w:rsid w:val="00176E56"/>
    <w:rsid w:val="0018036A"/>
    <w:rsid w:val="00183569"/>
    <w:rsid w:val="0019186F"/>
    <w:rsid w:val="0019316E"/>
    <w:rsid w:val="00193DD5"/>
    <w:rsid w:val="00193FE6"/>
    <w:rsid w:val="00194B48"/>
    <w:rsid w:val="001B27F8"/>
    <w:rsid w:val="001B6292"/>
    <w:rsid w:val="001C2C22"/>
    <w:rsid w:val="001C5DDB"/>
    <w:rsid w:val="001D0A15"/>
    <w:rsid w:val="001D3DC1"/>
    <w:rsid w:val="001D672B"/>
    <w:rsid w:val="001E04EB"/>
    <w:rsid w:val="001E0FBE"/>
    <w:rsid w:val="001E3B40"/>
    <w:rsid w:val="001E561B"/>
    <w:rsid w:val="001E7004"/>
    <w:rsid w:val="001E76B5"/>
    <w:rsid w:val="001E7D54"/>
    <w:rsid w:val="0020246B"/>
    <w:rsid w:val="002070FD"/>
    <w:rsid w:val="00213D8E"/>
    <w:rsid w:val="00216859"/>
    <w:rsid w:val="00221442"/>
    <w:rsid w:val="00224A01"/>
    <w:rsid w:val="0023253A"/>
    <w:rsid w:val="00237437"/>
    <w:rsid w:val="00240CF3"/>
    <w:rsid w:val="00244818"/>
    <w:rsid w:val="00255F5C"/>
    <w:rsid w:val="0026309D"/>
    <w:rsid w:val="00263F49"/>
    <w:rsid w:val="00267AC1"/>
    <w:rsid w:val="002769F1"/>
    <w:rsid w:val="0028065A"/>
    <w:rsid w:val="002848C1"/>
    <w:rsid w:val="00291689"/>
    <w:rsid w:val="00292A91"/>
    <w:rsid w:val="00293337"/>
    <w:rsid w:val="0029344F"/>
    <w:rsid w:val="0029436B"/>
    <w:rsid w:val="002973F7"/>
    <w:rsid w:val="002A1880"/>
    <w:rsid w:val="002A39B2"/>
    <w:rsid w:val="002A5BCD"/>
    <w:rsid w:val="002A6B23"/>
    <w:rsid w:val="002C26C9"/>
    <w:rsid w:val="002C61BF"/>
    <w:rsid w:val="002D2F9D"/>
    <w:rsid w:val="002F639D"/>
    <w:rsid w:val="00311991"/>
    <w:rsid w:val="00314465"/>
    <w:rsid w:val="00315592"/>
    <w:rsid w:val="00323B50"/>
    <w:rsid w:val="00323E74"/>
    <w:rsid w:val="0032493B"/>
    <w:rsid w:val="003316B6"/>
    <w:rsid w:val="00331A7F"/>
    <w:rsid w:val="0033207A"/>
    <w:rsid w:val="003327A0"/>
    <w:rsid w:val="0033784B"/>
    <w:rsid w:val="003470AB"/>
    <w:rsid w:val="003511C3"/>
    <w:rsid w:val="00352DDF"/>
    <w:rsid w:val="003539D0"/>
    <w:rsid w:val="00354BB3"/>
    <w:rsid w:val="00355316"/>
    <w:rsid w:val="00366B96"/>
    <w:rsid w:val="003673B9"/>
    <w:rsid w:val="00372E50"/>
    <w:rsid w:val="003749FB"/>
    <w:rsid w:val="003774D8"/>
    <w:rsid w:val="00382E5C"/>
    <w:rsid w:val="00384AD4"/>
    <w:rsid w:val="0038689E"/>
    <w:rsid w:val="0039088B"/>
    <w:rsid w:val="00390ED1"/>
    <w:rsid w:val="003923AA"/>
    <w:rsid w:val="003A5397"/>
    <w:rsid w:val="003A5878"/>
    <w:rsid w:val="003B707E"/>
    <w:rsid w:val="003C30F1"/>
    <w:rsid w:val="003D1A8D"/>
    <w:rsid w:val="003F186E"/>
    <w:rsid w:val="003F6A46"/>
    <w:rsid w:val="00400555"/>
    <w:rsid w:val="00404FF0"/>
    <w:rsid w:val="00414C2A"/>
    <w:rsid w:val="00415AAF"/>
    <w:rsid w:val="00426707"/>
    <w:rsid w:val="00427A3F"/>
    <w:rsid w:val="00432AE6"/>
    <w:rsid w:val="004406AE"/>
    <w:rsid w:val="00441436"/>
    <w:rsid w:val="0044276B"/>
    <w:rsid w:val="004449C7"/>
    <w:rsid w:val="00444E9D"/>
    <w:rsid w:val="0045042F"/>
    <w:rsid w:val="00454B65"/>
    <w:rsid w:val="00456935"/>
    <w:rsid w:val="004613E3"/>
    <w:rsid w:val="00463D49"/>
    <w:rsid w:val="00466DD8"/>
    <w:rsid w:val="00473899"/>
    <w:rsid w:val="00474E8E"/>
    <w:rsid w:val="00483648"/>
    <w:rsid w:val="004845AC"/>
    <w:rsid w:val="004851D7"/>
    <w:rsid w:val="00492A49"/>
    <w:rsid w:val="004973AA"/>
    <w:rsid w:val="004A35F8"/>
    <w:rsid w:val="004A3B75"/>
    <w:rsid w:val="004A3D58"/>
    <w:rsid w:val="004C5D0D"/>
    <w:rsid w:val="004D1525"/>
    <w:rsid w:val="004D1D2B"/>
    <w:rsid w:val="004D5324"/>
    <w:rsid w:val="004E2B58"/>
    <w:rsid w:val="004E3077"/>
    <w:rsid w:val="004E735D"/>
    <w:rsid w:val="004F136B"/>
    <w:rsid w:val="004F2525"/>
    <w:rsid w:val="004F41FA"/>
    <w:rsid w:val="004F5644"/>
    <w:rsid w:val="00500F75"/>
    <w:rsid w:val="00510895"/>
    <w:rsid w:val="005121DF"/>
    <w:rsid w:val="00513115"/>
    <w:rsid w:val="00513CE1"/>
    <w:rsid w:val="005162DB"/>
    <w:rsid w:val="00517F75"/>
    <w:rsid w:val="005209B8"/>
    <w:rsid w:val="00524E42"/>
    <w:rsid w:val="00526A4B"/>
    <w:rsid w:val="0052767E"/>
    <w:rsid w:val="00527DCA"/>
    <w:rsid w:val="005304BD"/>
    <w:rsid w:val="0053110A"/>
    <w:rsid w:val="005365B7"/>
    <w:rsid w:val="005375B4"/>
    <w:rsid w:val="00542F66"/>
    <w:rsid w:val="005504C5"/>
    <w:rsid w:val="00550A3B"/>
    <w:rsid w:val="00553778"/>
    <w:rsid w:val="00560EE3"/>
    <w:rsid w:val="005624E1"/>
    <w:rsid w:val="005633F8"/>
    <w:rsid w:val="005678C4"/>
    <w:rsid w:val="00570F00"/>
    <w:rsid w:val="005826E6"/>
    <w:rsid w:val="005917A3"/>
    <w:rsid w:val="0059409D"/>
    <w:rsid w:val="005A100E"/>
    <w:rsid w:val="005A148B"/>
    <w:rsid w:val="005A749D"/>
    <w:rsid w:val="005B7F1E"/>
    <w:rsid w:val="005C1ECE"/>
    <w:rsid w:val="005C35BC"/>
    <w:rsid w:val="005C3D9C"/>
    <w:rsid w:val="005C403B"/>
    <w:rsid w:val="005C47A4"/>
    <w:rsid w:val="005C7303"/>
    <w:rsid w:val="005E2B42"/>
    <w:rsid w:val="005E42EB"/>
    <w:rsid w:val="005E5F70"/>
    <w:rsid w:val="005E6569"/>
    <w:rsid w:val="005E7ED8"/>
    <w:rsid w:val="005F3CC8"/>
    <w:rsid w:val="0060445D"/>
    <w:rsid w:val="00607476"/>
    <w:rsid w:val="00610AFE"/>
    <w:rsid w:val="00611176"/>
    <w:rsid w:val="006129E3"/>
    <w:rsid w:val="00614805"/>
    <w:rsid w:val="00622618"/>
    <w:rsid w:val="00626D42"/>
    <w:rsid w:val="00632723"/>
    <w:rsid w:val="00634626"/>
    <w:rsid w:val="0063625A"/>
    <w:rsid w:val="00641D9C"/>
    <w:rsid w:val="0064535F"/>
    <w:rsid w:val="00654C72"/>
    <w:rsid w:val="0066201B"/>
    <w:rsid w:val="006847D2"/>
    <w:rsid w:val="006977FB"/>
    <w:rsid w:val="00697892"/>
    <w:rsid w:val="006A0B9F"/>
    <w:rsid w:val="006A2DCE"/>
    <w:rsid w:val="006B1B78"/>
    <w:rsid w:val="006C1957"/>
    <w:rsid w:val="006C2D58"/>
    <w:rsid w:val="006C6C82"/>
    <w:rsid w:val="006C74B0"/>
    <w:rsid w:val="006D598F"/>
    <w:rsid w:val="006E03BD"/>
    <w:rsid w:val="006E1B06"/>
    <w:rsid w:val="006E30A0"/>
    <w:rsid w:val="006E5BEC"/>
    <w:rsid w:val="006F0E4C"/>
    <w:rsid w:val="006F6CAC"/>
    <w:rsid w:val="006F7678"/>
    <w:rsid w:val="00700B5C"/>
    <w:rsid w:val="00702BCD"/>
    <w:rsid w:val="0070542B"/>
    <w:rsid w:val="00705F79"/>
    <w:rsid w:val="00707393"/>
    <w:rsid w:val="00712362"/>
    <w:rsid w:val="0071303A"/>
    <w:rsid w:val="00713048"/>
    <w:rsid w:val="00720975"/>
    <w:rsid w:val="00720A51"/>
    <w:rsid w:val="00727E57"/>
    <w:rsid w:val="007368DF"/>
    <w:rsid w:val="00745AD4"/>
    <w:rsid w:val="0075361D"/>
    <w:rsid w:val="00756926"/>
    <w:rsid w:val="00756C5D"/>
    <w:rsid w:val="00757AC2"/>
    <w:rsid w:val="00760BCB"/>
    <w:rsid w:val="00761D7C"/>
    <w:rsid w:val="00771982"/>
    <w:rsid w:val="007874BD"/>
    <w:rsid w:val="00790709"/>
    <w:rsid w:val="007A21ED"/>
    <w:rsid w:val="007B251B"/>
    <w:rsid w:val="007B4F1F"/>
    <w:rsid w:val="007C0790"/>
    <w:rsid w:val="007C1F22"/>
    <w:rsid w:val="007C3478"/>
    <w:rsid w:val="007C718F"/>
    <w:rsid w:val="007D0210"/>
    <w:rsid w:val="007E16CF"/>
    <w:rsid w:val="007E5EEB"/>
    <w:rsid w:val="007E678B"/>
    <w:rsid w:val="007E7209"/>
    <w:rsid w:val="007F500F"/>
    <w:rsid w:val="00812EF4"/>
    <w:rsid w:val="00813FAE"/>
    <w:rsid w:val="00814901"/>
    <w:rsid w:val="0082191C"/>
    <w:rsid w:val="00825D1B"/>
    <w:rsid w:val="00827F65"/>
    <w:rsid w:val="00830A42"/>
    <w:rsid w:val="008311AB"/>
    <w:rsid w:val="00835282"/>
    <w:rsid w:val="0083577F"/>
    <w:rsid w:val="008407BF"/>
    <w:rsid w:val="008455E4"/>
    <w:rsid w:val="00846072"/>
    <w:rsid w:val="00853778"/>
    <w:rsid w:val="008607EA"/>
    <w:rsid w:val="008633E0"/>
    <w:rsid w:val="008667A5"/>
    <w:rsid w:val="008705C3"/>
    <w:rsid w:val="00875DFE"/>
    <w:rsid w:val="00876D1D"/>
    <w:rsid w:val="00881153"/>
    <w:rsid w:val="008965AE"/>
    <w:rsid w:val="008A5CA0"/>
    <w:rsid w:val="008A66AF"/>
    <w:rsid w:val="008B3DA6"/>
    <w:rsid w:val="008B3F54"/>
    <w:rsid w:val="008B5BB1"/>
    <w:rsid w:val="008C3CD8"/>
    <w:rsid w:val="008D04C4"/>
    <w:rsid w:val="008D3561"/>
    <w:rsid w:val="008D63E9"/>
    <w:rsid w:val="008D7F8D"/>
    <w:rsid w:val="008E0907"/>
    <w:rsid w:val="008E72BB"/>
    <w:rsid w:val="008F3FA9"/>
    <w:rsid w:val="008F6B1F"/>
    <w:rsid w:val="009076FC"/>
    <w:rsid w:val="00914BB9"/>
    <w:rsid w:val="009177F4"/>
    <w:rsid w:val="0092110B"/>
    <w:rsid w:val="00926771"/>
    <w:rsid w:val="00932141"/>
    <w:rsid w:val="009338E9"/>
    <w:rsid w:val="00941050"/>
    <w:rsid w:val="0094135C"/>
    <w:rsid w:val="0094284C"/>
    <w:rsid w:val="00946ECA"/>
    <w:rsid w:val="00947E6A"/>
    <w:rsid w:val="00954F89"/>
    <w:rsid w:val="00960E77"/>
    <w:rsid w:val="00962711"/>
    <w:rsid w:val="00964763"/>
    <w:rsid w:val="0096729D"/>
    <w:rsid w:val="00972F4D"/>
    <w:rsid w:val="00974934"/>
    <w:rsid w:val="00981617"/>
    <w:rsid w:val="00981974"/>
    <w:rsid w:val="00983D5F"/>
    <w:rsid w:val="00985BA9"/>
    <w:rsid w:val="009908E8"/>
    <w:rsid w:val="009A01EC"/>
    <w:rsid w:val="009B210F"/>
    <w:rsid w:val="009B2851"/>
    <w:rsid w:val="009B4F32"/>
    <w:rsid w:val="009B5760"/>
    <w:rsid w:val="009B7B05"/>
    <w:rsid w:val="009C0BF6"/>
    <w:rsid w:val="009C1457"/>
    <w:rsid w:val="009C2A3D"/>
    <w:rsid w:val="009D0E0A"/>
    <w:rsid w:val="009D54A3"/>
    <w:rsid w:val="009D781F"/>
    <w:rsid w:val="009E0BE9"/>
    <w:rsid w:val="009E0EAD"/>
    <w:rsid w:val="009E3241"/>
    <w:rsid w:val="009F3001"/>
    <w:rsid w:val="009F4974"/>
    <w:rsid w:val="009F6803"/>
    <w:rsid w:val="009F711C"/>
    <w:rsid w:val="00A04D07"/>
    <w:rsid w:val="00A11CDB"/>
    <w:rsid w:val="00A1277B"/>
    <w:rsid w:val="00A178EE"/>
    <w:rsid w:val="00A24CC2"/>
    <w:rsid w:val="00A406B0"/>
    <w:rsid w:val="00A44CC0"/>
    <w:rsid w:val="00A46AC4"/>
    <w:rsid w:val="00A47151"/>
    <w:rsid w:val="00A5267D"/>
    <w:rsid w:val="00A54F63"/>
    <w:rsid w:val="00A56CF7"/>
    <w:rsid w:val="00A608D2"/>
    <w:rsid w:val="00A63398"/>
    <w:rsid w:val="00A67BFE"/>
    <w:rsid w:val="00A70EE6"/>
    <w:rsid w:val="00A7543C"/>
    <w:rsid w:val="00A9244F"/>
    <w:rsid w:val="00A97806"/>
    <w:rsid w:val="00AA746C"/>
    <w:rsid w:val="00AB0F10"/>
    <w:rsid w:val="00AB0F9A"/>
    <w:rsid w:val="00AC1729"/>
    <w:rsid w:val="00AC6A09"/>
    <w:rsid w:val="00AD2D87"/>
    <w:rsid w:val="00AD69F1"/>
    <w:rsid w:val="00AE2A69"/>
    <w:rsid w:val="00AE31CD"/>
    <w:rsid w:val="00AE36E1"/>
    <w:rsid w:val="00AE4ACC"/>
    <w:rsid w:val="00AE4CE7"/>
    <w:rsid w:val="00B03B2A"/>
    <w:rsid w:val="00B047C5"/>
    <w:rsid w:val="00B069C4"/>
    <w:rsid w:val="00B27BA7"/>
    <w:rsid w:val="00B37069"/>
    <w:rsid w:val="00B44A96"/>
    <w:rsid w:val="00B53334"/>
    <w:rsid w:val="00B543F7"/>
    <w:rsid w:val="00B562AC"/>
    <w:rsid w:val="00B568F9"/>
    <w:rsid w:val="00B656AD"/>
    <w:rsid w:val="00B70327"/>
    <w:rsid w:val="00B838C4"/>
    <w:rsid w:val="00B91357"/>
    <w:rsid w:val="00B922CA"/>
    <w:rsid w:val="00B95C42"/>
    <w:rsid w:val="00B96E2A"/>
    <w:rsid w:val="00BA1B7A"/>
    <w:rsid w:val="00BA3072"/>
    <w:rsid w:val="00BA6FB7"/>
    <w:rsid w:val="00BB369B"/>
    <w:rsid w:val="00BB490F"/>
    <w:rsid w:val="00BB767D"/>
    <w:rsid w:val="00BC1A17"/>
    <w:rsid w:val="00BC26E7"/>
    <w:rsid w:val="00BC48F9"/>
    <w:rsid w:val="00BC4E8F"/>
    <w:rsid w:val="00BC690A"/>
    <w:rsid w:val="00BC7211"/>
    <w:rsid w:val="00BD0E60"/>
    <w:rsid w:val="00BD0ED7"/>
    <w:rsid w:val="00BD4CCB"/>
    <w:rsid w:val="00BE7EDC"/>
    <w:rsid w:val="00BF0854"/>
    <w:rsid w:val="00BF49BC"/>
    <w:rsid w:val="00BF6D24"/>
    <w:rsid w:val="00C01CE7"/>
    <w:rsid w:val="00C02B77"/>
    <w:rsid w:val="00C0307E"/>
    <w:rsid w:val="00C04060"/>
    <w:rsid w:val="00C06F7E"/>
    <w:rsid w:val="00C1229F"/>
    <w:rsid w:val="00C13D35"/>
    <w:rsid w:val="00C16E1C"/>
    <w:rsid w:val="00C172D5"/>
    <w:rsid w:val="00C2079A"/>
    <w:rsid w:val="00C2783E"/>
    <w:rsid w:val="00C439B7"/>
    <w:rsid w:val="00C447E0"/>
    <w:rsid w:val="00C45363"/>
    <w:rsid w:val="00C47B9F"/>
    <w:rsid w:val="00C50417"/>
    <w:rsid w:val="00C5109F"/>
    <w:rsid w:val="00C534C1"/>
    <w:rsid w:val="00C54A74"/>
    <w:rsid w:val="00C61B6B"/>
    <w:rsid w:val="00C63003"/>
    <w:rsid w:val="00C73324"/>
    <w:rsid w:val="00C73A7C"/>
    <w:rsid w:val="00C760D7"/>
    <w:rsid w:val="00C85963"/>
    <w:rsid w:val="00C90B2F"/>
    <w:rsid w:val="00C945F7"/>
    <w:rsid w:val="00CA431F"/>
    <w:rsid w:val="00CA6DC2"/>
    <w:rsid w:val="00CA6EFA"/>
    <w:rsid w:val="00CC2C6B"/>
    <w:rsid w:val="00CC3F3B"/>
    <w:rsid w:val="00CC42A6"/>
    <w:rsid w:val="00CC485E"/>
    <w:rsid w:val="00CD2891"/>
    <w:rsid w:val="00CD551D"/>
    <w:rsid w:val="00CE7841"/>
    <w:rsid w:val="00CE7CB5"/>
    <w:rsid w:val="00CF27C5"/>
    <w:rsid w:val="00CF2B55"/>
    <w:rsid w:val="00CF397B"/>
    <w:rsid w:val="00CF52E4"/>
    <w:rsid w:val="00D1232E"/>
    <w:rsid w:val="00D12DF2"/>
    <w:rsid w:val="00D14BBE"/>
    <w:rsid w:val="00D17A66"/>
    <w:rsid w:val="00D22191"/>
    <w:rsid w:val="00D22F6D"/>
    <w:rsid w:val="00D231EE"/>
    <w:rsid w:val="00D2746E"/>
    <w:rsid w:val="00D43B31"/>
    <w:rsid w:val="00D43EE5"/>
    <w:rsid w:val="00D44FA3"/>
    <w:rsid w:val="00D50CBD"/>
    <w:rsid w:val="00D54188"/>
    <w:rsid w:val="00D574D4"/>
    <w:rsid w:val="00D710AB"/>
    <w:rsid w:val="00D76D3C"/>
    <w:rsid w:val="00D81C2E"/>
    <w:rsid w:val="00D90D0C"/>
    <w:rsid w:val="00D91526"/>
    <w:rsid w:val="00D926D2"/>
    <w:rsid w:val="00D934C0"/>
    <w:rsid w:val="00D94571"/>
    <w:rsid w:val="00D951B8"/>
    <w:rsid w:val="00DA1734"/>
    <w:rsid w:val="00DA69DE"/>
    <w:rsid w:val="00DA718A"/>
    <w:rsid w:val="00DB26BA"/>
    <w:rsid w:val="00DB61F0"/>
    <w:rsid w:val="00DC07F0"/>
    <w:rsid w:val="00DC12A8"/>
    <w:rsid w:val="00DC31C8"/>
    <w:rsid w:val="00DD0739"/>
    <w:rsid w:val="00DD3C6C"/>
    <w:rsid w:val="00DD7F4E"/>
    <w:rsid w:val="00DE2127"/>
    <w:rsid w:val="00DE3930"/>
    <w:rsid w:val="00DE4157"/>
    <w:rsid w:val="00DF4C77"/>
    <w:rsid w:val="00E014DE"/>
    <w:rsid w:val="00E02F66"/>
    <w:rsid w:val="00E052D2"/>
    <w:rsid w:val="00E10226"/>
    <w:rsid w:val="00E11FFF"/>
    <w:rsid w:val="00E1468A"/>
    <w:rsid w:val="00E149FE"/>
    <w:rsid w:val="00E263DA"/>
    <w:rsid w:val="00E32698"/>
    <w:rsid w:val="00E33B9D"/>
    <w:rsid w:val="00E36A67"/>
    <w:rsid w:val="00E448F5"/>
    <w:rsid w:val="00E46325"/>
    <w:rsid w:val="00E52ECE"/>
    <w:rsid w:val="00E52F95"/>
    <w:rsid w:val="00E571E5"/>
    <w:rsid w:val="00E616DF"/>
    <w:rsid w:val="00E73B18"/>
    <w:rsid w:val="00E814A3"/>
    <w:rsid w:val="00E83491"/>
    <w:rsid w:val="00E84470"/>
    <w:rsid w:val="00E851FA"/>
    <w:rsid w:val="00E8632B"/>
    <w:rsid w:val="00E86FCF"/>
    <w:rsid w:val="00E91D52"/>
    <w:rsid w:val="00E92B67"/>
    <w:rsid w:val="00E93E4A"/>
    <w:rsid w:val="00EA5110"/>
    <w:rsid w:val="00EA7B41"/>
    <w:rsid w:val="00EB384A"/>
    <w:rsid w:val="00EB7ECA"/>
    <w:rsid w:val="00EC297A"/>
    <w:rsid w:val="00EC3615"/>
    <w:rsid w:val="00EC692E"/>
    <w:rsid w:val="00EC6D63"/>
    <w:rsid w:val="00EE1694"/>
    <w:rsid w:val="00EE2DD1"/>
    <w:rsid w:val="00EE6BBF"/>
    <w:rsid w:val="00EF071C"/>
    <w:rsid w:val="00EF232B"/>
    <w:rsid w:val="00EF34D7"/>
    <w:rsid w:val="00EF4E36"/>
    <w:rsid w:val="00F10516"/>
    <w:rsid w:val="00F13AC7"/>
    <w:rsid w:val="00F41AC9"/>
    <w:rsid w:val="00F431B8"/>
    <w:rsid w:val="00F51D51"/>
    <w:rsid w:val="00F564D7"/>
    <w:rsid w:val="00F56F55"/>
    <w:rsid w:val="00F60D33"/>
    <w:rsid w:val="00F718B0"/>
    <w:rsid w:val="00F724A7"/>
    <w:rsid w:val="00F766E6"/>
    <w:rsid w:val="00F76BC7"/>
    <w:rsid w:val="00F84F16"/>
    <w:rsid w:val="00F851AD"/>
    <w:rsid w:val="00F856DB"/>
    <w:rsid w:val="00F910E7"/>
    <w:rsid w:val="00F92ED3"/>
    <w:rsid w:val="00FA2CD9"/>
    <w:rsid w:val="00FA3180"/>
    <w:rsid w:val="00FA46A9"/>
    <w:rsid w:val="00FA5D32"/>
    <w:rsid w:val="00FA7930"/>
    <w:rsid w:val="00FB3D2D"/>
    <w:rsid w:val="00FC67BD"/>
    <w:rsid w:val="00FD40AA"/>
    <w:rsid w:val="00FD57AE"/>
    <w:rsid w:val="00FD5B42"/>
    <w:rsid w:val="00FD73C0"/>
    <w:rsid w:val="00FF328A"/>
    <w:rsid w:val="00FF447E"/>
    <w:rsid w:val="00FF5452"/>
    <w:rsid w:val="00FF79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CE1E3"/>
  <w15:chartTrackingRefBased/>
  <w15:docId w15:val="{0800CC12-9F20-4841-8251-B9A4737E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3E74"/>
    <w:pPr>
      <w:spacing w:before="120" w:line="200" w:lineRule="exact"/>
    </w:pPr>
    <w:rPr>
      <w:rFonts w:ascii="Verdana" w:hAnsi="Verdana"/>
      <w:sz w:val="14"/>
    </w:rPr>
  </w:style>
  <w:style w:type="paragraph" w:styleId="Kop1">
    <w:name w:val="heading 1"/>
    <w:basedOn w:val="Standaard"/>
    <w:next w:val="Standaard"/>
    <w:link w:val="Kop1Char"/>
    <w:qFormat/>
    <w:rsid w:val="00355316"/>
    <w:pPr>
      <w:keepNext/>
      <w:spacing w:before="240" w:after="60"/>
      <w:outlineLvl w:val="0"/>
    </w:pPr>
    <w:rPr>
      <w:rFonts w:ascii="Arial" w:hAnsi="Arial"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0B7328"/>
    <w:rPr>
      <w:rFonts w:ascii="Arial" w:hAnsi="Arial" w:cs="Arial"/>
      <w:b/>
      <w:bCs/>
      <w:kern w:val="32"/>
      <w:sz w:val="32"/>
      <w:szCs w:val="32"/>
      <w:lang w:eastAsia="nl-NL"/>
    </w:rPr>
  </w:style>
  <w:style w:type="paragraph" w:styleId="Koptekst">
    <w:name w:val="header"/>
    <w:basedOn w:val="Standaard"/>
    <w:link w:val="KoptekstChar"/>
    <w:rsid w:val="00323E74"/>
    <w:pPr>
      <w:tabs>
        <w:tab w:val="center" w:pos="4536"/>
        <w:tab w:val="right" w:pos="9072"/>
      </w:tabs>
    </w:pPr>
  </w:style>
  <w:style w:type="character" w:customStyle="1" w:styleId="KoptekstChar">
    <w:name w:val="Koptekst Char"/>
    <w:link w:val="Koptekst"/>
    <w:rsid w:val="00323E74"/>
    <w:rPr>
      <w:rFonts w:ascii="Verdana" w:hAnsi="Verdana"/>
      <w:sz w:val="14"/>
    </w:rPr>
  </w:style>
  <w:style w:type="paragraph" w:customStyle="1" w:styleId="Rubriekskop">
    <w:name w:val="Rubriekskop"/>
    <w:rsid w:val="00323E74"/>
    <w:pPr>
      <w:spacing w:after="20" w:line="220" w:lineRule="exact"/>
    </w:pPr>
    <w:rPr>
      <w:rFonts w:ascii="Verdana" w:hAnsi="Verdana"/>
      <w:b/>
      <w:noProof/>
      <w:color w:val="FFFFFF"/>
      <w:sz w:val="14"/>
    </w:rPr>
  </w:style>
  <w:style w:type="paragraph" w:customStyle="1" w:styleId="Formuliertitel">
    <w:name w:val="Formuliertitel"/>
    <w:link w:val="FormuliertitelChar"/>
    <w:rsid w:val="00323E74"/>
    <w:pPr>
      <w:spacing w:line="280" w:lineRule="exact"/>
    </w:pPr>
    <w:rPr>
      <w:rFonts w:ascii="Verdana" w:hAnsi="Verdana"/>
      <w:noProof/>
      <w:sz w:val="24"/>
    </w:rPr>
  </w:style>
  <w:style w:type="paragraph" w:customStyle="1" w:styleId="Tussenbalk">
    <w:name w:val="Tussenbalk"/>
    <w:rsid w:val="00323E74"/>
    <w:pPr>
      <w:spacing w:line="40" w:lineRule="exact"/>
    </w:pPr>
    <w:rPr>
      <w:rFonts w:ascii="Verdana" w:hAnsi="Verdana"/>
      <w:b/>
      <w:noProof/>
    </w:rPr>
  </w:style>
  <w:style w:type="paragraph" w:customStyle="1" w:styleId="Invulling">
    <w:name w:val="Invulling"/>
    <w:link w:val="InvullingChar"/>
    <w:rsid w:val="00323E74"/>
    <w:pPr>
      <w:spacing w:before="120" w:line="200" w:lineRule="exact"/>
    </w:pPr>
    <w:rPr>
      <w:rFonts w:ascii="Verdana" w:hAnsi="Verdana"/>
      <w:noProof/>
      <w:sz w:val="18"/>
    </w:rPr>
  </w:style>
  <w:style w:type="paragraph" w:customStyle="1" w:styleId="Formulierinfo">
    <w:name w:val="Formulierinfo"/>
    <w:rsid w:val="00323E74"/>
    <w:pPr>
      <w:spacing w:line="200" w:lineRule="exact"/>
    </w:pPr>
    <w:rPr>
      <w:rFonts w:ascii="Verdana" w:hAnsi="Verdana"/>
      <w:noProof/>
      <w:color w:val="FF0000"/>
      <w:sz w:val="14"/>
    </w:rPr>
  </w:style>
  <w:style w:type="paragraph" w:customStyle="1" w:styleId="Sub">
    <w:name w:val="Sub"/>
    <w:rsid w:val="00323E74"/>
    <w:pPr>
      <w:spacing w:line="200" w:lineRule="exact"/>
    </w:pPr>
    <w:rPr>
      <w:rFonts w:ascii="Verdana" w:hAnsi="Verdana"/>
      <w:noProof/>
      <w:sz w:val="18"/>
    </w:rPr>
  </w:style>
  <w:style w:type="paragraph" w:customStyle="1" w:styleId="Invulinstructieboven">
    <w:name w:val="Invulinstructie boven"/>
    <w:link w:val="InvulinstructiebovenChar"/>
    <w:rsid w:val="00323E74"/>
    <w:pPr>
      <w:keepNext/>
      <w:keepLines/>
      <w:spacing w:before="40" w:line="160" w:lineRule="exact"/>
    </w:pPr>
    <w:rPr>
      <w:rFonts w:ascii="Verdana" w:hAnsi="Verdana"/>
      <w:i/>
      <w:noProof/>
      <w:sz w:val="14"/>
    </w:rPr>
  </w:style>
  <w:style w:type="paragraph" w:customStyle="1" w:styleId="Aankruishokjeszonderinvulveld">
    <w:name w:val="Aankruishokjes zonder invulveld"/>
    <w:link w:val="AankruishokjeszonderinvulveldChar"/>
    <w:rsid w:val="00323E74"/>
    <w:pPr>
      <w:spacing w:before="40" w:line="200" w:lineRule="exact"/>
    </w:pPr>
    <w:rPr>
      <w:rFonts w:ascii="Verdana" w:hAnsi="Verdana"/>
      <w:noProof/>
      <w:sz w:val="14"/>
    </w:rPr>
  </w:style>
  <w:style w:type="paragraph" w:customStyle="1" w:styleId="Datumenhandtekening">
    <w:name w:val="Datum en handtekening"/>
    <w:basedOn w:val="Standaard"/>
    <w:rsid w:val="00323E74"/>
    <w:pPr>
      <w:spacing w:before="440"/>
    </w:pPr>
  </w:style>
  <w:style w:type="paragraph" w:styleId="Voettekst">
    <w:name w:val="footer"/>
    <w:basedOn w:val="Rubriekskop"/>
    <w:link w:val="VoettekstChar"/>
    <w:uiPriority w:val="99"/>
    <w:rsid w:val="00323E74"/>
    <w:pPr>
      <w:tabs>
        <w:tab w:val="center" w:pos="4536"/>
        <w:tab w:val="right" w:pos="9072"/>
      </w:tabs>
    </w:pPr>
    <w:rPr>
      <w:b w:val="0"/>
      <w:color w:val="auto"/>
    </w:rPr>
  </w:style>
  <w:style w:type="character" w:customStyle="1" w:styleId="VoettekstChar">
    <w:name w:val="Voettekst Char"/>
    <w:link w:val="Voettekst"/>
    <w:uiPriority w:val="99"/>
    <w:rsid w:val="00323E74"/>
    <w:rPr>
      <w:rFonts w:ascii="Verdana" w:hAnsi="Verdana"/>
      <w:noProof/>
      <w:sz w:val="14"/>
    </w:rPr>
  </w:style>
  <w:style w:type="character" w:styleId="Paginanummer">
    <w:name w:val="page number"/>
    <w:rsid w:val="00323E74"/>
  </w:style>
  <w:style w:type="paragraph" w:customStyle="1" w:styleId="Boventekst">
    <w:name w:val="Boventekst"/>
    <w:link w:val="BoventekstChar"/>
    <w:rsid w:val="00323E74"/>
    <w:pPr>
      <w:spacing w:before="40" w:line="160" w:lineRule="exact"/>
    </w:pPr>
    <w:rPr>
      <w:rFonts w:ascii="Verdana" w:hAnsi="Verdana"/>
      <w:noProof/>
      <w:sz w:val="14"/>
    </w:rPr>
  </w:style>
  <w:style w:type="paragraph" w:customStyle="1" w:styleId="Tabelkop">
    <w:name w:val="Tabelkop"/>
    <w:rsid w:val="00323E74"/>
    <w:pPr>
      <w:spacing w:before="40" w:line="160" w:lineRule="exact"/>
    </w:pPr>
    <w:rPr>
      <w:rFonts w:ascii="Verdana" w:hAnsi="Verdana"/>
      <w:b/>
      <w:noProof/>
      <w:sz w:val="14"/>
    </w:rPr>
  </w:style>
  <w:style w:type="paragraph" w:customStyle="1" w:styleId="Toelichting">
    <w:name w:val="Toelichting"/>
    <w:basedOn w:val="Standaard"/>
    <w:rsid w:val="00323E74"/>
    <w:pPr>
      <w:spacing w:before="0"/>
    </w:pPr>
  </w:style>
  <w:style w:type="paragraph" w:styleId="Ballontekst">
    <w:name w:val="Balloon Text"/>
    <w:basedOn w:val="Standaard"/>
    <w:link w:val="BallontekstChar"/>
    <w:semiHidden/>
    <w:rsid w:val="00323E74"/>
    <w:rPr>
      <w:rFonts w:ascii="Tahoma" w:hAnsi="Tahoma" w:cs="Tahoma"/>
      <w:sz w:val="16"/>
      <w:szCs w:val="16"/>
    </w:rPr>
  </w:style>
  <w:style w:type="character" w:customStyle="1" w:styleId="BallontekstChar">
    <w:name w:val="Ballontekst Char"/>
    <w:link w:val="Ballontekst"/>
    <w:semiHidden/>
    <w:rsid w:val="00323E74"/>
    <w:rPr>
      <w:rFonts w:ascii="Tahoma" w:hAnsi="Tahoma" w:cs="Tahoma"/>
      <w:sz w:val="16"/>
      <w:szCs w:val="16"/>
    </w:rPr>
  </w:style>
  <w:style w:type="paragraph" w:customStyle="1" w:styleId="Tussenbalkmetagegevens">
    <w:name w:val="Tussenbalk metagegevens"/>
    <w:basedOn w:val="Tussenbalk"/>
    <w:rsid w:val="00323E74"/>
    <w:pPr>
      <w:spacing w:line="120" w:lineRule="exact"/>
    </w:pPr>
    <w:rPr>
      <w:b w:val="0"/>
      <w:sz w:val="14"/>
      <w:szCs w:val="14"/>
    </w:rPr>
  </w:style>
  <w:style w:type="character" w:customStyle="1" w:styleId="FormuliertitelChar">
    <w:name w:val="Formuliertitel Char"/>
    <w:link w:val="Formuliertitel"/>
    <w:rsid w:val="00323E74"/>
    <w:rPr>
      <w:rFonts w:ascii="Verdana" w:hAnsi="Verdana"/>
      <w:noProof/>
      <w:sz w:val="24"/>
    </w:rPr>
  </w:style>
  <w:style w:type="paragraph" w:customStyle="1" w:styleId="StandaardPlat">
    <w:name w:val="Standaard.Plat"/>
    <w:rsid w:val="00323E74"/>
    <w:pPr>
      <w:spacing w:before="120" w:line="200" w:lineRule="exact"/>
    </w:pPr>
    <w:rPr>
      <w:rFonts w:ascii="Verdana" w:hAnsi="Verdana"/>
      <w:sz w:val="14"/>
    </w:rPr>
  </w:style>
  <w:style w:type="paragraph" w:customStyle="1" w:styleId="StandaardPlat1">
    <w:name w:val="Standaard.Plat1"/>
    <w:rsid w:val="00323E74"/>
    <w:pPr>
      <w:spacing w:before="120" w:line="200" w:lineRule="exact"/>
    </w:pPr>
    <w:rPr>
      <w:rFonts w:ascii="Verdana" w:hAnsi="Verdana"/>
      <w:sz w:val="14"/>
    </w:rPr>
  </w:style>
  <w:style w:type="paragraph" w:customStyle="1" w:styleId="Basisrubriekskop">
    <w:name w:val="Basisrubriekskop"/>
    <w:link w:val="BasisrubriekskopChar"/>
    <w:rsid w:val="00323E74"/>
    <w:pPr>
      <w:spacing w:after="20" w:line="220" w:lineRule="exact"/>
    </w:pPr>
    <w:rPr>
      <w:rFonts w:ascii="Verdana" w:hAnsi="Verdana"/>
      <w:b/>
      <w:noProof/>
      <w:color w:val="FFFFFF"/>
      <w:sz w:val="14"/>
    </w:rPr>
  </w:style>
  <w:style w:type="character" w:customStyle="1" w:styleId="InvullingChar">
    <w:name w:val="Invulling Char"/>
    <w:link w:val="Invulling"/>
    <w:rsid w:val="00323E74"/>
    <w:rPr>
      <w:rFonts w:ascii="Verdana" w:hAnsi="Verdana"/>
      <w:noProof/>
      <w:sz w:val="18"/>
    </w:rPr>
  </w:style>
  <w:style w:type="character" w:customStyle="1" w:styleId="BasistekstChar">
    <w:name w:val="Basistekst Char"/>
    <w:link w:val="Basistekst"/>
    <w:rsid w:val="00323E74"/>
    <w:rPr>
      <w:rFonts w:ascii="Verdana" w:hAnsi="Verdana"/>
      <w:sz w:val="14"/>
    </w:rPr>
  </w:style>
  <w:style w:type="paragraph" w:customStyle="1" w:styleId="Basistekst">
    <w:name w:val="Basistekst"/>
    <w:basedOn w:val="Standaard"/>
    <w:link w:val="BasistekstChar"/>
    <w:rsid w:val="00323E74"/>
  </w:style>
  <w:style w:type="character" w:customStyle="1" w:styleId="FormuliernummerbrievenChar">
    <w:name w:val="Formuliernummer brieven Char"/>
    <w:link w:val="Formuliernummerbrieven"/>
    <w:rsid w:val="00FD40AA"/>
    <w:rPr>
      <w:rFonts w:ascii="Verdana" w:hAnsi="Verdana"/>
      <w:sz w:val="14"/>
    </w:rPr>
  </w:style>
  <w:style w:type="paragraph" w:customStyle="1" w:styleId="Formuliernummerbrieven">
    <w:name w:val="Formuliernummer brieven"/>
    <w:basedOn w:val="Standaard"/>
    <w:link w:val="FormuliernummerbrievenChar"/>
    <w:rsid w:val="00FD40AA"/>
  </w:style>
  <w:style w:type="paragraph" w:customStyle="1" w:styleId="Paginanummerbrieven">
    <w:name w:val="Paginanummer brieven"/>
    <w:basedOn w:val="Formuliernummerbrieven"/>
    <w:rsid w:val="00FD40AA"/>
    <w:pPr>
      <w:spacing w:before="0"/>
      <w:jc w:val="right"/>
    </w:pPr>
  </w:style>
  <w:style w:type="paragraph" w:customStyle="1" w:styleId="Bouwsteen">
    <w:name w:val="Bouwsteen"/>
    <w:basedOn w:val="Standaard"/>
    <w:link w:val="BouwsteenChar"/>
    <w:qFormat/>
    <w:rsid w:val="00FF328A"/>
    <w:pPr>
      <w:spacing w:before="0" w:line="256" w:lineRule="exact"/>
    </w:pPr>
    <w:rPr>
      <w:sz w:val="18"/>
    </w:rPr>
  </w:style>
  <w:style w:type="character" w:customStyle="1" w:styleId="BouwsteenChar">
    <w:name w:val="Bouwsteen Char"/>
    <w:link w:val="Bouwsteen"/>
    <w:locked/>
    <w:rsid w:val="00FF328A"/>
    <w:rPr>
      <w:rFonts w:ascii="Verdana" w:hAnsi="Verdana"/>
      <w:sz w:val="18"/>
    </w:rPr>
  </w:style>
  <w:style w:type="paragraph" w:styleId="Tekstopmerking">
    <w:name w:val="annotation text"/>
    <w:basedOn w:val="Standaard"/>
    <w:link w:val="TekstopmerkingChar"/>
    <w:uiPriority w:val="99"/>
    <w:unhideWhenUsed/>
    <w:rsid w:val="00FF328A"/>
    <w:pPr>
      <w:spacing w:before="0" w:line="256" w:lineRule="exact"/>
    </w:pPr>
    <w:rPr>
      <w:sz w:val="20"/>
    </w:rPr>
  </w:style>
  <w:style w:type="character" w:customStyle="1" w:styleId="TekstopmerkingChar">
    <w:name w:val="Tekst opmerking Char"/>
    <w:link w:val="Tekstopmerking"/>
    <w:uiPriority w:val="99"/>
    <w:rsid w:val="00FF328A"/>
    <w:rPr>
      <w:rFonts w:ascii="Verdana" w:hAnsi="Verdana"/>
    </w:rPr>
  </w:style>
  <w:style w:type="character" w:styleId="Verwijzingopmerking">
    <w:name w:val="annotation reference"/>
    <w:uiPriority w:val="99"/>
    <w:semiHidden/>
    <w:unhideWhenUsed/>
    <w:rsid w:val="00FF328A"/>
    <w:rPr>
      <w:rFonts w:cs="Times New Roman"/>
      <w:sz w:val="16"/>
      <w:szCs w:val="16"/>
    </w:rPr>
  </w:style>
  <w:style w:type="character" w:customStyle="1" w:styleId="1Kopjeinleidingtoelichting">
    <w:name w:val="1. Kopje inleiding/toelichting"/>
    <w:rsid w:val="00FF328A"/>
    <w:rPr>
      <w:b/>
      <w:sz w:val="16"/>
    </w:rPr>
  </w:style>
  <w:style w:type="paragraph" w:styleId="Onderwerpvanopmerking">
    <w:name w:val="annotation subject"/>
    <w:basedOn w:val="Tekstopmerking"/>
    <w:next w:val="Tekstopmerking"/>
    <w:link w:val="OnderwerpvanopmerkingChar"/>
    <w:uiPriority w:val="99"/>
    <w:semiHidden/>
    <w:unhideWhenUsed/>
    <w:rsid w:val="00FF328A"/>
    <w:pPr>
      <w:spacing w:before="120" w:line="200" w:lineRule="exact"/>
    </w:pPr>
    <w:rPr>
      <w:b/>
      <w:bCs/>
    </w:rPr>
  </w:style>
  <w:style w:type="character" w:customStyle="1" w:styleId="OnderwerpvanopmerkingChar">
    <w:name w:val="Onderwerp van opmerking Char"/>
    <w:link w:val="Onderwerpvanopmerking"/>
    <w:uiPriority w:val="99"/>
    <w:semiHidden/>
    <w:rsid w:val="00FF328A"/>
    <w:rPr>
      <w:rFonts w:ascii="Verdana" w:hAnsi="Verdana"/>
      <w:b/>
      <w:bCs/>
    </w:rPr>
  </w:style>
  <w:style w:type="paragraph" w:customStyle="1" w:styleId="Basisrubieksblokje">
    <w:name w:val="Basisrubieksblokje"/>
    <w:basedOn w:val="Standaard"/>
    <w:next w:val="Standaard"/>
    <w:autoRedefine/>
    <w:rsid w:val="00F431B8"/>
    <w:pPr>
      <w:spacing w:before="0" w:after="20" w:line="220" w:lineRule="exact"/>
      <w:jc w:val="center"/>
    </w:pPr>
    <w:rPr>
      <w:b/>
      <w:noProof/>
      <w:color w:val="FFFFFF"/>
    </w:rPr>
  </w:style>
  <w:style w:type="character" w:customStyle="1" w:styleId="BasisrubriekskopChar">
    <w:name w:val="Basisrubriekskop Char"/>
    <w:link w:val="Basisrubriekskop"/>
    <w:rsid w:val="00F431B8"/>
    <w:rPr>
      <w:rFonts w:ascii="Verdana" w:hAnsi="Verdana"/>
      <w:b/>
      <w:noProof/>
      <w:color w:val="FFFFFF"/>
      <w:sz w:val="14"/>
    </w:rPr>
  </w:style>
  <w:style w:type="character" w:customStyle="1" w:styleId="Stijl2">
    <w:name w:val="Stijl2"/>
    <w:uiPriority w:val="1"/>
    <w:qFormat/>
    <w:rsid w:val="000175D9"/>
    <w:rPr>
      <w:position w:val="6"/>
    </w:rPr>
  </w:style>
  <w:style w:type="character" w:customStyle="1" w:styleId="AankruishokjeszonderinvulveldChar">
    <w:name w:val="Aankruishokjes zonder invulveld Char"/>
    <w:link w:val="Aankruishokjeszonderinvulveld"/>
    <w:rsid w:val="00D91526"/>
    <w:rPr>
      <w:rFonts w:ascii="Verdana" w:hAnsi="Verdana"/>
      <w:noProof/>
      <w:sz w:val="14"/>
    </w:rPr>
  </w:style>
  <w:style w:type="character" w:customStyle="1" w:styleId="BoventekstChar">
    <w:name w:val="Boventekst Char"/>
    <w:link w:val="Boventekst"/>
    <w:rsid w:val="00932141"/>
    <w:rPr>
      <w:rFonts w:ascii="Verdana" w:hAnsi="Verdana"/>
      <w:noProof/>
      <w:sz w:val="14"/>
    </w:rPr>
  </w:style>
  <w:style w:type="character" w:customStyle="1" w:styleId="shorttext">
    <w:name w:val="short_text"/>
    <w:rsid w:val="006E5BEC"/>
  </w:style>
  <w:style w:type="character" w:customStyle="1" w:styleId="InvulinstructiebovenChar">
    <w:name w:val="Invulinstructie boven Char"/>
    <w:link w:val="Invulinstructieboven"/>
    <w:rsid w:val="009F4974"/>
    <w:rPr>
      <w:rFonts w:ascii="Verdana" w:hAnsi="Verdana"/>
      <w:i/>
      <w:noProof/>
      <w:sz w:val="14"/>
    </w:rPr>
  </w:style>
  <w:style w:type="character" w:styleId="Hyperlink">
    <w:name w:val="Hyperlink"/>
    <w:rsid w:val="009B4F32"/>
    <w:rPr>
      <w:color w:val="0000FF"/>
      <w:u w:val="single"/>
    </w:rPr>
  </w:style>
  <w:style w:type="character" w:customStyle="1" w:styleId="Barcode">
    <w:name w:val="Barcode"/>
    <w:uiPriority w:val="1"/>
    <w:qFormat/>
    <w:rsid w:val="0018036A"/>
    <w:rPr>
      <w:rFonts w:ascii="C39HrP24DhTt" w:hAnsi="C39HrP24DhTt"/>
      <w:position w:val="6"/>
      <w:sz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V:\AMSD2\UWV\KMO\0.9%20VFO\09.114%20Word%20formulieren\4%20-%20Sjablonen%20en%20logo's\Sjablonen\2.1%20Sjabloon%20in%20GCU%20Extern%20basis.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ecadf510-6fd9-4589-915b-e40c5db06ce5"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3A6D5408B586F64EA93D10C8B68B54AB" ma:contentTypeVersion="42" ma:contentTypeDescription="Een nieuw document maken." ma:contentTypeScope="" ma:versionID="f2bf9195b143d3b6d2ae58cd4f489ab6">
  <xsd:schema xmlns:xsd="http://www.w3.org/2001/XMLSchema" xmlns:xs="http://www.w3.org/2001/XMLSchema" xmlns:p="http://schemas.microsoft.com/office/2006/metadata/properties" xmlns:ns2="14747966-98e6-4d6f-a6de-ce33cf7afe51" xmlns:ns3="54766f4f-78c7-475e-8858-12d6d8f661b5" targetNamespace="http://schemas.microsoft.com/office/2006/metadata/properties" ma:root="true" ma:fieldsID="9d3da81ba45f4ce572b00fb3420e5270" ns2:_="" ns3:_="">
    <xsd:import namespace="14747966-98e6-4d6f-a6de-ce33cf7afe51"/>
    <xsd:import namespace="54766f4f-78c7-475e-8858-12d6d8f661b5"/>
    <xsd:element name="properties">
      <xsd:complexType>
        <xsd:sequence>
          <xsd:element name="documentManagement">
            <xsd:complexType>
              <xsd:all>
                <xsd:element ref="ns2:Editie" minOccurs="0"/>
                <xsd:element ref="ns2:Unieknr" minOccurs="0"/>
                <xsd:element ref="ns2:Doelgroep_x0020_1" minOccurs="0"/>
                <xsd:element ref="ns2:Doelgroep_x0020_2" minOccurs="0"/>
                <xsd:element ref="ns2:Doelgroep_x0020_3" minOccurs="0"/>
                <xsd:element ref="ns2:Product" minOccurs="0"/>
                <xsd:element ref="ns2:Divisie" minOccurs="0"/>
                <xsd:element ref="ns2:Regeling_x0020_1" minOccurs="0"/>
                <xsd:element ref="ns2:Regeling_x0020_2" minOccurs="0"/>
                <xsd:element ref="ns2:Wet_x002d__x0020_en_x0020_Regelgeving_x0020_3" minOccurs="0"/>
                <xsd:element ref="ns2:Wet_x0020_en_x0020_Regelgeving_x0020_4" minOccurs="0"/>
                <xsd:element ref="ns2:Status" minOccurs="0"/>
                <xsd:element ref="ns2:Intern_x0020__x002f__x0020_Extern" minOccurs="0"/>
                <xsd:element ref="ns2:Opmerkingen" minOccurs="0"/>
                <xsd:element ref="ns2:KCV_x0020_nummer" minOccurs="0"/>
                <xsd:element ref="ns2:Brievenboeknummer"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47966-98e6-4d6f-a6de-ce33cf7afe51" elementFormDefault="qualified">
    <xsd:import namespace="http://schemas.microsoft.com/office/2006/documentManagement/types"/>
    <xsd:import namespace="http://schemas.microsoft.com/office/infopath/2007/PartnerControls"/>
    <xsd:element name="Editie" ma:index="2" nillable="true" ma:displayName="Editie" ma:internalName="Editie" ma:readOnly="false">
      <xsd:simpleType>
        <xsd:restriction base="dms:Text">
          <xsd:maxLength value="5"/>
        </xsd:restriction>
      </xsd:simpleType>
    </xsd:element>
    <xsd:element name="Unieknr" ma:index="3" nillable="true" ma:displayName="Uniek nr" ma:internalName="Unieknr" ma:readOnly="false">
      <xsd:simpleType>
        <xsd:restriction base="dms:Text">
          <xsd:maxLength value="255"/>
        </xsd:restriction>
      </xsd:simpleType>
    </xsd:element>
    <xsd:element name="Doelgroep_x0020_1" ma:index="4" nillable="true" ma:displayName="Doelgroep 1" ma:format="Dropdown" ma:internalName="Doelgroep_x0020_1"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Doelgroep_x0020_2" ma:index="5" nillable="true" ma:displayName="Doelgroep 2" ma:format="Dropdown" ma:internalName="Doelgroep_x0020_2"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Doelgroep_x0020_3" ma:index="6" nillable="true" ma:displayName="Doelgroep 3" ma:format="Dropdown" ma:internalName="Doelgroep_x0020_3"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Product" ma:index="7" nillable="true" ma:displayName="Contenttype" ma:format="Dropdown" ma:internalName="Product" ma:readOnly="false">
      <xsd:simpleType>
        <xsd:restriction base="dms:Choice">
          <xsd:enumeration value="Briefpapier"/>
          <xsd:enumeration value="Brieven"/>
          <xsd:enumeration value="Brochures"/>
          <xsd:enumeration value="Diversen"/>
          <xsd:enumeration value="Enveloppen"/>
          <xsd:enumeration value="Folders/Infosheet"/>
          <xsd:enumeration value="Formulieren"/>
          <xsd:enumeration value="Handleidingen"/>
          <xsd:enumeration value="Klantvraag en -antwoord"/>
          <xsd:enumeration value="Mailing"/>
          <xsd:enumeration value="Stationary"/>
          <xsd:enumeration value="Video"/>
          <xsd:enumeration value="Webapplicatie"/>
          <xsd:enumeration value="Webformulier"/>
          <xsd:enumeration value="Webpagina"/>
          <xsd:enumeration value="Zwaluw Word"/>
        </xsd:restriction>
      </xsd:simpleType>
    </xsd:element>
    <xsd:element name="Divisie" ma:index="8" nillable="true" ma:displayName="Divisie" ma:format="Dropdown" ma:internalName="Divisie" ma:readOnly="false">
      <xsd:simpleType>
        <xsd:restriction base="dms:Choice">
          <xsd:enumeration value="B&amp;B"/>
          <xsd:enumeration value="CC"/>
          <xsd:enumeration value="FB"/>
          <xsd:enumeration value="FEZ"/>
          <xsd:enumeration value="HH"/>
          <xsd:enumeration value="HRM"/>
          <xsd:enumeration value="IT"/>
          <xsd:enumeration value="JZ"/>
          <xsd:enumeration value="K&amp;S"/>
          <xsd:enumeration value="SMZ"/>
          <xsd:enumeration value="UGD"/>
          <xsd:enumeration value="Uitkeren"/>
          <xsd:enumeration value="Werkbedrijf"/>
        </xsd:restriction>
      </xsd:simpleType>
    </xsd:element>
    <xsd:element name="Regeling_x0020_1" ma:index="9" nillable="true" ma:displayName="Wet- en Regelgeving 1" ma:format="Dropdown" ma:internalName="Regeling_x0020_1"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FA"/>
          <xsd:enumeration value="Toeslagenwet"/>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Regeling_x0020_2" ma:index="10" nillable="true" ma:displayName="Wet- en Regelgeving 2" ma:format="Dropdown" ma:internalName="Regeling_x0020_2"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Wet_x002d__x0020_en_x0020_Regelgeving_x0020_3" ma:index="11" nillable="true" ma:displayName="Wet- en Regelgeving 3" ma:format="Dropdown" ma:internalName="Wet_x002d__x0020_en_x0020_Regelgeving_x0020_3"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Wet_x0020_en_x0020_Regelgeving_x0020_4" ma:index="12" nillable="true" ma:displayName="Wet- en Regelgeving 4" ma:format="Dropdown" ma:internalName="Wet_x0020_en_x0020_Regelgeving_x0020_4"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Status" ma:index="13" nillable="true" ma:displayName="Status" ma:format="Dropdown" ma:internalName="Status" ma:readOnly="false">
      <xsd:simpleType>
        <xsd:restriction base="dms:Choice">
          <xsd:enumeration value="Actueel"/>
          <xsd:enumeration value="In bewerking"/>
          <xsd:enumeration value="Vervallen"/>
        </xsd:restriction>
      </xsd:simpleType>
    </xsd:element>
    <xsd:element name="Intern_x0020__x002f__x0020_Extern" ma:index="14" nillable="true" ma:displayName="Intern / Extern" ma:default="Extern" ma:format="Dropdown" ma:internalName="Intern_x0020__x002f__x0020_Extern" ma:readOnly="false">
      <xsd:simpleType>
        <xsd:restriction base="dms:Choice">
          <xsd:enumeration value="Extern"/>
          <xsd:enumeration value="Intern"/>
        </xsd:restriction>
      </xsd:simpleType>
    </xsd:element>
    <xsd:element name="Opmerkingen" ma:index="15" nillable="true" ma:displayName="Opmerkingen" ma:internalName="Opmerkingen" ma:readOnly="false">
      <xsd:simpleType>
        <xsd:restriction base="dms:Note"/>
      </xsd:simpleType>
    </xsd:element>
    <xsd:element name="KCV_x0020_nummer" ma:index="16" nillable="true" ma:displayName="Ticket nr" ma:internalName="KCV_x0020_nummer" ma:readOnly="false">
      <xsd:simpleType>
        <xsd:restriction base="dms:Note">
          <xsd:maxLength value="255"/>
        </xsd:restriction>
      </xsd:simpleType>
    </xsd:element>
    <xsd:element name="Brievenboeknummer" ma:index="17" nillable="true" ma:displayName="Brievenboek nr" ma:internalName="Brievenboeknummer" ma:readOnly="false">
      <xsd:simpleType>
        <xsd:restriction base="dms:Text">
          <xsd:maxLength value="255"/>
        </xsd:restriction>
      </xsd:simple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7" nillable="true" ma:displayName="MediaServiceObjectDetectorVersions" ma:description="" ma:hidden="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0"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66f4f-78c7-475e-8858-12d6d8f661b5"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e8bc8d3b-8a51-46ce-859f-59555fb1bb7c}" ma:internalName="TaxCatchAll" ma:showField="CatchAllData" ma:web="54766f4f-78c7-475e-8858-12d6d8f66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54766f4f-78c7-475e-8858-12d6d8f661b5" xsi:nil="true"/>
    <lcf76f155ced4ddcb4097134ff3c332f xmlns="14747966-98e6-4d6f-a6de-ce33cf7afe51">
      <Terms xmlns="http://schemas.microsoft.com/office/infopath/2007/PartnerControls"/>
    </lcf76f155ced4ddcb4097134ff3c332f>
    <Brievenboeknummer xmlns="14747966-98e6-4d6f-a6de-ce33cf7afe51" xsi:nil="true"/>
    <Opmerkingen xmlns="14747966-98e6-4d6f-a6de-ce33cf7afe51">01-25 aanpassing huisstijl
GCU versie van formulier 35786</Opmerkingen>
    <Status xmlns="14747966-98e6-4d6f-a6de-ce33cf7afe51">Actueel</Status>
    <KCV_x0020_nummer xmlns="14747966-98e6-4d6f-a6de-ce33cf7afe51" xsi:nil="true"/>
    <Editie xmlns="14747966-98e6-4d6f-a6de-ce33cf7afe51">01-25</Editie>
    <Regeling_x0020_1 xmlns="14747966-98e6-4d6f-a6de-ce33cf7afe51">WIA</Regeling_x0020_1>
    <Wet_x0020_en_x0020_Regelgeving_x0020_4 xmlns="14747966-98e6-4d6f-a6de-ce33cf7afe51" xsi:nil="true"/>
    <Doelgroep_x0020_1 xmlns="14747966-98e6-4d6f-a6de-ce33cf7afe51">Met WIA-uitkering</Doelgroep_x0020_1>
    <Doelgroep_x0020_2 xmlns="14747966-98e6-4d6f-a6de-ce33cf7afe51" xsi:nil="true"/>
    <Doelgroep_x0020_3 xmlns="14747966-98e6-4d6f-a6de-ce33cf7afe51" xsi:nil="true"/>
    <Regeling_x0020_2 xmlns="14747966-98e6-4d6f-a6de-ce33cf7afe51" xsi:nil="true"/>
    <Divisie xmlns="14747966-98e6-4d6f-a6de-ce33cf7afe51">SMZ</Divisie>
    <Product xmlns="14747966-98e6-4d6f-a6de-ce33cf7afe51">Formulieren</Product>
    <Unieknr xmlns="14747966-98e6-4d6f-a6de-ce33cf7afe51">35810</Unieknr>
    <Wet_x002d__x0020_en_x0020_Regelgeving_x0020_3 xmlns="14747966-98e6-4d6f-a6de-ce33cf7afe51" xsi:nil="true"/>
    <Intern_x0020__x002f__x0020_Extern xmlns="14747966-98e6-4d6f-a6de-ce33cf7afe51">Extern</Intern_x0020__x002f__x0020_Extern>
  </documentManagement>
</p:properties>
</file>

<file path=customXml/item6.xml><?xml version="1.0" encoding="utf-8"?>
<?mso-contentType ?>
<customXsn xmlns="http://schemas.microsoft.com/office/2006/metadata/customXsn">
  <xsnLocation/>
  <cached>True</cached>
  <openByDefault>True</openByDefault>
  <xsnScope/>
</customXsn>
</file>

<file path=customXml/item7.xml><?xml version="1.0" encoding="utf-8"?>
<?mso-contentType ?>
<FormTemplates xmlns="http://schemas.microsoft.com/sharepoint/v3/contenttype/forms"/>
</file>

<file path=customXml/itemProps1.xml><?xml version="1.0" encoding="utf-8"?>
<ds:datastoreItem xmlns:ds="http://schemas.openxmlformats.org/officeDocument/2006/customXml" ds:itemID="{B1E392A6-1194-43AF-BA1C-1E0733A67C87}">
  <ds:schemaRefs>
    <ds:schemaRef ds:uri="http://schemas.openxmlformats.org/officeDocument/2006/bibliography"/>
  </ds:schemaRefs>
</ds:datastoreItem>
</file>

<file path=customXml/itemProps2.xml><?xml version="1.0" encoding="utf-8"?>
<ds:datastoreItem xmlns:ds="http://schemas.openxmlformats.org/officeDocument/2006/customXml" ds:itemID="{60CBF211-33B9-4018-80AA-E4EB15BDACCF}">
  <ds:schemaRefs>
    <ds:schemaRef ds:uri="Microsoft.SharePoint.Taxonomy.ContentTypeSync"/>
  </ds:schemaRefs>
</ds:datastoreItem>
</file>

<file path=customXml/itemProps3.xml><?xml version="1.0" encoding="utf-8"?>
<ds:datastoreItem xmlns:ds="http://schemas.openxmlformats.org/officeDocument/2006/customXml" ds:itemID="{962375B3-F3C6-4474-9C54-F13DE6A7CB5B}"/>
</file>

<file path=customXml/itemProps4.xml><?xml version="1.0" encoding="utf-8"?>
<ds:datastoreItem xmlns:ds="http://schemas.openxmlformats.org/officeDocument/2006/customXml" ds:itemID="{5D868DA3-F86D-49F8-ABBE-66BAF3C24ECC}">
  <ds:schemaRefs>
    <ds:schemaRef ds:uri="http://schemas.microsoft.com/office/2006/metadata/longProperties"/>
  </ds:schemaRefs>
</ds:datastoreItem>
</file>

<file path=customXml/itemProps5.xml><?xml version="1.0" encoding="utf-8"?>
<ds:datastoreItem xmlns:ds="http://schemas.openxmlformats.org/officeDocument/2006/customXml" ds:itemID="{74325B64-7A1E-4670-867D-8EB015D32EA6}">
  <ds:schemaRefs>
    <ds:schemaRef ds:uri="5976950d-f5c8-4a84-b442-8b9faad1e7e2"/>
    <ds:schemaRef ds:uri="http://schemas.microsoft.com/office/infopath/2007/PartnerControls"/>
    <ds:schemaRef ds:uri="http://schemas.microsoft.com/office/2006/documentManagement/types"/>
    <ds:schemaRef ds:uri="c892affd-9aea-4100-a63a-0b29159ee2f9"/>
    <ds:schemaRef ds:uri="http://purl.org/dc/elements/1.1/"/>
    <ds:schemaRef ds:uri="http://schemas.openxmlformats.org/package/2006/metadata/core-properties"/>
    <ds:schemaRef ds:uri="http://purl.org/dc/dcmitype/"/>
    <ds:schemaRef ds:uri="http://www.w3.org/XML/1998/namespace"/>
    <ds:schemaRef ds:uri="http://schemas.microsoft.com/office/2006/metadata/properties"/>
    <ds:schemaRef ds:uri="http://purl.org/dc/terms/"/>
  </ds:schemaRefs>
</ds:datastoreItem>
</file>

<file path=customXml/itemProps6.xml><?xml version="1.0" encoding="utf-8"?>
<ds:datastoreItem xmlns:ds="http://schemas.openxmlformats.org/officeDocument/2006/customXml" ds:itemID="{5506F185-4243-4A11-8779-90498D412AB2}"/>
</file>

<file path=customXml/itemProps7.xml><?xml version="1.0" encoding="utf-8"?>
<ds:datastoreItem xmlns:ds="http://schemas.openxmlformats.org/officeDocument/2006/customXml" ds:itemID="{85F7EA03-280A-4025-BF4F-7445C2377A70}"/>
</file>

<file path=docMetadata/LabelInfo.xml><?xml version="1.0" encoding="utf-8"?>
<clbl:labelList xmlns:clbl="http://schemas.microsoft.com/office/2020/mipLabelMetadata">
  <clbl:label id="{6484d4b6-b413-4a55-a7ae-b880f2608681}" enabled="0" method="" siteId="{6484d4b6-b413-4a55-a7ae-b880f2608681}" removed="1"/>
</clbl:labelList>
</file>

<file path=docProps/app.xml><?xml version="1.0" encoding="utf-8"?>
<Properties xmlns="http://schemas.openxmlformats.org/officeDocument/2006/extended-properties" xmlns:vt="http://schemas.openxmlformats.org/officeDocument/2006/docPropsVTypes">
  <Template>2.1 Sjabloon in GCU Extern basis</Template>
  <TotalTime>463</TotalTime>
  <Pages>4</Pages>
  <Words>1450</Words>
  <Characters>7976</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Voorkeur medisch onderzoek in woonland of in Nederland (GCU)</vt:lpstr>
    </vt:vector>
  </TitlesOfParts>
  <Company>UWV</Company>
  <LinksUpToDate>false</LinksUpToDate>
  <CharactersWithSpaces>9408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Wijzigingen doorgeven - Buitenland Engels </dc:title>
  <dc:subject/>
  <dc:creator/>
  <keywords/>
  <lastModifiedBy/>
  <revision>31</revision>
  <lastPrinted>2018-10-02T07:21:00.0000000Z</lastPrinted>
  <dcterms:created xsi:type="dcterms:W3CDTF">2025-12-11T13:22:00.0000000Z</dcterms:created>
  <dcterms:modified xsi:type="dcterms:W3CDTF">2025-12-15T13:16:00.0000000Z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0x0101003A6D5408B586F64EA93D10C8B68B54AB</vt:lpwstr>
  </property>
  <property fmtid="{D5CDD505-2E9C-101B-9397-08002B2CF9AE}" pid="3" name="MediaServiceImageTags">
    <vt:lpwstr/>
  </property>
</Properties>
</file>