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06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"/>
        <w:gridCol w:w="2404"/>
        <w:gridCol w:w="281"/>
        <w:gridCol w:w="99"/>
        <w:gridCol w:w="43"/>
        <w:gridCol w:w="1547"/>
        <w:gridCol w:w="388"/>
        <w:gridCol w:w="153"/>
        <w:gridCol w:w="558"/>
        <w:gridCol w:w="17"/>
        <w:gridCol w:w="123"/>
        <w:gridCol w:w="59"/>
        <w:gridCol w:w="2268"/>
        <w:gridCol w:w="141"/>
        <w:gridCol w:w="709"/>
        <w:gridCol w:w="709"/>
        <w:gridCol w:w="142"/>
      </w:tblGrid>
      <w:tr w:rsidR="00F97B6F" w14:paraId="7AE95595" w14:textId="77777777" w:rsidTr="00F97B6F">
        <w:trPr>
          <w:cantSplit/>
          <w:trHeight w:val="80"/>
        </w:trPr>
        <w:tc>
          <w:tcPr>
            <w:tcW w:w="424" w:type="dxa"/>
          </w:tcPr>
          <w:p w14:paraId="103CDDEC" w14:textId="77777777" w:rsidR="00F97B6F" w:rsidRDefault="00F97B6F" w:rsidP="004130C5">
            <w:pPr>
              <w:pStyle w:val="Tussenbalk"/>
              <w:spacing w:line="240" w:lineRule="auto"/>
            </w:pPr>
          </w:p>
        </w:tc>
        <w:tc>
          <w:tcPr>
            <w:tcW w:w="2784" w:type="dxa"/>
            <w:gridSpan w:val="3"/>
          </w:tcPr>
          <w:p w14:paraId="0A1A689A" w14:textId="77777777" w:rsidR="00F97B6F" w:rsidRDefault="00F97B6F" w:rsidP="004130C5">
            <w:pPr>
              <w:pStyle w:val="Tussenbalk"/>
              <w:spacing w:line="240" w:lineRule="auto"/>
            </w:pPr>
          </w:p>
        </w:tc>
        <w:tc>
          <w:tcPr>
            <w:tcW w:w="6715" w:type="dxa"/>
            <w:gridSpan w:val="12"/>
          </w:tcPr>
          <w:p w14:paraId="322B8276" w14:textId="6031E44C" w:rsidR="00F97B6F" w:rsidRDefault="00F97B6F" w:rsidP="004130C5">
            <w:pPr>
              <w:pStyle w:val="StijlFormulierinfoRechts"/>
            </w:pPr>
          </w:p>
        </w:tc>
        <w:tc>
          <w:tcPr>
            <w:tcW w:w="142" w:type="dxa"/>
            <w:vMerge w:val="restart"/>
          </w:tcPr>
          <w:p w14:paraId="4A38AA47" w14:textId="77777777" w:rsidR="00F97B6F" w:rsidRDefault="00F97B6F" w:rsidP="004130C5"/>
        </w:tc>
      </w:tr>
      <w:tr w:rsidR="00F97B6F" w14:paraId="3CD8A3B1" w14:textId="77777777" w:rsidTr="00F97B6F">
        <w:trPr>
          <w:cantSplit/>
          <w:trHeight w:val="651"/>
        </w:trPr>
        <w:tc>
          <w:tcPr>
            <w:tcW w:w="424" w:type="dxa"/>
          </w:tcPr>
          <w:p w14:paraId="648535A1" w14:textId="77777777" w:rsidR="00F97B6F" w:rsidRDefault="00F97B6F" w:rsidP="004130C5">
            <w:pPr>
              <w:pStyle w:val="Tussenbalk"/>
              <w:spacing w:line="240" w:lineRule="auto"/>
            </w:pPr>
          </w:p>
        </w:tc>
        <w:tc>
          <w:tcPr>
            <w:tcW w:w="2784" w:type="dxa"/>
            <w:gridSpan w:val="3"/>
          </w:tcPr>
          <w:p w14:paraId="65674F1B" w14:textId="77777777" w:rsidR="00F97B6F" w:rsidRDefault="00F97B6F" w:rsidP="004130C5">
            <w:pPr>
              <w:pStyle w:val="StijlTussenbalkRegelafstandenkel"/>
            </w:pPr>
            <w:r w:rsidRPr="00DF533B">
              <w:drawing>
                <wp:inline distT="0" distB="0" distL="0" distR="0" wp14:anchorId="241F25EA" wp14:editId="6257ABA1">
                  <wp:extent cx="504825" cy="504825"/>
                  <wp:effectExtent l="0" t="0" r="0" b="0"/>
                  <wp:docPr id="807425990" name="Afbeelding 1" descr="Afbeelding met Graphics, logo, Lettertype, symboo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 descr="Afbeelding met Graphics, logo, Lettertype, symboo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5" w:type="dxa"/>
            <w:gridSpan w:val="12"/>
          </w:tcPr>
          <w:p w14:paraId="4AF858F6" w14:textId="03FE3360" w:rsidR="00F97B6F" w:rsidRPr="0013571A" w:rsidRDefault="00F97B6F" w:rsidP="00FF3D21">
            <w:pPr>
              <w:pStyle w:val="Formuliertitel"/>
              <w:spacing w:before="240"/>
            </w:pPr>
            <w:r>
              <w:t>Melden overname re-integratie</w:t>
            </w:r>
          </w:p>
        </w:tc>
        <w:tc>
          <w:tcPr>
            <w:tcW w:w="142" w:type="dxa"/>
            <w:vMerge/>
          </w:tcPr>
          <w:p w14:paraId="3479B9C6" w14:textId="77777777" w:rsidR="00F97B6F" w:rsidRDefault="00F97B6F" w:rsidP="004130C5"/>
        </w:tc>
      </w:tr>
      <w:tr w:rsidR="00F97B6F" w14:paraId="37070A33" w14:textId="77777777" w:rsidTr="00F97B6F">
        <w:trPr>
          <w:cantSplit/>
          <w:trHeight w:val="136"/>
        </w:trPr>
        <w:tc>
          <w:tcPr>
            <w:tcW w:w="424" w:type="dxa"/>
          </w:tcPr>
          <w:p w14:paraId="5E0C9112" w14:textId="77777777" w:rsidR="00F97B6F" w:rsidRDefault="00F97B6F" w:rsidP="00F97B6F">
            <w:pPr>
              <w:pStyle w:val="Tussenbalk"/>
              <w:spacing w:line="240" w:lineRule="auto"/>
            </w:pPr>
          </w:p>
        </w:tc>
        <w:tc>
          <w:tcPr>
            <w:tcW w:w="2784" w:type="dxa"/>
            <w:gridSpan w:val="3"/>
          </w:tcPr>
          <w:p w14:paraId="23263C3A" w14:textId="77777777" w:rsidR="00F97B6F" w:rsidRDefault="00F97B6F" w:rsidP="00F97B6F">
            <w:pPr>
              <w:pStyle w:val="Tussenbalk"/>
              <w:spacing w:line="240" w:lineRule="auto"/>
            </w:pPr>
          </w:p>
        </w:tc>
        <w:tc>
          <w:tcPr>
            <w:tcW w:w="6715" w:type="dxa"/>
            <w:gridSpan w:val="12"/>
          </w:tcPr>
          <w:p w14:paraId="0CE14B00" w14:textId="123FCFDF" w:rsidR="00F97B6F" w:rsidRDefault="00F97B6F" w:rsidP="00F97B6F">
            <w:pPr>
              <w:pStyle w:val="Sub"/>
            </w:pPr>
            <w:r>
              <w:t>Eigenrisicodrager WGA</w:t>
            </w:r>
          </w:p>
        </w:tc>
        <w:tc>
          <w:tcPr>
            <w:tcW w:w="142" w:type="dxa"/>
            <w:vMerge/>
          </w:tcPr>
          <w:p w14:paraId="3A06EEE1" w14:textId="77777777" w:rsidR="00F97B6F" w:rsidRDefault="00F97B6F" w:rsidP="00F97B6F"/>
        </w:tc>
      </w:tr>
      <w:tr w:rsidR="00F97B6F" w:rsidRPr="004712B9" w14:paraId="768DBF94" w14:textId="77777777" w:rsidTr="00CF1868">
        <w:trPr>
          <w:cantSplit/>
        </w:trPr>
        <w:tc>
          <w:tcPr>
            <w:tcW w:w="424" w:type="dxa"/>
          </w:tcPr>
          <w:p w14:paraId="2E0325FE" w14:textId="77777777" w:rsidR="00F97B6F" w:rsidRPr="004712B9" w:rsidRDefault="00F97B6F" w:rsidP="00F97B6F">
            <w:pPr>
              <w:pStyle w:val="Toelichting"/>
              <w:widowControl w:val="0"/>
            </w:pPr>
          </w:p>
        </w:tc>
        <w:tc>
          <w:tcPr>
            <w:tcW w:w="4762" w:type="dxa"/>
            <w:gridSpan w:val="6"/>
          </w:tcPr>
          <w:p w14:paraId="49D551AC" w14:textId="77777777" w:rsidR="00F97B6F" w:rsidRPr="001B7F91" w:rsidRDefault="00F97B6F" w:rsidP="00F97B6F">
            <w:pPr>
              <w:pStyle w:val="Toelichting"/>
              <w:widowControl w:val="0"/>
            </w:pPr>
          </w:p>
          <w:p w14:paraId="17AB2082" w14:textId="77777777" w:rsidR="00F97B6F" w:rsidRPr="001B7F91" w:rsidRDefault="00F97B6F" w:rsidP="0089410D">
            <w:pPr>
              <w:pStyle w:val="StijlToelichtingVet"/>
            </w:pPr>
            <w:r w:rsidRPr="001B7F91">
              <w:t xml:space="preserve">Waarom dit formulier? </w:t>
            </w:r>
          </w:p>
          <w:p w14:paraId="1B0AD9B8" w14:textId="77777777" w:rsidR="00F97B6F" w:rsidRPr="001B7F91" w:rsidRDefault="00F97B6F" w:rsidP="00F97B6F">
            <w:pPr>
              <w:pStyle w:val="Toelichting"/>
              <w:widowControl w:val="0"/>
            </w:pPr>
            <w:r w:rsidRPr="001B7F91">
              <w:t xml:space="preserve">Met dit formulier geeft u als garantsteller aan ons door of u voor de betrokken (ex-)werknemer een re-integratietraject voortzet </w:t>
            </w:r>
            <w:r>
              <w:br/>
            </w:r>
            <w:r w:rsidRPr="001B7F91">
              <w:t xml:space="preserve">of start. Het gaat om (ex-)werknemers van een werkgever die eigenrisicodrager voor de WGA is en waarvoor u garant staat. Deze werkgever heeft zijn bedrijf beëindigd, is failliet gegaan, </w:t>
            </w:r>
            <w:r>
              <w:br/>
            </w:r>
            <w:r w:rsidRPr="001B7F91">
              <w:t>of is opgehouden werkgever te zijn.</w:t>
            </w:r>
          </w:p>
          <w:p w14:paraId="0A4F2E0E" w14:textId="77777777" w:rsidR="00F97B6F" w:rsidRPr="001B7F91" w:rsidRDefault="00F97B6F" w:rsidP="00F97B6F">
            <w:pPr>
              <w:pStyle w:val="Toelichting"/>
              <w:widowControl w:val="0"/>
            </w:pPr>
          </w:p>
          <w:p w14:paraId="1AA68A22" w14:textId="77777777" w:rsidR="00F97B6F" w:rsidRPr="001B7F91" w:rsidRDefault="00F97B6F" w:rsidP="0089410D">
            <w:pPr>
              <w:pStyle w:val="StijlToelichtingVet"/>
            </w:pPr>
            <w:r w:rsidRPr="001B7F91">
              <w:t>Niet genoeg ruimte?</w:t>
            </w:r>
          </w:p>
          <w:p w14:paraId="020DF2ED" w14:textId="77777777" w:rsidR="00F97B6F" w:rsidRPr="001B7F91" w:rsidRDefault="00F97B6F" w:rsidP="00F97B6F">
            <w:pPr>
              <w:pStyle w:val="Toelichting"/>
              <w:widowControl w:val="0"/>
            </w:pPr>
            <w:r w:rsidRPr="001B7F91">
              <w:t>Heeft u niet genoeg invulruimte? Dan kunt u verdergaan bij ‘Opmerkingen/aanvullingen’ of op een bijlage. Vermeld het nummer van de vraag en zet op iedere bijlage de naam van de garantsteller en de naam van de werkgever.</w:t>
            </w:r>
          </w:p>
          <w:p w14:paraId="6C2D26E4" w14:textId="77777777" w:rsidR="00F97B6F" w:rsidRPr="001B7F91" w:rsidRDefault="00F97B6F" w:rsidP="00F97B6F">
            <w:pPr>
              <w:pStyle w:val="Toelichting"/>
              <w:widowControl w:val="0"/>
            </w:pPr>
          </w:p>
          <w:p w14:paraId="1B39ECE6" w14:textId="77777777" w:rsidR="00F97B6F" w:rsidRPr="001B7F91" w:rsidRDefault="00F97B6F" w:rsidP="0089410D">
            <w:pPr>
              <w:pStyle w:val="StijlToelichtingVet"/>
            </w:pPr>
            <w:r w:rsidRPr="001B7F91">
              <w:t>Opsturen</w:t>
            </w:r>
          </w:p>
          <w:p w14:paraId="1841E589" w14:textId="77777777" w:rsidR="00F97B6F" w:rsidRPr="001B7F91" w:rsidRDefault="00F97B6F" w:rsidP="00F97B6F">
            <w:pPr>
              <w:pStyle w:val="Toelichting"/>
              <w:widowControl w:val="0"/>
            </w:pPr>
            <w:r w:rsidRPr="001B7F91">
              <w:t xml:space="preserve">Stuur het volledig ingevulde en ondertekende formulier zo snel mogelijk op naar: </w:t>
            </w:r>
            <w:r w:rsidRPr="001B7F91">
              <w:br/>
              <w:t xml:space="preserve">UWV </w:t>
            </w:r>
          </w:p>
          <w:p w14:paraId="330F722A" w14:textId="77777777" w:rsidR="00F97B6F" w:rsidRPr="001B7F91" w:rsidRDefault="00F97B6F" w:rsidP="00F97B6F">
            <w:pPr>
              <w:pStyle w:val="Toelichting"/>
              <w:widowControl w:val="0"/>
            </w:pPr>
            <w:r w:rsidRPr="001B7F91">
              <w:t>Centraal Loket ERD-WGA</w:t>
            </w:r>
          </w:p>
          <w:p w14:paraId="2B637115" w14:textId="77777777" w:rsidR="00F97B6F" w:rsidRPr="00AE66F5" w:rsidRDefault="00F97B6F" w:rsidP="00E801F5">
            <w:pPr>
              <w:pStyle w:val="Toelichting"/>
            </w:pPr>
            <w:r w:rsidRPr="00AE66F5">
              <w:t>Postbus 56871 </w:t>
            </w:r>
          </w:p>
          <w:p w14:paraId="20F6055A" w14:textId="77777777" w:rsidR="00F97B6F" w:rsidRPr="00AE66F5" w:rsidRDefault="00F97B6F" w:rsidP="00E801F5">
            <w:pPr>
              <w:pStyle w:val="Toelichting"/>
            </w:pPr>
            <w:r w:rsidRPr="00AE66F5">
              <w:t>1040 AW Amsterdam </w:t>
            </w:r>
          </w:p>
          <w:p w14:paraId="5596BAB3" w14:textId="77777777" w:rsidR="00F97B6F" w:rsidRPr="001B7F91" w:rsidRDefault="00F97B6F" w:rsidP="00F97B6F">
            <w:pPr>
              <w:pStyle w:val="Toelichting"/>
              <w:widowControl w:val="0"/>
            </w:pPr>
          </w:p>
        </w:tc>
        <w:tc>
          <w:tcPr>
            <w:tcW w:w="153" w:type="dxa"/>
          </w:tcPr>
          <w:p w14:paraId="128550DA" w14:textId="77777777" w:rsidR="00F97B6F" w:rsidRPr="001B7F91" w:rsidRDefault="00F97B6F" w:rsidP="00F97B6F">
            <w:pPr>
              <w:pStyle w:val="Toelichting"/>
              <w:widowControl w:val="0"/>
            </w:pPr>
          </w:p>
        </w:tc>
        <w:tc>
          <w:tcPr>
            <w:tcW w:w="4584" w:type="dxa"/>
            <w:gridSpan w:val="8"/>
          </w:tcPr>
          <w:p w14:paraId="1F7B7D49" w14:textId="77777777" w:rsidR="00F97B6F" w:rsidRPr="001B7F91" w:rsidRDefault="00F97B6F" w:rsidP="00F97B6F">
            <w:pPr>
              <w:pStyle w:val="Basistekst"/>
              <w:widowControl w:val="0"/>
            </w:pPr>
            <w:r w:rsidRPr="001B7F91">
              <w:t xml:space="preserve">Dit kan tot uiterlijk 6 maanden na de datum dat de eigenrisicodrager zijn bedrijf heeft beëindigd, failliet is gegaan </w:t>
            </w:r>
            <w:r w:rsidRPr="001B7F91">
              <w:br/>
              <w:t xml:space="preserve">of is opgehouden werkgever te zijn. </w:t>
            </w:r>
          </w:p>
          <w:p w14:paraId="5F8214F0" w14:textId="77777777" w:rsidR="00F97B6F" w:rsidRPr="001B7F91" w:rsidRDefault="00F97B6F" w:rsidP="0089410D">
            <w:pPr>
              <w:pStyle w:val="StijlToelichtingVet"/>
            </w:pPr>
            <w:r w:rsidRPr="001B7F91">
              <w:t>Let op: ook de betrokken (ex-)werknemer moet het formulier ondertekenen.</w:t>
            </w:r>
          </w:p>
          <w:p w14:paraId="1C6A169A" w14:textId="77777777" w:rsidR="00F97B6F" w:rsidRPr="001B7F91" w:rsidRDefault="00F97B6F" w:rsidP="00F97B6F">
            <w:pPr>
              <w:pStyle w:val="Toelichting"/>
              <w:widowControl w:val="0"/>
            </w:pPr>
          </w:p>
          <w:p w14:paraId="2CF1DC80" w14:textId="77777777" w:rsidR="00F97B6F" w:rsidRPr="001B7F91" w:rsidRDefault="00F97B6F" w:rsidP="0089410D">
            <w:pPr>
              <w:pStyle w:val="StijlToelichtingVet"/>
            </w:pPr>
            <w:r w:rsidRPr="001B7F91">
              <w:t>Als u het formulier heeft opgestuurd</w:t>
            </w:r>
          </w:p>
          <w:p w14:paraId="55A4EA13" w14:textId="77777777" w:rsidR="00F97B6F" w:rsidRPr="001B7F91" w:rsidRDefault="00F97B6F" w:rsidP="00F97B6F">
            <w:pPr>
              <w:pStyle w:val="Toelichting"/>
              <w:widowControl w:val="0"/>
            </w:pPr>
            <w:r w:rsidRPr="001B7F91">
              <w:t xml:space="preserve">Nadat wij het formulier hebben ontvangen, krijgt u een ontvangstbevestiging. Hierin bevestigen wij of u het </w:t>
            </w:r>
            <w:r w:rsidRPr="001B7F91">
              <w:br/>
              <w:t>re-integratietraject voor de betrokken (ex-)werknemer voortzet of start.</w:t>
            </w:r>
          </w:p>
          <w:p w14:paraId="32B4B0FF" w14:textId="77777777" w:rsidR="00F97B6F" w:rsidRPr="001B7F91" w:rsidRDefault="00F97B6F" w:rsidP="00F97B6F">
            <w:pPr>
              <w:pStyle w:val="Toelichting"/>
              <w:widowControl w:val="0"/>
            </w:pPr>
          </w:p>
          <w:p w14:paraId="58F6F529" w14:textId="77777777" w:rsidR="00F97B6F" w:rsidRPr="001B7F91" w:rsidRDefault="00F97B6F" w:rsidP="0089410D">
            <w:pPr>
              <w:pStyle w:val="StijlToelichtingVet"/>
            </w:pPr>
            <w:r w:rsidRPr="001B7F91">
              <w:t>Meer informatie</w:t>
            </w:r>
          </w:p>
          <w:p w14:paraId="15280D86" w14:textId="77777777" w:rsidR="00F97B6F" w:rsidRPr="001B7F91" w:rsidRDefault="00F97B6F" w:rsidP="00F97B6F">
            <w:pPr>
              <w:pStyle w:val="Toelichting"/>
              <w:widowControl w:val="0"/>
            </w:pPr>
            <w:r w:rsidRPr="001B7F91">
              <w:t xml:space="preserve">U vindt meer informatie op uwv.nl. U kunt ook bellen met </w:t>
            </w:r>
            <w:r w:rsidRPr="001B7F91">
              <w:br/>
            </w:r>
            <w:r>
              <w:t>UWV Telefoon Werkgevers via 088</w:t>
            </w:r>
            <w:r w:rsidRPr="001B7F91">
              <w:t xml:space="preserve"> – </w:t>
            </w:r>
            <w:r>
              <w:t xml:space="preserve">898 </w:t>
            </w:r>
            <w:r w:rsidRPr="001B7F91">
              <w:t>92 95</w:t>
            </w:r>
            <w:r>
              <w:t xml:space="preserve"> (lokaal tarief – belkosten zijn afhankelijk van uw telefoonaanbieder).</w:t>
            </w:r>
            <w:r w:rsidRPr="001B7F91">
              <w:br/>
              <w:t xml:space="preserve">Als u belt, houd dan het loonheffingsnummer van de betreffende werkgever bij de hand. Wij kunnen u dan </w:t>
            </w:r>
            <w:r>
              <w:t>sneller</w:t>
            </w:r>
            <w:r w:rsidRPr="001B7F91">
              <w:t xml:space="preserve"> helpen.</w:t>
            </w:r>
          </w:p>
          <w:p w14:paraId="3C9B892C" w14:textId="77777777" w:rsidR="00F97B6F" w:rsidRPr="001B7F91" w:rsidRDefault="00F97B6F" w:rsidP="00F97B6F">
            <w:pPr>
              <w:pStyle w:val="Toelichting"/>
              <w:widowControl w:val="0"/>
            </w:pPr>
          </w:p>
        </w:tc>
        <w:tc>
          <w:tcPr>
            <w:tcW w:w="142" w:type="dxa"/>
          </w:tcPr>
          <w:p w14:paraId="35EA3F5E" w14:textId="77777777" w:rsidR="00F97B6F" w:rsidRPr="004712B9" w:rsidRDefault="00F97B6F" w:rsidP="00F97B6F">
            <w:pPr>
              <w:pStyle w:val="Toelichting"/>
              <w:widowControl w:val="0"/>
            </w:pPr>
          </w:p>
        </w:tc>
      </w:tr>
      <w:tr w:rsidR="00F97B6F" w:rsidRPr="00A440DE" w14:paraId="32B8DEFC" w14:textId="77777777" w:rsidTr="00CF1868">
        <w:tc>
          <w:tcPr>
            <w:tcW w:w="424" w:type="dxa"/>
          </w:tcPr>
          <w:p w14:paraId="36FB8714" w14:textId="77777777" w:rsidR="00F97B6F" w:rsidRPr="00A440DE" w:rsidRDefault="00F97B6F" w:rsidP="00F97B6F">
            <w:pPr>
              <w:pStyle w:val="Basisrubriekskop"/>
              <w:keepNext/>
              <w:keepLines/>
            </w:pPr>
          </w:p>
        </w:tc>
        <w:tc>
          <w:tcPr>
            <w:tcW w:w="2404" w:type="dxa"/>
          </w:tcPr>
          <w:p w14:paraId="6A79DCE9" w14:textId="77777777" w:rsidR="00F97B6F" w:rsidRPr="00A440DE" w:rsidRDefault="00F97B6F" w:rsidP="00F97B6F">
            <w:pPr>
              <w:pStyle w:val="Basisrubriekskop"/>
              <w:keepNext/>
              <w:keepLines/>
            </w:pPr>
          </w:p>
        </w:tc>
        <w:tc>
          <w:tcPr>
            <w:tcW w:w="281" w:type="dxa"/>
            <w:shd w:val="solid" w:color="auto" w:fill="auto"/>
          </w:tcPr>
          <w:p w14:paraId="601CBDE5" w14:textId="77777777" w:rsidR="00F97B6F" w:rsidRPr="00A440DE" w:rsidRDefault="00F97B6F" w:rsidP="00F97B6F">
            <w:pPr>
              <w:pStyle w:val="Basisrubriekskop"/>
              <w:keepNext/>
              <w:keepLines/>
              <w:jc w:val="center"/>
            </w:pPr>
            <w:r w:rsidRPr="00A440DE">
              <w:t>1</w:t>
            </w:r>
          </w:p>
        </w:tc>
        <w:tc>
          <w:tcPr>
            <w:tcW w:w="142" w:type="dxa"/>
            <w:gridSpan w:val="2"/>
            <w:shd w:val="pct50" w:color="auto" w:fill="auto"/>
          </w:tcPr>
          <w:p w14:paraId="49ADDF92" w14:textId="77777777" w:rsidR="00F97B6F" w:rsidRPr="00A440DE" w:rsidRDefault="00F97B6F" w:rsidP="00F97B6F">
            <w:pPr>
              <w:pStyle w:val="Basisrubriekskop"/>
              <w:keepNext/>
              <w:keepLines/>
            </w:pPr>
          </w:p>
        </w:tc>
        <w:tc>
          <w:tcPr>
            <w:tcW w:w="6672" w:type="dxa"/>
            <w:gridSpan w:val="11"/>
            <w:shd w:val="pct50" w:color="auto" w:fill="auto"/>
          </w:tcPr>
          <w:p w14:paraId="2E66B4AA" w14:textId="77777777" w:rsidR="00F97B6F" w:rsidRPr="00A440DE" w:rsidRDefault="00F97B6F" w:rsidP="00F97B6F">
            <w:pPr>
              <w:pStyle w:val="Basisrubriekskop"/>
              <w:keepNext/>
              <w:keepLines/>
            </w:pPr>
            <w:r w:rsidRPr="00A440DE">
              <w:t>Gegevens garantsteller</w:t>
            </w:r>
          </w:p>
        </w:tc>
        <w:tc>
          <w:tcPr>
            <w:tcW w:w="142" w:type="dxa"/>
            <w:shd w:val="pct5" w:color="auto" w:fill="auto"/>
          </w:tcPr>
          <w:p w14:paraId="352DA251" w14:textId="77777777" w:rsidR="00F97B6F" w:rsidRPr="00A440DE" w:rsidRDefault="00F97B6F" w:rsidP="00F97B6F">
            <w:pPr>
              <w:pStyle w:val="Basisrubriekskop"/>
              <w:keepNext/>
              <w:keepLines/>
            </w:pPr>
          </w:p>
        </w:tc>
      </w:tr>
      <w:tr w:rsidR="00F97B6F" w14:paraId="48BB07D6" w14:textId="77777777" w:rsidTr="00CF1868">
        <w:tc>
          <w:tcPr>
            <w:tcW w:w="424" w:type="dxa"/>
          </w:tcPr>
          <w:p w14:paraId="794F300D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2685" w:type="dxa"/>
            <w:gridSpan w:val="2"/>
          </w:tcPr>
          <w:p w14:paraId="6DF36000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142" w:type="dxa"/>
            <w:gridSpan w:val="2"/>
            <w:shd w:val="pct5" w:color="auto" w:fill="auto"/>
          </w:tcPr>
          <w:p w14:paraId="2CB6D4D1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6672" w:type="dxa"/>
            <w:gridSpan w:val="11"/>
            <w:shd w:val="pct5" w:color="auto" w:fill="auto"/>
          </w:tcPr>
          <w:p w14:paraId="7D0F104B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142" w:type="dxa"/>
            <w:shd w:val="pct5" w:color="auto" w:fill="auto"/>
          </w:tcPr>
          <w:p w14:paraId="45F0FA31" w14:textId="77777777" w:rsidR="00F97B6F" w:rsidRDefault="00F97B6F" w:rsidP="00F97B6F">
            <w:pPr>
              <w:pStyle w:val="Tussenbalk"/>
              <w:keepNext/>
              <w:keepLines/>
            </w:pPr>
          </w:p>
        </w:tc>
      </w:tr>
      <w:tr w:rsidR="00F97B6F" w14:paraId="39C9ABE9" w14:textId="77777777" w:rsidTr="00CF1868">
        <w:trPr>
          <w:cantSplit/>
        </w:trPr>
        <w:tc>
          <w:tcPr>
            <w:tcW w:w="424" w:type="dxa"/>
          </w:tcPr>
          <w:p w14:paraId="4A287502" w14:textId="77777777" w:rsidR="00F97B6F" w:rsidRPr="00A440DE" w:rsidRDefault="00F97B6F" w:rsidP="00F97B6F">
            <w:pPr>
              <w:pStyle w:val="Basistekst"/>
              <w:keepNext/>
              <w:keepLines/>
            </w:pPr>
            <w:r w:rsidRPr="00A440DE">
              <w:t>1.1</w:t>
            </w:r>
          </w:p>
        </w:tc>
        <w:tc>
          <w:tcPr>
            <w:tcW w:w="2685" w:type="dxa"/>
            <w:gridSpan w:val="2"/>
            <w:tcBorders>
              <w:bottom w:val="single" w:sz="2" w:space="0" w:color="808080"/>
            </w:tcBorders>
          </w:tcPr>
          <w:p w14:paraId="0D1DA685" w14:textId="77777777" w:rsidR="00F97B6F" w:rsidRPr="00A440DE" w:rsidRDefault="00F97B6F" w:rsidP="00F97B6F">
            <w:pPr>
              <w:pStyle w:val="Basistekst"/>
              <w:keepNext/>
              <w:keepLines/>
            </w:pPr>
            <w:r w:rsidRPr="00A440DE">
              <w:t xml:space="preserve">Naam garantsteller  </w:t>
            </w:r>
          </w:p>
        </w:tc>
        <w:tc>
          <w:tcPr>
            <w:tcW w:w="142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4589F928" w14:textId="77777777" w:rsidR="00F97B6F" w:rsidRDefault="00F97B6F" w:rsidP="00F97B6F">
            <w:pPr>
              <w:pStyle w:val="Basistekst"/>
              <w:keepNext/>
              <w:keepLines/>
            </w:pPr>
          </w:p>
        </w:tc>
        <w:tc>
          <w:tcPr>
            <w:tcW w:w="6672" w:type="dxa"/>
            <w:gridSpan w:val="11"/>
            <w:tcBorders>
              <w:bottom w:val="single" w:sz="2" w:space="0" w:color="808080"/>
            </w:tcBorders>
          </w:tcPr>
          <w:p w14:paraId="59286040" w14:textId="77777777" w:rsidR="00F97B6F" w:rsidRDefault="00F97B6F" w:rsidP="00F97B6F">
            <w:pPr>
              <w:pStyle w:val="Invulling"/>
              <w:keepNext/>
              <w:keepLines/>
            </w:pPr>
            <w:r>
              <w:fldChar w:fldCharType="begin">
                <w:ffData>
                  <w:name w:val="Bedrijfsnaam"/>
                  <w:enabled/>
                  <w:calcOnExit w:val="0"/>
                  <w:textInput/>
                </w:ffData>
              </w:fldChar>
            </w:r>
            <w:bookmarkStart w:id="0" w:name="Bedrijfsnaam"/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bookmarkEnd w:id="0"/>
          </w:p>
        </w:tc>
        <w:tc>
          <w:tcPr>
            <w:tcW w:w="142" w:type="dxa"/>
            <w:shd w:val="pct5" w:color="auto" w:fill="auto"/>
          </w:tcPr>
          <w:p w14:paraId="7D016697" w14:textId="77777777" w:rsidR="00F97B6F" w:rsidRDefault="00F97B6F" w:rsidP="00F97B6F">
            <w:pPr>
              <w:pStyle w:val="Basistekst"/>
              <w:keepNext/>
              <w:keepLines/>
            </w:pPr>
          </w:p>
        </w:tc>
      </w:tr>
      <w:tr w:rsidR="00F97B6F" w14:paraId="1AD17706" w14:textId="77777777" w:rsidTr="00564252">
        <w:trPr>
          <w:cantSplit/>
        </w:trPr>
        <w:tc>
          <w:tcPr>
            <w:tcW w:w="424" w:type="dxa"/>
          </w:tcPr>
          <w:p w14:paraId="08D4E9A2" w14:textId="77777777" w:rsidR="00F97B6F" w:rsidRDefault="00F97B6F" w:rsidP="00F97B6F">
            <w:pPr>
              <w:pStyle w:val="Tussenbalk"/>
              <w:widowControl w:val="0"/>
            </w:pPr>
          </w:p>
        </w:tc>
        <w:tc>
          <w:tcPr>
            <w:tcW w:w="2685" w:type="dxa"/>
            <w:gridSpan w:val="2"/>
          </w:tcPr>
          <w:p w14:paraId="6B13931D" w14:textId="77777777" w:rsidR="00F97B6F" w:rsidRDefault="00F97B6F" w:rsidP="00F97B6F">
            <w:pPr>
              <w:pStyle w:val="Tussenbalk"/>
              <w:widowControl w:val="0"/>
            </w:pPr>
          </w:p>
        </w:tc>
        <w:tc>
          <w:tcPr>
            <w:tcW w:w="142" w:type="dxa"/>
            <w:gridSpan w:val="2"/>
            <w:shd w:val="pct5" w:color="auto" w:fill="auto"/>
          </w:tcPr>
          <w:p w14:paraId="68FFA044" w14:textId="77777777" w:rsidR="00F97B6F" w:rsidRDefault="00F97B6F" w:rsidP="00F97B6F">
            <w:pPr>
              <w:pStyle w:val="Tussenbalk"/>
              <w:widowControl w:val="0"/>
            </w:pPr>
          </w:p>
        </w:tc>
        <w:tc>
          <w:tcPr>
            <w:tcW w:w="6672" w:type="dxa"/>
            <w:gridSpan w:val="11"/>
            <w:shd w:val="pct5" w:color="auto" w:fill="auto"/>
          </w:tcPr>
          <w:p w14:paraId="31B43DBA" w14:textId="77777777" w:rsidR="00F97B6F" w:rsidRDefault="00F97B6F" w:rsidP="00F97B6F">
            <w:pPr>
              <w:pStyle w:val="Tussenbalk"/>
              <w:widowControl w:val="0"/>
            </w:pPr>
          </w:p>
        </w:tc>
        <w:tc>
          <w:tcPr>
            <w:tcW w:w="142" w:type="dxa"/>
            <w:shd w:val="pct5" w:color="auto" w:fill="auto"/>
          </w:tcPr>
          <w:p w14:paraId="6AB0C70F" w14:textId="77777777" w:rsidR="00F97B6F" w:rsidRDefault="00F97B6F" w:rsidP="00F97B6F">
            <w:pPr>
              <w:pStyle w:val="Tussenbalk"/>
              <w:widowControl w:val="0"/>
            </w:pPr>
          </w:p>
        </w:tc>
      </w:tr>
      <w:tr w:rsidR="00F97B6F" w14:paraId="220A542F" w14:textId="77777777" w:rsidTr="00564252">
        <w:trPr>
          <w:cantSplit/>
        </w:trPr>
        <w:tc>
          <w:tcPr>
            <w:tcW w:w="424" w:type="dxa"/>
          </w:tcPr>
          <w:p w14:paraId="70CFDC38" w14:textId="77777777" w:rsidR="00F97B6F" w:rsidRDefault="00F97B6F" w:rsidP="00F97B6F">
            <w:pPr>
              <w:pStyle w:val="Basistekst"/>
              <w:widowControl w:val="0"/>
            </w:pPr>
            <w:r>
              <w:t>1.2</w:t>
            </w:r>
          </w:p>
        </w:tc>
        <w:tc>
          <w:tcPr>
            <w:tcW w:w="2685" w:type="dxa"/>
            <w:gridSpan w:val="2"/>
            <w:tcBorders>
              <w:bottom w:val="single" w:sz="2" w:space="0" w:color="808080"/>
            </w:tcBorders>
          </w:tcPr>
          <w:p w14:paraId="714055A3" w14:textId="77777777" w:rsidR="00F97B6F" w:rsidRPr="00A440DE" w:rsidRDefault="00F97B6F" w:rsidP="00F97B6F">
            <w:pPr>
              <w:pStyle w:val="Basistekst"/>
              <w:widowControl w:val="0"/>
            </w:pPr>
            <w:r w:rsidRPr="00A440DE">
              <w:t xml:space="preserve">Naam en functie vertegenwoordiger </w:t>
            </w:r>
          </w:p>
        </w:tc>
        <w:tc>
          <w:tcPr>
            <w:tcW w:w="142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4C2253D0" w14:textId="77777777" w:rsidR="00F97B6F" w:rsidRDefault="00F97B6F" w:rsidP="00F97B6F">
            <w:pPr>
              <w:pStyle w:val="Basistekst"/>
              <w:widowControl w:val="0"/>
            </w:pPr>
          </w:p>
        </w:tc>
        <w:tc>
          <w:tcPr>
            <w:tcW w:w="6672" w:type="dxa"/>
            <w:gridSpan w:val="11"/>
            <w:tcBorders>
              <w:bottom w:val="single" w:sz="2" w:space="0" w:color="808080"/>
            </w:tcBorders>
          </w:tcPr>
          <w:p w14:paraId="5BF6274E" w14:textId="77777777" w:rsidR="00F97B6F" w:rsidRDefault="00F97B6F" w:rsidP="00F97B6F">
            <w:pPr>
              <w:pStyle w:val="Invulling"/>
              <w:widowControl w:val="0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142" w:type="dxa"/>
            <w:shd w:val="pct5" w:color="auto" w:fill="auto"/>
          </w:tcPr>
          <w:p w14:paraId="0D4EC5E3" w14:textId="77777777" w:rsidR="00F97B6F" w:rsidRDefault="00F97B6F" w:rsidP="00F97B6F">
            <w:pPr>
              <w:pStyle w:val="Basistekst"/>
              <w:widowControl w:val="0"/>
            </w:pPr>
          </w:p>
        </w:tc>
      </w:tr>
      <w:tr w:rsidR="00F97B6F" w14:paraId="518AD838" w14:textId="77777777" w:rsidTr="00CF1868">
        <w:trPr>
          <w:cantSplit/>
        </w:trPr>
        <w:tc>
          <w:tcPr>
            <w:tcW w:w="424" w:type="dxa"/>
          </w:tcPr>
          <w:p w14:paraId="014C43D4" w14:textId="77777777" w:rsidR="00F97B6F" w:rsidRDefault="00F97B6F" w:rsidP="00F97B6F">
            <w:pPr>
              <w:pStyle w:val="Tussenbalk"/>
              <w:widowControl w:val="0"/>
            </w:pPr>
          </w:p>
        </w:tc>
        <w:tc>
          <w:tcPr>
            <w:tcW w:w="2685" w:type="dxa"/>
            <w:gridSpan w:val="2"/>
          </w:tcPr>
          <w:p w14:paraId="65D2CAB2" w14:textId="77777777" w:rsidR="00F97B6F" w:rsidRDefault="00F97B6F" w:rsidP="00F97B6F">
            <w:pPr>
              <w:pStyle w:val="Tussenbalk"/>
              <w:widowControl w:val="0"/>
            </w:pPr>
          </w:p>
        </w:tc>
        <w:tc>
          <w:tcPr>
            <w:tcW w:w="142" w:type="dxa"/>
            <w:gridSpan w:val="2"/>
            <w:shd w:val="pct5" w:color="auto" w:fill="auto"/>
          </w:tcPr>
          <w:p w14:paraId="62B6EEB9" w14:textId="77777777" w:rsidR="00F97B6F" w:rsidRDefault="00F97B6F" w:rsidP="00F97B6F">
            <w:pPr>
              <w:pStyle w:val="Tussenbalk"/>
              <w:widowControl w:val="0"/>
            </w:pPr>
          </w:p>
        </w:tc>
        <w:tc>
          <w:tcPr>
            <w:tcW w:w="6672" w:type="dxa"/>
            <w:gridSpan w:val="11"/>
            <w:shd w:val="pct5" w:color="auto" w:fill="auto"/>
          </w:tcPr>
          <w:p w14:paraId="1EF10F44" w14:textId="77777777" w:rsidR="00F97B6F" w:rsidRDefault="00F97B6F" w:rsidP="00F97B6F">
            <w:pPr>
              <w:pStyle w:val="Tussenbalk"/>
              <w:widowControl w:val="0"/>
            </w:pPr>
          </w:p>
        </w:tc>
        <w:tc>
          <w:tcPr>
            <w:tcW w:w="142" w:type="dxa"/>
            <w:shd w:val="pct5" w:color="auto" w:fill="auto"/>
          </w:tcPr>
          <w:p w14:paraId="20E3784D" w14:textId="77777777" w:rsidR="00F97B6F" w:rsidRDefault="00F97B6F" w:rsidP="00F97B6F">
            <w:pPr>
              <w:pStyle w:val="Tussenbalk"/>
              <w:widowControl w:val="0"/>
            </w:pPr>
          </w:p>
        </w:tc>
      </w:tr>
      <w:tr w:rsidR="00F97B6F" w14:paraId="428E1631" w14:textId="77777777" w:rsidTr="00CF1868">
        <w:trPr>
          <w:cantSplit/>
        </w:trPr>
        <w:tc>
          <w:tcPr>
            <w:tcW w:w="424" w:type="dxa"/>
          </w:tcPr>
          <w:p w14:paraId="5695C9AA" w14:textId="77777777" w:rsidR="00F97B6F" w:rsidRDefault="00F97B6F" w:rsidP="00F97B6F">
            <w:pPr>
              <w:pStyle w:val="Basistekst"/>
              <w:widowControl w:val="0"/>
            </w:pPr>
            <w:r>
              <w:t>1.3</w:t>
            </w:r>
          </w:p>
        </w:tc>
        <w:tc>
          <w:tcPr>
            <w:tcW w:w="2685" w:type="dxa"/>
            <w:gridSpan w:val="2"/>
            <w:tcBorders>
              <w:bottom w:val="single" w:sz="2" w:space="0" w:color="808080"/>
            </w:tcBorders>
          </w:tcPr>
          <w:p w14:paraId="4B66591F" w14:textId="77777777" w:rsidR="00F97B6F" w:rsidRDefault="00F97B6F" w:rsidP="00F97B6F">
            <w:pPr>
              <w:pStyle w:val="Basistekst"/>
              <w:widowControl w:val="0"/>
            </w:pPr>
            <w:r>
              <w:t>Adres</w:t>
            </w:r>
          </w:p>
        </w:tc>
        <w:tc>
          <w:tcPr>
            <w:tcW w:w="142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3075D65A" w14:textId="77777777" w:rsidR="00F97B6F" w:rsidRDefault="00F97B6F" w:rsidP="00F97B6F">
            <w:pPr>
              <w:pStyle w:val="Basistekst"/>
              <w:widowControl w:val="0"/>
            </w:pPr>
          </w:p>
        </w:tc>
        <w:tc>
          <w:tcPr>
            <w:tcW w:w="6672" w:type="dxa"/>
            <w:gridSpan w:val="11"/>
            <w:tcBorders>
              <w:bottom w:val="single" w:sz="2" w:space="0" w:color="808080"/>
            </w:tcBorders>
          </w:tcPr>
          <w:p w14:paraId="33ACF73D" w14:textId="77777777" w:rsidR="00F97B6F" w:rsidRDefault="00F97B6F" w:rsidP="00F97B6F">
            <w:pPr>
              <w:pStyle w:val="Invulling"/>
              <w:widowControl w:val="0"/>
            </w:pPr>
            <w:r>
              <w:fldChar w:fldCharType="begin">
                <w:ffData>
                  <w:name w:val="adres"/>
                  <w:enabled/>
                  <w:calcOnExit w:val="0"/>
                  <w:textInput/>
                </w:ffData>
              </w:fldChar>
            </w:r>
            <w:bookmarkStart w:id="1" w:name="adres"/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bookmarkEnd w:id="1"/>
          </w:p>
        </w:tc>
        <w:tc>
          <w:tcPr>
            <w:tcW w:w="142" w:type="dxa"/>
            <w:shd w:val="pct5" w:color="auto" w:fill="auto"/>
          </w:tcPr>
          <w:p w14:paraId="0D95B003" w14:textId="77777777" w:rsidR="00F97B6F" w:rsidRDefault="00F97B6F" w:rsidP="00F97B6F">
            <w:pPr>
              <w:pStyle w:val="Basistekst"/>
              <w:widowControl w:val="0"/>
            </w:pPr>
          </w:p>
        </w:tc>
      </w:tr>
      <w:tr w:rsidR="00F97B6F" w14:paraId="7F6BA3CC" w14:textId="77777777" w:rsidTr="00CF1868">
        <w:trPr>
          <w:cantSplit/>
        </w:trPr>
        <w:tc>
          <w:tcPr>
            <w:tcW w:w="424" w:type="dxa"/>
          </w:tcPr>
          <w:p w14:paraId="5FF62AFE" w14:textId="77777777" w:rsidR="00F97B6F" w:rsidRDefault="00F97B6F" w:rsidP="00F97B6F">
            <w:pPr>
              <w:pStyle w:val="Tussenbalk"/>
              <w:widowControl w:val="0"/>
            </w:pPr>
          </w:p>
        </w:tc>
        <w:tc>
          <w:tcPr>
            <w:tcW w:w="2685" w:type="dxa"/>
            <w:gridSpan w:val="2"/>
          </w:tcPr>
          <w:p w14:paraId="01DC4046" w14:textId="77777777" w:rsidR="00F97B6F" w:rsidRDefault="00F97B6F" w:rsidP="00F97B6F">
            <w:pPr>
              <w:pStyle w:val="Tussenbalk"/>
              <w:widowControl w:val="0"/>
            </w:pPr>
          </w:p>
        </w:tc>
        <w:tc>
          <w:tcPr>
            <w:tcW w:w="142" w:type="dxa"/>
            <w:gridSpan w:val="2"/>
            <w:shd w:val="pct5" w:color="auto" w:fill="auto"/>
          </w:tcPr>
          <w:p w14:paraId="799A636A" w14:textId="77777777" w:rsidR="00F97B6F" w:rsidRDefault="00F97B6F" w:rsidP="00F97B6F">
            <w:pPr>
              <w:pStyle w:val="Tussenbalk"/>
              <w:widowControl w:val="0"/>
            </w:pPr>
          </w:p>
        </w:tc>
        <w:tc>
          <w:tcPr>
            <w:tcW w:w="6672" w:type="dxa"/>
            <w:gridSpan w:val="11"/>
            <w:shd w:val="pct5" w:color="auto" w:fill="auto"/>
          </w:tcPr>
          <w:p w14:paraId="32E4DD3C" w14:textId="77777777" w:rsidR="00F97B6F" w:rsidRDefault="00F97B6F" w:rsidP="00F97B6F">
            <w:pPr>
              <w:pStyle w:val="Tussenbalk"/>
              <w:widowControl w:val="0"/>
            </w:pPr>
          </w:p>
        </w:tc>
        <w:tc>
          <w:tcPr>
            <w:tcW w:w="142" w:type="dxa"/>
            <w:shd w:val="pct5" w:color="auto" w:fill="auto"/>
          </w:tcPr>
          <w:p w14:paraId="11081DCB" w14:textId="77777777" w:rsidR="00F97B6F" w:rsidRDefault="00F97B6F" w:rsidP="00F97B6F">
            <w:pPr>
              <w:pStyle w:val="Tussenbalk"/>
              <w:widowControl w:val="0"/>
            </w:pPr>
          </w:p>
        </w:tc>
      </w:tr>
      <w:tr w:rsidR="00F97B6F" w14:paraId="2A78C28F" w14:textId="77777777" w:rsidTr="00CF1868">
        <w:trPr>
          <w:cantSplit/>
        </w:trPr>
        <w:tc>
          <w:tcPr>
            <w:tcW w:w="424" w:type="dxa"/>
          </w:tcPr>
          <w:p w14:paraId="5F77CC02" w14:textId="77777777" w:rsidR="00F97B6F" w:rsidRDefault="00F97B6F" w:rsidP="00F97B6F">
            <w:pPr>
              <w:pStyle w:val="Basistekst"/>
              <w:widowControl w:val="0"/>
            </w:pPr>
            <w:r>
              <w:t>1.4</w:t>
            </w:r>
          </w:p>
        </w:tc>
        <w:tc>
          <w:tcPr>
            <w:tcW w:w="2685" w:type="dxa"/>
            <w:gridSpan w:val="2"/>
            <w:tcBorders>
              <w:bottom w:val="single" w:sz="2" w:space="0" w:color="808080"/>
            </w:tcBorders>
          </w:tcPr>
          <w:p w14:paraId="11DA4F28" w14:textId="77777777" w:rsidR="00F97B6F" w:rsidRDefault="00F97B6F" w:rsidP="00F97B6F">
            <w:pPr>
              <w:pStyle w:val="Basistekst"/>
              <w:widowControl w:val="0"/>
            </w:pPr>
            <w:r>
              <w:t>Postcode en vestigingsplaats</w:t>
            </w:r>
          </w:p>
        </w:tc>
        <w:tc>
          <w:tcPr>
            <w:tcW w:w="142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7F1B709E" w14:textId="77777777" w:rsidR="00F97B6F" w:rsidRDefault="00F97B6F" w:rsidP="00F97B6F">
            <w:pPr>
              <w:pStyle w:val="Basistekst"/>
              <w:widowControl w:val="0"/>
            </w:pPr>
          </w:p>
        </w:tc>
        <w:tc>
          <w:tcPr>
            <w:tcW w:w="1935" w:type="dxa"/>
            <w:gridSpan w:val="2"/>
            <w:tcBorders>
              <w:bottom w:val="single" w:sz="2" w:space="0" w:color="808080"/>
            </w:tcBorders>
          </w:tcPr>
          <w:p w14:paraId="5ABC5B5A" w14:textId="77777777" w:rsidR="00F97B6F" w:rsidRDefault="00F97B6F" w:rsidP="00F97B6F">
            <w:pPr>
              <w:pStyle w:val="Invulling"/>
              <w:widowControl w:val="0"/>
            </w:pPr>
            <w:r>
              <w:fldChar w:fldCharType="begin">
                <w:ffData>
                  <w:name w:val="postcode"/>
                  <w:enabled/>
                  <w:calcOnExit w:val="0"/>
                  <w:textInput>
                    <w:maxLength w:val="7"/>
                  </w:textInput>
                </w:ffData>
              </w:fldChar>
            </w:r>
            <w:bookmarkStart w:id="2" w:name="postcode"/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bookmarkEnd w:id="2"/>
          </w:p>
        </w:tc>
        <w:tc>
          <w:tcPr>
            <w:tcW w:w="153" w:type="dxa"/>
            <w:tcBorders>
              <w:bottom w:val="single" w:sz="2" w:space="0" w:color="808080"/>
            </w:tcBorders>
            <w:shd w:val="pct5" w:color="auto" w:fill="auto"/>
          </w:tcPr>
          <w:p w14:paraId="07097293" w14:textId="77777777" w:rsidR="00F97B6F" w:rsidRDefault="00F97B6F" w:rsidP="00F97B6F">
            <w:pPr>
              <w:pStyle w:val="Basistekst"/>
              <w:widowControl w:val="0"/>
            </w:pPr>
          </w:p>
        </w:tc>
        <w:tc>
          <w:tcPr>
            <w:tcW w:w="4584" w:type="dxa"/>
            <w:gridSpan w:val="8"/>
            <w:tcBorders>
              <w:bottom w:val="single" w:sz="2" w:space="0" w:color="808080"/>
            </w:tcBorders>
          </w:tcPr>
          <w:p w14:paraId="107D33F1" w14:textId="77777777" w:rsidR="00F97B6F" w:rsidRDefault="00F97B6F" w:rsidP="00F97B6F">
            <w:pPr>
              <w:pStyle w:val="Invulling"/>
              <w:widowControl w:val="0"/>
            </w:pPr>
            <w:r>
              <w:fldChar w:fldCharType="begin">
                <w:ffData>
                  <w:name w:val="plaats"/>
                  <w:enabled/>
                  <w:calcOnExit w:val="0"/>
                  <w:textInput/>
                </w:ffData>
              </w:fldChar>
            </w:r>
            <w:bookmarkStart w:id="3" w:name="plaats"/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bookmarkEnd w:id="3"/>
          </w:p>
        </w:tc>
        <w:tc>
          <w:tcPr>
            <w:tcW w:w="142" w:type="dxa"/>
            <w:shd w:val="pct5" w:color="auto" w:fill="auto"/>
          </w:tcPr>
          <w:p w14:paraId="2E3E636B" w14:textId="77777777" w:rsidR="00F97B6F" w:rsidRDefault="00F97B6F" w:rsidP="00F97B6F">
            <w:pPr>
              <w:pStyle w:val="Basistekst"/>
              <w:widowControl w:val="0"/>
            </w:pPr>
          </w:p>
        </w:tc>
      </w:tr>
      <w:tr w:rsidR="00F97B6F" w14:paraId="16063B4B" w14:textId="77777777" w:rsidTr="00CF1868">
        <w:trPr>
          <w:cantSplit/>
        </w:trPr>
        <w:tc>
          <w:tcPr>
            <w:tcW w:w="424" w:type="dxa"/>
          </w:tcPr>
          <w:p w14:paraId="75CCB4BF" w14:textId="77777777" w:rsidR="00F97B6F" w:rsidRDefault="00F97B6F" w:rsidP="00F97B6F">
            <w:pPr>
              <w:pStyle w:val="Tussenbalk"/>
              <w:widowControl w:val="0"/>
            </w:pPr>
          </w:p>
        </w:tc>
        <w:tc>
          <w:tcPr>
            <w:tcW w:w="2685" w:type="dxa"/>
            <w:gridSpan w:val="2"/>
          </w:tcPr>
          <w:p w14:paraId="493F0A8F" w14:textId="77777777" w:rsidR="00F97B6F" w:rsidRDefault="00F97B6F" w:rsidP="00F97B6F">
            <w:pPr>
              <w:pStyle w:val="Tussenbalk"/>
              <w:widowControl w:val="0"/>
            </w:pPr>
          </w:p>
        </w:tc>
        <w:tc>
          <w:tcPr>
            <w:tcW w:w="142" w:type="dxa"/>
            <w:gridSpan w:val="2"/>
            <w:shd w:val="pct5" w:color="auto" w:fill="auto"/>
          </w:tcPr>
          <w:p w14:paraId="1284DD81" w14:textId="77777777" w:rsidR="00F97B6F" w:rsidRDefault="00F97B6F" w:rsidP="00F97B6F">
            <w:pPr>
              <w:pStyle w:val="Tussenbalk"/>
              <w:widowControl w:val="0"/>
            </w:pPr>
          </w:p>
        </w:tc>
        <w:tc>
          <w:tcPr>
            <w:tcW w:w="6672" w:type="dxa"/>
            <w:gridSpan w:val="11"/>
            <w:shd w:val="pct5" w:color="auto" w:fill="auto"/>
          </w:tcPr>
          <w:p w14:paraId="0E325144" w14:textId="77777777" w:rsidR="00F97B6F" w:rsidRDefault="00F97B6F" w:rsidP="00F97B6F">
            <w:pPr>
              <w:pStyle w:val="Tussenbalk"/>
              <w:widowControl w:val="0"/>
            </w:pPr>
          </w:p>
        </w:tc>
        <w:tc>
          <w:tcPr>
            <w:tcW w:w="142" w:type="dxa"/>
            <w:shd w:val="pct5" w:color="auto" w:fill="auto"/>
          </w:tcPr>
          <w:p w14:paraId="3B646868" w14:textId="77777777" w:rsidR="00F97B6F" w:rsidRDefault="00F97B6F" w:rsidP="00F97B6F">
            <w:pPr>
              <w:pStyle w:val="Tussenbalk"/>
              <w:widowControl w:val="0"/>
            </w:pPr>
          </w:p>
        </w:tc>
      </w:tr>
      <w:tr w:rsidR="00F97B6F" w14:paraId="3B6937E2" w14:textId="77777777" w:rsidTr="00564252">
        <w:trPr>
          <w:cantSplit/>
        </w:trPr>
        <w:tc>
          <w:tcPr>
            <w:tcW w:w="424" w:type="dxa"/>
          </w:tcPr>
          <w:p w14:paraId="081D7A1A" w14:textId="77777777" w:rsidR="00F97B6F" w:rsidRDefault="00F97B6F" w:rsidP="00F97B6F">
            <w:pPr>
              <w:pStyle w:val="Basistekst"/>
              <w:widowControl w:val="0"/>
            </w:pPr>
            <w:r>
              <w:t>1.5</w:t>
            </w:r>
          </w:p>
        </w:tc>
        <w:tc>
          <w:tcPr>
            <w:tcW w:w="2685" w:type="dxa"/>
            <w:gridSpan w:val="2"/>
            <w:tcBorders>
              <w:bottom w:val="single" w:sz="2" w:space="0" w:color="808080"/>
            </w:tcBorders>
          </w:tcPr>
          <w:p w14:paraId="6DE1E05B" w14:textId="77777777" w:rsidR="00F97B6F" w:rsidRDefault="00F97B6F" w:rsidP="00F97B6F">
            <w:pPr>
              <w:pStyle w:val="Basistekst"/>
              <w:widowControl w:val="0"/>
            </w:pPr>
            <w:r>
              <w:t>Loonheffingennummer</w:t>
            </w:r>
          </w:p>
        </w:tc>
        <w:tc>
          <w:tcPr>
            <w:tcW w:w="142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0D68E3A5" w14:textId="77777777" w:rsidR="00F97B6F" w:rsidRDefault="00F97B6F" w:rsidP="00F97B6F">
            <w:pPr>
              <w:pStyle w:val="Basistekst"/>
              <w:widowControl w:val="0"/>
            </w:pPr>
          </w:p>
        </w:tc>
        <w:bookmarkStart w:id="4" w:name="Functie"/>
        <w:tc>
          <w:tcPr>
            <w:tcW w:w="2845" w:type="dxa"/>
            <w:gridSpan w:val="7"/>
            <w:tcBorders>
              <w:bottom w:val="single" w:sz="2" w:space="0" w:color="808080"/>
            </w:tcBorders>
          </w:tcPr>
          <w:p w14:paraId="0BF1E9AA" w14:textId="77777777" w:rsidR="00F97B6F" w:rsidRDefault="00F97B6F" w:rsidP="00F97B6F">
            <w:pPr>
              <w:pStyle w:val="Invulling"/>
              <w:widowControl w:val="0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bookmarkEnd w:id="4"/>
        <w:tc>
          <w:tcPr>
            <w:tcW w:w="3827" w:type="dxa"/>
            <w:gridSpan w:val="4"/>
            <w:tcBorders>
              <w:bottom w:val="single" w:sz="2" w:space="0" w:color="808080"/>
            </w:tcBorders>
            <w:shd w:val="clear" w:color="auto" w:fill="F2F2F2"/>
          </w:tcPr>
          <w:p w14:paraId="5A9DE57D" w14:textId="77777777" w:rsidR="00F97B6F" w:rsidRDefault="00F97B6F" w:rsidP="00F97B6F">
            <w:pPr>
              <w:pStyle w:val="Invulling"/>
              <w:widowControl w:val="0"/>
            </w:pPr>
          </w:p>
        </w:tc>
        <w:tc>
          <w:tcPr>
            <w:tcW w:w="142" w:type="dxa"/>
            <w:shd w:val="pct5" w:color="auto" w:fill="auto"/>
          </w:tcPr>
          <w:p w14:paraId="7679D83B" w14:textId="77777777" w:rsidR="00F97B6F" w:rsidRDefault="00F97B6F" w:rsidP="00F97B6F">
            <w:pPr>
              <w:pStyle w:val="Basistekst"/>
              <w:widowControl w:val="0"/>
            </w:pPr>
          </w:p>
        </w:tc>
      </w:tr>
      <w:tr w:rsidR="00F97B6F" w14:paraId="7599D403" w14:textId="77777777" w:rsidTr="00CF1868">
        <w:trPr>
          <w:cantSplit/>
        </w:trPr>
        <w:tc>
          <w:tcPr>
            <w:tcW w:w="424" w:type="dxa"/>
          </w:tcPr>
          <w:p w14:paraId="4E91BB08" w14:textId="77777777" w:rsidR="00F97B6F" w:rsidRDefault="00F97B6F" w:rsidP="00F97B6F">
            <w:pPr>
              <w:pStyle w:val="Tussenbalk"/>
              <w:widowControl w:val="0"/>
            </w:pPr>
          </w:p>
        </w:tc>
        <w:tc>
          <w:tcPr>
            <w:tcW w:w="2685" w:type="dxa"/>
            <w:gridSpan w:val="2"/>
          </w:tcPr>
          <w:p w14:paraId="47C10B41" w14:textId="77777777" w:rsidR="00F97B6F" w:rsidRDefault="00F97B6F" w:rsidP="00F97B6F">
            <w:pPr>
              <w:pStyle w:val="Tussenbalk"/>
              <w:widowControl w:val="0"/>
            </w:pPr>
          </w:p>
        </w:tc>
        <w:tc>
          <w:tcPr>
            <w:tcW w:w="142" w:type="dxa"/>
            <w:gridSpan w:val="2"/>
            <w:shd w:val="pct5" w:color="auto" w:fill="auto"/>
          </w:tcPr>
          <w:p w14:paraId="53D9A54A" w14:textId="77777777" w:rsidR="00F97B6F" w:rsidRDefault="00F97B6F" w:rsidP="00F97B6F">
            <w:pPr>
              <w:pStyle w:val="Tussenbalk"/>
              <w:widowControl w:val="0"/>
            </w:pPr>
          </w:p>
        </w:tc>
        <w:tc>
          <w:tcPr>
            <w:tcW w:w="6672" w:type="dxa"/>
            <w:gridSpan w:val="11"/>
            <w:shd w:val="pct5" w:color="auto" w:fill="auto"/>
          </w:tcPr>
          <w:p w14:paraId="5FA6D834" w14:textId="77777777" w:rsidR="00F97B6F" w:rsidRDefault="00F97B6F" w:rsidP="00F97B6F">
            <w:pPr>
              <w:pStyle w:val="Tussenbalk"/>
              <w:widowControl w:val="0"/>
            </w:pPr>
          </w:p>
        </w:tc>
        <w:tc>
          <w:tcPr>
            <w:tcW w:w="142" w:type="dxa"/>
            <w:shd w:val="pct5" w:color="auto" w:fill="auto"/>
          </w:tcPr>
          <w:p w14:paraId="1EC1384E" w14:textId="77777777" w:rsidR="00F97B6F" w:rsidRDefault="00F97B6F" w:rsidP="00F97B6F">
            <w:pPr>
              <w:pStyle w:val="Tussenbalk"/>
              <w:widowControl w:val="0"/>
            </w:pPr>
          </w:p>
        </w:tc>
      </w:tr>
      <w:tr w:rsidR="00F97B6F" w14:paraId="169CD93F" w14:textId="77777777" w:rsidTr="00CF1868">
        <w:trPr>
          <w:cantSplit/>
        </w:trPr>
        <w:tc>
          <w:tcPr>
            <w:tcW w:w="424" w:type="dxa"/>
          </w:tcPr>
          <w:p w14:paraId="29676277" w14:textId="77777777" w:rsidR="00F97B6F" w:rsidRDefault="00F97B6F" w:rsidP="00F97B6F">
            <w:pPr>
              <w:pStyle w:val="Basistekst"/>
              <w:keepNext/>
              <w:keepLines/>
            </w:pPr>
            <w:r>
              <w:t>1.6</w:t>
            </w:r>
          </w:p>
        </w:tc>
        <w:tc>
          <w:tcPr>
            <w:tcW w:w="2685" w:type="dxa"/>
            <w:gridSpan w:val="2"/>
          </w:tcPr>
          <w:p w14:paraId="7E392DF1" w14:textId="77777777" w:rsidR="00F97B6F" w:rsidRDefault="00F97B6F" w:rsidP="00F97B6F">
            <w:pPr>
              <w:pStyle w:val="Basistekst"/>
              <w:keepNext/>
              <w:keepLines/>
            </w:pPr>
            <w:r>
              <w:t>Contactpersoon</w:t>
            </w:r>
          </w:p>
        </w:tc>
        <w:tc>
          <w:tcPr>
            <w:tcW w:w="142" w:type="dxa"/>
            <w:gridSpan w:val="2"/>
            <w:shd w:val="pct5" w:color="auto" w:fill="auto"/>
          </w:tcPr>
          <w:p w14:paraId="72A47806" w14:textId="77777777" w:rsidR="00F97B6F" w:rsidRDefault="00F97B6F" w:rsidP="00F97B6F">
            <w:pPr>
              <w:pStyle w:val="Basistekst"/>
              <w:keepNext/>
              <w:keepLines/>
            </w:pPr>
          </w:p>
        </w:tc>
        <w:tc>
          <w:tcPr>
            <w:tcW w:w="1547" w:type="dxa"/>
            <w:shd w:val="pct5" w:color="auto" w:fill="auto"/>
          </w:tcPr>
          <w:p w14:paraId="2A9D7997" w14:textId="77777777" w:rsidR="00F97B6F" w:rsidRPr="00551534" w:rsidRDefault="00F97B6F" w:rsidP="00F97B6F">
            <w:pPr>
              <w:pStyle w:val="Basistekst"/>
              <w:keepNext/>
              <w:keepLines/>
            </w:pPr>
            <w:r>
              <w:t>Naam</w:t>
            </w:r>
          </w:p>
        </w:tc>
        <w:tc>
          <w:tcPr>
            <w:tcW w:w="3566" w:type="dxa"/>
            <w:gridSpan w:val="7"/>
          </w:tcPr>
          <w:p w14:paraId="764E4F9F" w14:textId="77777777" w:rsidR="00F97B6F" w:rsidRPr="00551534" w:rsidRDefault="00F97B6F" w:rsidP="00F97B6F">
            <w:pPr>
              <w:pStyle w:val="Invulling"/>
              <w:keepNext/>
              <w:keepLines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141" w:type="dxa"/>
            <w:shd w:val="clear" w:color="auto" w:fill="F2F2F2"/>
          </w:tcPr>
          <w:p w14:paraId="355188B0" w14:textId="77777777" w:rsidR="00F97B6F" w:rsidRPr="00551534" w:rsidRDefault="00F97B6F" w:rsidP="00F97B6F">
            <w:pPr>
              <w:pStyle w:val="Invulling"/>
              <w:keepNext/>
              <w:keepLines/>
            </w:pPr>
          </w:p>
        </w:tc>
        <w:tc>
          <w:tcPr>
            <w:tcW w:w="709" w:type="dxa"/>
            <w:shd w:val="clear" w:color="auto" w:fill="F2F2F2"/>
          </w:tcPr>
          <w:p w14:paraId="13F5A095" w14:textId="77777777" w:rsidR="00F97B6F" w:rsidRDefault="00F97B6F" w:rsidP="00F97B6F">
            <w:pPr>
              <w:pStyle w:val="Basistekst"/>
              <w:keepNext/>
              <w:keepLines/>
            </w:pPr>
            <w: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Man</w:t>
            </w:r>
          </w:p>
        </w:tc>
        <w:tc>
          <w:tcPr>
            <w:tcW w:w="709" w:type="dxa"/>
            <w:shd w:val="clear" w:color="auto" w:fill="F2F2F2"/>
          </w:tcPr>
          <w:p w14:paraId="511E2309" w14:textId="77777777" w:rsidR="00F97B6F" w:rsidRDefault="00F97B6F" w:rsidP="00F97B6F">
            <w:pPr>
              <w:pStyle w:val="Basistekst"/>
              <w:keepNext/>
              <w:keepLines/>
            </w:pPr>
            <w: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Vrouw</w:t>
            </w:r>
          </w:p>
        </w:tc>
        <w:tc>
          <w:tcPr>
            <w:tcW w:w="142" w:type="dxa"/>
            <w:shd w:val="clear" w:color="auto" w:fill="F2F2F2"/>
          </w:tcPr>
          <w:p w14:paraId="0C32DEDF" w14:textId="77777777" w:rsidR="00F97B6F" w:rsidRDefault="00F97B6F" w:rsidP="00F97B6F">
            <w:pPr>
              <w:pStyle w:val="Basistekst"/>
              <w:keepNext/>
              <w:keepLines/>
            </w:pPr>
          </w:p>
        </w:tc>
      </w:tr>
      <w:tr w:rsidR="00F97B6F" w14:paraId="1F2CB33D" w14:textId="77777777" w:rsidTr="00CF1868">
        <w:trPr>
          <w:cantSplit/>
        </w:trPr>
        <w:tc>
          <w:tcPr>
            <w:tcW w:w="424" w:type="dxa"/>
          </w:tcPr>
          <w:p w14:paraId="1A46FD43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2685" w:type="dxa"/>
            <w:gridSpan w:val="2"/>
          </w:tcPr>
          <w:p w14:paraId="306EAFBC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142" w:type="dxa"/>
            <w:gridSpan w:val="2"/>
            <w:shd w:val="pct5" w:color="auto" w:fill="auto"/>
          </w:tcPr>
          <w:p w14:paraId="21588236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6672" w:type="dxa"/>
            <w:gridSpan w:val="11"/>
            <w:shd w:val="pct5" w:color="auto" w:fill="auto"/>
          </w:tcPr>
          <w:p w14:paraId="5B880CF6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142" w:type="dxa"/>
            <w:shd w:val="pct5" w:color="auto" w:fill="auto"/>
          </w:tcPr>
          <w:p w14:paraId="0D660DD1" w14:textId="77777777" w:rsidR="00F97B6F" w:rsidRDefault="00F97B6F" w:rsidP="00F97B6F">
            <w:pPr>
              <w:pStyle w:val="Tussenbalk"/>
              <w:keepNext/>
              <w:keepLines/>
            </w:pPr>
          </w:p>
        </w:tc>
      </w:tr>
      <w:tr w:rsidR="00F97B6F" w14:paraId="39BDEF51" w14:textId="77777777" w:rsidTr="00CF1868">
        <w:trPr>
          <w:cantSplit/>
        </w:trPr>
        <w:tc>
          <w:tcPr>
            <w:tcW w:w="424" w:type="dxa"/>
          </w:tcPr>
          <w:p w14:paraId="10E4FA5D" w14:textId="77777777" w:rsidR="00F97B6F" w:rsidRDefault="00F97B6F" w:rsidP="00F97B6F">
            <w:pPr>
              <w:pStyle w:val="Basistekst"/>
              <w:keepNext/>
              <w:keepLines/>
            </w:pPr>
          </w:p>
        </w:tc>
        <w:tc>
          <w:tcPr>
            <w:tcW w:w="2685" w:type="dxa"/>
            <w:gridSpan w:val="2"/>
          </w:tcPr>
          <w:p w14:paraId="3B657509" w14:textId="77777777" w:rsidR="00F97B6F" w:rsidRDefault="00F97B6F" w:rsidP="00F97B6F">
            <w:pPr>
              <w:pStyle w:val="Basistekst"/>
              <w:keepNext/>
              <w:keepLines/>
            </w:pPr>
          </w:p>
        </w:tc>
        <w:tc>
          <w:tcPr>
            <w:tcW w:w="142" w:type="dxa"/>
            <w:gridSpan w:val="2"/>
            <w:shd w:val="pct5" w:color="auto" w:fill="auto"/>
          </w:tcPr>
          <w:p w14:paraId="3E47BD66" w14:textId="77777777" w:rsidR="00F97B6F" w:rsidRDefault="00F97B6F" w:rsidP="00F97B6F">
            <w:pPr>
              <w:pStyle w:val="Basistekst"/>
              <w:keepNext/>
              <w:keepLines/>
            </w:pPr>
          </w:p>
        </w:tc>
        <w:tc>
          <w:tcPr>
            <w:tcW w:w="1547" w:type="dxa"/>
            <w:shd w:val="pct5" w:color="auto" w:fill="auto"/>
          </w:tcPr>
          <w:p w14:paraId="6139D7CE" w14:textId="77777777" w:rsidR="00F97B6F" w:rsidRPr="00551534" w:rsidRDefault="00F97B6F" w:rsidP="00F97B6F">
            <w:pPr>
              <w:pStyle w:val="Basistekst"/>
              <w:keepNext/>
              <w:keepLines/>
            </w:pPr>
            <w:r>
              <w:t>Telefoonnummer</w:t>
            </w:r>
          </w:p>
        </w:tc>
        <w:tc>
          <w:tcPr>
            <w:tcW w:w="5125" w:type="dxa"/>
            <w:gridSpan w:val="10"/>
          </w:tcPr>
          <w:p w14:paraId="0318ED4E" w14:textId="77777777" w:rsidR="00F97B6F" w:rsidRPr="00551534" w:rsidRDefault="00F97B6F" w:rsidP="00F97B6F">
            <w:pPr>
              <w:pStyle w:val="Invulling"/>
              <w:keepNext/>
              <w:keepLines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142" w:type="dxa"/>
            <w:shd w:val="pct5" w:color="auto" w:fill="auto"/>
          </w:tcPr>
          <w:p w14:paraId="6E54794A" w14:textId="77777777" w:rsidR="00F97B6F" w:rsidRDefault="00F97B6F" w:rsidP="00F97B6F">
            <w:pPr>
              <w:pStyle w:val="Basistekst"/>
              <w:keepNext/>
              <w:keepLines/>
            </w:pPr>
          </w:p>
        </w:tc>
      </w:tr>
      <w:tr w:rsidR="00F97B6F" w14:paraId="3C24175C" w14:textId="77777777" w:rsidTr="00CF1868">
        <w:trPr>
          <w:cantSplit/>
        </w:trPr>
        <w:tc>
          <w:tcPr>
            <w:tcW w:w="424" w:type="dxa"/>
          </w:tcPr>
          <w:p w14:paraId="4692C254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2685" w:type="dxa"/>
            <w:gridSpan w:val="2"/>
          </w:tcPr>
          <w:p w14:paraId="0735EA6F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142" w:type="dxa"/>
            <w:gridSpan w:val="2"/>
            <w:shd w:val="pct5" w:color="auto" w:fill="auto"/>
          </w:tcPr>
          <w:p w14:paraId="3A6F569A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6672" w:type="dxa"/>
            <w:gridSpan w:val="11"/>
            <w:shd w:val="pct5" w:color="auto" w:fill="auto"/>
          </w:tcPr>
          <w:p w14:paraId="5C5A2736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142" w:type="dxa"/>
            <w:shd w:val="pct5" w:color="auto" w:fill="auto"/>
          </w:tcPr>
          <w:p w14:paraId="099F3795" w14:textId="77777777" w:rsidR="00F97B6F" w:rsidRDefault="00F97B6F" w:rsidP="00F97B6F">
            <w:pPr>
              <w:pStyle w:val="Tussenbalk"/>
              <w:keepNext/>
              <w:keepLines/>
            </w:pPr>
          </w:p>
        </w:tc>
      </w:tr>
      <w:tr w:rsidR="00F97B6F" w14:paraId="4174A519" w14:textId="77777777" w:rsidTr="00CF1868">
        <w:trPr>
          <w:cantSplit/>
        </w:trPr>
        <w:tc>
          <w:tcPr>
            <w:tcW w:w="424" w:type="dxa"/>
          </w:tcPr>
          <w:p w14:paraId="4FA10228" w14:textId="77777777" w:rsidR="00F97B6F" w:rsidRDefault="00F97B6F" w:rsidP="00F97B6F">
            <w:pPr>
              <w:pStyle w:val="Basistekst"/>
              <w:keepNext/>
              <w:keepLines/>
            </w:pPr>
          </w:p>
        </w:tc>
        <w:tc>
          <w:tcPr>
            <w:tcW w:w="2685" w:type="dxa"/>
            <w:gridSpan w:val="2"/>
            <w:tcBorders>
              <w:bottom w:val="single" w:sz="2" w:space="0" w:color="808080"/>
            </w:tcBorders>
          </w:tcPr>
          <w:p w14:paraId="6EDC9B49" w14:textId="77777777" w:rsidR="00F97B6F" w:rsidRDefault="00F97B6F" w:rsidP="00F97B6F">
            <w:pPr>
              <w:pStyle w:val="Basistekst"/>
              <w:keepNext/>
              <w:keepLines/>
            </w:pPr>
          </w:p>
        </w:tc>
        <w:tc>
          <w:tcPr>
            <w:tcW w:w="142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203E28CC" w14:textId="77777777" w:rsidR="00F97B6F" w:rsidRDefault="00F97B6F" w:rsidP="00F97B6F">
            <w:pPr>
              <w:pStyle w:val="Basistekst"/>
              <w:keepNext/>
              <w:keepLines/>
            </w:pPr>
          </w:p>
        </w:tc>
        <w:tc>
          <w:tcPr>
            <w:tcW w:w="1547" w:type="dxa"/>
            <w:tcBorders>
              <w:bottom w:val="single" w:sz="2" w:space="0" w:color="808080"/>
            </w:tcBorders>
            <w:shd w:val="pct5" w:color="auto" w:fill="auto"/>
          </w:tcPr>
          <w:p w14:paraId="0BAFD588" w14:textId="77777777" w:rsidR="00F97B6F" w:rsidRPr="00551534" w:rsidRDefault="00F97B6F" w:rsidP="00F97B6F">
            <w:pPr>
              <w:pStyle w:val="Basistekst"/>
              <w:keepNext/>
              <w:keepLines/>
            </w:pPr>
            <w:r>
              <w:t>E-mailadres</w:t>
            </w:r>
          </w:p>
        </w:tc>
        <w:tc>
          <w:tcPr>
            <w:tcW w:w="5125" w:type="dxa"/>
            <w:gridSpan w:val="10"/>
            <w:tcBorders>
              <w:bottom w:val="single" w:sz="2" w:space="0" w:color="808080"/>
            </w:tcBorders>
          </w:tcPr>
          <w:p w14:paraId="739F7774" w14:textId="77777777" w:rsidR="00F97B6F" w:rsidRPr="00551534" w:rsidRDefault="00F97B6F" w:rsidP="00F97B6F">
            <w:pPr>
              <w:pStyle w:val="Invulling"/>
              <w:keepNext/>
              <w:keepLines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142" w:type="dxa"/>
            <w:shd w:val="pct5" w:color="auto" w:fill="auto"/>
          </w:tcPr>
          <w:p w14:paraId="47B68E0F" w14:textId="77777777" w:rsidR="00F97B6F" w:rsidRDefault="00F97B6F" w:rsidP="00F97B6F">
            <w:pPr>
              <w:pStyle w:val="Basistekst"/>
              <w:keepNext/>
              <w:keepLines/>
            </w:pPr>
          </w:p>
        </w:tc>
      </w:tr>
      <w:tr w:rsidR="00F97B6F" w14:paraId="0513116A" w14:textId="77777777" w:rsidTr="00CF1868">
        <w:trPr>
          <w:cantSplit/>
        </w:trPr>
        <w:tc>
          <w:tcPr>
            <w:tcW w:w="424" w:type="dxa"/>
          </w:tcPr>
          <w:p w14:paraId="32EE8D25" w14:textId="77777777" w:rsidR="00F97B6F" w:rsidRDefault="00F97B6F" w:rsidP="00F97B6F">
            <w:pPr>
              <w:pStyle w:val="Tussenbalk"/>
              <w:widowControl w:val="0"/>
            </w:pPr>
          </w:p>
        </w:tc>
        <w:tc>
          <w:tcPr>
            <w:tcW w:w="2685" w:type="dxa"/>
            <w:gridSpan w:val="2"/>
          </w:tcPr>
          <w:p w14:paraId="04A98ED9" w14:textId="77777777" w:rsidR="00F97B6F" w:rsidRDefault="00F97B6F" w:rsidP="00F97B6F">
            <w:pPr>
              <w:pStyle w:val="Tussenbalk"/>
              <w:widowControl w:val="0"/>
            </w:pPr>
          </w:p>
        </w:tc>
        <w:tc>
          <w:tcPr>
            <w:tcW w:w="142" w:type="dxa"/>
            <w:gridSpan w:val="2"/>
            <w:shd w:val="pct5" w:color="auto" w:fill="auto"/>
          </w:tcPr>
          <w:p w14:paraId="77D9DC77" w14:textId="77777777" w:rsidR="00F97B6F" w:rsidRDefault="00F97B6F" w:rsidP="00F97B6F">
            <w:pPr>
              <w:pStyle w:val="Tussenbalk"/>
              <w:widowControl w:val="0"/>
            </w:pPr>
          </w:p>
        </w:tc>
        <w:tc>
          <w:tcPr>
            <w:tcW w:w="6672" w:type="dxa"/>
            <w:gridSpan w:val="11"/>
            <w:shd w:val="pct5" w:color="auto" w:fill="auto"/>
          </w:tcPr>
          <w:p w14:paraId="7BEBC5ED" w14:textId="77777777" w:rsidR="00F97B6F" w:rsidRDefault="00F97B6F" w:rsidP="00F97B6F">
            <w:pPr>
              <w:pStyle w:val="Tussenbalk"/>
              <w:widowControl w:val="0"/>
            </w:pPr>
          </w:p>
        </w:tc>
        <w:tc>
          <w:tcPr>
            <w:tcW w:w="142" w:type="dxa"/>
            <w:shd w:val="pct5" w:color="auto" w:fill="auto"/>
          </w:tcPr>
          <w:p w14:paraId="1F150950" w14:textId="77777777" w:rsidR="00F97B6F" w:rsidRDefault="00F97B6F" w:rsidP="00F97B6F">
            <w:pPr>
              <w:pStyle w:val="Tussenbalk"/>
              <w:widowControl w:val="0"/>
            </w:pPr>
          </w:p>
        </w:tc>
      </w:tr>
      <w:tr w:rsidR="00F97B6F" w:rsidRPr="00A440DE" w14:paraId="1010EEDD" w14:textId="77777777" w:rsidTr="00564252">
        <w:tc>
          <w:tcPr>
            <w:tcW w:w="424" w:type="dxa"/>
          </w:tcPr>
          <w:p w14:paraId="478FD0B2" w14:textId="77777777" w:rsidR="00F97B6F" w:rsidRPr="00A440DE" w:rsidRDefault="00F97B6F" w:rsidP="00F97B6F">
            <w:pPr>
              <w:pStyle w:val="Basisrubriekskop"/>
              <w:keepNext/>
              <w:keepLines/>
            </w:pPr>
          </w:p>
        </w:tc>
        <w:tc>
          <w:tcPr>
            <w:tcW w:w="2404" w:type="dxa"/>
          </w:tcPr>
          <w:p w14:paraId="7346178D" w14:textId="77777777" w:rsidR="00F97B6F" w:rsidRPr="00A440DE" w:rsidRDefault="00F97B6F" w:rsidP="00F97B6F">
            <w:pPr>
              <w:pStyle w:val="Basisrubriekskop"/>
              <w:keepNext/>
              <w:keepLines/>
            </w:pPr>
          </w:p>
        </w:tc>
        <w:tc>
          <w:tcPr>
            <w:tcW w:w="281" w:type="dxa"/>
            <w:shd w:val="solid" w:color="auto" w:fill="auto"/>
          </w:tcPr>
          <w:p w14:paraId="630262B9" w14:textId="77777777" w:rsidR="00F97B6F" w:rsidRPr="00A440DE" w:rsidRDefault="00F97B6F" w:rsidP="00F97B6F">
            <w:pPr>
              <w:pStyle w:val="Basisrubriekskop"/>
              <w:keepNext/>
              <w:keepLines/>
              <w:jc w:val="center"/>
            </w:pPr>
            <w:r>
              <w:t>2</w:t>
            </w:r>
          </w:p>
        </w:tc>
        <w:tc>
          <w:tcPr>
            <w:tcW w:w="142" w:type="dxa"/>
            <w:gridSpan w:val="2"/>
            <w:shd w:val="pct50" w:color="auto" w:fill="auto"/>
          </w:tcPr>
          <w:p w14:paraId="6D923FA0" w14:textId="77777777" w:rsidR="00F97B6F" w:rsidRPr="00A440DE" w:rsidRDefault="00F97B6F" w:rsidP="00F97B6F">
            <w:pPr>
              <w:pStyle w:val="Basisrubriekskop"/>
              <w:keepNext/>
              <w:keepLines/>
            </w:pPr>
          </w:p>
        </w:tc>
        <w:tc>
          <w:tcPr>
            <w:tcW w:w="6672" w:type="dxa"/>
            <w:gridSpan w:val="11"/>
            <w:shd w:val="pct50" w:color="auto" w:fill="auto"/>
          </w:tcPr>
          <w:p w14:paraId="1E9FD6F6" w14:textId="77777777" w:rsidR="00F97B6F" w:rsidRPr="00A440DE" w:rsidRDefault="00F97B6F" w:rsidP="00F97B6F">
            <w:pPr>
              <w:pStyle w:val="Basisrubriekskop"/>
              <w:keepNext/>
              <w:keepLines/>
            </w:pPr>
            <w:r>
              <w:t>Gegevens werkgever</w:t>
            </w:r>
          </w:p>
        </w:tc>
        <w:tc>
          <w:tcPr>
            <w:tcW w:w="142" w:type="dxa"/>
            <w:shd w:val="pct5" w:color="auto" w:fill="auto"/>
          </w:tcPr>
          <w:p w14:paraId="75065C54" w14:textId="77777777" w:rsidR="00F97B6F" w:rsidRPr="00A440DE" w:rsidRDefault="00F97B6F" w:rsidP="00F97B6F">
            <w:pPr>
              <w:pStyle w:val="Basisrubriekskop"/>
              <w:keepNext/>
              <w:keepLines/>
            </w:pPr>
          </w:p>
        </w:tc>
      </w:tr>
      <w:tr w:rsidR="00F97B6F" w14:paraId="367A7365" w14:textId="77777777" w:rsidTr="00564252">
        <w:tc>
          <w:tcPr>
            <w:tcW w:w="424" w:type="dxa"/>
          </w:tcPr>
          <w:p w14:paraId="74A860EF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2685" w:type="dxa"/>
            <w:gridSpan w:val="2"/>
          </w:tcPr>
          <w:p w14:paraId="7A9BAA0E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142" w:type="dxa"/>
            <w:gridSpan w:val="2"/>
            <w:shd w:val="pct5" w:color="auto" w:fill="auto"/>
          </w:tcPr>
          <w:p w14:paraId="40D7D764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6672" w:type="dxa"/>
            <w:gridSpan w:val="11"/>
            <w:shd w:val="pct5" w:color="auto" w:fill="auto"/>
          </w:tcPr>
          <w:p w14:paraId="336EFE5B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142" w:type="dxa"/>
            <w:shd w:val="pct5" w:color="auto" w:fill="auto"/>
          </w:tcPr>
          <w:p w14:paraId="4420B988" w14:textId="77777777" w:rsidR="00F97B6F" w:rsidRDefault="00F97B6F" w:rsidP="00F97B6F">
            <w:pPr>
              <w:pStyle w:val="Tussenbalk"/>
              <w:keepNext/>
              <w:keepLines/>
            </w:pPr>
          </w:p>
        </w:tc>
      </w:tr>
      <w:tr w:rsidR="00F97B6F" w14:paraId="2F1DB4E4" w14:textId="77777777" w:rsidTr="00564252">
        <w:trPr>
          <w:cantSplit/>
        </w:trPr>
        <w:tc>
          <w:tcPr>
            <w:tcW w:w="424" w:type="dxa"/>
          </w:tcPr>
          <w:p w14:paraId="12A9AD21" w14:textId="77777777" w:rsidR="00F97B6F" w:rsidRPr="00A440DE" w:rsidRDefault="00F97B6F" w:rsidP="00F97B6F">
            <w:pPr>
              <w:pStyle w:val="Basistekst"/>
              <w:keepNext/>
              <w:keepLines/>
            </w:pPr>
            <w:r>
              <w:t>2</w:t>
            </w:r>
            <w:r w:rsidRPr="00A440DE">
              <w:t>.1</w:t>
            </w:r>
          </w:p>
        </w:tc>
        <w:tc>
          <w:tcPr>
            <w:tcW w:w="2685" w:type="dxa"/>
            <w:gridSpan w:val="2"/>
            <w:tcBorders>
              <w:bottom w:val="single" w:sz="2" w:space="0" w:color="808080"/>
            </w:tcBorders>
          </w:tcPr>
          <w:p w14:paraId="126390C0" w14:textId="77777777" w:rsidR="00F97B6F" w:rsidRPr="00A440DE" w:rsidRDefault="00F97B6F" w:rsidP="00F97B6F">
            <w:pPr>
              <w:pStyle w:val="Basistekst"/>
              <w:keepNext/>
              <w:keepLines/>
            </w:pPr>
            <w:r>
              <w:t>Bedrijfsnaam</w:t>
            </w:r>
          </w:p>
        </w:tc>
        <w:tc>
          <w:tcPr>
            <w:tcW w:w="142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10B4CD5A" w14:textId="77777777" w:rsidR="00F97B6F" w:rsidRDefault="00F97B6F" w:rsidP="00F97B6F">
            <w:pPr>
              <w:pStyle w:val="Basistekst"/>
              <w:keepNext/>
              <w:keepLines/>
            </w:pPr>
          </w:p>
        </w:tc>
        <w:tc>
          <w:tcPr>
            <w:tcW w:w="6672" w:type="dxa"/>
            <w:gridSpan w:val="11"/>
            <w:tcBorders>
              <w:bottom w:val="single" w:sz="2" w:space="0" w:color="808080"/>
            </w:tcBorders>
          </w:tcPr>
          <w:p w14:paraId="0336A0A2" w14:textId="77777777" w:rsidR="00F97B6F" w:rsidRDefault="00F97B6F" w:rsidP="00F97B6F">
            <w:pPr>
              <w:pStyle w:val="Invulling"/>
              <w:keepNext/>
              <w:keepLines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142" w:type="dxa"/>
            <w:shd w:val="pct5" w:color="auto" w:fill="auto"/>
          </w:tcPr>
          <w:p w14:paraId="61BD1D66" w14:textId="77777777" w:rsidR="00F97B6F" w:rsidRDefault="00F97B6F" w:rsidP="00F97B6F">
            <w:pPr>
              <w:pStyle w:val="Basistekst"/>
              <w:keepNext/>
              <w:keepLines/>
            </w:pPr>
          </w:p>
        </w:tc>
      </w:tr>
      <w:tr w:rsidR="00F97B6F" w14:paraId="2FB8307F" w14:textId="77777777" w:rsidTr="00564252">
        <w:trPr>
          <w:cantSplit/>
        </w:trPr>
        <w:tc>
          <w:tcPr>
            <w:tcW w:w="424" w:type="dxa"/>
          </w:tcPr>
          <w:p w14:paraId="21B14959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2685" w:type="dxa"/>
            <w:gridSpan w:val="2"/>
          </w:tcPr>
          <w:p w14:paraId="2957AFDA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142" w:type="dxa"/>
            <w:gridSpan w:val="2"/>
            <w:shd w:val="pct5" w:color="auto" w:fill="auto"/>
          </w:tcPr>
          <w:p w14:paraId="240213D7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6672" w:type="dxa"/>
            <w:gridSpan w:val="11"/>
            <w:shd w:val="pct5" w:color="auto" w:fill="auto"/>
          </w:tcPr>
          <w:p w14:paraId="7EBFEA2E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142" w:type="dxa"/>
            <w:shd w:val="pct5" w:color="auto" w:fill="auto"/>
          </w:tcPr>
          <w:p w14:paraId="2387E711" w14:textId="77777777" w:rsidR="00F97B6F" w:rsidRDefault="00F97B6F" w:rsidP="00F97B6F">
            <w:pPr>
              <w:pStyle w:val="Tussenbalk"/>
              <w:keepNext/>
              <w:keepLines/>
            </w:pPr>
          </w:p>
        </w:tc>
      </w:tr>
      <w:tr w:rsidR="00F97B6F" w14:paraId="11194263" w14:textId="77777777" w:rsidTr="00564252">
        <w:trPr>
          <w:cantSplit/>
        </w:trPr>
        <w:tc>
          <w:tcPr>
            <w:tcW w:w="424" w:type="dxa"/>
          </w:tcPr>
          <w:p w14:paraId="48295041" w14:textId="77777777" w:rsidR="00F97B6F" w:rsidRDefault="00F97B6F" w:rsidP="00F97B6F">
            <w:pPr>
              <w:pStyle w:val="Basistekst"/>
              <w:keepNext/>
              <w:keepLines/>
            </w:pPr>
            <w:r>
              <w:t>2.2</w:t>
            </w:r>
          </w:p>
        </w:tc>
        <w:tc>
          <w:tcPr>
            <w:tcW w:w="2685" w:type="dxa"/>
            <w:gridSpan w:val="2"/>
            <w:tcBorders>
              <w:bottom w:val="single" w:sz="2" w:space="0" w:color="808080"/>
            </w:tcBorders>
          </w:tcPr>
          <w:p w14:paraId="73F89877" w14:textId="77777777" w:rsidR="00F97B6F" w:rsidRPr="00A440DE" w:rsidRDefault="00F97B6F" w:rsidP="00F97B6F">
            <w:pPr>
              <w:pStyle w:val="Basistekst"/>
              <w:keepNext/>
              <w:keepLines/>
            </w:pPr>
            <w:r>
              <w:t>Plaats</w:t>
            </w:r>
          </w:p>
        </w:tc>
        <w:tc>
          <w:tcPr>
            <w:tcW w:w="142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22FDF8AE" w14:textId="77777777" w:rsidR="00F97B6F" w:rsidRDefault="00F97B6F" w:rsidP="00F97B6F">
            <w:pPr>
              <w:pStyle w:val="Basistekst"/>
              <w:keepNext/>
              <w:keepLines/>
            </w:pPr>
          </w:p>
        </w:tc>
        <w:tc>
          <w:tcPr>
            <w:tcW w:w="6672" w:type="dxa"/>
            <w:gridSpan w:val="11"/>
            <w:tcBorders>
              <w:bottom w:val="single" w:sz="2" w:space="0" w:color="808080"/>
            </w:tcBorders>
          </w:tcPr>
          <w:p w14:paraId="0439F0F9" w14:textId="77777777" w:rsidR="00F97B6F" w:rsidRDefault="00F97B6F" w:rsidP="00F97B6F">
            <w:pPr>
              <w:pStyle w:val="Invulling"/>
              <w:keepNext/>
              <w:keepLines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142" w:type="dxa"/>
            <w:shd w:val="pct5" w:color="auto" w:fill="auto"/>
          </w:tcPr>
          <w:p w14:paraId="3DDE380E" w14:textId="77777777" w:rsidR="00F97B6F" w:rsidRDefault="00F97B6F" w:rsidP="00F97B6F">
            <w:pPr>
              <w:pStyle w:val="Basistekst"/>
              <w:keepNext/>
              <w:keepLines/>
            </w:pPr>
          </w:p>
        </w:tc>
      </w:tr>
      <w:tr w:rsidR="00F97B6F" w14:paraId="5E0F57C8" w14:textId="77777777" w:rsidTr="00564252">
        <w:trPr>
          <w:cantSplit/>
        </w:trPr>
        <w:tc>
          <w:tcPr>
            <w:tcW w:w="424" w:type="dxa"/>
          </w:tcPr>
          <w:p w14:paraId="11148684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2685" w:type="dxa"/>
            <w:gridSpan w:val="2"/>
          </w:tcPr>
          <w:p w14:paraId="5B79326B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142" w:type="dxa"/>
            <w:gridSpan w:val="2"/>
            <w:shd w:val="pct5" w:color="auto" w:fill="auto"/>
          </w:tcPr>
          <w:p w14:paraId="5390231D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6672" w:type="dxa"/>
            <w:gridSpan w:val="11"/>
            <w:shd w:val="pct5" w:color="auto" w:fill="auto"/>
          </w:tcPr>
          <w:p w14:paraId="5B9FED1F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142" w:type="dxa"/>
            <w:shd w:val="pct5" w:color="auto" w:fill="auto"/>
          </w:tcPr>
          <w:p w14:paraId="21589315" w14:textId="77777777" w:rsidR="00F97B6F" w:rsidRDefault="00F97B6F" w:rsidP="00F97B6F">
            <w:pPr>
              <w:pStyle w:val="Tussenbalk"/>
              <w:keepNext/>
              <w:keepLines/>
            </w:pPr>
          </w:p>
        </w:tc>
      </w:tr>
      <w:tr w:rsidR="00F97B6F" w14:paraId="4DD23865" w14:textId="77777777" w:rsidTr="00E97C90">
        <w:trPr>
          <w:cantSplit/>
        </w:trPr>
        <w:tc>
          <w:tcPr>
            <w:tcW w:w="424" w:type="dxa"/>
          </w:tcPr>
          <w:p w14:paraId="0DA7749E" w14:textId="77777777" w:rsidR="00F97B6F" w:rsidRDefault="00F97B6F" w:rsidP="00F97B6F">
            <w:pPr>
              <w:pStyle w:val="Basistekst"/>
              <w:keepNext/>
              <w:keepLines/>
            </w:pPr>
            <w:r>
              <w:t>2.3</w:t>
            </w:r>
          </w:p>
        </w:tc>
        <w:tc>
          <w:tcPr>
            <w:tcW w:w="2685" w:type="dxa"/>
            <w:gridSpan w:val="2"/>
            <w:tcBorders>
              <w:bottom w:val="single" w:sz="2" w:space="0" w:color="808080"/>
            </w:tcBorders>
          </w:tcPr>
          <w:p w14:paraId="6C318685" w14:textId="77777777" w:rsidR="00F97B6F" w:rsidRDefault="00F97B6F" w:rsidP="00F97B6F">
            <w:pPr>
              <w:pStyle w:val="Basistekst"/>
              <w:keepNext/>
              <w:keepLines/>
            </w:pPr>
            <w:r>
              <w:t>Loonheffingennummer</w:t>
            </w:r>
          </w:p>
        </w:tc>
        <w:tc>
          <w:tcPr>
            <w:tcW w:w="142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43029434" w14:textId="77777777" w:rsidR="00F97B6F" w:rsidRDefault="00F97B6F" w:rsidP="00F97B6F">
            <w:pPr>
              <w:pStyle w:val="Basistekst"/>
              <w:keepNext/>
              <w:keepLines/>
            </w:pPr>
          </w:p>
        </w:tc>
        <w:tc>
          <w:tcPr>
            <w:tcW w:w="2845" w:type="dxa"/>
            <w:gridSpan w:val="7"/>
            <w:tcBorders>
              <w:bottom w:val="single" w:sz="2" w:space="0" w:color="808080"/>
            </w:tcBorders>
          </w:tcPr>
          <w:p w14:paraId="54FC5A58" w14:textId="77777777" w:rsidR="00F97B6F" w:rsidRDefault="00F97B6F" w:rsidP="00F97B6F">
            <w:pPr>
              <w:pStyle w:val="Invulling"/>
              <w:keepNext/>
              <w:keepLines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3827" w:type="dxa"/>
            <w:gridSpan w:val="4"/>
            <w:tcBorders>
              <w:bottom w:val="single" w:sz="2" w:space="0" w:color="808080"/>
            </w:tcBorders>
            <w:shd w:val="clear" w:color="auto" w:fill="F2F2F2"/>
          </w:tcPr>
          <w:p w14:paraId="7022B86F" w14:textId="77777777" w:rsidR="00F97B6F" w:rsidRDefault="00F97B6F" w:rsidP="00F97B6F">
            <w:pPr>
              <w:pStyle w:val="Invulling"/>
              <w:keepNext/>
              <w:keepLines/>
            </w:pPr>
          </w:p>
        </w:tc>
        <w:tc>
          <w:tcPr>
            <w:tcW w:w="142" w:type="dxa"/>
            <w:shd w:val="pct5" w:color="auto" w:fill="auto"/>
          </w:tcPr>
          <w:p w14:paraId="7F0A6BB0" w14:textId="77777777" w:rsidR="00F97B6F" w:rsidRDefault="00F97B6F" w:rsidP="00F97B6F">
            <w:pPr>
              <w:pStyle w:val="Basistekst"/>
              <w:keepNext/>
              <w:keepLines/>
            </w:pPr>
          </w:p>
        </w:tc>
      </w:tr>
      <w:tr w:rsidR="00F97B6F" w14:paraId="197727C5" w14:textId="77777777" w:rsidTr="00564252">
        <w:trPr>
          <w:cantSplit/>
        </w:trPr>
        <w:tc>
          <w:tcPr>
            <w:tcW w:w="424" w:type="dxa"/>
          </w:tcPr>
          <w:p w14:paraId="14CA6578" w14:textId="77777777" w:rsidR="00F97B6F" w:rsidRDefault="00F97B6F" w:rsidP="00F97B6F">
            <w:pPr>
              <w:pStyle w:val="Tussenbalk"/>
              <w:widowControl w:val="0"/>
            </w:pPr>
          </w:p>
        </w:tc>
        <w:tc>
          <w:tcPr>
            <w:tcW w:w="2685" w:type="dxa"/>
            <w:gridSpan w:val="2"/>
          </w:tcPr>
          <w:p w14:paraId="33A359DA" w14:textId="77777777" w:rsidR="00F97B6F" w:rsidRDefault="00F97B6F" w:rsidP="00F97B6F">
            <w:pPr>
              <w:pStyle w:val="Tussenbalk"/>
              <w:widowControl w:val="0"/>
            </w:pPr>
          </w:p>
        </w:tc>
        <w:tc>
          <w:tcPr>
            <w:tcW w:w="142" w:type="dxa"/>
            <w:gridSpan w:val="2"/>
            <w:shd w:val="pct5" w:color="auto" w:fill="auto"/>
          </w:tcPr>
          <w:p w14:paraId="1CBACEF3" w14:textId="77777777" w:rsidR="00F97B6F" w:rsidRDefault="00F97B6F" w:rsidP="00F97B6F">
            <w:pPr>
              <w:pStyle w:val="Tussenbalk"/>
              <w:widowControl w:val="0"/>
            </w:pPr>
          </w:p>
        </w:tc>
        <w:tc>
          <w:tcPr>
            <w:tcW w:w="6672" w:type="dxa"/>
            <w:gridSpan w:val="11"/>
            <w:shd w:val="pct5" w:color="auto" w:fill="auto"/>
          </w:tcPr>
          <w:p w14:paraId="45A1F015" w14:textId="77777777" w:rsidR="00F97B6F" w:rsidRDefault="00F97B6F" w:rsidP="00F97B6F">
            <w:pPr>
              <w:pStyle w:val="Tussenbalk"/>
              <w:widowControl w:val="0"/>
            </w:pPr>
          </w:p>
        </w:tc>
        <w:tc>
          <w:tcPr>
            <w:tcW w:w="142" w:type="dxa"/>
            <w:shd w:val="pct5" w:color="auto" w:fill="auto"/>
          </w:tcPr>
          <w:p w14:paraId="70842B1F" w14:textId="77777777" w:rsidR="00F97B6F" w:rsidRDefault="00F97B6F" w:rsidP="00F97B6F">
            <w:pPr>
              <w:pStyle w:val="Tussenbalk"/>
              <w:widowControl w:val="0"/>
            </w:pPr>
          </w:p>
        </w:tc>
      </w:tr>
      <w:tr w:rsidR="00F97B6F" w:rsidRPr="00E97C90" w14:paraId="3CE8AE91" w14:textId="77777777" w:rsidTr="00CF1868">
        <w:trPr>
          <w:cantSplit/>
        </w:trPr>
        <w:tc>
          <w:tcPr>
            <w:tcW w:w="424" w:type="dxa"/>
          </w:tcPr>
          <w:p w14:paraId="0B3D6C70" w14:textId="77777777" w:rsidR="00F97B6F" w:rsidRPr="00E97C90" w:rsidRDefault="00F97B6F" w:rsidP="00F97B6F">
            <w:pPr>
              <w:pStyle w:val="Basisrubriekskop"/>
              <w:keepNext/>
              <w:keepLines/>
            </w:pPr>
          </w:p>
        </w:tc>
        <w:tc>
          <w:tcPr>
            <w:tcW w:w="2404" w:type="dxa"/>
          </w:tcPr>
          <w:p w14:paraId="4E75BD2F" w14:textId="77777777" w:rsidR="00F97B6F" w:rsidRPr="00E97C90" w:rsidRDefault="00F97B6F" w:rsidP="00F97B6F">
            <w:pPr>
              <w:pStyle w:val="Basisrubriekskop"/>
              <w:keepNext/>
              <w:keepLines/>
            </w:pPr>
          </w:p>
        </w:tc>
        <w:tc>
          <w:tcPr>
            <w:tcW w:w="281" w:type="dxa"/>
            <w:shd w:val="solid" w:color="auto" w:fill="auto"/>
          </w:tcPr>
          <w:p w14:paraId="15E78C45" w14:textId="77777777" w:rsidR="00F97B6F" w:rsidRPr="00E97C90" w:rsidRDefault="00F97B6F" w:rsidP="00F97B6F">
            <w:pPr>
              <w:pStyle w:val="Basisrubriekskop"/>
              <w:keepNext/>
              <w:keepLines/>
              <w:jc w:val="center"/>
            </w:pPr>
            <w:r w:rsidRPr="00E97C90">
              <w:t>3</w:t>
            </w:r>
          </w:p>
        </w:tc>
        <w:tc>
          <w:tcPr>
            <w:tcW w:w="142" w:type="dxa"/>
            <w:gridSpan w:val="2"/>
            <w:shd w:val="pct50" w:color="auto" w:fill="auto"/>
          </w:tcPr>
          <w:p w14:paraId="6EFCDE86" w14:textId="77777777" w:rsidR="00F97B6F" w:rsidRPr="00E97C90" w:rsidRDefault="00F97B6F" w:rsidP="00F97B6F">
            <w:pPr>
              <w:pStyle w:val="Basisrubriekskop"/>
              <w:keepNext/>
              <w:keepLines/>
            </w:pPr>
          </w:p>
        </w:tc>
        <w:tc>
          <w:tcPr>
            <w:tcW w:w="6672" w:type="dxa"/>
            <w:gridSpan w:val="11"/>
            <w:shd w:val="pct50" w:color="auto" w:fill="auto"/>
          </w:tcPr>
          <w:p w14:paraId="75F1A201" w14:textId="77777777" w:rsidR="00F97B6F" w:rsidRPr="00B50D73" w:rsidRDefault="00F97B6F" w:rsidP="00F97B6F">
            <w:pPr>
              <w:pStyle w:val="Basisrubriekskop"/>
              <w:keepNext/>
              <w:keepLines/>
              <w:rPr>
                <w:bCs/>
              </w:rPr>
            </w:pPr>
            <w:r w:rsidRPr="00B50D73">
              <w:rPr>
                <w:bCs/>
              </w:rPr>
              <w:t xml:space="preserve">Gegevens </w:t>
            </w:r>
            <w:r>
              <w:rPr>
                <w:bCs/>
              </w:rPr>
              <w:t>(ex-)werknemer</w:t>
            </w:r>
            <w:r w:rsidRPr="00B50D73">
              <w:rPr>
                <w:bCs/>
              </w:rPr>
              <w:t xml:space="preserve"> voor wie u een re-integratietraject wilt starten of voortzetten</w:t>
            </w:r>
          </w:p>
        </w:tc>
        <w:tc>
          <w:tcPr>
            <w:tcW w:w="142" w:type="dxa"/>
            <w:shd w:val="pct5" w:color="auto" w:fill="auto"/>
          </w:tcPr>
          <w:p w14:paraId="51E0ECC9" w14:textId="77777777" w:rsidR="00F97B6F" w:rsidRPr="00E97C90" w:rsidRDefault="00F97B6F" w:rsidP="00F97B6F">
            <w:pPr>
              <w:pStyle w:val="Basisrubriekskop"/>
              <w:keepNext/>
              <w:keepLines/>
            </w:pPr>
          </w:p>
        </w:tc>
      </w:tr>
      <w:tr w:rsidR="00F97B6F" w14:paraId="186EDD21" w14:textId="77777777" w:rsidTr="00CF1868">
        <w:trPr>
          <w:cantSplit/>
        </w:trPr>
        <w:tc>
          <w:tcPr>
            <w:tcW w:w="424" w:type="dxa"/>
          </w:tcPr>
          <w:p w14:paraId="457DB875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2685" w:type="dxa"/>
            <w:gridSpan w:val="2"/>
          </w:tcPr>
          <w:p w14:paraId="031A3ACC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142" w:type="dxa"/>
            <w:gridSpan w:val="2"/>
            <w:shd w:val="pct5" w:color="auto" w:fill="auto"/>
          </w:tcPr>
          <w:p w14:paraId="204E52DE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6672" w:type="dxa"/>
            <w:gridSpan w:val="11"/>
            <w:shd w:val="pct5" w:color="auto" w:fill="auto"/>
          </w:tcPr>
          <w:p w14:paraId="77CDCF50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142" w:type="dxa"/>
            <w:shd w:val="pct5" w:color="auto" w:fill="auto"/>
          </w:tcPr>
          <w:p w14:paraId="2D97178A" w14:textId="77777777" w:rsidR="00F97B6F" w:rsidRDefault="00F97B6F" w:rsidP="00F97B6F">
            <w:pPr>
              <w:pStyle w:val="Tussenbalk"/>
              <w:keepNext/>
              <w:keepLines/>
            </w:pPr>
          </w:p>
        </w:tc>
      </w:tr>
      <w:tr w:rsidR="00F97B6F" w14:paraId="6FAEB09B" w14:textId="77777777" w:rsidTr="00CF1868">
        <w:trPr>
          <w:cantSplit/>
        </w:trPr>
        <w:tc>
          <w:tcPr>
            <w:tcW w:w="424" w:type="dxa"/>
          </w:tcPr>
          <w:p w14:paraId="70260637" w14:textId="77777777" w:rsidR="00F97B6F" w:rsidRDefault="00F97B6F" w:rsidP="00F97B6F">
            <w:pPr>
              <w:pStyle w:val="Basistekst"/>
              <w:keepNext/>
              <w:keepLines/>
            </w:pPr>
            <w:r>
              <w:t>3.1</w:t>
            </w:r>
          </w:p>
        </w:tc>
        <w:tc>
          <w:tcPr>
            <w:tcW w:w="2685" w:type="dxa"/>
            <w:gridSpan w:val="2"/>
            <w:tcBorders>
              <w:bottom w:val="single" w:sz="2" w:space="0" w:color="808080"/>
            </w:tcBorders>
          </w:tcPr>
          <w:p w14:paraId="7DC953E7" w14:textId="77777777" w:rsidR="00F97B6F" w:rsidRDefault="00F97B6F" w:rsidP="00F97B6F">
            <w:pPr>
              <w:pStyle w:val="Basistekst"/>
              <w:keepNext/>
              <w:keepLines/>
            </w:pPr>
            <w:r>
              <w:t>Naam (ex-)werknemer</w:t>
            </w:r>
          </w:p>
        </w:tc>
        <w:tc>
          <w:tcPr>
            <w:tcW w:w="142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2FA4C2B9" w14:textId="77777777" w:rsidR="00F97B6F" w:rsidRDefault="00F97B6F" w:rsidP="00F97B6F">
            <w:pPr>
              <w:pStyle w:val="Basistekst"/>
              <w:keepNext/>
              <w:keepLines/>
            </w:pPr>
          </w:p>
        </w:tc>
        <w:tc>
          <w:tcPr>
            <w:tcW w:w="6672" w:type="dxa"/>
            <w:gridSpan w:val="11"/>
            <w:tcBorders>
              <w:bottom w:val="single" w:sz="2" w:space="0" w:color="808080"/>
            </w:tcBorders>
          </w:tcPr>
          <w:p w14:paraId="5ECF0C25" w14:textId="77777777" w:rsidR="00F97B6F" w:rsidRDefault="00F97B6F" w:rsidP="00F97B6F">
            <w:pPr>
              <w:pStyle w:val="Invulling"/>
              <w:keepNext/>
              <w:keepLines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142" w:type="dxa"/>
            <w:shd w:val="pct5" w:color="auto" w:fill="auto"/>
          </w:tcPr>
          <w:p w14:paraId="4811D895" w14:textId="77777777" w:rsidR="00F97B6F" w:rsidRDefault="00F97B6F" w:rsidP="00F97B6F">
            <w:pPr>
              <w:pStyle w:val="Basistekst"/>
              <w:keepNext/>
              <w:keepLines/>
            </w:pPr>
          </w:p>
        </w:tc>
      </w:tr>
      <w:tr w:rsidR="00F97B6F" w14:paraId="1A155366" w14:textId="77777777" w:rsidTr="00CF1868">
        <w:trPr>
          <w:cantSplit/>
        </w:trPr>
        <w:tc>
          <w:tcPr>
            <w:tcW w:w="424" w:type="dxa"/>
          </w:tcPr>
          <w:p w14:paraId="1BBA1A67" w14:textId="77777777" w:rsidR="00F97B6F" w:rsidRDefault="00F97B6F" w:rsidP="00F97B6F">
            <w:pPr>
              <w:pStyle w:val="Tussenbalk"/>
              <w:widowControl w:val="0"/>
            </w:pPr>
          </w:p>
        </w:tc>
        <w:tc>
          <w:tcPr>
            <w:tcW w:w="2685" w:type="dxa"/>
            <w:gridSpan w:val="2"/>
          </w:tcPr>
          <w:p w14:paraId="4D93B111" w14:textId="77777777" w:rsidR="00F97B6F" w:rsidRDefault="00F97B6F" w:rsidP="00F97B6F">
            <w:pPr>
              <w:pStyle w:val="Tussenbalk"/>
              <w:widowControl w:val="0"/>
            </w:pPr>
          </w:p>
        </w:tc>
        <w:tc>
          <w:tcPr>
            <w:tcW w:w="142" w:type="dxa"/>
            <w:gridSpan w:val="2"/>
            <w:shd w:val="pct5" w:color="auto" w:fill="auto"/>
          </w:tcPr>
          <w:p w14:paraId="35FCB63D" w14:textId="77777777" w:rsidR="00F97B6F" w:rsidRDefault="00F97B6F" w:rsidP="00F97B6F">
            <w:pPr>
              <w:pStyle w:val="Tussenbalk"/>
              <w:widowControl w:val="0"/>
            </w:pPr>
          </w:p>
        </w:tc>
        <w:tc>
          <w:tcPr>
            <w:tcW w:w="6672" w:type="dxa"/>
            <w:gridSpan w:val="11"/>
            <w:shd w:val="pct5" w:color="auto" w:fill="auto"/>
          </w:tcPr>
          <w:p w14:paraId="3AE80C91" w14:textId="77777777" w:rsidR="00F97B6F" w:rsidRDefault="00F97B6F" w:rsidP="00F97B6F">
            <w:pPr>
              <w:pStyle w:val="Tussenbalk"/>
              <w:widowControl w:val="0"/>
            </w:pPr>
          </w:p>
        </w:tc>
        <w:tc>
          <w:tcPr>
            <w:tcW w:w="142" w:type="dxa"/>
            <w:shd w:val="pct5" w:color="auto" w:fill="auto"/>
          </w:tcPr>
          <w:p w14:paraId="7336D84F" w14:textId="77777777" w:rsidR="00F97B6F" w:rsidRDefault="00F97B6F" w:rsidP="00F97B6F">
            <w:pPr>
              <w:pStyle w:val="Tussenbalk"/>
              <w:widowControl w:val="0"/>
            </w:pPr>
          </w:p>
        </w:tc>
      </w:tr>
      <w:tr w:rsidR="00F97B6F" w14:paraId="164A370C" w14:textId="77777777" w:rsidTr="00CF1868">
        <w:trPr>
          <w:cantSplit/>
        </w:trPr>
        <w:tc>
          <w:tcPr>
            <w:tcW w:w="424" w:type="dxa"/>
          </w:tcPr>
          <w:p w14:paraId="3F2D3DE8" w14:textId="77777777" w:rsidR="00F97B6F" w:rsidRDefault="00F97B6F" w:rsidP="00F97B6F">
            <w:pPr>
              <w:pStyle w:val="Basistekst"/>
              <w:widowControl w:val="0"/>
            </w:pPr>
            <w:r>
              <w:t>3.2</w:t>
            </w:r>
          </w:p>
        </w:tc>
        <w:tc>
          <w:tcPr>
            <w:tcW w:w="2685" w:type="dxa"/>
            <w:gridSpan w:val="2"/>
            <w:tcBorders>
              <w:bottom w:val="single" w:sz="2" w:space="0" w:color="808080"/>
            </w:tcBorders>
          </w:tcPr>
          <w:p w14:paraId="45ACBC8E" w14:textId="77777777" w:rsidR="00F97B6F" w:rsidRDefault="00F97B6F" w:rsidP="00F97B6F">
            <w:pPr>
              <w:pStyle w:val="Basistekst"/>
              <w:widowControl w:val="0"/>
            </w:pPr>
            <w:r>
              <w:t>Burgerservicenummer</w:t>
            </w:r>
          </w:p>
        </w:tc>
        <w:tc>
          <w:tcPr>
            <w:tcW w:w="142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0ECA742C" w14:textId="77777777" w:rsidR="00F97B6F" w:rsidRDefault="00F97B6F" w:rsidP="00F97B6F">
            <w:pPr>
              <w:pStyle w:val="Basistekst"/>
              <w:widowControl w:val="0"/>
            </w:pPr>
          </w:p>
        </w:tc>
        <w:tc>
          <w:tcPr>
            <w:tcW w:w="2663" w:type="dxa"/>
            <w:gridSpan w:val="5"/>
            <w:tcBorders>
              <w:bottom w:val="single" w:sz="2" w:space="0" w:color="808080"/>
            </w:tcBorders>
          </w:tcPr>
          <w:p w14:paraId="07D774A2" w14:textId="77777777" w:rsidR="00F97B6F" w:rsidRDefault="00F97B6F" w:rsidP="00F97B6F">
            <w:pPr>
              <w:pStyle w:val="Invulling"/>
              <w:widowControl w:val="0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4009" w:type="dxa"/>
            <w:gridSpan w:val="6"/>
            <w:tcBorders>
              <w:bottom w:val="single" w:sz="2" w:space="0" w:color="808080"/>
            </w:tcBorders>
            <w:shd w:val="pct5" w:color="auto" w:fill="auto"/>
          </w:tcPr>
          <w:p w14:paraId="6FA22A9D" w14:textId="77777777" w:rsidR="00F97B6F" w:rsidRDefault="00F97B6F" w:rsidP="00F97B6F">
            <w:pPr>
              <w:pStyle w:val="Basistekst"/>
              <w:widowControl w:val="0"/>
            </w:pPr>
          </w:p>
        </w:tc>
        <w:tc>
          <w:tcPr>
            <w:tcW w:w="142" w:type="dxa"/>
            <w:shd w:val="pct5" w:color="auto" w:fill="auto"/>
          </w:tcPr>
          <w:p w14:paraId="3B49B8FB" w14:textId="77777777" w:rsidR="00F97B6F" w:rsidRDefault="00F97B6F" w:rsidP="00F97B6F">
            <w:pPr>
              <w:pStyle w:val="Basistekst"/>
              <w:widowControl w:val="0"/>
            </w:pPr>
          </w:p>
        </w:tc>
      </w:tr>
      <w:tr w:rsidR="00F97B6F" w14:paraId="35776E68" w14:textId="77777777" w:rsidTr="00E97C90">
        <w:trPr>
          <w:cantSplit/>
        </w:trPr>
        <w:tc>
          <w:tcPr>
            <w:tcW w:w="424" w:type="dxa"/>
          </w:tcPr>
          <w:p w14:paraId="382E943D" w14:textId="77777777" w:rsidR="00F97B6F" w:rsidRDefault="00F97B6F" w:rsidP="00F97B6F">
            <w:pPr>
              <w:pStyle w:val="Tussenbalk"/>
              <w:widowControl w:val="0"/>
            </w:pPr>
          </w:p>
        </w:tc>
        <w:tc>
          <w:tcPr>
            <w:tcW w:w="2685" w:type="dxa"/>
            <w:gridSpan w:val="2"/>
          </w:tcPr>
          <w:p w14:paraId="6DF9A992" w14:textId="77777777" w:rsidR="00F97B6F" w:rsidRDefault="00F97B6F" w:rsidP="00F97B6F">
            <w:pPr>
              <w:pStyle w:val="Tussenbalk"/>
              <w:widowControl w:val="0"/>
            </w:pPr>
          </w:p>
        </w:tc>
        <w:tc>
          <w:tcPr>
            <w:tcW w:w="142" w:type="dxa"/>
            <w:gridSpan w:val="2"/>
            <w:shd w:val="pct5" w:color="auto" w:fill="auto"/>
          </w:tcPr>
          <w:p w14:paraId="1DEB35D6" w14:textId="77777777" w:rsidR="00F97B6F" w:rsidRDefault="00F97B6F" w:rsidP="00F97B6F">
            <w:pPr>
              <w:pStyle w:val="Tussenbalk"/>
              <w:widowControl w:val="0"/>
            </w:pPr>
          </w:p>
        </w:tc>
        <w:tc>
          <w:tcPr>
            <w:tcW w:w="6672" w:type="dxa"/>
            <w:gridSpan w:val="11"/>
            <w:shd w:val="pct5" w:color="auto" w:fill="auto"/>
          </w:tcPr>
          <w:p w14:paraId="637D0684" w14:textId="77777777" w:rsidR="00F97B6F" w:rsidRDefault="00F97B6F" w:rsidP="00F97B6F">
            <w:pPr>
              <w:pStyle w:val="Tussenbalk"/>
              <w:widowControl w:val="0"/>
            </w:pPr>
          </w:p>
        </w:tc>
        <w:tc>
          <w:tcPr>
            <w:tcW w:w="142" w:type="dxa"/>
            <w:shd w:val="pct5" w:color="auto" w:fill="auto"/>
          </w:tcPr>
          <w:p w14:paraId="4E6FE37F" w14:textId="77777777" w:rsidR="00F97B6F" w:rsidRDefault="00F97B6F" w:rsidP="00F97B6F">
            <w:pPr>
              <w:pStyle w:val="Tussenbalk"/>
              <w:widowControl w:val="0"/>
            </w:pPr>
          </w:p>
        </w:tc>
      </w:tr>
      <w:tr w:rsidR="00F97B6F" w14:paraId="73B2CFEB" w14:textId="77777777" w:rsidTr="00564252">
        <w:trPr>
          <w:cantSplit/>
          <w:trHeight w:val="263"/>
        </w:trPr>
        <w:tc>
          <w:tcPr>
            <w:tcW w:w="424" w:type="dxa"/>
          </w:tcPr>
          <w:p w14:paraId="41D35B81" w14:textId="77777777" w:rsidR="00F97B6F" w:rsidRPr="00E97C90" w:rsidRDefault="00F97B6F" w:rsidP="00F97B6F">
            <w:pPr>
              <w:pStyle w:val="Basistekst"/>
              <w:widowControl w:val="0"/>
            </w:pPr>
            <w:r w:rsidRPr="00E97C90">
              <w:t>3.3</w:t>
            </w:r>
          </w:p>
        </w:tc>
        <w:tc>
          <w:tcPr>
            <w:tcW w:w="2685" w:type="dxa"/>
            <w:gridSpan w:val="2"/>
            <w:tcBorders>
              <w:bottom w:val="single" w:sz="2" w:space="0" w:color="808080"/>
            </w:tcBorders>
          </w:tcPr>
          <w:p w14:paraId="646A47E4" w14:textId="77777777" w:rsidR="00F97B6F" w:rsidRPr="00E97C90" w:rsidRDefault="00F97B6F" w:rsidP="00F97B6F">
            <w:pPr>
              <w:pStyle w:val="Basistekst"/>
              <w:widowControl w:val="0"/>
            </w:pPr>
            <w:r w:rsidRPr="00E97C90">
              <w:t xml:space="preserve">Wilt u het re-integratietraject van de </w:t>
            </w:r>
            <w:r>
              <w:t>(ex-)werknemer</w:t>
            </w:r>
            <w:r w:rsidRPr="00E97C90">
              <w:t xml:space="preserve"> voortzetten of starten?</w:t>
            </w:r>
          </w:p>
        </w:tc>
        <w:tc>
          <w:tcPr>
            <w:tcW w:w="142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5C54E279" w14:textId="77777777" w:rsidR="00F97B6F" w:rsidRPr="00E97C90" w:rsidRDefault="00F97B6F" w:rsidP="00F97B6F">
            <w:pPr>
              <w:pStyle w:val="Basistekst"/>
              <w:widowControl w:val="0"/>
            </w:pPr>
          </w:p>
        </w:tc>
        <w:tc>
          <w:tcPr>
            <w:tcW w:w="6672" w:type="dxa"/>
            <w:gridSpan w:val="11"/>
            <w:tcBorders>
              <w:bottom w:val="single" w:sz="2" w:space="0" w:color="808080"/>
            </w:tcBorders>
            <w:shd w:val="pct5" w:color="auto" w:fill="auto"/>
          </w:tcPr>
          <w:p w14:paraId="3F812455" w14:textId="77777777" w:rsidR="00F97B6F" w:rsidRPr="00E97C90" w:rsidRDefault="00F97B6F" w:rsidP="00F97B6F">
            <w:pPr>
              <w:pStyle w:val="Basistekst"/>
              <w:widowControl w:val="0"/>
            </w:pPr>
            <w:r w:rsidRPr="00E97C90"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97C90">
              <w:instrText xml:space="preserve"> FORMCHECKBOX </w:instrText>
            </w:r>
            <w:r w:rsidRPr="00E97C90">
              <w:fldChar w:fldCharType="separate"/>
            </w:r>
            <w:r w:rsidRPr="00E97C90">
              <w:fldChar w:fldCharType="end"/>
            </w:r>
            <w:r w:rsidRPr="00E97C90">
              <w:t xml:space="preserve"> Ik wil een lopend re-integratietraject voortzetten.</w:t>
            </w:r>
          </w:p>
          <w:p w14:paraId="585BABB1" w14:textId="77777777" w:rsidR="00F97B6F" w:rsidRPr="00E97C90" w:rsidRDefault="00F97B6F" w:rsidP="00F97B6F">
            <w:pPr>
              <w:pStyle w:val="Basistekst"/>
              <w:widowControl w:val="0"/>
            </w:pPr>
            <w:r w:rsidRPr="00E97C90"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97C90">
              <w:instrText xml:space="preserve"> FORMCHECKBOX </w:instrText>
            </w:r>
            <w:r w:rsidRPr="00E97C90">
              <w:fldChar w:fldCharType="separate"/>
            </w:r>
            <w:r w:rsidRPr="00E97C90">
              <w:fldChar w:fldCharType="end"/>
            </w:r>
            <w:r w:rsidRPr="00E97C90">
              <w:t xml:space="preserve"> Ik wil een al voorgenomen re-integratietraject starten.</w:t>
            </w:r>
          </w:p>
        </w:tc>
        <w:tc>
          <w:tcPr>
            <w:tcW w:w="142" w:type="dxa"/>
            <w:shd w:val="pct5" w:color="auto" w:fill="auto"/>
          </w:tcPr>
          <w:p w14:paraId="4FD684D5" w14:textId="77777777" w:rsidR="00F97B6F" w:rsidRDefault="00F97B6F" w:rsidP="00F97B6F">
            <w:pPr>
              <w:pStyle w:val="Basistekst"/>
              <w:widowControl w:val="0"/>
            </w:pPr>
          </w:p>
        </w:tc>
      </w:tr>
      <w:tr w:rsidR="00F97B6F" w14:paraId="3D0CE4E2" w14:textId="77777777" w:rsidTr="004712B9">
        <w:trPr>
          <w:cantSplit/>
        </w:trPr>
        <w:tc>
          <w:tcPr>
            <w:tcW w:w="424" w:type="dxa"/>
          </w:tcPr>
          <w:p w14:paraId="2DDF63D5" w14:textId="77777777" w:rsidR="00F97B6F" w:rsidRDefault="00F97B6F" w:rsidP="000207BA">
            <w:pPr>
              <w:pStyle w:val="Tussenbalk"/>
            </w:pPr>
          </w:p>
        </w:tc>
        <w:tc>
          <w:tcPr>
            <w:tcW w:w="2685" w:type="dxa"/>
            <w:gridSpan w:val="2"/>
          </w:tcPr>
          <w:p w14:paraId="3DB53D6E" w14:textId="77777777" w:rsidR="000207BA" w:rsidRPr="000207BA" w:rsidRDefault="000207BA" w:rsidP="000207BA">
            <w:pPr>
              <w:pStyle w:val="Tussenbalk"/>
            </w:pPr>
          </w:p>
          <w:p w14:paraId="6E05A6C9" w14:textId="77777777" w:rsidR="000207BA" w:rsidRPr="000207BA" w:rsidRDefault="000207BA" w:rsidP="000207BA">
            <w:pPr>
              <w:pStyle w:val="Tussenbalk"/>
            </w:pPr>
          </w:p>
        </w:tc>
        <w:tc>
          <w:tcPr>
            <w:tcW w:w="142" w:type="dxa"/>
            <w:gridSpan w:val="2"/>
            <w:shd w:val="pct5" w:color="auto" w:fill="auto"/>
          </w:tcPr>
          <w:p w14:paraId="69DC6700" w14:textId="77777777" w:rsidR="00F97B6F" w:rsidRDefault="00F97B6F" w:rsidP="000207BA">
            <w:pPr>
              <w:pStyle w:val="Tussenbalk"/>
            </w:pPr>
          </w:p>
        </w:tc>
        <w:tc>
          <w:tcPr>
            <w:tcW w:w="6672" w:type="dxa"/>
            <w:gridSpan w:val="11"/>
            <w:shd w:val="pct5" w:color="auto" w:fill="auto"/>
          </w:tcPr>
          <w:p w14:paraId="4768601D" w14:textId="77777777" w:rsidR="00F97B6F" w:rsidRDefault="00F97B6F" w:rsidP="000207BA">
            <w:pPr>
              <w:pStyle w:val="Tussenbalk"/>
            </w:pPr>
          </w:p>
        </w:tc>
        <w:tc>
          <w:tcPr>
            <w:tcW w:w="142" w:type="dxa"/>
            <w:shd w:val="pct5" w:color="auto" w:fill="auto"/>
          </w:tcPr>
          <w:p w14:paraId="0A3C0EB5" w14:textId="77777777" w:rsidR="00F97B6F" w:rsidRDefault="00F97B6F" w:rsidP="000207BA">
            <w:pPr>
              <w:pStyle w:val="Tussenbalk"/>
            </w:pPr>
          </w:p>
        </w:tc>
      </w:tr>
      <w:tr w:rsidR="00F97B6F" w14:paraId="6D89B6ED" w14:textId="77777777" w:rsidTr="00564252">
        <w:trPr>
          <w:cantSplit/>
        </w:trPr>
        <w:tc>
          <w:tcPr>
            <w:tcW w:w="424" w:type="dxa"/>
            <w:vMerge w:val="restart"/>
          </w:tcPr>
          <w:p w14:paraId="32B5959C" w14:textId="77777777" w:rsidR="00F97B6F" w:rsidRDefault="00F97B6F" w:rsidP="00F97B6F">
            <w:pPr>
              <w:pStyle w:val="Basistekst"/>
              <w:keepNext/>
              <w:keepLines/>
            </w:pPr>
            <w:r>
              <w:t>3.4</w:t>
            </w:r>
          </w:p>
        </w:tc>
        <w:tc>
          <w:tcPr>
            <w:tcW w:w="2685" w:type="dxa"/>
            <w:gridSpan w:val="2"/>
            <w:vMerge w:val="restart"/>
          </w:tcPr>
          <w:p w14:paraId="7B393D89" w14:textId="77777777" w:rsidR="00F97B6F" w:rsidRPr="00650D8C" w:rsidRDefault="00F97B6F" w:rsidP="00F97B6F">
            <w:pPr>
              <w:pStyle w:val="Basistekst"/>
              <w:keepNext/>
              <w:keepLines/>
            </w:pPr>
            <w:r w:rsidRPr="00650D8C">
              <w:t xml:space="preserve">Wat is de verwachte start- of voortzettingsdatum van zijn </w:t>
            </w:r>
            <w:r>
              <w:br/>
            </w:r>
            <w:r w:rsidRPr="00650D8C">
              <w:t>re-integratietraject?</w:t>
            </w:r>
          </w:p>
        </w:tc>
        <w:tc>
          <w:tcPr>
            <w:tcW w:w="142" w:type="dxa"/>
            <w:gridSpan w:val="2"/>
            <w:shd w:val="pct5" w:color="auto" w:fill="auto"/>
          </w:tcPr>
          <w:p w14:paraId="5DFAB5FE" w14:textId="77777777" w:rsidR="00F97B6F" w:rsidRDefault="00F97B6F" w:rsidP="00F97B6F">
            <w:pPr>
              <w:pStyle w:val="Basistekst"/>
              <w:keepNext/>
              <w:keepLines/>
            </w:pPr>
          </w:p>
        </w:tc>
        <w:tc>
          <w:tcPr>
            <w:tcW w:w="2845" w:type="dxa"/>
            <w:gridSpan w:val="7"/>
          </w:tcPr>
          <w:p w14:paraId="7624A99C" w14:textId="77777777" w:rsidR="00F97B6F" w:rsidRDefault="00F97B6F" w:rsidP="00F97B6F">
            <w:pPr>
              <w:pStyle w:val="Invulling"/>
              <w:keepNext/>
              <w:keepLines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-MM-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3827" w:type="dxa"/>
            <w:gridSpan w:val="4"/>
            <w:shd w:val="clear" w:color="auto" w:fill="F2F2F2"/>
          </w:tcPr>
          <w:p w14:paraId="778BCBCA" w14:textId="77777777" w:rsidR="00F97B6F" w:rsidRDefault="00F97B6F" w:rsidP="00F97B6F">
            <w:pPr>
              <w:pStyle w:val="Invulling"/>
              <w:keepNext/>
              <w:keepLines/>
            </w:pPr>
          </w:p>
        </w:tc>
        <w:tc>
          <w:tcPr>
            <w:tcW w:w="142" w:type="dxa"/>
            <w:shd w:val="pct5" w:color="auto" w:fill="auto"/>
          </w:tcPr>
          <w:p w14:paraId="491609FB" w14:textId="77777777" w:rsidR="00F97B6F" w:rsidRDefault="00F97B6F" w:rsidP="00F97B6F">
            <w:pPr>
              <w:pStyle w:val="Basistekst"/>
              <w:keepNext/>
              <w:keepLines/>
            </w:pPr>
          </w:p>
        </w:tc>
      </w:tr>
      <w:tr w:rsidR="00F97B6F" w14:paraId="19EAC8F1" w14:textId="77777777" w:rsidTr="00564252">
        <w:trPr>
          <w:cantSplit/>
        </w:trPr>
        <w:tc>
          <w:tcPr>
            <w:tcW w:w="424" w:type="dxa"/>
            <w:vMerge/>
          </w:tcPr>
          <w:p w14:paraId="573B8CA5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2685" w:type="dxa"/>
            <w:gridSpan w:val="2"/>
            <w:vMerge/>
            <w:tcBorders>
              <w:bottom w:val="single" w:sz="2" w:space="0" w:color="808080"/>
            </w:tcBorders>
          </w:tcPr>
          <w:p w14:paraId="228F7B2C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142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757509AB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6672" w:type="dxa"/>
            <w:gridSpan w:val="11"/>
            <w:tcBorders>
              <w:bottom w:val="single" w:sz="2" w:space="0" w:color="808080"/>
            </w:tcBorders>
            <w:shd w:val="pct5" w:color="auto" w:fill="auto"/>
          </w:tcPr>
          <w:p w14:paraId="2600D84A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142" w:type="dxa"/>
            <w:shd w:val="pct5" w:color="auto" w:fill="auto"/>
          </w:tcPr>
          <w:p w14:paraId="09764968" w14:textId="77777777" w:rsidR="00F97B6F" w:rsidRDefault="00F97B6F" w:rsidP="00F97B6F">
            <w:pPr>
              <w:pStyle w:val="Tussenbalk"/>
              <w:keepNext/>
              <w:keepLines/>
            </w:pPr>
          </w:p>
        </w:tc>
      </w:tr>
      <w:tr w:rsidR="00F97B6F" w14:paraId="51808147" w14:textId="77777777" w:rsidTr="00564252">
        <w:trPr>
          <w:cantSplit/>
        </w:trPr>
        <w:tc>
          <w:tcPr>
            <w:tcW w:w="424" w:type="dxa"/>
          </w:tcPr>
          <w:p w14:paraId="5F2B74D4" w14:textId="77777777" w:rsidR="00F97B6F" w:rsidRDefault="00F97B6F" w:rsidP="000207BA">
            <w:pPr>
              <w:pStyle w:val="Tussenbalk"/>
            </w:pPr>
          </w:p>
        </w:tc>
        <w:tc>
          <w:tcPr>
            <w:tcW w:w="2685" w:type="dxa"/>
            <w:gridSpan w:val="2"/>
            <w:tcBorders>
              <w:top w:val="single" w:sz="2" w:space="0" w:color="808080"/>
            </w:tcBorders>
          </w:tcPr>
          <w:p w14:paraId="212DDA76" w14:textId="77777777" w:rsidR="000207BA" w:rsidRPr="000207BA" w:rsidRDefault="000207BA" w:rsidP="000207BA">
            <w:pPr>
              <w:pStyle w:val="Tussenbalk"/>
            </w:pPr>
          </w:p>
        </w:tc>
        <w:tc>
          <w:tcPr>
            <w:tcW w:w="142" w:type="dxa"/>
            <w:gridSpan w:val="2"/>
            <w:tcBorders>
              <w:top w:val="single" w:sz="2" w:space="0" w:color="808080"/>
            </w:tcBorders>
            <w:shd w:val="pct5" w:color="auto" w:fill="auto"/>
          </w:tcPr>
          <w:p w14:paraId="7722947D" w14:textId="77777777" w:rsidR="00F97B6F" w:rsidRDefault="00F97B6F" w:rsidP="000207BA">
            <w:pPr>
              <w:pStyle w:val="Tussenbalk"/>
            </w:pPr>
          </w:p>
        </w:tc>
        <w:tc>
          <w:tcPr>
            <w:tcW w:w="6672" w:type="dxa"/>
            <w:gridSpan w:val="11"/>
            <w:tcBorders>
              <w:top w:val="single" w:sz="2" w:space="0" w:color="808080"/>
            </w:tcBorders>
            <w:shd w:val="pct5" w:color="auto" w:fill="auto"/>
          </w:tcPr>
          <w:p w14:paraId="04A78563" w14:textId="77777777" w:rsidR="00F97B6F" w:rsidRPr="007A01C4" w:rsidRDefault="00F97B6F" w:rsidP="000207BA">
            <w:pPr>
              <w:pStyle w:val="Tussenbalk"/>
            </w:pPr>
          </w:p>
          <w:p w14:paraId="29B4D1C0" w14:textId="77777777" w:rsidR="00F97B6F" w:rsidRPr="007A01C4" w:rsidRDefault="00F97B6F" w:rsidP="000207BA">
            <w:pPr>
              <w:pStyle w:val="Tussenbalk"/>
            </w:pPr>
          </w:p>
        </w:tc>
        <w:tc>
          <w:tcPr>
            <w:tcW w:w="142" w:type="dxa"/>
            <w:shd w:val="pct5" w:color="auto" w:fill="auto"/>
          </w:tcPr>
          <w:p w14:paraId="18DF81BA" w14:textId="77777777" w:rsidR="00F97B6F" w:rsidRDefault="00F97B6F" w:rsidP="000207BA">
            <w:pPr>
              <w:pStyle w:val="Tussenbalk"/>
            </w:pPr>
          </w:p>
        </w:tc>
      </w:tr>
      <w:tr w:rsidR="00F97B6F" w14:paraId="0E226EB5" w14:textId="77777777" w:rsidTr="00650D8C">
        <w:trPr>
          <w:cantSplit/>
        </w:trPr>
        <w:tc>
          <w:tcPr>
            <w:tcW w:w="424" w:type="dxa"/>
            <w:vMerge w:val="restart"/>
          </w:tcPr>
          <w:p w14:paraId="49EC7049" w14:textId="77777777" w:rsidR="00F97B6F" w:rsidRDefault="00F97B6F" w:rsidP="00F97B6F">
            <w:pPr>
              <w:pStyle w:val="Basistekst"/>
              <w:keepNext/>
              <w:keepLines/>
            </w:pPr>
            <w:r>
              <w:t>3.5</w:t>
            </w:r>
          </w:p>
        </w:tc>
        <w:tc>
          <w:tcPr>
            <w:tcW w:w="2685" w:type="dxa"/>
            <w:gridSpan w:val="2"/>
            <w:vMerge w:val="restart"/>
          </w:tcPr>
          <w:p w14:paraId="0E9C8527" w14:textId="77777777" w:rsidR="00F97B6F" w:rsidRPr="00650D8C" w:rsidRDefault="00F97B6F" w:rsidP="00F97B6F">
            <w:pPr>
              <w:pStyle w:val="Basistekst"/>
              <w:keepNext/>
              <w:keepLines/>
            </w:pPr>
            <w:r w:rsidRPr="00650D8C">
              <w:t>Wat is de verwachte einddatum van het re-integratietraject?</w:t>
            </w:r>
          </w:p>
        </w:tc>
        <w:tc>
          <w:tcPr>
            <w:tcW w:w="142" w:type="dxa"/>
            <w:gridSpan w:val="2"/>
            <w:shd w:val="pct5" w:color="auto" w:fill="auto"/>
          </w:tcPr>
          <w:p w14:paraId="25ACDA79" w14:textId="77777777" w:rsidR="00F97B6F" w:rsidRDefault="00F97B6F" w:rsidP="00F97B6F">
            <w:pPr>
              <w:pStyle w:val="Basistekst"/>
              <w:keepNext/>
              <w:keepLines/>
            </w:pPr>
          </w:p>
        </w:tc>
        <w:tc>
          <w:tcPr>
            <w:tcW w:w="2845" w:type="dxa"/>
            <w:gridSpan w:val="7"/>
          </w:tcPr>
          <w:p w14:paraId="73461B5C" w14:textId="77777777" w:rsidR="00F97B6F" w:rsidRDefault="00F97B6F" w:rsidP="00F97B6F">
            <w:pPr>
              <w:pStyle w:val="Invulling"/>
              <w:keepNext/>
              <w:keepLines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-MM-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3827" w:type="dxa"/>
            <w:gridSpan w:val="4"/>
            <w:shd w:val="clear" w:color="auto" w:fill="F2F2F2"/>
          </w:tcPr>
          <w:p w14:paraId="63949C98" w14:textId="77777777" w:rsidR="00F97B6F" w:rsidRDefault="00F97B6F" w:rsidP="00F97B6F">
            <w:pPr>
              <w:pStyle w:val="Invulling"/>
              <w:keepNext/>
              <w:keepLines/>
            </w:pPr>
          </w:p>
        </w:tc>
        <w:tc>
          <w:tcPr>
            <w:tcW w:w="142" w:type="dxa"/>
            <w:shd w:val="pct5" w:color="auto" w:fill="auto"/>
          </w:tcPr>
          <w:p w14:paraId="57485CF1" w14:textId="77777777" w:rsidR="00F97B6F" w:rsidRDefault="00F97B6F" w:rsidP="00F97B6F">
            <w:pPr>
              <w:pStyle w:val="Basistekst"/>
              <w:keepNext/>
              <w:keepLines/>
            </w:pPr>
          </w:p>
        </w:tc>
      </w:tr>
      <w:tr w:rsidR="00F97B6F" w14:paraId="5867BE39" w14:textId="77777777" w:rsidTr="00650D8C">
        <w:trPr>
          <w:cantSplit/>
        </w:trPr>
        <w:tc>
          <w:tcPr>
            <w:tcW w:w="424" w:type="dxa"/>
            <w:vMerge/>
          </w:tcPr>
          <w:p w14:paraId="59FDD178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2685" w:type="dxa"/>
            <w:gridSpan w:val="2"/>
            <w:vMerge/>
          </w:tcPr>
          <w:p w14:paraId="7959DFE0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142" w:type="dxa"/>
            <w:gridSpan w:val="2"/>
            <w:shd w:val="pct5" w:color="auto" w:fill="auto"/>
          </w:tcPr>
          <w:p w14:paraId="07EE9B2D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6672" w:type="dxa"/>
            <w:gridSpan w:val="11"/>
            <w:shd w:val="pct5" w:color="auto" w:fill="auto"/>
          </w:tcPr>
          <w:p w14:paraId="67C3B821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142" w:type="dxa"/>
            <w:shd w:val="pct5" w:color="auto" w:fill="auto"/>
          </w:tcPr>
          <w:p w14:paraId="5A7BBF53" w14:textId="77777777" w:rsidR="00F97B6F" w:rsidRDefault="00F97B6F" w:rsidP="00F97B6F">
            <w:pPr>
              <w:pStyle w:val="Tussenbalk"/>
              <w:keepNext/>
              <w:keepLines/>
            </w:pPr>
          </w:p>
        </w:tc>
      </w:tr>
      <w:tr w:rsidR="00F97B6F" w14:paraId="671C0794" w14:textId="77777777" w:rsidTr="00564252">
        <w:trPr>
          <w:cantSplit/>
        </w:trPr>
        <w:tc>
          <w:tcPr>
            <w:tcW w:w="424" w:type="dxa"/>
          </w:tcPr>
          <w:p w14:paraId="1EF98034" w14:textId="77777777" w:rsidR="00F97B6F" w:rsidRDefault="00F97B6F" w:rsidP="000207BA">
            <w:pPr>
              <w:pStyle w:val="Tussenbalk"/>
            </w:pPr>
          </w:p>
        </w:tc>
        <w:tc>
          <w:tcPr>
            <w:tcW w:w="2685" w:type="dxa"/>
            <w:gridSpan w:val="2"/>
            <w:tcBorders>
              <w:top w:val="single" w:sz="2" w:space="0" w:color="808080"/>
            </w:tcBorders>
          </w:tcPr>
          <w:p w14:paraId="5A2DB3E2" w14:textId="77777777" w:rsidR="000207BA" w:rsidRPr="000207BA" w:rsidRDefault="000207BA" w:rsidP="000207BA">
            <w:pPr>
              <w:pStyle w:val="Tussenbalk"/>
            </w:pPr>
          </w:p>
          <w:p w14:paraId="64B80927" w14:textId="77777777" w:rsidR="000207BA" w:rsidRPr="000207BA" w:rsidRDefault="000207BA" w:rsidP="000207BA">
            <w:pPr>
              <w:pStyle w:val="Tussenbalk"/>
            </w:pPr>
          </w:p>
        </w:tc>
        <w:tc>
          <w:tcPr>
            <w:tcW w:w="142" w:type="dxa"/>
            <w:gridSpan w:val="2"/>
            <w:tcBorders>
              <w:top w:val="single" w:sz="2" w:space="0" w:color="808080"/>
            </w:tcBorders>
            <w:shd w:val="pct5" w:color="auto" w:fill="auto"/>
          </w:tcPr>
          <w:p w14:paraId="03441B34" w14:textId="77777777" w:rsidR="00F97B6F" w:rsidRDefault="00F97B6F" w:rsidP="000207BA">
            <w:pPr>
              <w:pStyle w:val="Tussenbalk"/>
            </w:pPr>
          </w:p>
        </w:tc>
        <w:tc>
          <w:tcPr>
            <w:tcW w:w="6672" w:type="dxa"/>
            <w:gridSpan w:val="11"/>
            <w:tcBorders>
              <w:top w:val="single" w:sz="2" w:space="0" w:color="808080"/>
            </w:tcBorders>
            <w:shd w:val="pct5" w:color="auto" w:fill="auto"/>
          </w:tcPr>
          <w:p w14:paraId="66D43AEF" w14:textId="77777777" w:rsidR="00F97B6F" w:rsidRPr="007A01C4" w:rsidRDefault="00F97B6F" w:rsidP="000207BA">
            <w:pPr>
              <w:pStyle w:val="Tussenbalk"/>
            </w:pPr>
          </w:p>
        </w:tc>
        <w:tc>
          <w:tcPr>
            <w:tcW w:w="142" w:type="dxa"/>
            <w:shd w:val="pct5" w:color="auto" w:fill="auto"/>
          </w:tcPr>
          <w:p w14:paraId="76E5C0A2" w14:textId="77777777" w:rsidR="00F97B6F" w:rsidRDefault="00F97B6F" w:rsidP="000207BA">
            <w:pPr>
              <w:pStyle w:val="Tussenbalk"/>
            </w:pPr>
          </w:p>
        </w:tc>
      </w:tr>
      <w:tr w:rsidR="00F97B6F" w14:paraId="3E016554" w14:textId="77777777" w:rsidTr="00564252">
        <w:trPr>
          <w:cantSplit/>
        </w:trPr>
        <w:tc>
          <w:tcPr>
            <w:tcW w:w="424" w:type="dxa"/>
          </w:tcPr>
          <w:p w14:paraId="395B9501" w14:textId="77777777" w:rsidR="00F97B6F" w:rsidRDefault="00F97B6F" w:rsidP="00F97B6F">
            <w:pPr>
              <w:pStyle w:val="Basisrubriekskop"/>
              <w:keepNext/>
              <w:keepLines/>
            </w:pPr>
          </w:p>
        </w:tc>
        <w:tc>
          <w:tcPr>
            <w:tcW w:w="2404" w:type="dxa"/>
          </w:tcPr>
          <w:p w14:paraId="097011D8" w14:textId="77777777" w:rsidR="00F97B6F" w:rsidRDefault="00F97B6F" w:rsidP="00F97B6F">
            <w:pPr>
              <w:pStyle w:val="Basisrubriekskop"/>
              <w:keepNext/>
              <w:keepLines/>
            </w:pPr>
          </w:p>
        </w:tc>
        <w:tc>
          <w:tcPr>
            <w:tcW w:w="281" w:type="dxa"/>
            <w:shd w:val="solid" w:color="auto" w:fill="auto"/>
          </w:tcPr>
          <w:p w14:paraId="2B695413" w14:textId="77777777" w:rsidR="00F97B6F" w:rsidRDefault="00F97B6F" w:rsidP="00F97B6F">
            <w:pPr>
              <w:pStyle w:val="Basisrubriekskop"/>
              <w:keepNext/>
              <w:keepLines/>
              <w:jc w:val="center"/>
            </w:pPr>
            <w:r>
              <w:t>4</w:t>
            </w:r>
          </w:p>
        </w:tc>
        <w:tc>
          <w:tcPr>
            <w:tcW w:w="142" w:type="dxa"/>
            <w:gridSpan w:val="2"/>
            <w:shd w:val="pct50" w:color="auto" w:fill="auto"/>
          </w:tcPr>
          <w:p w14:paraId="02CB371F" w14:textId="77777777" w:rsidR="00F97B6F" w:rsidRDefault="00F97B6F" w:rsidP="00F97B6F">
            <w:pPr>
              <w:pStyle w:val="Basisrubriekskop"/>
              <w:keepNext/>
              <w:keepLines/>
            </w:pPr>
          </w:p>
        </w:tc>
        <w:tc>
          <w:tcPr>
            <w:tcW w:w="6672" w:type="dxa"/>
            <w:gridSpan w:val="11"/>
            <w:shd w:val="pct50" w:color="auto" w:fill="auto"/>
          </w:tcPr>
          <w:p w14:paraId="490E480C" w14:textId="77777777" w:rsidR="00F97B6F" w:rsidRDefault="00F97B6F" w:rsidP="00F97B6F">
            <w:pPr>
              <w:pStyle w:val="Basisrubriekskop"/>
              <w:keepNext/>
              <w:keepLines/>
            </w:pPr>
            <w:r>
              <w:t>Opmerkingen/aanvullingen</w:t>
            </w:r>
          </w:p>
        </w:tc>
        <w:tc>
          <w:tcPr>
            <w:tcW w:w="142" w:type="dxa"/>
            <w:shd w:val="pct5" w:color="auto" w:fill="auto"/>
          </w:tcPr>
          <w:p w14:paraId="43EEDF82" w14:textId="77777777" w:rsidR="00F97B6F" w:rsidRDefault="00F97B6F" w:rsidP="00F97B6F">
            <w:pPr>
              <w:pStyle w:val="Basisrubriekskop"/>
              <w:keepNext/>
              <w:keepLines/>
            </w:pPr>
          </w:p>
        </w:tc>
      </w:tr>
      <w:tr w:rsidR="00F97B6F" w14:paraId="37B04D3F" w14:textId="77777777" w:rsidTr="009F12FD">
        <w:trPr>
          <w:cantSplit/>
        </w:trPr>
        <w:tc>
          <w:tcPr>
            <w:tcW w:w="424" w:type="dxa"/>
          </w:tcPr>
          <w:p w14:paraId="56991EF5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2685" w:type="dxa"/>
            <w:gridSpan w:val="2"/>
          </w:tcPr>
          <w:p w14:paraId="4B4575DE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142" w:type="dxa"/>
            <w:gridSpan w:val="2"/>
            <w:shd w:val="pct5" w:color="auto" w:fill="auto"/>
          </w:tcPr>
          <w:p w14:paraId="42C7AFD2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6672" w:type="dxa"/>
            <w:gridSpan w:val="11"/>
            <w:shd w:val="pct5" w:color="auto" w:fill="auto"/>
          </w:tcPr>
          <w:p w14:paraId="01B0F3E5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142" w:type="dxa"/>
            <w:shd w:val="pct5" w:color="auto" w:fill="auto"/>
          </w:tcPr>
          <w:p w14:paraId="7C893B2E" w14:textId="77777777" w:rsidR="00F97B6F" w:rsidRDefault="00F97B6F" w:rsidP="00F97B6F">
            <w:pPr>
              <w:pStyle w:val="Tussenbalk"/>
              <w:keepNext/>
              <w:keepLines/>
            </w:pPr>
          </w:p>
        </w:tc>
      </w:tr>
      <w:tr w:rsidR="00F97B6F" w14:paraId="60D419D0" w14:textId="77777777" w:rsidTr="00564252">
        <w:trPr>
          <w:trHeight w:val="974"/>
        </w:trPr>
        <w:tc>
          <w:tcPr>
            <w:tcW w:w="424" w:type="dxa"/>
          </w:tcPr>
          <w:p w14:paraId="01904C46" w14:textId="77777777" w:rsidR="00F97B6F" w:rsidRDefault="00F97B6F" w:rsidP="00F97B6F">
            <w:pPr>
              <w:keepNext/>
              <w:keepLines/>
            </w:pPr>
            <w:r>
              <w:t>4.1</w:t>
            </w:r>
          </w:p>
        </w:tc>
        <w:tc>
          <w:tcPr>
            <w:tcW w:w="2685" w:type="dxa"/>
            <w:gridSpan w:val="2"/>
            <w:tcBorders>
              <w:bottom w:val="single" w:sz="2" w:space="0" w:color="808080"/>
            </w:tcBorders>
          </w:tcPr>
          <w:p w14:paraId="17CAB980" w14:textId="77777777" w:rsidR="00F97B6F" w:rsidRDefault="00F97B6F" w:rsidP="00F97B6F">
            <w:pPr>
              <w:keepNext/>
              <w:keepLines/>
              <w:tabs>
                <w:tab w:val="left" w:pos="283"/>
              </w:tabs>
            </w:pPr>
            <w:r>
              <w:t>Ruimte voor opmerkingen en aanvullingen</w:t>
            </w:r>
          </w:p>
        </w:tc>
        <w:tc>
          <w:tcPr>
            <w:tcW w:w="142" w:type="dxa"/>
            <w:gridSpan w:val="2"/>
            <w:tcBorders>
              <w:bottom w:val="single" w:sz="2" w:space="0" w:color="808080"/>
            </w:tcBorders>
            <w:shd w:val="pct5" w:color="auto" w:fill="auto"/>
          </w:tcPr>
          <w:p w14:paraId="573B3373" w14:textId="77777777" w:rsidR="00F97B6F" w:rsidRDefault="00F97B6F" w:rsidP="00F97B6F">
            <w:pPr>
              <w:pStyle w:val="Basistekst"/>
              <w:keepNext/>
              <w:keepLines/>
            </w:pPr>
          </w:p>
        </w:tc>
        <w:tc>
          <w:tcPr>
            <w:tcW w:w="6672" w:type="dxa"/>
            <w:gridSpan w:val="11"/>
            <w:tcBorders>
              <w:bottom w:val="single" w:sz="2" w:space="0" w:color="808080"/>
            </w:tcBorders>
          </w:tcPr>
          <w:p w14:paraId="1531A0DA" w14:textId="77777777" w:rsidR="00F97B6F" w:rsidRDefault="00F97B6F" w:rsidP="00F97B6F">
            <w:pPr>
              <w:pStyle w:val="Invulling"/>
              <w:keepNext/>
              <w:keepLines/>
            </w:pPr>
            <w: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5" w:name="Text13"/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bookmarkEnd w:id="5"/>
          </w:p>
        </w:tc>
        <w:tc>
          <w:tcPr>
            <w:tcW w:w="142" w:type="dxa"/>
            <w:shd w:val="pct5" w:color="auto" w:fill="auto"/>
          </w:tcPr>
          <w:p w14:paraId="2BF493BA" w14:textId="77777777" w:rsidR="00F97B6F" w:rsidRDefault="00F97B6F" w:rsidP="00F97B6F">
            <w:pPr>
              <w:pStyle w:val="Basistekst"/>
              <w:keepNext/>
              <w:keepLines/>
            </w:pPr>
          </w:p>
        </w:tc>
      </w:tr>
      <w:tr w:rsidR="00F97B6F" w14:paraId="2E4D54C8" w14:textId="77777777" w:rsidTr="002B417E">
        <w:trPr>
          <w:cantSplit/>
        </w:trPr>
        <w:tc>
          <w:tcPr>
            <w:tcW w:w="424" w:type="dxa"/>
          </w:tcPr>
          <w:p w14:paraId="43EF3932" w14:textId="77777777" w:rsidR="00F97B6F" w:rsidRDefault="00F97B6F" w:rsidP="000207BA">
            <w:pPr>
              <w:pStyle w:val="Tussenbalk"/>
            </w:pPr>
          </w:p>
        </w:tc>
        <w:tc>
          <w:tcPr>
            <w:tcW w:w="2685" w:type="dxa"/>
            <w:gridSpan w:val="2"/>
          </w:tcPr>
          <w:p w14:paraId="02024699" w14:textId="77777777" w:rsidR="00F97B6F" w:rsidRDefault="00F97B6F" w:rsidP="000207BA">
            <w:pPr>
              <w:pStyle w:val="Tussenbalk"/>
            </w:pPr>
          </w:p>
          <w:p w14:paraId="4B721DF0" w14:textId="77777777" w:rsidR="000207BA" w:rsidRPr="000207BA" w:rsidRDefault="000207BA" w:rsidP="000207BA">
            <w:pPr>
              <w:pStyle w:val="Tussenbalk"/>
            </w:pPr>
          </w:p>
        </w:tc>
        <w:tc>
          <w:tcPr>
            <w:tcW w:w="142" w:type="dxa"/>
            <w:gridSpan w:val="2"/>
            <w:shd w:val="pct5" w:color="auto" w:fill="auto"/>
          </w:tcPr>
          <w:p w14:paraId="73F353CE" w14:textId="77777777" w:rsidR="00F97B6F" w:rsidRDefault="00F97B6F" w:rsidP="000207BA">
            <w:pPr>
              <w:pStyle w:val="Tussenbalk"/>
            </w:pPr>
          </w:p>
        </w:tc>
        <w:tc>
          <w:tcPr>
            <w:tcW w:w="6672" w:type="dxa"/>
            <w:gridSpan w:val="11"/>
            <w:shd w:val="pct5" w:color="auto" w:fill="auto"/>
          </w:tcPr>
          <w:p w14:paraId="58E2FAF3" w14:textId="77777777" w:rsidR="00F97B6F" w:rsidRDefault="00F97B6F" w:rsidP="000207BA">
            <w:pPr>
              <w:pStyle w:val="Tussenbalk"/>
            </w:pPr>
          </w:p>
        </w:tc>
        <w:tc>
          <w:tcPr>
            <w:tcW w:w="142" w:type="dxa"/>
            <w:shd w:val="pct5" w:color="auto" w:fill="auto"/>
          </w:tcPr>
          <w:p w14:paraId="16C21286" w14:textId="77777777" w:rsidR="00F97B6F" w:rsidRDefault="00F97B6F" w:rsidP="000207BA">
            <w:pPr>
              <w:pStyle w:val="Tussenbalk"/>
            </w:pPr>
          </w:p>
        </w:tc>
      </w:tr>
      <w:tr w:rsidR="00F97B6F" w:rsidRPr="00A40C8E" w14:paraId="45133733" w14:textId="77777777" w:rsidTr="00CF1868">
        <w:trPr>
          <w:cantSplit/>
        </w:trPr>
        <w:tc>
          <w:tcPr>
            <w:tcW w:w="424" w:type="dxa"/>
          </w:tcPr>
          <w:p w14:paraId="67BA35AD" w14:textId="77777777" w:rsidR="00F97B6F" w:rsidRPr="00A40C8E" w:rsidRDefault="00F97B6F" w:rsidP="00F97B6F">
            <w:pPr>
              <w:pStyle w:val="Basisrubriekskop"/>
              <w:keepNext/>
              <w:keepLines/>
            </w:pPr>
          </w:p>
        </w:tc>
        <w:tc>
          <w:tcPr>
            <w:tcW w:w="2404" w:type="dxa"/>
          </w:tcPr>
          <w:p w14:paraId="6DAA1073" w14:textId="77777777" w:rsidR="00F97B6F" w:rsidRPr="00A40C8E" w:rsidRDefault="00F97B6F" w:rsidP="00F97B6F">
            <w:pPr>
              <w:pStyle w:val="Basisrubriekskop"/>
              <w:keepNext/>
              <w:keepLines/>
            </w:pPr>
          </w:p>
        </w:tc>
        <w:tc>
          <w:tcPr>
            <w:tcW w:w="281" w:type="dxa"/>
            <w:shd w:val="solid" w:color="auto" w:fill="auto"/>
          </w:tcPr>
          <w:p w14:paraId="30460D7B" w14:textId="77777777" w:rsidR="00F97B6F" w:rsidRPr="00A40C8E" w:rsidRDefault="00F97B6F" w:rsidP="00F97B6F">
            <w:pPr>
              <w:pStyle w:val="Basisrubriekskop"/>
              <w:keepNext/>
              <w:keepLines/>
              <w:jc w:val="center"/>
            </w:pPr>
            <w:r>
              <w:t>5</w:t>
            </w:r>
          </w:p>
        </w:tc>
        <w:tc>
          <w:tcPr>
            <w:tcW w:w="142" w:type="dxa"/>
            <w:gridSpan w:val="2"/>
            <w:shd w:val="pct50" w:color="auto" w:fill="auto"/>
          </w:tcPr>
          <w:p w14:paraId="0A7FEB59" w14:textId="77777777" w:rsidR="00F97B6F" w:rsidRPr="00A40C8E" w:rsidRDefault="00F97B6F" w:rsidP="00F97B6F">
            <w:pPr>
              <w:pStyle w:val="Basisrubriekskop"/>
              <w:keepNext/>
              <w:keepLines/>
            </w:pPr>
          </w:p>
        </w:tc>
        <w:tc>
          <w:tcPr>
            <w:tcW w:w="6672" w:type="dxa"/>
            <w:gridSpan w:val="11"/>
            <w:shd w:val="pct50" w:color="auto" w:fill="auto"/>
          </w:tcPr>
          <w:p w14:paraId="687469A1" w14:textId="77777777" w:rsidR="00F97B6F" w:rsidRPr="00A40C8E" w:rsidRDefault="00F97B6F" w:rsidP="00F97B6F">
            <w:pPr>
              <w:pStyle w:val="Basisrubriekskop"/>
              <w:keepNext/>
              <w:keepLines/>
              <w:rPr>
                <w:spacing w:val="-4"/>
              </w:rPr>
            </w:pPr>
            <w:r w:rsidRPr="00A40C8E">
              <w:rPr>
                <w:spacing w:val="-4"/>
              </w:rPr>
              <w:t xml:space="preserve">Ondertekening door </w:t>
            </w:r>
            <w:r>
              <w:rPr>
                <w:spacing w:val="-4"/>
              </w:rPr>
              <w:t>de (ex-)werknemer</w:t>
            </w:r>
            <w:r w:rsidRPr="00A40C8E">
              <w:rPr>
                <w:spacing w:val="-4"/>
              </w:rPr>
              <w:t xml:space="preserve"> en de vertegenwoordiger van de garantsteller</w:t>
            </w:r>
          </w:p>
        </w:tc>
        <w:tc>
          <w:tcPr>
            <w:tcW w:w="142" w:type="dxa"/>
            <w:shd w:val="pct5" w:color="auto" w:fill="auto"/>
          </w:tcPr>
          <w:p w14:paraId="55053D73" w14:textId="77777777" w:rsidR="00F97B6F" w:rsidRPr="00A40C8E" w:rsidRDefault="00F97B6F" w:rsidP="00F97B6F">
            <w:pPr>
              <w:pStyle w:val="Basisrubriekskop"/>
              <w:keepNext/>
              <w:keepLines/>
            </w:pPr>
          </w:p>
        </w:tc>
      </w:tr>
      <w:tr w:rsidR="00F97B6F" w14:paraId="52ED8025" w14:textId="77777777" w:rsidTr="00564252">
        <w:trPr>
          <w:cantSplit/>
        </w:trPr>
        <w:tc>
          <w:tcPr>
            <w:tcW w:w="424" w:type="dxa"/>
          </w:tcPr>
          <w:p w14:paraId="0D3971E1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2685" w:type="dxa"/>
            <w:gridSpan w:val="2"/>
          </w:tcPr>
          <w:p w14:paraId="6FD269C0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142" w:type="dxa"/>
            <w:gridSpan w:val="2"/>
            <w:shd w:val="pct5" w:color="auto" w:fill="auto"/>
          </w:tcPr>
          <w:p w14:paraId="762FE09C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6672" w:type="dxa"/>
            <w:gridSpan w:val="11"/>
            <w:shd w:val="pct5" w:color="auto" w:fill="auto"/>
          </w:tcPr>
          <w:p w14:paraId="25C8B63C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142" w:type="dxa"/>
            <w:shd w:val="pct5" w:color="auto" w:fill="auto"/>
          </w:tcPr>
          <w:p w14:paraId="2003F57D" w14:textId="77777777" w:rsidR="00F97B6F" w:rsidRDefault="00F97B6F" w:rsidP="00F97B6F">
            <w:pPr>
              <w:pStyle w:val="Tussenbalk"/>
              <w:keepNext/>
              <w:keepLines/>
            </w:pPr>
          </w:p>
        </w:tc>
      </w:tr>
      <w:tr w:rsidR="00F97B6F" w:rsidRPr="00B50D73" w14:paraId="063BFA22" w14:textId="77777777" w:rsidTr="00564252">
        <w:trPr>
          <w:cantSplit/>
        </w:trPr>
        <w:tc>
          <w:tcPr>
            <w:tcW w:w="424" w:type="dxa"/>
          </w:tcPr>
          <w:p w14:paraId="7C59ED12" w14:textId="77777777" w:rsidR="00F97B6F" w:rsidRPr="00B50D73" w:rsidRDefault="00F97B6F" w:rsidP="00F97B6F">
            <w:pPr>
              <w:pStyle w:val="Basistekst"/>
              <w:keepNext/>
              <w:keepLines/>
            </w:pPr>
          </w:p>
        </w:tc>
        <w:tc>
          <w:tcPr>
            <w:tcW w:w="2685" w:type="dxa"/>
            <w:gridSpan w:val="2"/>
          </w:tcPr>
          <w:p w14:paraId="20E8BF61" w14:textId="77777777" w:rsidR="00F97B6F" w:rsidRPr="00B50D73" w:rsidRDefault="00F97B6F" w:rsidP="00F97B6F">
            <w:pPr>
              <w:pStyle w:val="Basistekst"/>
              <w:keepNext/>
              <w:keepLines/>
            </w:pPr>
          </w:p>
        </w:tc>
        <w:tc>
          <w:tcPr>
            <w:tcW w:w="142" w:type="dxa"/>
            <w:gridSpan w:val="2"/>
            <w:shd w:val="pct5" w:color="auto" w:fill="auto"/>
          </w:tcPr>
          <w:p w14:paraId="1C02BF30" w14:textId="77777777" w:rsidR="00F97B6F" w:rsidRPr="00B50D73" w:rsidRDefault="00F97B6F" w:rsidP="00F97B6F">
            <w:pPr>
              <w:pStyle w:val="Basistekst"/>
              <w:keepNext/>
              <w:keepLines/>
            </w:pPr>
          </w:p>
        </w:tc>
        <w:tc>
          <w:tcPr>
            <w:tcW w:w="6672" w:type="dxa"/>
            <w:gridSpan w:val="11"/>
            <w:shd w:val="pct5" w:color="auto" w:fill="auto"/>
          </w:tcPr>
          <w:p w14:paraId="306D4AD6" w14:textId="77777777" w:rsidR="00F97B6F" w:rsidRPr="001B7F91" w:rsidRDefault="00F97B6F" w:rsidP="00F97B6F">
            <w:pPr>
              <w:pStyle w:val="Basistekst"/>
              <w:keepNext/>
              <w:keepLines/>
              <w:rPr>
                <w:i/>
              </w:rPr>
            </w:pPr>
            <w:r w:rsidRPr="001B7F91">
              <w:rPr>
                <w:i/>
              </w:rPr>
              <w:t xml:space="preserve">Omdat de werkgever zijn bedrijf heeft beëindigd, failliet is of is opgehouden werkgever te zijn, kan hij niet meer de re-integratie van de (ex-)werknemer verzorgen. </w:t>
            </w:r>
          </w:p>
          <w:p w14:paraId="6BDCC8A2" w14:textId="77777777" w:rsidR="00F97B6F" w:rsidRDefault="00F97B6F" w:rsidP="00F97B6F">
            <w:pPr>
              <w:pStyle w:val="Basistekst"/>
              <w:keepNext/>
              <w:keepLines/>
              <w:rPr>
                <w:i/>
              </w:rPr>
            </w:pPr>
            <w:r w:rsidRPr="001B7F91">
              <w:rPr>
                <w:i/>
              </w:rPr>
              <w:t xml:space="preserve">De (ex-)werknemer en de garantsteller verklaren dat zij in goed overleg hebben besloten </w:t>
            </w:r>
            <w:r>
              <w:rPr>
                <w:i/>
              </w:rPr>
              <w:br/>
            </w:r>
            <w:r w:rsidRPr="001B7F91">
              <w:rPr>
                <w:i/>
              </w:rPr>
              <w:t>om een re-integratietraject voort te zetten of te starten.</w:t>
            </w:r>
          </w:p>
          <w:p w14:paraId="1009E757" w14:textId="77777777" w:rsidR="00F97B6F" w:rsidRPr="004712B9" w:rsidRDefault="00F97B6F" w:rsidP="00F97B6F">
            <w:pPr>
              <w:pStyle w:val="Basistekst"/>
              <w:keepNext/>
              <w:keepLines/>
              <w:rPr>
                <w:i/>
              </w:rPr>
            </w:pPr>
          </w:p>
        </w:tc>
        <w:tc>
          <w:tcPr>
            <w:tcW w:w="142" w:type="dxa"/>
            <w:shd w:val="pct5" w:color="auto" w:fill="auto"/>
          </w:tcPr>
          <w:p w14:paraId="66FCAB14" w14:textId="77777777" w:rsidR="00F97B6F" w:rsidRPr="00B50D73" w:rsidRDefault="00F97B6F" w:rsidP="00F97B6F">
            <w:pPr>
              <w:pStyle w:val="Basistekst"/>
              <w:keepNext/>
              <w:keepLines/>
            </w:pPr>
          </w:p>
        </w:tc>
      </w:tr>
      <w:tr w:rsidR="00F97B6F" w14:paraId="667B770D" w14:textId="77777777" w:rsidTr="00564252">
        <w:trPr>
          <w:cantSplit/>
        </w:trPr>
        <w:tc>
          <w:tcPr>
            <w:tcW w:w="424" w:type="dxa"/>
          </w:tcPr>
          <w:p w14:paraId="45F791FD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2685" w:type="dxa"/>
            <w:gridSpan w:val="2"/>
          </w:tcPr>
          <w:p w14:paraId="45A8741F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142" w:type="dxa"/>
            <w:gridSpan w:val="2"/>
            <w:shd w:val="pct5" w:color="auto" w:fill="auto"/>
          </w:tcPr>
          <w:p w14:paraId="6A7BA19A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6672" w:type="dxa"/>
            <w:gridSpan w:val="11"/>
            <w:shd w:val="pct5" w:color="auto" w:fill="auto"/>
          </w:tcPr>
          <w:p w14:paraId="23F370B5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142" w:type="dxa"/>
            <w:shd w:val="pct5" w:color="auto" w:fill="auto"/>
          </w:tcPr>
          <w:p w14:paraId="4D378879" w14:textId="77777777" w:rsidR="00F97B6F" w:rsidRDefault="00F97B6F" w:rsidP="00F97B6F">
            <w:pPr>
              <w:pStyle w:val="Tussenbalk"/>
              <w:keepNext/>
              <w:keepLines/>
            </w:pPr>
          </w:p>
        </w:tc>
      </w:tr>
      <w:tr w:rsidR="00F97B6F" w:rsidRPr="00B50D73" w14:paraId="67C66EDC" w14:textId="77777777" w:rsidTr="00564252">
        <w:trPr>
          <w:cantSplit/>
        </w:trPr>
        <w:tc>
          <w:tcPr>
            <w:tcW w:w="424" w:type="dxa"/>
          </w:tcPr>
          <w:p w14:paraId="2993198C" w14:textId="77777777" w:rsidR="00F97B6F" w:rsidRPr="00B50D73" w:rsidRDefault="00F97B6F" w:rsidP="00F97B6F">
            <w:pPr>
              <w:pStyle w:val="Basistekst"/>
              <w:keepNext/>
              <w:keepLines/>
            </w:pPr>
          </w:p>
        </w:tc>
        <w:tc>
          <w:tcPr>
            <w:tcW w:w="2685" w:type="dxa"/>
            <w:gridSpan w:val="2"/>
          </w:tcPr>
          <w:p w14:paraId="0B47D1F3" w14:textId="77777777" w:rsidR="00F97B6F" w:rsidRPr="00B50D73" w:rsidRDefault="00F97B6F" w:rsidP="00F97B6F">
            <w:pPr>
              <w:pStyle w:val="Basistekst"/>
              <w:keepNext/>
              <w:keepLines/>
            </w:pPr>
            <w:r w:rsidRPr="00B50D73">
              <w:t xml:space="preserve">Ondertekend door </w:t>
            </w:r>
            <w:r>
              <w:t>(ex-)werknemer</w:t>
            </w:r>
          </w:p>
        </w:tc>
        <w:tc>
          <w:tcPr>
            <w:tcW w:w="142" w:type="dxa"/>
            <w:gridSpan w:val="2"/>
            <w:shd w:val="pct5" w:color="auto" w:fill="auto"/>
          </w:tcPr>
          <w:p w14:paraId="5D4E12B2" w14:textId="77777777" w:rsidR="00F97B6F" w:rsidRPr="00B50D73" w:rsidRDefault="00F97B6F" w:rsidP="00F97B6F">
            <w:pPr>
              <w:pStyle w:val="Basistekst"/>
              <w:keepNext/>
              <w:keepLines/>
            </w:pPr>
          </w:p>
        </w:tc>
        <w:tc>
          <w:tcPr>
            <w:tcW w:w="6672" w:type="dxa"/>
            <w:gridSpan w:val="11"/>
            <w:shd w:val="pct5" w:color="auto" w:fill="auto"/>
          </w:tcPr>
          <w:p w14:paraId="17301214" w14:textId="77777777" w:rsidR="00F97B6F" w:rsidRPr="00B50D73" w:rsidRDefault="00F97B6F" w:rsidP="00F97B6F">
            <w:pPr>
              <w:pStyle w:val="Basistekst"/>
              <w:keepNext/>
              <w:keepLines/>
            </w:pPr>
            <w:r w:rsidRPr="00B50D73">
              <w:rPr>
                <w:rFonts w:eastAsia="Calibri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50D73">
              <w:instrText xml:space="preserve"> FORMCHECKBOX </w:instrText>
            </w:r>
            <w:r w:rsidRPr="00B50D73">
              <w:rPr>
                <w:rFonts w:eastAsia="Calibri"/>
              </w:rPr>
            </w:r>
            <w:r w:rsidRPr="00B50D73">
              <w:rPr>
                <w:rFonts w:eastAsia="Calibri"/>
              </w:rPr>
              <w:fldChar w:fldCharType="separate"/>
            </w:r>
            <w:r w:rsidRPr="00B50D73">
              <w:rPr>
                <w:rFonts w:eastAsia="Calibri"/>
              </w:rPr>
              <w:fldChar w:fldCharType="end"/>
            </w:r>
            <w:r>
              <w:t xml:space="preserve"> Ik ga akkoord.</w:t>
            </w:r>
          </w:p>
        </w:tc>
        <w:tc>
          <w:tcPr>
            <w:tcW w:w="142" w:type="dxa"/>
            <w:shd w:val="pct5" w:color="auto" w:fill="auto"/>
          </w:tcPr>
          <w:p w14:paraId="2A3253D2" w14:textId="77777777" w:rsidR="00F97B6F" w:rsidRPr="00B50D73" w:rsidRDefault="00F97B6F" w:rsidP="00F97B6F">
            <w:pPr>
              <w:pStyle w:val="Basistekst"/>
              <w:keepNext/>
              <w:keepLines/>
            </w:pPr>
          </w:p>
        </w:tc>
      </w:tr>
      <w:tr w:rsidR="00F97B6F" w14:paraId="6CA9D761" w14:textId="77777777" w:rsidTr="00564252">
        <w:trPr>
          <w:cantSplit/>
        </w:trPr>
        <w:tc>
          <w:tcPr>
            <w:tcW w:w="424" w:type="dxa"/>
          </w:tcPr>
          <w:p w14:paraId="4297EA61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2685" w:type="dxa"/>
            <w:gridSpan w:val="2"/>
          </w:tcPr>
          <w:p w14:paraId="590759C3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142" w:type="dxa"/>
            <w:gridSpan w:val="2"/>
            <w:shd w:val="pct5" w:color="auto" w:fill="auto"/>
          </w:tcPr>
          <w:p w14:paraId="0A0B7578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6672" w:type="dxa"/>
            <w:gridSpan w:val="11"/>
            <w:shd w:val="pct5" w:color="auto" w:fill="auto"/>
          </w:tcPr>
          <w:p w14:paraId="74A63815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142" w:type="dxa"/>
            <w:shd w:val="pct5" w:color="auto" w:fill="auto"/>
          </w:tcPr>
          <w:p w14:paraId="27C28660" w14:textId="77777777" w:rsidR="00F97B6F" w:rsidRDefault="00F97B6F" w:rsidP="00F97B6F">
            <w:pPr>
              <w:pStyle w:val="Tussenbalk"/>
              <w:keepNext/>
              <w:keepLines/>
            </w:pPr>
          </w:p>
        </w:tc>
      </w:tr>
      <w:tr w:rsidR="00F97B6F" w14:paraId="5B3D81E0" w14:textId="77777777" w:rsidTr="00564252">
        <w:trPr>
          <w:cantSplit/>
          <w:trHeight w:val="120"/>
        </w:trPr>
        <w:tc>
          <w:tcPr>
            <w:tcW w:w="424" w:type="dxa"/>
            <w:vMerge w:val="restart"/>
          </w:tcPr>
          <w:p w14:paraId="4AB8A185" w14:textId="77777777" w:rsidR="00F97B6F" w:rsidRDefault="00F97B6F" w:rsidP="00F97B6F">
            <w:pPr>
              <w:pStyle w:val="Basistekst"/>
              <w:keepNext/>
              <w:keepLines/>
            </w:pPr>
          </w:p>
        </w:tc>
        <w:tc>
          <w:tcPr>
            <w:tcW w:w="2685" w:type="dxa"/>
            <w:gridSpan w:val="2"/>
            <w:vMerge w:val="restart"/>
            <w:tcBorders>
              <w:bottom w:val="nil"/>
            </w:tcBorders>
          </w:tcPr>
          <w:p w14:paraId="281939C5" w14:textId="77777777" w:rsidR="00F97B6F" w:rsidRDefault="00F97B6F" w:rsidP="00F97B6F">
            <w:pPr>
              <w:pStyle w:val="Datumenhandtekening"/>
              <w:keepNext/>
              <w:keepLines/>
            </w:pPr>
            <w:r>
              <w:t>Datum en handtekening</w:t>
            </w:r>
          </w:p>
        </w:tc>
        <w:tc>
          <w:tcPr>
            <w:tcW w:w="142" w:type="dxa"/>
            <w:gridSpan w:val="2"/>
            <w:vMerge w:val="restart"/>
            <w:tcBorders>
              <w:bottom w:val="nil"/>
            </w:tcBorders>
            <w:shd w:val="pct5" w:color="auto" w:fill="auto"/>
          </w:tcPr>
          <w:p w14:paraId="6AC9F4DC" w14:textId="77777777" w:rsidR="00F97B6F" w:rsidRDefault="00F97B6F" w:rsidP="00F97B6F">
            <w:pPr>
              <w:pStyle w:val="Basistekst"/>
              <w:keepNext/>
              <w:keepLines/>
            </w:pPr>
          </w:p>
        </w:tc>
        <w:tc>
          <w:tcPr>
            <w:tcW w:w="2646" w:type="dxa"/>
            <w:gridSpan w:val="4"/>
            <w:shd w:val="pct5" w:color="auto" w:fill="auto"/>
          </w:tcPr>
          <w:p w14:paraId="60C381E6" w14:textId="77777777" w:rsidR="00F97B6F" w:rsidRDefault="00F97B6F" w:rsidP="00F97B6F">
            <w:pPr>
              <w:pStyle w:val="Basistekst"/>
              <w:keepNext/>
              <w:keepLines/>
            </w:pPr>
          </w:p>
        </w:tc>
        <w:tc>
          <w:tcPr>
            <w:tcW w:w="140" w:type="dxa"/>
            <w:gridSpan w:val="2"/>
            <w:vMerge w:val="restart"/>
            <w:tcBorders>
              <w:bottom w:val="nil"/>
            </w:tcBorders>
            <w:shd w:val="pct5" w:color="auto" w:fill="auto"/>
          </w:tcPr>
          <w:p w14:paraId="475B36A3" w14:textId="77777777" w:rsidR="00F97B6F" w:rsidRDefault="00F97B6F" w:rsidP="00F97B6F">
            <w:pPr>
              <w:pStyle w:val="Basistekst"/>
              <w:keepNext/>
              <w:keepLines/>
            </w:pPr>
          </w:p>
        </w:tc>
        <w:tc>
          <w:tcPr>
            <w:tcW w:w="3886" w:type="dxa"/>
            <w:gridSpan w:val="5"/>
            <w:vMerge w:val="restart"/>
            <w:tcBorders>
              <w:bottom w:val="nil"/>
            </w:tcBorders>
          </w:tcPr>
          <w:p w14:paraId="114BDC24" w14:textId="77777777" w:rsidR="00F97B6F" w:rsidRDefault="00F97B6F" w:rsidP="00F97B6F">
            <w:pPr>
              <w:pStyle w:val="Basistekst"/>
              <w:keepNext/>
              <w:keepLines/>
            </w:pPr>
          </w:p>
        </w:tc>
        <w:tc>
          <w:tcPr>
            <w:tcW w:w="142" w:type="dxa"/>
            <w:vMerge w:val="restart"/>
            <w:shd w:val="pct5" w:color="auto" w:fill="auto"/>
          </w:tcPr>
          <w:p w14:paraId="26490B26" w14:textId="77777777" w:rsidR="00F97B6F" w:rsidRDefault="00F97B6F" w:rsidP="00F97B6F">
            <w:pPr>
              <w:pStyle w:val="Basistekst"/>
              <w:keepNext/>
              <w:keepLines/>
            </w:pPr>
          </w:p>
        </w:tc>
      </w:tr>
      <w:tr w:rsidR="00F97B6F" w14:paraId="36E891BD" w14:textId="77777777" w:rsidTr="00564252">
        <w:trPr>
          <w:cantSplit/>
          <w:trHeight w:val="185"/>
        </w:trPr>
        <w:tc>
          <w:tcPr>
            <w:tcW w:w="424" w:type="dxa"/>
            <w:vMerge/>
          </w:tcPr>
          <w:p w14:paraId="61AC5CBE" w14:textId="77777777" w:rsidR="00F97B6F" w:rsidRDefault="00F97B6F" w:rsidP="00F97B6F">
            <w:pPr>
              <w:keepNext/>
              <w:keepLines/>
            </w:pPr>
          </w:p>
        </w:tc>
        <w:tc>
          <w:tcPr>
            <w:tcW w:w="2685" w:type="dxa"/>
            <w:gridSpan w:val="2"/>
            <w:vMerge/>
            <w:tcBorders>
              <w:bottom w:val="single" w:sz="2" w:space="0" w:color="808080"/>
            </w:tcBorders>
          </w:tcPr>
          <w:p w14:paraId="2C6ED438" w14:textId="77777777" w:rsidR="00F97B6F" w:rsidRDefault="00F97B6F" w:rsidP="00F97B6F">
            <w:pPr>
              <w:keepNext/>
              <w:keepLines/>
            </w:pPr>
          </w:p>
        </w:tc>
        <w:tc>
          <w:tcPr>
            <w:tcW w:w="142" w:type="dxa"/>
            <w:gridSpan w:val="2"/>
            <w:vMerge/>
            <w:tcBorders>
              <w:bottom w:val="single" w:sz="2" w:space="0" w:color="808080"/>
            </w:tcBorders>
            <w:shd w:val="pct5" w:color="auto" w:fill="auto"/>
          </w:tcPr>
          <w:p w14:paraId="32D0311A" w14:textId="77777777" w:rsidR="00F97B6F" w:rsidRDefault="00F97B6F" w:rsidP="00F97B6F">
            <w:pPr>
              <w:keepNext/>
              <w:keepLines/>
            </w:pPr>
          </w:p>
        </w:tc>
        <w:tc>
          <w:tcPr>
            <w:tcW w:w="2646" w:type="dxa"/>
            <w:gridSpan w:val="4"/>
            <w:tcBorders>
              <w:bottom w:val="single" w:sz="2" w:space="0" w:color="808080"/>
            </w:tcBorders>
          </w:tcPr>
          <w:p w14:paraId="77F8743B" w14:textId="77777777" w:rsidR="00F97B6F" w:rsidRDefault="00F97B6F" w:rsidP="00F97B6F">
            <w:pPr>
              <w:pStyle w:val="Invulling"/>
              <w:keepNext/>
              <w:keepLines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-MM-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140" w:type="dxa"/>
            <w:gridSpan w:val="2"/>
            <w:vMerge/>
            <w:tcBorders>
              <w:bottom w:val="single" w:sz="2" w:space="0" w:color="808080"/>
            </w:tcBorders>
            <w:shd w:val="pct5" w:color="auto" w:fill="auto"/>
          </w:tcPr>
          <w:p w14:paraId="118FE7B5" w14:textId="77777777" w:rsidR="00F97B6F" w:rsidRDefault="00F97B6F" w:rsidP="00F97B6F">
            <w:pPr>
              <w:keepNext/>
              <w:keepLines/>
            </w:pPr>
          </w:p>
        </w:tc>
        <w:tc>
          <w:tcPr>
            <w:tcW w:w="3886" w:type="dxa"/>
            <w:gridSpan w:val="5"/>
            <w:vMerge/>
            <w:tcBorders>
              <w:bottom w:val="single" w:sz="2" w:space="0" w:color="808080"/>
            </w:tcBorders>
          </w:tcPr>
          <w:p w14:paraId="58B8D05C" w14:textId="77777777" w:rsidR="00F97B6F" w:rsidRDefault="00F97B6F" w:rsidP="00F97B6F">
            <w:pPr>
              <w:keepNext/>
              <w:keepLines/>
            </w:pPr>
          </w:p>
        </w:tc>
        <w:tc>
          <w:tcPr>
            <w:tcW w:w="142" w:type="dxa"/>
            <w:vMerge/>
            <w:shd w:val="pct5" w:color="auto" w:fill="auto"/>
          </w:tcPr>
          <w:p w14:paraId="451E4FCF" w14:textId="77777777" w:rsidR="00F97B6F" w:rsidRDefault="00F97B6F" w:rsidP="00F97B6F">
            <w:pPr>
              <w:keepNext/>
              <w:keepLines/>
            </w:pPr>
          </w:p>
        </w:tc>
      </w:tr>
      <w:tr w:rsidR="00F97B6F" w14:paraId="6A106A9A" w14:textId="77777777" w:rsidTr="00564252">
        <w:trPr>
          <w:cantSplit/>
        </w:trPr>
        <w:tc>
          <w:tcPr>
            <w:tcW w:w="424" w:type="dxa"/>
          </w:tcPr>
          <w:p w14:paraId="132BDBD3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2685" w:type="dxa"/>
            <w:gridSpan w:val="2"/>
          </w:tcPr>
          <w:p w14:paraId="149CF12A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142" w:type="dxa"/>
            <w:gridSpan w:val="2"/>
            <w:shd w:val="pct5" w:color="auto" w:fill="auto"/>
          </w:tcPr>
          <w:p w14:paraId="63DCA4FC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6672" w:type="dxa"/>
            <w:gridSpan w:val="11"/>
            <w:shd w:val="pct5" w:color="auto" w:fill="auto"/>
          </w:tcPr>
          <w:p w14:paraId="22B23163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142" w:type="dxa"/>
            <w:shd w:val="pct5" w:color="auto" w:fill="auto"/>
          </w:tcPr>
          <w:p w14:paraId="291D74A3" w14:textId="77777777" w:rsidR="00F97B6F" w:rsidRDefault="00F97B6F" w:rsidP="00F97B6F">
            <w:pPr>
              <w:pStyle w:val="Tussenbalk"/>
              <w:keepNext/>
              <w:keepLines/>
            </w:pPr>
          </w:p>
        </w:tc>
      </w:tr>
      <w:tr w:rsidR="00F97B6F" w:rsidRPr="00B50D73" w14:paraId="42325BB0" w14:textId="77777777" w:rsidTr="00564252">
        <w:trPr>
          <w:cantSplit/>
        </w:trPr>
        <w:tc>
          <w:tcPr>
            <w:tcW w:w="424" w:type="dxa"/>
          </w:tcPr>
          <w:p w14:paraId="12D68A89" w14:textId="77777777" w:rsidR="00F97B6F" w:rsidRPr="003632AF" w:rsidRDefault="00F97B6F" w:rsidP="00F97B6F">
            <w:pPr>
              <w:pStyle w:val="Basistekst"/>
              <w:keepNext/>
              <w:keepLines/>
            </w:pPr>
          </w:p>
        </w:tc>
        <w:tc>
          <w:tcPr>
            <w:tcW w:w="2685" w:type="dxa"/>
            <w:gridSpan w:val="2"/>
          </w:tcPr>
          <w:p w14:paraId="4B8D7586" w14:textId="77777777" w:rsidR="00F97B6F" w:rsidRPr="003632AF" w:rsidRDefault="00F97B6F" w:rsidP="00F97B6F">
            <w:pPr>
              <w:pStyle w:val="Basistekst"/>
              <w:keepNext/>
              <w:keepLines/>
              <w:rPr>
                <w:spacing w:val="-2"/>
              </w:rPr>
            </w:pPr>
            <w:r w:rsidRPr="003632AF">
              <w:rPr>
                <w:spacing w:val="-2"/>
              </w:rPr>
              <w:t>Ondertekend door vertegenwoordiger van de garantsteller</w:t>
            </w:r>
          </w:p>
        </w:tc>
        <w:tc>
          <w:tcPr>
            <w:tcW w:w="142" w:type="dxa"/>
            <w:gridSpan w:val="2"/>
            <w:shd w:val="pct5" w:color="auto" w:fill="auto"/>
          </w:tcPr>
          <w:p w14:paraId="0CE261A9" w14:textId="77777777" w:rsidR="00F97B6F" w:rsidRPr="00B50D73" w:rsidRDefault="00F97B6F" w:rsidP="00F97B6F">
            <w:pPr>
              <w:pStyle w:val="Basistekst"/>
              <w:keepNext/>
              <w:keepLines/>
            </w:pPr>
          </w:p>
        </w:tc>
        <w:tc>
          <w:tcPr>
            <w:tcW w:w="6672" w:type="dxa"/>
            <w:gridSpan w:val="11"/>
            <w:shd w:val="pct5" w:color="auto" w:fill="auto"/>
          </w:tcPr>
          <w:p w14:paraId="63C94AE9" w14:textId="77777777" w:rsidR="00F97B6F" w:rsidRPr="00B50D73" w:rsidRDefault="00F97B6F" w:rsidP="00F97B6F">
            <w:pPr>
              <w:pStyle w:val="Basistekst"/>
              <w:keepNext/>
              <w:keepLines/>
            </w:pPr>
          </w:p>
        </w:tc>
        <w:tc>
          <w:tcPr>
            <w:tcW w:w="142" w:type="dxa"/>
            <w:shd w:val="pct5" w:color="auto" w:fill="auto"/>
          </w:tcPr>
          <w:p w14:paraId="3C4BC787" w14:textId="77777777" w:rsidR="00F97B6F" w:rsidRPr="00B50D73" w:rsidRDefault="00F97B6F" w:rsidP="00F97B6F">
            <w:pPr>
              <w:pStyle w:val="Basistekst"/>
              <w:keepNext/>
              <w:keepLines/>
            </w:pPr>
          </w:p>
        </w:tc>
      </w:tr>
      <w:tr w:rsidR="00F97B6F" w14:paraId="0C85FCAB" w14:textId="77777777" w:rsidTr="00CF1868">
        <w:trPr>
          <w:cantSplit/>
        </w:trPr>
        <w:tc>
          <w:tcPr>
            <w:tcW w:w="424" w:type="dxa"/>
          </w:tcPr>
          <w:p w14:paraId="20F43A05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2685" w:type="dxa"/>
            <w:gridSpan w:val="2"/>
          </w:tcPr>
          <w:p w14:paraId="54628571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142" w:type="dxa"/>
            <w:gridSpan w:val="2"/>
            <w:shd w:val="pct5" w:color="auto" w:fill="auto"/>
          </w:tcPr>
          <w:p w14:paraId="62A61FA8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6672" w:type="dxa"/>
            <w:gridSpan w:val="11"/>
            <w:shd w:val="pct5" w:color="auto" w:fill="auto"/>
          </w:tcPr>
          <w:p w14:paraId="1A19678B" w14:textId="77777777" w:rsidR="00F97B6F" w:rsidRDefault="00F97B6F" w:rsidP="00F97B6F">
            <w:pPr>
              <w:pStyle w:val="Tussenbalk"/>
              <w:keepNext/>
              <w:keepLines/>
            </w:pPr>
          </w:p>
        </w:tc>
        <w:tc>
          <w:tcPr>
            <w:tcW w:w="142" w:type="dxa"/>
            <w:shd w:val="pct5" w:color="auto" w:fill="auto"/>
          </w:tcPr>
          <w:p w14:paraId="5BA60E78" w14:textId="77777777" w:rsidR="00F97B6F" w:rsidRDefault="00F97B6F" w:rsidP="00F97B6F">
            <w:pPr>
              <w:pStyle w:val="Tussenbalk"/>
              <w:keepNext/>
              <w:keepLines/>
            </w:pPr>
          </w:p>
        </w:tc>
      </w:tr>
      <w:tr w:rsidR="00F97B6F" w14:paraId="0B84F1AE" w14:textId="77777777" w:rsidTr="00CF1868">
        <w:trPr>
          <w:cantSplit/>
          <w:trHeight w:val="120"/>
        </w:trPr>
        <w:tc>
          <w:tcPr>
            <w:tcW w:w="424" w:type="dxa"/>
            <w:vMerge w:val="restart"/>
          </w:tcPr>
          <w:p w14:paraId="0B3AF541" w14:textId="77777777" w:rsidR="00F97B6F" w:rsidRDefault="00F97B6F" w:rsidP="00F97B6F">
            <w:pPr>
              <w:pStyle w:val="Basistekst"/>
              <w:keepNext/>
              <w:keepLines/>
            </w:pPr>
          </w:p>
        </w:tc>
        <w:tc>
          <w:tcPr>
            <w:tcW w:w="2685" w:type="dxa"/>
            <w:gridSpan w:val="2"/>
            <w:vMerge w:val="restart"/>
            <w:tcBorders>
              <w:bottom w:val="nil"/>
            </w:tcBorders>
          </w:tcPr>
          <w:p w14:paraId="6FDF7CE0" w14:textId="77777777" w:rsidR="00F97B6F" w:rsidRDefault="00F97B6F" w:rsidP="00F97B6F">
            <w:pPr>
              <w:pStyle w:val="Datumenhandtekening"/>
              <w:keepNext/>
              <w:keepLines/>
            </w:pPr>
            <w:r>
              <w:t>Datum en handtekening</w:t>
            </w:r>
          </w:p>
        </w:tc>
        <w:tc>
          <w:tcPr>
            <w:tcW w:w="142" w:type="dxa"/>
            <w:gridSpan w:val="2"/>
            <w:vMerge w:val="restart"/>
            <w:tcBorders>
              <w:bottom w:val="nil"/>
            </w:tcBorders>
            <w:shd w:val="pct5" w:color="auto" w:fill="auto"/>
          </w:tcPr>
          <w:p w14:paraId="6BC69B67" w14:textId="77777777" w:rsidR="00F97B6F" w:rsidRDefault="00F97B6F" w:rsidP="00F97B6F">
            <w:pPr>
              <w:pStyle w:val="Basistekst"/>
              <w:keepNext/>
              <w:keepLines/>
            </w:pPr>
          </w:p>
        </w:tc>
        <w:tc>
          <w:tcPr>
            <w:tcW w:w="2646" w:type="dxa"/>
            <w:gridSpan w:val="4"/>
            <w:shd w:val="pct5" w:color="auto" w:fill="auto"/>
          </w:tcPr>
          <w:p w14:paraId="3D44AC57" w14:textId="77777777" w:rsidR="00F97B6F" w:rsidRDefault="00F97B6F" w:rsidP="00F97B6F">
            <w:pPr>
              <w:pStyle w:val="Basistekst"/>
              <w:keepNext/>
              <w:keepLines/>
            </w:pPr>
          </w:p>
        </w:tc>
        <w:tc>
          <w:tcPr>
            <w:tcW w:w="140" w:type="dxa"/>
            <w:gridSpan w:val="2"/>
            <w:vMerge w:val="restart"/>
            <w:tcBorders>
              <w:bottom w:val="nil"/>
            </w:tcBorders>
            <w:shd w:val="pct5" w:color="auto" w:fill="auto"/>
          </w:tcPr>
          <w:p w14:paraId="0E944B11" w14:textId="77777777" w:rsidR="00F97B6F" w:rsidRDefault="00F97B6F" w:rsidP="00F97B6F">
            <w:pPr>
              <w:pStyle w:val="Basistekst"/>
              <w:keepNext/>
              <w:keepLines/>
            </w:pPr>
          </w:p>
        </w:tc>
        <w:tc>
          <w:tcPr>
            <w:tcW w:w="3886" w:type="dxa"/>
            <w:gridSpan w:val="5"/>
            <w:vMerge w:val="restart"/>
            <w:tcBorders>
              <w:bottom w:val="nil"/>
            </w:tcBorders>
          </w:tcPr>
          <w:p w14:paraId="6A108D43" w14:textId="77777777" w:rsidR="00F97B6F" w:rsidRDefault="00F97B6F" w:rsidP="00F97B6F">
            <w:pPr>
              <w:pStyle w:val="Basistekst"/>
              <w:keepNext/>
              <w:keepLines/>
            </w:pPr>
          </w:p>
        </w:tc>
        <w:tc>
          <w:tcPr>
            <w:tcW w:w="142" w:type="dxa"/>
            <w:vMerge w:val="restart"/>
            <w:shd w:val="pct5" w:color="auto" w:fill="auto"/>
          </w:tcPr>
          <w:p w14:paraId="18082520" w14:textId="77777777" w:rsidR="00F97B6F" w:rsidRDefault="00F97B6F" w:rsidP="00F97B6F">
            <w:pPr>
              <w:pStyle w:val="Basistekst"/>
              <w:keepNext/>
              <w:keepLines/>
            </w:pPr>
          </w:p>
        </w:tc>
      </w:tr>
      <w:tr w:rsidR="00F97B6F" w14:paraId="75E48E87" w14:textId="77777777" w:rsidTr="00CF1868">
        <w:trPr>
          <w:cantSplit/>
          <w:trHeight w:val="185"/>
        </w:trPr>
        <w:tc>
          <w:tcPr>
            <w:tcW w:w="424" w:type="dxa"/>
            <w:vMerge/>
          </w:tcPr>
          <w:p w14:paraId="06384468" w14:textId="77777777" w:rsidR="00F97B6F" w:rsidRDefault="00F97B6F" w:rsidP="00F97B6F">
            <w:pPr>
              <w:keepNext/>
              <w:keepLines/>
            </w:pPr>
          </w:p>
        </w:tc>
        <w:tc>
          <w:tcPr>
            <w:tcW w:w="2685" w:type="dxa"/>
            <w:gridSpan w:val="2"/>
            <w:vMerge/>
            <w:tcBorders>
              <w:bottom w:val="single" w:sz="2" w:space="0" w:color="808080"/>
            </w:tcBorders>
          </w:tcPr>
          <w:p w14:paraId="37A4F2FE" w14:textId="77777777" w:rsidR="00F97B6F" w:rsidRDefault="00F97B6F" w:rsidP="00F97B6F">
            <w:pPr>
              <w:keepNext/>
              <w:keepLines/>
            </w:pPr>
          </w:p>
        </w:tc>
        <w:tc>
          <w:tcPr>
            <w:tcW w:w="142" w:type="dxa"/>
            <w:gridSpan w:val="2"/>
            <w:vMerge/>
            <w:tcBorders>
              <w:bottom w:val="single" w:sz="2" w:space="0" w:color="808080"/>
            </w:tcBorders>
            <w:shd w:val="pct5" w:color="auto" w:fill="auto"/>
          </w:tcPr>
          <w:p w14:paraId="4E0AD05E" w14:textId="77777777" w:rsidR="00F97B6F" w:rsidRDefault="00F97B6F" w:rsidP="00F97B6F">
            <w:pPr>
              <w:keepNext/>
              <w:keepLines/>
            </w:pPr>
          </w:p>
        </w:tc>
        <w:tc>
          <w:tcPr>
            <w:tcW w:w="2646" w:type="dxa"/>
            <w:gridSpan w:val="4"/>
            <w:tcBorders>
              <w:bottom w:val="single" w:sz="2" w:space="0" w:color="808080"/>
            </w:tcBorders>
          </w:tcPr>
          <w:p w14:paraId="0FE874AD" w14:textId="77777777" w:rsidR="00F97B6F" w:rsidRDefault="00F97B6F" w:rsidP="00F97B6F">
            <w:pPr>
              <w:pStyle w:val="Invulling"/>
              <w:keepNext/>
              <w:keepLines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-MM-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140" w:type="dxa"/>
            <w:gridSpan w:val="2"/>
            <w:vMerge/>
            <w:tcBorders>
              <w:bottom w:val="single" w:sz="2" w:space="0" w:color="808080"/>
            </w:tcBorders>
            <w:shd w:val="pct5" w:color="auto" w:fill="auto"/>
          </w:tcPr>
          <w:p w14:paraId="63D0D21C" w14:textId="77777777" w:rsidR="00F97B6F" w:rsidRDefault="00F97B6F" w:rsidP="00F97B6F">
            <w:pPr>
              <w:keepNext/>
              <w:keepLines/>
            </w:pPr>
          </w:p>
        </w:tc>
        <w:tc>
          <w:tcPr>
            <w:tcW w:w="3886" w:type="dxa"/>
            <w:gridSpan w:val="5"/>
            <w:vMerge/>
            <w:tcBorders>
              <w:bottom w:val="single" w:sz="2" w:space="0" w:color="808080"/>
            </w:tcBorders>
          </w:tcPr>
          <w:p w14:paraId="5D195E07" w14:textId="77777777" w:rsidR="00F97B6F" w:rsidRDefault="00F97B6F" w:rsidP="00F97B6F">
            <w:pPr>
              <w:keepNext/>
              <w:keepLines/>
            </w:pPr>
          </w:p>
        </w:tc>
        <w:tc>
          <w:tcPr>
            <w:tcW w:w="142" w:type="dxa"/>
            <w:vMerge/>
            <w:shd w:val="pct5" w:color="auto" w:fill="auto"/>
          </w:tcPr>
          <w:p w14:paraId="313914ED" w14:textId="77777777" w:rsidR="00F97B6F" w:rsidRDefault="00F97B6F" w:rsidP="00F97B6F">
            <w:pPr>
              <w:keepNext/>
              <w:keepLines/>
            </w:pPr>
          </w:p>
        </w:tc>
      </w:tr>
      <w:tr w:rsidR="00F97B6F" w14:paraId="550C480C" w14:textId="77777777" w:rsidTr="00CF1868">
        <w:trPr>
          <w:cantSplit/>
        </w:trPr>
        <w:tc>
          <w:tcPr>
            <w:tcW w:w="424" w:type="dxa"/>
          </w:tcPr>
          <w:p w14:paraId="5C3CC75A" w14:textId="77777777" w:rsidR="00F97B6F" w:rsidRDefault="00F97B6F" w:rsidP="00F97B6F">
            <w:pPr>
              <w:pStyle w:val="Tussenbalk"/>
              <w:widowControl w:val="0"/>
            </w:pPr>
          </w:p>
        </w:tc>
        <w:tc>
          <w:tcPr>
            <w:tcW w:w="2685" w:type="dxa"/>
            <w:gridSpan w:val="2"/>
          </w:tcPr>
          <w:p w14:paraId="22B8C0B5" w14:textId="77777777" w:rsidR="00F97B6F" w:rsidRDefault="00F97B6F" w:rsidP="00F97B6F">
            <w:pPr>
              <w:pStyle w:val="Tussenbalk"/>
              <w:widowControl w:val="0"/>
            </w:pPr>
          </w:p>
        </w:tc>
        <w:tc>
          <w:tcPr>
            <w:tcW w:w="142" w:type="dxa"/>
            <w:gridSpan w:val="2"/>
            <w:shd w:val="pct5" w:color="auto" w:fill="auto"/>
          </w:tcPr>
          <w:p w14:paraId="24C5A0A5" w14:textId="77777777" w:rsidR="00F97B6F" w:rsidRDefault="00F97B6F" w:rsidP="00F97B6F">
            <w:pPr>
              <w:pStyle w:val="Tussenbalk"/>
              <w:widowControl w:val="0"/>
            </w:pPr>
          </w:p>
        </w:tc>
        <w:tc>
          <w:tcPr>
            <w:tcW w:w="6672" w:type="dxa"/>
            <w:gridSpan w:val="11"/>
            <w:shd w:val="pct5" w:color="auto" w:fill="auto"/>
          </w:tcPr>
          <w:p w14:paraId="4CB098F5" w14:textId="77777777" w:rsidR="00F97B6F" w:rsidRDefault="00F97B6F" w:rsidP="00F97B6F">
            <w:pPr>
              <w:pStyle w:val="Tussenbalk"/>
              <w:widowControl w:val="0"/>
            </w:pPr>
          </w:p>
        </w:tc>
        <w:tc>
          <w:tcPr>
            <w:tcW w:w="142" w:type="dxa"/>
            <w:shd w:val="pct5" w:color="auto" w:fill="auto"/>
          </w:tcPr>
          <w:p w14:paraId="2DE8BFA1" w14:textId="77777777" w:rsidR="00F97B6F" w:rsidRDefault="00F97B6F" w:rsidP="00F97B6F">
            <w:pPr>
              <w:pStyle w:val="Tussenbalk"/>
              <w:widowControl w:val="0"/>
            </w:pPr>
          </w:p>
        </w:tc>
      </w:tr>
    </w:tbl>
    <w:p w14:paraId="5334D5EA" w14:textId="77777777" w:rsidR="00A379C9" w:rsidRPr="008830B5" w:rsidRDefault="00A379C9" w:rsidP="008830B5"/>
    <w:sectPr w:rsidR="00A379C9" w:rsidRPr="008830B5" w:rsidSect="00F020F4">
      <w:headerReference w:type="default" r:id="rId13"/>
      <w:footerReference w:type="default" r:id="rId14"/>
      <w:footerReference w:type="first" r:id="rId15"/>
      <w:pgSz w:w="11906" w:h="16838" w:code="9"/>
      <w:pgMar w:top="284" w:right="567" w:bottom="567" w:left="567" w:header="284" w:footer="142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B567AB" w14:textId="77777777" w:rsidR="00B30A72" w:rsidRDefault="00B30A72">
      <w:pPr>
        <w:spacing w:before="0" w:line="240" w:lineRule="auto"/>
      </w:pPr>
      <w:r>
        <w:separator/>
      </w:r>
    </w:p>
  </w:endnote>
  <w:endnote w:type="continuationSeparator" w:id="0">
    <w:p w14:paraId="7438707D" w14:textId="77777777" w:rsidR="00B30A72" w:rsidRDefault="00B30A7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WV Werk">
    <w:panose1 w:val="020B0503040000020003"/>
    <w:charset w:val="00"/>
    <w:family w:val="swiss"/>
    <w:pitch w:val="variable"/>
    <w:sig w:usb0="A000006F" w:usb1="40000033" w:usb2="00000000" w:usb3="00000000" w:csb0="00000093" w:csb1="00000000"/>
    <w:embedRegular r:id="rId1" w:fontKey="{8AA1C188-84A5-45F2-A227-19DAAF1F555E}"/>
    <w:embedItalic r:id="rId2" w:fontKey="{D4BA03EF-10C0-4294-82CA-B5C9F2F034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BA049728-B41C-42E4-A2EF-2907B38FBDDE}"/>
    <w:embedBold r:id="rId4" w:fontKey="{E280A3C9-3F1A-4722-B20A-D0E0B68B66AB}"/>
    <w:embedItalic r:id="rId5" w:fontKey="{85BA5CAC-3C1E-46F6-B9B5-72054797258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10E4FF4-E203-4BC1-A417-E249B66E5E92}"/>
  </w:font>
  <w:font w:name="UWV Werk Kop">
    <w:panose1 w:val="020B0503040000020003"/>
    <w:charset w:val="00"/>
    <w:family w:val="swiss"/>
    <w:pitch w:val="variable"/>
    <w:sig w:usb0="A000006F" w:usb1="40000033" w:usb2="00000000" w:usb3="00000000" w:csb0="00000093" w:csb1="00000000"/>
    <w:embedRegular r:id="rId7" w:fontKey="{119D6B7E-5824-404B-9ECD-C40A9097416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344FF423-5F06-427A-B418-2FB25E51EBAE}"/>
  </w:font>
  <w:font w:name="UWV Werk Kop Medium">
    <w:panose1 w:val="020B0603040000020003"/>
    <w:charset w:val="00"/>
    <w:family w:val="swiss"/>
    <w:pitch w:val="variable"/>
    <w:sig w:usb0="A000006F" w:usb1="40000033" w:usb2="00000000" w:usb3="00000000" w:csb0="00000093" w:csb1="00000000"/>
    <w:embedRegular r:id="rId9" w:fontKey="{8A718622-3B1D-432E-ABED-B13F19570773}"/>
  </w:font>
  <w:font w:name="C39HrP24DhTt">
    <w:charset w:val="00"/>
    <w:family w:val="auto"/>
    <w:pitch w:val="variable"/>
    <w:sig w:usb0="00000003" w:usb1="00000000" w:usb2="00000000" w:usb3="00000000" w:csb0="00000001" w:csb1="00000000"/>
    <w:embedRegular r:id="rId10" w:fontKey="{87B45296-4135-4940-AF6D-C95D37CBA43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E7FE9B66-5701-4F27-8A7F-81CEC2A0821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2" w:fontKey="{D474353F-A9C7-4C6F-8564-1FB4F4274E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119"/>
      <w:gridCol w:w="142"/>
      <w:gridCol w:w="3402"/>
      <w:gridCol w:w="3402"/>
    </w:tblGrid>
    <w:tr w:rsidR="00BE0901" w:rsidRPr="004350A2" w14:paraId="61B48820" w14:textId="77777777" w:rsidTr="00192288">
      <w:trPr>
        <w:cantSplit/>
      </w:trPr>
      <w:tc>
        <w:tcPr>
          <w:tcW w:w="3119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36DFC8BD" w14:textId="0BDF68D9" w:rsidR="00BE0901" w:rsidRPr="004350A2" w:rsidRDefault="00BE0901" w:rsidP="00192288">
          <w:pPr>
            <w:pStyle w:val="Boventekst"/>
          </w:pPr>
          <w:r>
            <w:t>UK</w:t>
          </w:r>
          <w:r w:rsidRPr="004350A2">
            <w:t>140</w:t>
          </w:r>
          <w:r>
            <w:t xml:space="preserve"> 34222</w:t>
          </w:r>
          <w:r w:rsidRPr="004350A2">
            <w:t xml:space="preserve"> </w:t>
          </w:r>
          <w:r w:rsidR="00B21AB2">
            <w:t>01-2</w:t>
          </w:r>
          <w:r w:rsidR="00D7638A">
            <w:t>6</w:t>
          </w:r>
          <w:r w:rsidRPr="004350A2">
            <w:t xml:space="preserve">  W</w:t>
          </w:r>
        </w:p>
      </w:tc>
      <w:tc>
        <w:tcPr>
          <w:tcW w:w="142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4224C4FD" w14:textId="77777777" w:rsidR="00BE0901" w:rsidRPr="004350A2" w:rsidRDefault="00BE0901" w:rsidP="00192288">
          <w:pPr>
            <w:pStyle w:val="Boventekst"/>
          </w:pPr>
        </w:p>
      </w:tc>
      <w:tc>
        <w:tcPr>
          <w:tcW w:w="3402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17A5FEF2" w14:textId="77777777" w:rsidR="00BE0901" w:rsidRPr="004350A2" w:rsidRDefault="007A01C4" w:rsidP="00192288">
          <w:pPr>
            <w:pStyle w:val="Boventekst"/>
          </w:pPr>
          <w:r w:rsidRPr="004350A2">
            <w:fldChar w:fldCharType="begin"/>
          </w:r>
          <w:r w:rsidRPr="004350A2">
            <w:instrText>PAGE</w:instrText>
          </w:r>
          <w:r w:rsidRPr="004350A2">
            <w:fldChar w:fldCharType="separate"/>
          </w:r>
          <w:r w:rsidR="00832519">
            <w:t>2</w:t>
          </w:r>
          <w:r w:rsidRPr="004350A2">
            <w:fldChar w:fldCharType="end"/>
          </w:r>
          <w:r w:rsidRPr="004350A2">
            <w:t xml:space="preserve"> van </w:t>
          </w:r>
          <w:r w:rsidRPr="004350A2">
            <w:fldChar w:fldCharType="begin"/>
          </w:r>
          <w:r w:rsidRPr="004350A2">
            <w:instrText>NUMPAGES</w:instrText>
          </w:r>
          <w:r w:rsidRPr="004350A2">
            <w:fldChar w:fldCharType="separate"/>
          </w:r>
          <w:r w:rsidR="00832519">
            <w:t>2</w:t>
          </w:r>
          <w:r w:rsidRPr="004350A2">
            <w:fldChar w:fldCharType="end"/>
          </w:r>
        </w:p>
      </w:tc>
      <w:tc>
        <w:tcPr>
          <w:tcW w:w="3402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56324601" w14:textId="77777777" w:rsidR="00BE0901" w:rsidRPr="004350A2" w:rsidRDefault="00BE0901" w:rsidP="00192288">
          <w:pPr>
            <w:pStyle w:val="Boventekst"/>
            <w:jc w:val="right"/>
          </w:pPr>
        </w:p>
      </w:tc>
    </w:tr>
    <w:tr w:rsidR="00BE0901" w14:paraId="32DC48D3" w14:textId="77777777" w:rsidTr="00192288">
      <w:trPr>
        <w:cantSplit/>
      </w:trPr>
      <w:tc>
        <w:tcPr>
          <w:tcW w:w="3119" w:type="dxa"/>
          <w:tcBorders>
            <w:top w:val="nil"/>
            <w:left w:val="nil"/>
            <w:bottom w:val="nil"/>
            <w:right w:val="nil"/>
          </w:tcBorders>
        </w:tcPr>
        <w:p w14:paraId="65D725D0" w14:textId="77777777" w:rsidR="00BE0901" w:rsidRDefault="00BE0901" w:rsidP="00192288">
          <w:pPr>
            <w:pStyle w:val="Boventekst"/>
          </w:pPr>
        </w:p>
      </w:tc>
      <w:tc>
        <w:tcPr>
          <w:tcW w:w="142" w:type="dxa"/>
          <w:tcBorders>
            <w:top w:val="nil"/>
            <w:left w:val="nil"/>
            <w:bottom w:val="nil"/>
            <w:right w:val="nil"/>
          </w:tcBorders>
        </w:tcPr>
        <w:p w14:paraId="09D295E0" w14:textId="77777777" w:rsidR="00BE0901" w:rsidRDefault="00BE0901" w:rsidP="00192288">
          <w:pPr>
            <w:pStyle w:val="Boventekst"/>
          </w:pPr>
        </w:p>
      </w:tc>
      <w:tc>
        <w:tcPr>
          <w:tcW w:w="6804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6ECC68C5" w14:textId="77777777" w:rsidR="00BE0901" w:rsidRDefault="00BE0901" w:rsidP="00192288">
          <w:pPr>
            <w:pStyle w:val="Boventekst"/>
            <w:rPr>
              <w:sz w:val="10"/>
            </w:rPr>
          </w:pPr>
        </w:p>
      </w:tc>
    </w:tr>
    <w:tr w:rsidR="00293FAE" w:rsidRPr="003A1C70" w14:paraId="799637ED" w14:textId="77777777" w:rsidTr="00192288">
      <w:trPr>
        <w:cantSplit/>
        <w:trHeight w:val="119"/>
      </w:trPr>
      <w:tc>
        <w:tcPr>
          <w:tcW w:w="3119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47E298D9" w14:textId="77777777" w:rsidR="00293FAE" w:rsidRPr="003A1C70" w:rsidRDefault="00293FAE" w:rsidP="00293FAE">
          <w:pPr>
            <w:pStyle w:val="Voettekst"/>
            <w:rPr>
              <w:b/>
            </w:rPr>
          </w:pPr>
        </w:p>
      </w:tc>
      <w:tc>
        <w:tcPr>
          <w:tcW w:w="142" w:type="dxa"/>
          <w:tcBorders>
            <w:top w:val="nil"/>
            <w:left w:val="nil"/>
            <w:bottom w:val="nil"/>
            <w:right w:val="nil"/>
          </w:tcBorders>
        </w:tcPr>
        <w:p w14:paraId="5B0EA0A3" w14:textId="77777777" w:rsidR="00293FAE" w:rsidRPr="003A1C70" w:rsidRDefault="00293FAE" w:rsidP="00293FAE">
          <w:pPr>
            <w:pStyle w:val="Voettekst"/>
            <w:rPr>
              <w:b/>
            </w:rPr>
          </w:pPr>
        </w:p>
      </w:tc>
      <w:tc>
        <w:tcPr>
          <w:tcW w:w="3402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5B3564F4" w14:textId="77777777" w:rsidR="00293FAE" w:rsidRPr="003A1C70" w:rsidRDefault="00293FAE" w:rsidP="00293FAE">
          <w:pPr>
            <w:pStyle w:val="Voettekst"/>
            <w:rPr>
              <w:b/>
            </w:rPr>
          </w:pPr>
        </w:p>
      </w:tc>
      <w:tc>
        <w:tcPr>
          <w:tcW w:w="3402" w:type="dxa"/>
          <w:tcBorders>
            <w:top w:val="nil"/>
            <w:left w:val="nil"/>
            <w:bottom w:val="nil"/>
            <w:right w:val="nil"/>
          </w:tcBorders>
        </w:tcPr>
        <w:p w14:paraId="2A6ED961" w14:textId="2C167326" w:rsidR="00293FAE" w:rsidRPr="003A1C70" w:rsidRDefault="00293FAE" w:rsidP="00293FAE">
          <w:pPr>
            <w:pStyle w:val="Voettekst"/>
            <w:spacing w:after="0" w:line="240" w:lineRule="auto"/>
            <w:rPr>
              <w:b/>
            </w:rPr>
          </w:pPr>
          <w:r w:rsidRPr="00CF2869">
            <w:rPr>
              <w:rStyle w:val="Barcode"/>
            </w:rPr>
            <w:t>*</w:t>
          </w:r>
          <w:r>
            <w:rPr>
              <w:rStyle w:val="Barcode"/>
            </w:rPr>
            <w:t>3</w:t>
          </w:r>
          <w:r w:rsidR="00BF1686">
            <w:rPr>
              <w:rStyle w:val="Barcode"/>
            </w:rPr>
            <w:t>4222</w:t>
          </w:r>
          <w:r>
            <w:rPr>
              <w:rStyle w:val="Barcode"/>
            </w:rPr>
            <w:t>0126</w:t>
          </w:r>
          <w:r w:rsidRPr="00CF2869">
            <w:rPr>
              <w:rStyle w:val="Barcode"/>
            </w:rPr>
            <w:t>W*</w:t>
          </w:r>
        </w:p>
      </w:tc>
    </w:tr>
  </w:tbl>
  <w:p w14:paraId="12EC6933" w14:textId="77777777" w:rsidR="00AF44E1" w:rsidRDefault="00AF44E1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119"/>
      <w:gridCol w:w="142"/>
      <w:gridCol w:w="3402"/>
      <w:gridCol w:w="3402"/>
    </w:tblGrid>
    <w:tr w:rsidR="00BE0901" w:rsidRPr="004350A2" w14:paraId="56719933" w14:textId="77777777" w:rsidTr="00192288">
      <w:trPr>
        <w:cantSplit/>
      </w:trPr>
      <w:tc>
        <w:tcPr>
          <w:tcW w:w="3119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33CF5396" w14:textId="45AE31E0" w:rsidR="00BE0901" w:rsidRPr="004350A2" w:rsidRDefault="00BE0901" w:rsidP="00192288">
          <w:pPr>
            <w:pStyle w:val="Boventekst"/>
          </w:pPr>
          <w:r>
            <w:t>UK</w:t>
          </w:r>
          <w:r w:rsidRPr="004350A2">
            <w:t>140</w:t>
          </w:r>
          <w:r>
            <w:t xml:space="preserve"> 34222</w:t>
          </w:r>
          <w:r w:rsidRPr="004350A2">
            <w:t xml:space="preserve"> </w:t>
          </w:r>
          <w:r w:rsidR="00B21AB2">
            <w:t>01-2</w:t>
          </w:r>
          <w:r w:rsidR="000207BA">
            <w:t>6</w:t>
          </w:r>
          <w:r w:rsidRPr="004350A2">
            <w:t xml:space="preserve">  W</w:t>
          </w:r>
        </w:p>
      </w:tc>
      <w:tc>
        <w:tcPr>
          <w:tcW w:w="142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33C6744A" w14:textId="77777777" w:rsidR="00BE0901" w:rsidRPr="004350A2" w:rsidRDefault="00BE0901" w:rsidP="00192288">
          <w:pPr>
            <w:pStyle w:val="Boventekst"/>
          </w:pPr>
        </w:p>
      </w:tc>
      <w:tc>
        <w:tcPr>
          <w:tcW w:w="3402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5F6809B5" w14:textId="77777777" w:rsidR="00BE0901" w:rsidRPr="004350A2" w:rsidRDefault="007A01C4" w:rsidP="00192288">
          <w:pPr>
            <w:pStyle w:val="Boventekst"/>
          </w:pPr>
          <w:r w:rsidRPr="004350A2">
            <w:fldChar w:fldCharType="begin"/>
          </w:r>
          <w:r w:rsidRPr="004350A2">
            <w:instrText>PAGE</w:instrText>
          </w:r>
          <w:r w:rsidRPr="004350A2">
            <w:fldChar w:fldCharType="separate"/>
          </w:r>
          <w:r w:rsidR="00832519">
            <w:t>1</w:t>
          </w:r>
          <w:r w:rsidRPr="004350A2">
            <w:fldChar w:fldCharType="end"/>
          </w:r>
          <w:r w:rsidRPr="004350A2">
            <w:t xml:space="preserve"> van </w:t>
          </w:r>
          <w:r w:rsidRPr="004350A2">
            <w:fldChar w:fldCharType="begin"/>
          </w:r>
          <w:r w:rsidRPr="004350A2">
            <w:instrText>NUMPAGES</w:instrText>
          </w:r>
          <w:r w:rsidRPr="004350A2">
            <w:fldChar w:fldCharType="separate"/>
          </w:r>
          <w:r w:rsidR="00832519">
            <w:t>2</w:t>
          </w:r>
          <w:r w:rsidRPr="004350A2">
            <w:fldChar w:fldCharType="end"/>
          </w:r>
        </w:p>
      </w:tc>
      <w:tc>
        <w:tcPr>
          <w:tcW w:w="3402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354941E4" w14:textId="77777777" w:rsidR="00BE0901" w:rsidRPr="004350A2" w:rsidRDefault="00BE0901" w:rsidP="00192288">
          <w:pPr>
            <w:pStyle w:val="Boventekst"/>
            <w:jc w:val="right"/>
          </w:pPr>
        </w:p>
      </w:tc>
    </w:tr>
    <w:tr w:rsidR="00BE0901" w14:paraId="1106079C" w14:textId="77777777" w:rsidTr="00192288">
      <w:trPr>
        <w:cantSplit/>
      </w:trPr>
      <w:tc>
        <w:tcPr>
          <w:tcW w:w="3119" w:type="dxa"/>
          <w:tcBorders>
            <w:top w:val="nil"/>
            <w:left w:val="nil"/>
            <w:bottom w:val="nil"/>
            <w:right w:val="nil"/>
          </w:tcBorders>
        </w:tcPr>
        <w:p w14:paraId="5F0F1D68" w14:textId="77777777" w:rsidR="00BE0901" w:rsidRDefault="00BE0901" w:rsidP="00192288">
          <w:pPr>
            <w:pStyle w:val="Boventekst"/>
          </w:pPr>
        </w:p>
      </w:tc>
      <w:tc>
        <w:tcPr>
          <w:tcW w:w="142" w:type="dxa"/>
          <w:tcBorders>
            <w:top w:val="nil"/>
            <w:left w:val="nil"/>
            <w:bottom w:val="nil"/>
            <w:right w:val="nil"/>
          </w:tcBorders>
        </w:tcPr>
        <w:p w14:paraId="61E7FD7D" w14:textId="77777777" w:rsidR="00BE0901" w:rsidRDefault="00BE0901" w:rsidP="00192288">
          <w:pPr>
            <w:pStyle w:val="Boventekst"/>
          </w:pPr>
        </w:p>
      </w:tc>
      <w:tc>
        <w:tcPr>
          <w:tcW w:w="6804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1BF49508" w14:textId="77777777" w:rsidR="00BE0901" w:rsidRDefault="00BE0901" w:rsidP="00192288">
          <w:pPr>
            <w:pStyle w:val="Boventekst"/>
            <w:rPr>
              <w:sz w:val="10"/>
            </w:rPr>
          </w:pPr>
        </w:p>
      </w:tc>
    </w:tr>
    <w:tr w:rsidR="00BF1686" w:rsidRPr="003A1C70" w14:paraId="4D2B8B73" w14:textId="77777777" w:rsidTr="00192288">
      <w:trPr>
        <w:cantSplit/>
        <w:trHeight w:val="119"/>
      </w:trPr>
      <w:tc>
        <w:tcPr>
          <w:tcW w:w="3119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2F5EABE3" w14:textId="77777777" w:rsidR="00BF1686" w:rsidRPr="003A1C70" w:rsidRDefault="00BF1686" w:rsidP="00BF1686">
          <w:pPr>
            <w:pStyle w:val="Voettekst"/>
            <w:rPr>
              <w:b/>
            </w:rPr>
          </w:pPr>
        </w:p>
      </w:tc>
      <w:tc>
        <w:tcPr>
          <w:tcW w:w="142" w:type="dxa"/>
          <w:tcBorders>
            <w:top w:val="nil"/>
            <w:left w:val="nil"/>
            <w:bottom w:val="nil"/>
            <w:right w:val="nil"/>
          </w:tcBorders>
        </w:tcPr>
        <w:p w14:paraId="5DF4F07D" w14:textId="77777777" w:rsidR="00BF1686" w:rsidRPr="003A1C70" w:rsidRDefault="00BF1686" w:rsidP="00BF1686">
          <w:pPr>
            <w:pStyle w:val="Voettekst"/>
            <w:rPr>
              <w:b/>
            </w:rPr>
          </w:pPr>
        </w:p>
      </w:tc>
      <w:tc>
        <w:tcPr>
          <w:tcW w:w="3402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18BAE120" w14:textId="77777777" w:rsidR="00BF1686" w:rsidRPr="003A1C70" w:rsidRDefault="00BF1686" w:rsidP="00BF1686">
          <w:pPr>
            <w:pStyle w:val="Voettekst"/>
            <w:rPr>
              <w:b/>
            </w:rPr>
          </w:pPr>
        </w:p>
      </w:tc>
      <w:tc>
        <w:tcPr>
          <w:tcW w:w="3402" w:type="dxa"/>
          <w:tcBorders>
            <w:top w:val="nil"/>
            <w:left w:val="nil"/>
            <w:bottom w:val="nil"/>
            <w:right w:val="nil"/>
          </w:tcBorders>
        </w:tcPr>
        <w:p w14:paraId="545B49D0" w14:textId="23433CE3" w:rsidR="00BF1686" w:rsidRPr="003A1C70" w:rsidRDefault="00BF1686" w:rsidP="00BF1686">
          <w:pPr>
            <w:pStyle w:val="Voettekst"/>
            <w:spacing w:after="0" w:line="240" w:lineRule="auto"/>
            <w:rPr>
              <w:b/>
            </w:rPr>
          </w:pPr>
          <w:r w:rsidRPr="00CF2869">
            <w:rPr>
              <w:rStyle w:val="Barcode"/>
            </w:rPr>
            <w:t>*</w:t>
          </w:r>
          <w:r>
            <w:rPr>
              <w:rStyle w:val="Barcode"/>
            </w:rPr>
            <w:t>342220126</w:t>
          </w:r>
          <w:r w:rsidRPr="00CF2869">
            <w:rPr>
              <w:rStyle w:val="Barcode"/>
            </w:rPr>
            <w:t>W*</w:t>
          </w:r>
        </w:p>
      </w:tc>
    </w:tr>
  </w:tbl>
  <w:p w14:paraId="1A91A148" w14:textId="77777777" w:rsidR="00AF44E1" w:rsidRDefault="00AF44E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0A5F7B" w14:textId="77777777" w:rsidR="00B30A72" w:rsidRDefault="00B30A72">
      <w:pPr>
        <w:spacing w:before="0" w:line="240" w:lineRule="auto"/>
      </w:pPr>
      <w:r>
        <w:separator/>
      </w:r>
    </w:p>
  </w:footnote>
  <w:footnote w:type="continuationSeparator" w:id="0">
    <w:p w14:paraId="677B3995" w14:textId="77777777" w:rsidR="00B30A72" w:rsidRDefault="00B30A7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84B71" w14:textId="77777777" w:rsidR="00AF44E1" w:rsidRDefault="00AF44E1">
    <w:pPr>
      <w:pStyle w:val="Koptekst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74F4B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num w:numId="1" w16cid:durableId="20728001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nl-NL" w:vendorID="9" w:dllVersion="512" w:checkStyle="1"/>
  <w:activeWritingStyle w:appName="MSWord" w:lang="nl-NL" w:vendorID="1" w:dllVersion="512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MrkJGNvlRy4FQtaYlOtsHopA4MVPiBT0jMSmEEK/uTyEbMkEMHJbfO25qTMApzr4uDcDEx8tDvIJJizmiPhmKw==" w:salt="SDnWPs2r/n8CWicLBrby0w==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0DE"/>
    <w:rsid w:val="00004C58"/>
    <w:rsid w:val="000207BA"/>
    <w:rsid w:val="00025659"/>
    <w:rsid w:val="00031BFC"/>
    <w:rsid w:val="000424B9"/>
    <w:rsid w:val="00047C7B"/>
    <w:rsid w:val="00070CA8"/>
    <w:rsid w:val="000A710B"/>
    <w:rsid w:val="000C1BC8"/>
    <w:rsid w:val="000C1D5F"/>
    <w:rsid w:val="00115A9F"/>
    <w:rsid w:val="00124C6B"/>
    <w:rsid w:val="001261E9"/>
    <w:rsid w:val="00132F7C"/>
    <w:rsid w:val="001726C3"/>
    <w:rsid w:val="00183360"/>
    <w:rsid w:val="00192288"/>
    <w:rsid w:val="001A5FB2"/>
    <w:rsid w:val="001B7F91"/>
    <w:rsid w:val="001D3662"/>
    <w:rsid w:val="002313BD"/>
    <w:rsid w:val="002359EE"/>
    <w:rsid w:val="00293FAE"/>
    <w:rsid w:val="002B417E"/>
    <w:rsid w:val="002C78FF"/>
    <w:rsid w:val="002D1967"/>
    <w:rsid w:val="002D4A26"/>
    <w:rsid w:val="002E04F0"/>
    <w:rsid w:val="002F5EB8"/>
    <w:rsid w:val="002F7348"/>
    <w:rsid w:val="003001A4"/>
    <w:rsid w:val="0030602F"/>
    <w:rsid w:val="00345F0C"/>
    <w:rsid w:val="003632AF"/>
    <w:rsid w:val="00367156"/>
    <w:rsid w:val="00387CFD"/>
    <w:rsid w:val="00387F22"/>
    <w:rsid w:val="003A1C70"/>
    <w:rsid w:val="003A27FA"/>
    <w:rsid w:val="003A4925"/>
    <w:rsid w:val="003D16FA"/>
    <w:rsid w:val="003E569A"/>
    <w:rsid w:val="003F7E95"/>
    <w:rsid w:val="00427537"/>
    <w:rsid w:val="004350A2"/>
    <w:rsid w:val="00452984"/>
    <w:rsid w:val="00466CF9"/>
    <w:rsid w:val="004712B9"/>
    <w:rsid w:val="0048475A"/>
    <w:rsid w:val="004D70B4"/>
    <w:rsid w:val="004E3F74"/>
    <w:rsid w:val="004F30E0"/>
    <w:rsid w:val="0052393C"/>
    <w:rsid w:val="00532D37"/>
    <w:rsid w:val="0053409E"/>
    <w:rsid w:val="005453FF"/>
    <w:rsid w:val="00564252"/>
    <w:rsid w:val="00572DE8"/>
    <w:rsid w:val="00574CC6"/>
    <w:rsid w:val="00576B41"/>
    <w:rsid w:val="00596465"/>
    <w:rsid w:val="005C5541"/>
    <w:rsid w:val="005D3DCC"/>
    <w:rsid w:val="005D6BC5"/>
    <w:rsid w:val="005F26A3"/>
    <w:rsid w:val="00603D09"/>
    <w:rsid w:val="00616B08"/>
    <w:rsid w:val="00617F01"/>
    <w:rsid w:val="0062546D"/>
    <w:rsid w:val="006362BD"/>
    <w:rsid w:val="00650D8C"/>
    <w:rsid w:val="00655F88"/>
    <w:rsid w:val="00666983"/>
    <w:rsid w:val="006B0F6E"/>
    <w:rsid w:val="006F3FCE"/>
    <w:rsid w:val="0071383C"/>
    <w:rsid w:val="00717F5B"/>
    <w:rsid w:val="007805B8"/>
    <w:rsid w:val="007857A1"/>
    <w:rsid w:val="00796BEB"/>
    <w:rsid w:val="007A01C4"/>
    <w:rsid w:val="007C6B46"/>
    <w:rsid w:val="007D3196"/>
    <w:rsid w:val="00816C33"/>
    <w:rsid w:val="00817AF1"/>
    <w:rsid w:val="00830454"/>
    <w:rsid w:val="00832187"/>
    <w:rsid w:val="00832519"/>
    <w:rsid w:val="00852407"/>
    <w:rsid w:val="0086152A"/>
    <w:rsid w:val="00865E2F"/>
    <w:rsid w:val="008830B5"/>
    <w:rsid w:val="00884530"/>
    <w:rsid w:val="00893F74"/>
    <w:rsid w:val="0089410D"/>
    <w:rsid w:val="008B51C7"/>
    <w:rsid w:val="008F6BAD"/>
    <w:rsid w:val="0091653A"/>
    <w:rsid w:val="00924302"/>
    <w:rsid w:val="009465BB"/>
    <w:rsid w:val="00952629"/>
    <w:rsid w:val="00952CDF"/>
    <w:rsid w:val="00973BBB"/>
    <w:rsid w:val="00983D82"/>
    <w:rsid w:val="009A479A"/>
    <w:rsid w:val="009B720F"/>
    <w:rsid w:val="009D49AC"/>
    <w:rsid w:val="009F12FD"/>
    <w:rsid w:val="00A21C40"/>
    <w:rsid w:val="00A35B45"/>
    <w:rsid w:val="00A379C9"/>
    <w:rsid w:val="00A40C8E"/>
    <w:rsid w:val="00A440DE"/>
    <w:rsid w:val="00A55D90"/>
    <w:rsid w:val="00A75854"/>
    <w:rsid w:val="00A80FF8"/>
    <w:rsid w:val="00A95560"/>
    <w:rsid w:val="00AC59F7"/>
    <w:rsid w:val="00AD4019"/>
    <w:rsid w:val="00AE1A3C"/>
    <w:rsid w:val="00AE66F5"/>
    <w:rsid w:val="00AF44E1"/>
    <w:rsid w:val="00B05867"/>
    <w:rsid w:val="00B1019E"/>
    <w:rsid w:val="00B12EBF"/>
    <w:rsid w:val="00B21AB2"/>
    <w:rsid w:val="00B30A72"/>
    <w:rsid w:val="00B50D73"/>
    <w:rsid w:val="00B519DB"/>
    <w:rsid w:val="00B57C40"/>
    <w:rsid w:val="00B84391"/>
    <w:rsid w:val="00B96F48"/>
    <w:rsid w:val="00BA391B"/>
    <w:rsid w:val="00BC14C9"/>
    <w:rsid w:val="00BE0901"/>
    <w:rsid w:val="00BF1686"/>
    <w:rsid w:val="00BF7B0E"/>
    <w:rsid w:val="00C26D52"/>
    <w:rsid w:val="00C475A4"/>
    <w:rsid w:val="00C54E8A"/>
    <w:rsid w:val="00C71BC1"/>
    <w:rsid w:val="00C94144"/>
    <w:rsid w:val="00CA21EB"/>
    <w:rsid w:val="00CF1868"/>
    <w:rsid w:val="00D128D5"/>
    <w:rsid w:val="00D13211"/>
    <w:rsid w:val="00D344FF"/>
    <w:rsid w:val="00D36716"/>
    <w:rsid w:val="00D56799"/>
    <w:rsid w:val="00D7638A"/>
    <w:rsid w:val="00D778EA"/>
    <w:rsid w:val="00DA1634"/>
    <w:rsid w:val="00E065C2"/>
    <w:rsid w:val="00E45CA5"/>
    <w:rsid w:val="00E53B1A"/>
    <w:rsid w:val="00E70D18"/>
    <w:rsid w:val="00E77F85"/>
    <w:rsid w:val="00E801F5"/>
    <w:rsid w:val="00E93FF8"/>
    <w:rsid w:val="00E97C90"/>
    <w:rsid w:val="00EA1123"/>
    <w:rsid w:val="00EA5136"/>
    <w:rsid w:val="00EA5FA9"/>
    <w:rsid w:val="00F020F4"/>
    <w:rsid w:val="00F33A20"/>
    <w:rsid w:val="00F4479F"/>
    <w:rsid w:val="00F46A70"/>
    <w:rsid w:val="00F508BD"/>
    <w:rsid w:val="00F52FBA"/>
    <w:rsid w:val="00F8110C"/>
    <w:rsid w:val="00F97B6F"/>
    <w:rsid w:val="00FD11F5"/>
    <w:rsid w:val="00FE3F1C"/>
    <w:rsid w:val="00FF3350"/>
    <w:rsid w:val="00FF3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,"/>
  <w:listSeparator w:val=";"/>
  <w14:docId w14:val="59DA2FAB"/>
  <w15:chartTrackingRefBased/>
  <w15:docId w15:val="{31DB4B56-3628-4DDF-80B0-73AB62B59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24C6B"/>
    <w:pPr>
      <w:spacing w:before="120" w:line="200" w:lineRule="exact"/>
    </w:pPr>
    <w:rPr>
      <w:rFonts w:ascii="UWV Werk" w:hAnsi="UWV Werk"/>
      <w:sz w:val="16"/>
    </w:rPr>
  </w:style>
  <w:style w:type="paragraph" w:styleId="Kop1">
    <w:name w:val="heading 1"/>
    <w:basedOn w:val="Standaard"/>
    <w:next w:val="Standaard"/>
    <w:qFormat/>
    <w:rsid w:val="000424B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customStyle="1" w:styleId="Rubriekskop">
    <w:name w:val="Rubriekskop"/>
    <w:pPr>
      <w:spacing w:after="20" w:line="220" w:lineRule="exact"/>
    </w:pPr>
    <w:rPr>
      <w:rFonts w:ascii="Verdana" w:hAnsi="Verdana"/>
      <w:b/>
      <w:noProof/>
      <w:color w:val="FFFFFF"/>
      <w:sz w:val="14"/>
    </w:rPr>
  </w:style>
  <w:style w:type="paragraph" w:customStyle="1" w:styleId="Formuliertitel">
    <w:name w:val="Formuliertitel"/>
    <w:link w:val="FormuliertitelChar"/>
    <w:rsid w:val="006362BD"/>
    <w:pPr>
      <w:spacing w:line="280" w:lineRule="exact"/>
    </w:pPr>
    <w:rPr>
      <w:rFonts w:ascii="UWV Werk" w:hAnsi="UWV Werk"/>
      <w:noProof/>
      <w:sz w:val="28"/>
    </w:rPr>
  </w:style>
  <w:style w:type="paragraph" w:customStyle="1" w:styleId="Tussenbalk">
    <w:name w:val="Tussenbalk"/>
    <w:pPr>
      <w:spacing w:line="40" w:lineRule="exact"/>
    </w:pPr>
    <w:rPr>
      <w:rFonts w:ascii="Verdana" w:hAnsi="Verdana"/>
      <w:b/>
      <w:noProof/>
    </w:rPr>
  </w:style>
  <w:style w:type="paragraph" w:customStyle="1" w:styleId="Invulling">
    <w:name w:val="Invulling"/>
    <w:link w:val="InvullingChar"/>
    <w:pPr>
      <w:spacing w:before="120" w:line="200" w:lineRule="exact"/>
    </w:pPr>
    <w:rPr>
      <w:rFonts w:ascii="Verdana" w:hAnsi="Verdana"/>
      <w:noProof/>
      <w:sz w:val="18"/>
    </w:rPr>
  </w:style>
  <w:style w:type="paragraph" w:customStyle="1" w:styleId="Formulierinfo">
    <w:name w:val="Formulierinfo"/>
    <w:pPr>
      <w:spacing w:line="200" w:lineRule="exact"/>
    </w:pPr>
    <w:rPr>
      <w:rFonts w:ascii="Verdana" w:hAnsi="Verdana"/>
      <w:noProof/>
      <w:color w:val="FF0000"/>
      <w:sz w:val="14"/>
    </w:rPr>
  </w:style>
  <w:style w:type="paragraph" w:customStyle="1" w:styleId="Sub">
    <w:name w:val="Sub"/>
    <w:rsid w:val="006362BD"/>
    <w:pPr>
      <w:spacing w:line="200" w:lineRule="exact"/>
    </w:pPr>
    <w:rPr>
      <w:rFonts w:ascii="UWV Werk" w:hAnsi="UWV Werk"/>
      <w:noProof/>
      <w:sz w:val="22"/>
    </w:rPr>
  </w:style>
  <w:style w:type="paragraph" w:customStyle="1" w:styleId="Invulinstructieboven">
    <w:name w:val="Invulinstructie boven"/>
    <w:pPr>
      <w:keepNext/>
      <w:keepLines/>
      <w:spacing w:before="40" w:line="160" w:lineRule="exact"/>
    </w:pPr>
    <w:rPr>
      <w:rFonts w:ascii="Verdana" w:hAnsi="Verdana"/>
      <w:i/>
      <w:noProof/>
      <w:sz w:val="14"/>
    </w:rPr>
  </w:style>
  <w:style w:type="paragraph" w:customStyle="1" w:styleId="Aankruishokjeszonderinvulveld">
    <w:name w:val="Aankruishokjes zonder invulveld"/>
    <w:pPr>
      <w:spacing w:before="40" w:line="200" w:lineRule="exact"/>
    </w:pPr>
    <w:rPr>
      <w:rFonts w:ascii="Verdana" w:hAnsi="Verdana"/>
      <w:noProof/>
      <w:sz w:val="14"/>
    </w:rPr>
  </w:style>
  <w:style w:type="paragraph" w:customStyle="1" w:styleId="Datumenhandtekening">
    <w:name w:val="Datum en handtekening"/>
    <w:basedOn w:val="Standaard"/>
    <w:pPr>
      <w:spacing w:before="440"/>
    </w:pPr>
  </w:style>
  <w:style w:type="paragraph" w:styleId="Voettekst">
    <w:name w:val="footer"/>
    <w:basedOn w:val="Rubriekskop"/>
    <w:link w:val="VoettekstChar"/>
    <w:uiPriority w:val="99"/>
    <w:pPr>
      <w:tabs>
        <w:tab w:val="center" w:pos="4536"/>
        <w:tab w:val="right" w:pos="9072"/>
      </w:tabs>
    </w:pPr>
    <w:rPr>
      <w:b w:val="0"/>
      <w:color w:val="auto"/>
    </w:rPr>
  </w:style>
  <w:style w:type="character" w:styleId="Paginanummer">
    <w:name w:val="page number"/>
    <w:basedOn w:val="Standaardalinea-lettertype"/>
  </w:style>
  <w:style w:type="paragraph" w:customStyle="1" w:styleId="Boventekst">
    <w:name w:val="Boventekst"/>
    <w:pPr>
      <w:spacing w:before="40" w:line="160" w:lineRule="exact"/>
    </w:pPr>
    <w:rPr>
      <w:rFonts w:ascii="Verdana" w:hAnsi="Verdana"/>
      <w:noProof/>
      <w:sz w:val="14"/>
    </w:rPr>
  </w:style>
  <w:style w:type="paragraph" w:customStyle="1" w:styleId="Tabelkop">
    <w:name w:val="Tabelkop"/>
    <w:pPr>
      <w:spacing w:before="40" w:line="160" w:lineRule="exact"/>
    </w:pPr>
    <w:rPr>
      <w:rFonts w:ascii="Verdana" w:hAnsi="Verdana"/>
      <w:b/>
      <w:noProof/>
      <w:sz w:val="14"/>
    </w:rPr>
  </w:style>
  <w:style w:type="paragraph" w:customStyle="1" w:styleId="Toelichting">
    <w:name w:val="Toelichting"/>
    <w:basedOn w:val="Standaard"/>
    <w:rsid w:val="006362BD"/>
    <w:pPr>
      <w:spacing w:before="0"/>
    </w:pPr>
  </w:style>
  <w:style w:type="paragraph" w:styleId="Ballontekst">
    <w:name w:val="Balloon Text"/>
    <w:basedOn w:val="Standaard"/>
    <w:semiHidden/>
    <w:rsid w:val="005453FF"/>
    <w:rPr>
      <w:rFonts w:ascii="Tahoma" w:hAnsi="Tahoma" w:cs="Tahoma"/>
      <w:szCs w:val="16"/>
    </w:rPr>
  </w:style>
  <w:style w:type="paragraph" w:customStyle="1" w:styleId="Tussenbalkmetagegevens">
    <w:name w:val="Tussenbalk metagegevens"/>
    <w:basedOn w:val="Tussenbalk"/>
    <w:rsid w:val="00E93FF8"/>
    <w:pPr>
      <w:spacing w:line="120" w:lineRule="exact"/>
    </w:pPr>
    <w:rPr>
      <w:b w:val="0"/>
      <w:sz w:val="14"/>
      <w:szCs w:val="14"/>
    </w:rPr>
  </w:style>
  <w:style w:type="character" w:customStyle="1" w:styleId="FormuliertitelChar">
    <w:name w:val="Formuliertitel Char"/>
    <w:link w:val="Formuliertitel"/>
    <w:rsid w:val="006362BD"/>
    <w:rPr>
      <w:rFonts w:ascii="UWV Werk" w:hAnsi="UWV Werk"/>
      <w:noProof/>
      <w:sz w:val="28"/>
    </w:rPr>
  </w:style>
  <w:style w:type="paragraph" w:customStyle="1" w:styleId="StandaardPlat">
    <w:name w:val="Standaard.Plat"/>
    <w:rsid w:val="00AD4019"/>
    <w:pPr>
      <w:spacing w:before="120" w:line="200" w:lineRule="exact"/>
    </w:pPr>
    <w:rPr>
      <w:rFonts w:ascii="Verdana" w:hAnsi="Verdana"/>
      <w:sz w:val="14"/>
    </w:rPr>
  </w:style>
  <w:style w:type="paragraph" w:customStyle="1" w:styleId="StandaardPlat1">
    <w:name w:val="Standaard.Plat1"/>
    <w:rsid w:val="00AD4019"/>
    <w:pPr>
      <w:spacing w:before="120" w:line="200" w:lineRule="exact"/>
    </w:pPr>
    <w:rPr>
      <w:rFonts w:ascii="Verdana" w:hAnsi="Verdana"/>
      <w:sz w:val="14"/>
    </w:rPr>
  </w:style>
  <w:style w:type="paragraph" w:customStyle="1" w:styleId="Basisrubriekskop">
    <w:name w:val="Basisrubriekskop"/>
    <w:rsid w:val="00124C6B"/>
    <w:pPr>
      <w:spacing w:after="20" w:line="220" w:lineRule="exact"/>
    </w:pPr>
    <w:rPr>
      <w:rFonts w:ascii="UWV Werk Kop" w:hAnsi="UWV Werk Kop"/>
      <w:noProof/>
      <w:color w:val="FFFFFF"/>
      <w:sz w:val="16"/>
    </w:rPr>
  </w:style>
  <w:style w:type="character" w:customStyle="1" w:styleId="InvullingChar">
    <w:name w:val="Invulling Char"/>
    <w:link w:val="Invulling"/>
    <w:rsid w:val="008830B5"/>
    <w:rPr>
      <w:rFonts w:ascii="Verdana" w:hAnsi="Verdana"/>
      <w:noProof/>
      <w:sz w:val="18"/>
      <w:lang w:val="nl-NL" w:eastAsia="nl-NL" w:bidi="ar-SA"/>
    </w:rPr>
  </w:style>
  <w:style w:type="character" w:customStyle="1" w:styleId="BasistekstChar">
    <w:name w:val="Basistekst Char"/>
    <w:link w:val="Basistekst"/>
    <w:rsid w:val="00132F7C"/>
    <w:rPr>
      <w:rFonts w:ascii="UWV Werk" w:hAnsi="UWV Werk"/>
      <w:sz w:val="16"/>
    </w:rPr>
  </w:style>
  <w:style w:type="paragraph" w:customStyle="1" w:styleId="Basistekst">
    <w:name w:val="Basistekst"/>
    <w:basedOn w:val="Standaard"/>
    <w:link w:val="BasistekstChar"/>
    <w:rsid w:val="00132F7C"/>
  </w:style>
  <w:style w:type="character" w:customStyle="1" w:styleId="VoettekstChar">
    <w:name w:val="Voettekst Char"/>
    <w:link w:val="Voettekst"/>
    <w:uiPriority w:val="99"/>
    <w:rsid w:val="00C94144"/>
    <w:rPr>
      <w:rFonts w:ascii="Verdana" w:hAnsi="Verdana"/>
      <w:noProof/>
      <w:sz w:val="14"/>
    </w:rPr>
  </w:style>
  <w:style w:type="character" w:styleId="Verwijzingopmerking">
    <w:name w:val="annotation reference"/>
    <w:uiPriority w:val="99"/>
    <w:semiHidden/>
    <w:unhideWhenUsed/>
    <w:rsid w:val="00A440D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440DE"/>
    <w:pPr>
      <w:spacing w:line="240" w:lineRule="auto"/>
    </w:pPr>
    <w:rPr>
      <w:sz w:val="20"/>
    </w:rPr>
  </w:style>
  <w:style w:type="character" w:customStyle="1" w:styleId="TekstopmerkingChar">
    <w:name w:val="Tekst opmerking Char"/>
    <w:link w:val="Tekstopmerking"/>
    <w:uiPriority w:val="99"/>
    <w:semiHidden/>
    <w:rsid w:val="00A440DE"/>
    <w:rPr>
      <w:rFonts w:ascii="Verdana" w:hAnsi="Verdana"/>
    </w:rPr>
  </w:style>
  <w:style w:type="character" w:customStyle="1" w:styleId="1Kopjeinleidingtoelichting">
    <w:name w:val="1. Kopje inleiding/toelichting"/>
    <w:rsid w:val="00A440DE"/>
    <w:rPr>
      <w:b/>
      <w:sz w:val="16"/>
    </w:rPr>
  </w:style>
  <w:style w:type="paragraph" w:styleId="Normaalweb">
    <w:name w:val="Normal (Web)"/>
    <w:basedOn w:val="Standaard"/>
    <w:uiPriority w:val="99"/>
    <w:semiHidden/>
    <w:unhideWhenUsed/>
    <w:rsid w:val="00E065C2"/>
    <w:pPr>
      <w:spacing w:before="0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Stijl2">
    <w:name w:val="Stijl2"/>
    <w:uiPriority w:val="1"/>
    <w:qFormat/>
    <w:rsid w:val="00F33A20"/>
    <w:rPr>
      <w:position w:val="6"/>
    </w:rPr>
  </w:style>
  <w:style w:type="paragraph" w:customStyle="1" w:styleId="StijlTussenbalkRegelafstandenkel">
    <w:name w:val="Stijl Tussenbalk + Regelafstand:  enkel"/>
    <w:basedOn w:val="Tussenbalk"/>
    <w:rsid w:val="00F97B6F"/>
    <w:pPr>
      <w:spacing w:line="240" w:lineRule="auto"/>
    </w:pPr>
    <w:rPr>
      <w:rFonts w:ascii="UWV Werk Kop" w:hAnsi="UWV Werk Kop"/>
      <w:b w:val="0"/>
      <w:bCs/>
    </w:rPr>
  </w:style>
  <w:style w:type="paragraph" w:customStyle="1" w:styleId="StijlFormulierinfoRechts">
    <w:name w:val="Stijl Formulierinfo + Rechts"/>
    <w:basedOn w:val="Formulierinfo"/>
    <w:rsid w:val="00F97B6F"/>
    <w:pPr>
      <w:jc w:val="right"/>
    </w:pPr>
    <w:rPr>
      <w:rFonts w:ascii="UWV Werk" w:hAnsi="UWV Werk"/>
    </w:rPr>
  </w:style>
  <w:style w:type="paragraph" w:customStyle="1" w:styleId="StijlToelichtingVet">
    <w:name w:val="Stijl Toelichting + Vet"/>
    <w:basedOn w:val="Toelichting"/>
    <w:rsid w:val="00E801F5"/>
    <w:rPr>
      <w:rFonts w:ascii="UWV Werk Kop Medium" w:hAnsi="UWV Werk Kop Medium"/>
      <w:bCs/>
    </w:rPr>
  </w:style>
  <w:style w:type="character" w:customStyle="1" w:styleId="Barcode">
    <w:name w:val="Barcode"/>
    <w:uiPriority w:val="1"/>
    <w:qFormat/>
    <w:rsid w:val="00293FAE"/>
    <w:rPr>
      <w:rFonts w:ascii="C39HrP24DhTt" w:hAnsi="C39HrP24DhTt"/>
      <w:position w:val="6"/>
      <w:sz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6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AMSD2\UWV\KMO\0.9%20VFO\09.114%20Word%20formulieren\4%20-%20Sjablonen%20en%20logo's\Sjablonen\1.2%20Sjabloon%20met%20barcode%20MOM%20basis.dot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0CA212B10AAD4BBC6E765BEB5B24AE" ma:contentTypeVersion="18" ma:contentTypeDescription="Een nieuw document maken." ma:contentTypeScope="" ma:versionID="cefdac6344781682be131e2e7f016e62">
  <xsd:schema xmlns:xsd="http://www.w3.org/2001/XMLSchema" xmlns:xs="http://www.w3.org/2001/XMLSchema" xmlns:p="http://schemas.microsoft.com/office/2006/metadata/properties" xmlns:ns2="5976950d-f5c8-4a84-b442-8b9faad1e7e2" xmlns:ns3="c892affd-9aea-4100-a63a-0b29159ee2f9" targetNamespace="http://schemas.microsoft.com/office/2006/metadata/properties" ma:root="true" ma:fieldsID="a91334908827b3be1ff8e072e61f6e65" ns2:_="" ns3:_="">
    <xsd:import namespace="5976950d-f5c8-4a84-b442-8b9faad1e7e2"/>
    <xsd:import namespace="c892affd-9aea-4100-a63a-0b29159ee2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3:TaxCatchAll" minOccurs="0"/>
                <xsd:element ref="ns2:MediaServiceOCR" minOccurs="0"/>
                <xsd:element ref="ns2:lcf76f155ced4ddcb4097134ff3c332f" minOccurs="0"/>
                <xsd:element ref="ns2:MediaServiceLocation" minOccurs="0"/>
                <xsd:element ref="ns2:MediaServiceSearchProperties" minOccurs="0"/>
                <xsd:element ref="ns2:Bijzonderhed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76950d-f5c8-4a84-b442-8b9faad1e7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Afbeeldingtags" ma:readOnly="false" ma:fieldId="{5cf76f15-5ced-4ddc-b409-7134ff3c332f}" ma:taxonomyMulti="true" ma:sspId="ecadf510-6fd9-4589-915b-e40c5db06c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Bijzonderheden" ma:index="23" nillable="true" ma:displayName="Bijzonderheden" ma:format="Dropdown" ma:internalName="Bijzonderheden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92affd-9aea-4100-a63a-0b29159ee2f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82cff756-d634-4cfb-ba34-62e539b91a0f}" ma:internalName="TaxCatchAll" ma:showField="CatchAllData" ma:web="c892affd-9aea-4100-a63a-0b29159ee2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892affd-9aea-4100-a63a-0b29159ee2f9"/>
    <Bijzonderheden xmlns="5976950d-f5c8-4a84-b442-8b9faad1e7e2" xsi:nil="true"/>
    <lcf76f155ced4ddcb4097134ff3c332f xmlns="5976950d-f5c8-4a84-b442-8b9faad1e7e2">
      <Terms xmlns="http://schemas.microsoft.com/office/infopath/2007/PartnerControls"/>
    </lcf76f155ced4ddcb4097134ff3c332f>
  </documentManagement>
</p:properties>
</file>

<file path=customXml/item5.xml><?xml version="1.0" encoding="utf-8"?>
<?mso-contentType ?>
<SharedContentType xmlns="Microsoft.SharePoint.Taxonomy.ContentTypeSync" SourceId="ecadf510-6fd9-4589-915b-e40c5db06ce5" ContentTypeId="0x01" PreviousValue="false"/>
</file>

<file path=customXml/itemProps1.xml><?xml version="1.0" encoding="utf-8"?>
<ds:datastoreItem xmlns:ds="http://schemas.openxmlformats.org/officeDocument/2006/customXml" ds:itemID="{D3BFF565-620A-4F13-A84C-A429B701CAD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4C53B24-5239-4901-9A47-7C64E45A52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670871-87D0-47C9-84E9-7C20303718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76950d-f5c8-4a84-b442-8b9faad1e7e2"/>
    <ds:schemaRef ds:uri="c892affd-9aea-4100-a63a-0b29159ee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2516C4-F1C3-4D1D-A844-601181E104E2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c892affd-9aea-4100-a63a-0b29159ee2f9"/>
    <ds:schemaRef ds:uri="5976950d-f5c8-4a84-b442-8b9faad1e7e2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15E659EF-F86C-442E-882F-413793D4AADE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1.2 Sjabloon met barcode MOM basis</Template>
  <TotalTime>1</TotalTime>
  <Pages>2</Pages>
  <Words>579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Melden overname re-integratie ERD WGA</vt:lpstr>
    </vt:vector>
  </TitlesOfParts>
  <Company/>
  <LinksUpToDate>false</LinksUpToDate>
  <CharactersWithSpaces>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Melden overname re-integratie ERD WGA</dc:title>
  <dc:subject/>
  <dc:creator>Dijk, Sandra (S.)</dc:creator>
  <cp:keywords/>
  <cp:lastModifiedBy>Biari, Mohamed (M.)</cp:lastModifiedBy>
  <cp:revision>2</cp:revision>
  <cp:lastPrinted>2009-07-02T14:12:00Z</cp:lastPrinted>
  <dcterms:created xsi:type="dcterms:W3CDTF">2026-04-08T16:17:00Z</dcterms:created>
  <dcterms:modified xsi:type="dcterms:W3CDTF">2026-04-08T16:17:00Z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geling 2">
    <vt:lpwstr/>
  </property>
  <property fmtid="{D5CDD505-2E9C-101B-9397-08002B2CF9AE}" pid="3" name="Unieknr">
    <vt:lpwstr>34222</vt:lpwstr>
  </property>
  <property fmtid="{D5CDD505-2E9C-101B-9397-08002B2CF9AE}" pid="4" name="Wet- en Regelgeving 3">
    <vt:lpwstr/>
  </property>
  <property fmtid="{D5CDD505-2E9C-101B-9397-08002B2CF9AE}" pid="5" name="Divisie">
    <vt:lpwstr>Uitkeren</vt:lpwstr>
  </property>
  <property fmtid="{D5CDD505-2E9C-101B-9397-08002B2CF9AE}" pid="6" name="Regeling 1">
    <vt:lpwstr/>
  </property>
  <property fmtid="{D5CDD505-2E9C-101B-9397-08002B2CF9AE}" pid="7" name="Intern / Extern">
    <vt:lpwstr>Extern</vt:lpwstr>
  </property>
  <property fmtid="{D5CDD505-2E9C-101B-9397-08002B2CF9AE}" pid="8" name="Brievenboeknummer">
    <vt:lpwstr/>
  </property>
  <property fmtid="{D5CDD505-2E9C-101B-9397-08002B2CF9AE}" pid="9" name="Doelgroep 2">
    <vt:lpwstr/>
  </property>
  <property fmtid="{D5CDD505-2E9C-101B-9397-08002B2CF9AE}" pid="10" name="Product">
    <vt:lpwstr>Formulieren</vt:lpwstr>
  </property>
  <property fmtid="{D5CDD505-2E9C-101B-9397-08002B2CF9AE}" pid="11" name="Editie">
    <vt:lpwstr>01-24</vt:lpwstr>
  </property>
  <property fmtid="{D5CDD505-2E9C-101B-9397-08002B2CF9AE}" pid="12" name="Doelgroep 1">
    <vt:lpwstr/>
  </property>
  <property fmtid="{D5CDD505-2E9C-101B-9397-08002B2CF9AE}" pid="13" name="Status">
    <vt:lpwstr>Actueel</vt:lpwstr>
  </property>
  <property fmtid="{D5CDD505-2E9C-101B-9397-08002B2CF9AE}" pid="14" name="Opmerkingen">
    <vt:lpwstr/>
  </property>
  <property fmtid="{D5CDD505-2E9C-101B-9397-08002B2CF9AE}" pid="15" name="KCV nummer">
    <vt:lpwstr>mdt-30026</vt:lpwstr>
  </property>
  <property fmtid="{D5CDD505-2E9C-101B-9397-08002B2CF9AE}" pid="16" name="Doelgroep 3">
    <vt:lpwstr/>
  </property>
  <property fmtid="{D5CDD505-2E9C-101B-9397-08002B2CF9AE}" pid="17" name="Wet en Regelgeving 4">
    <vt:lpwstr/>
  </property>
</Properties>
</file>