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06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"/>
        <w:gridCol w:w="2403"/>
        <w:gridCol w:w="7"/>
        <w:gridCol w:w="274"/>
        <w:gridCol w:w="10"/>
        <w:gridCol w:w="132"/>
        <w:gridCol w:w="10"/>
        <w:gridCol w:w="477"/>
        <w:gridCol w:w="251"/>
        <w:gridCol w:w="148"/>
        <w:gridCol w:w="609"/>
        <w:gridCol w:w="102"/>
        <w:gridCol w:w="38"/>
        <w:gridCol w:w="108"/>
        <w:gridCol w:w="251"/>
        <w:gridCol w:w="142"/>
        <w:gridCol w:w="678"/>
        <w:gridCol w:w="142"/>
        <w:gridCol w:w="162"/>
        <w:gridCol w:w="644"/>
        <w:gridCol w:w="925"/>
        <w:gridCol w:w="142"/>
        <w:gridCol w:w="851"/>
        <w:gridCol w:w="992"/>
        <w:gridCol w:w="142"/>
      </w:tblGrid>
      <w:tr w:rsidR="008830B5" w14:paraId="5182B754" w14:textId="77777777" w:rsidTr="003443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"/>
        </w:trPr>
        <w:tc>
          <w:tcPr>
            <w:tcW w:w="3251" w:type="dxa"/>
            <w:gridSpan w:val="6"/>
            <w:vMerge w:val="restart"/>
          </w:tcPr>
          <w:p w14:paraId="3372A6CB" w14:textId="4148434E" w:rsidR="008830B5" w:rsidRDefault="00B7665D" w:rsidP="001F3A73">
            <w:pPr>
              <w:pStyle w:val="Tussenbalk"/>
              <w:keepNext/>
              <w:keepLines/>
              <w:spacing w:line="240" w:lineRule="auto"/>
            </w:pPr>
            <w:r>
              <w:drawing>
                <wp:inline distT="0" distB="0" distL="0" distR="0" wp14:anchorId="4929F03B" wp14:editId="0C4AE8D2">
                  <wp:extent cx="952500" cy="762000"/>
                  <wp:effectExtent l="0" t="0" r="0" b="0"/>
                  <wp:docPr id="3" name="Afbeelding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66" t="10811" r="65054" b="120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72" w:type="dxa"/>
            <w:gridSpan w:val="18"/>
          </w:tcPr>
          <w:p w14:paraId="50758619" w14:textId="77777777" w:rsidR="008830B5" w:rsidRDefault="008830B5" w:rsidP="009F4FDA">
            <w:pPr>
              <w:pStyle w:val="Formulierinfo"/>
              <w:keepNext/>
              <w:keepLines/>
              <w:jc w:val="right"/>
            </w:pPr>
          </w:p>
        </w:tc>
        <w:tc>
          <w:tcPr>
            <w:tcW w:w="142" w:type="dxa"/>
            <w:vMerge w:val="restart"/>
          </w:tcPr>
          <w:p w14:paraId="47A64A71" w14:textId="77777777" w:rsidR="008830B5" w:rsidRDefault="008830B5" w:rsidP="001F3A73">
            <w:pPr>
              <w:keepNext/>
              <w:keepLines/>
            </w:pPr>
          </w:p>
        </w:tc>
      </w:tr>
      <w:tr w:rsidR="008830B5" w14:paraId="461AFC8D" w14:textId="77777777" w:rsidTr="003443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1"/>
        </w:trPr>
        <w:tc>
          <w:tcPr>
            <w:tcW w:w="3251" w:type="dxa"/>
            <w:gridSpan w:val="6"/>
            <w:vMerge/>
          </w:tcPr>
          <w:p w14:paraId="1EBFE909" w14:textId="77777777" w:rsidR="008830B5" w:rsidRDefault="008830B5" w:rsidP="001F3A73">
            <w:pPr>
              <w:pStyle w:val="Tussenbalk"/>
              <w:keepNext/>
              <w:keepLines/>
              <w:spacing w:line="240" w:lineRule="auto"/>
            </w:pPr>
          </w:p>
        </w:tc>
        <w:tc>
          <w:tcPr>
            <w:tcW w:w="6672" w:type="dxa"/>
            <w:gridSpan w:val="18"/>
          </w:tcPr>
          <w:p w14:paraId="435BB7BD" w14:textId="77777777" w:rsidR="008830B5" w:rsidRDefault="008830B5" w:rsidP="001F3A73">
            <w:pPr>
              <w:pStyle w:val="Formuliertitel"/>
              <w:keepNext/>
              <w:keepLines/>
            </w:pPr>
          </w:p>
          <w:p w14:paraId="30A4B3B7" w14:textId="77777777" w:rsidR="008830B5" w:rsidRPr="00A55FF4" w:rsidRDefault="00A55FF4" w:rsidP="00A55FF4">
            <w:pPr>
              <w:pStyle w:val="Formuliertitel"/>
            </w:pPr>
            <w:bookmarkStart w:id="0" w:name="_GoBack"/>
            <w:bookmarkEnd w:id="0"/>
            <w:r w:rsidRPr="00A55FF4">
              <w:t>Life Certificate</w:t>
            </w:r>
          </w:p>
        </w:tc>
        <w:tc>
          <w:tcPr>
            <w:tcW w:w="142" w:type="dxa"/>
            <w:vMerge/>
          </w:tcPr>
          <w:p w14:paraId="398F3618" w14:textId="77777777" w:rsidR="008830B5" w:rsidRDefault="008830B5" w:rsidP="001F3A73">
            <w:pPr>
              <w:keepNext/>
              <w:keepLines/>
            </w:pPr>
          </w:p>
        </w:tc>
      </w:tr>
      <w:tr w:rsidR="008830B5" w14:paraId="17B5BD00" w14:textId="77777777" w:rsidTr="003443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6"/>
        </w:trPr>
        <w:tc>
          <w:tcPr>
            <w:tcW w:w="3251" w:type="dxa"/>
            <w:gridSpan w:val="6"/>
            <w:vMerge/>
          </w:tcPr>
          <w:p w14:paraId="14579227" w14:textId="77777777" w:rsidR="008830B5" w:rsidRDefault="008830B5" w:rsidP="001F3A73">
            <w:pPr>
              <w:pStyle w:val="Tussenbalk"/>
              <w:keepNext/>
              <w:keepLines/>
              <w:spacing w:line="240" w:lineRule="auto"/>
            </w:pPr>
          </w:p>
        </w:tc>
        <w:tc>
          <w:tcPr>
            <w:tcW w:w="6672" w:type="dxa"/>
            <w:gridSpan w:val="18"/>
          </w:tcPr>
          <w:p w14:paraId="7E8EAF57" w14:textId="77777777" w:rsidR="008830B5" w:rsidRDefault="008830B5" w:rsidP="001F3A73">
            <w:pPr>
              <w:pStyle w:val="Sub"/>
              <w:keepNext/>
              <w:keepLines/>
            </w:pPr>
          </w:p>
        </w:tc>
        <w:tc>
          <w:tcPr>
            <w:tcW w:w="142" w:type="dxa"/>
            <w:vMerge/>
          </w:tcPr>
          <w:p w14:paraId="42E9A041" w14:textId="77777777" w:rsidR="008830B5" w:rsidRDefault="008830B5" w:rsidP="001F3A73">
            <w:pPr>
              <w:keepNext/>
              <w:keepLines/>
            </w:pPr>
          </w:p>
        </w:tc>
      </w:tr>
      <w:tr w:rsidR="00A55FF4" w:rsidRPr="006743A6" w14:paraId="40158E67" w14:textId="77777777" w:rsidTr="005E67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5" w:type="dxa"/>
            <w:shd w:val="clear" w:color="auto" w:fill="auto"/>
          </w:tcPr>
          <w:p w14:paraId="3220653E" w14:textId="77777777" w:rsidR="00A55FF4" w:rsidRDefault="00A55FF4" w:rsidP="001F3A73">
            <w:pPr>
              <w:pStyle w:val="Toelichting"/>
              <w:widowControl w:val="0"/>
            </w:pPr>
          </w:p>
        </w:tc>
        <w:tc>
          <w:tcPr>
            <w:tcW w:w="4820" w:type="dxa"/>
            <w:gridSpan w:val="14"/>
            <w:shd w:val="clear" w:color="auto" w:fill="auto"/>
          </w:tcPr>
          <w:p w14:paraId="1FD8D6DD" w14:textId="77777777" w:rsidR="00A55FF4" w:rsidRPr="006743A6" w:rsidRDefault="00A55FF4" w:rsidP="00790047">
            <w:pPr>
              <w:pStyle w:val="Toelichting"/>
              <w:spacing w:line="180" w:lineRule="exact"/>
              <w:rPr>
                <w:b/>
                <w:lang w:val="en-US"/>
              </w:rPr>
            </w:pPr>
          </w:p>
          <w:p w14:paraId="5CB79FDE" w14:textId="77777777" w:rsidR="00A55FF4" w:rsidRPr="006743A6" w:rsidRDefault="00A55FF4" w:rsidP="00790047">
            <w:pPr>
              <w:pStyle w:val="Toelichting"/>
              <w:spacing w:line="180" w:lineRule="exact"/>
              <w:rPr>
                <w:b/>
                <w:lang w:val="en-US"/>
              </w:rPr>
            </w:pPr>
            <w:r w:rsidRPr="006743A6">
              <w:rPr>
                <w:b/>
                <w:lang w:val="en-US"/>
              </w:rPr>
              <w:t>The purpose of this form</w:t>
            </w:r>
          </w:p>
          <w:p w14:paraId="0B7D01B6" w14:textId="77777777" w:rsidR="00A55FF4" w:rsidRPr="006743A6" w:rsidRDefault="0093486D" w:rsidP="00790047">
            <w:pPr>
              <w:pStyle w:val="Toelichting"/>
              <w:spacing w:line="180" w:lineRule="exact"/>
              <w:rPr>
                <w:lang w:val="en-US"/>
              </w:rPr>
            </w:pPr>
            <w:r w:rsidRPr="006743A6">
              <w:rPr>
                <w:lang w:val="en-US"/>
              </w:rPr>
              <w:t xml:space="preserve">You do not reside in the Netherlands and you receive a benefit under the WAO, WIA, Wajong or WAZ. </w:t>
            </w:r>
            <w:r w:rsidR="00A55FF4" w:rsidRPr="006743A6">
              <w:rPr>
                <w:lang w:val="en-US"/>
              </w:rPr>
              <w:t>Once a year we send you this form to check whether you are still alive.</w:t>
            </w:r>
          </w:p>
          <w:p w14:paraId="55B75279" w14:textId="77777777" w:rsidR="00A55FF4" w:rsidRPr="006743A6" w:rsidRDefault="00A55FF4" w:rsidP="00790047">
            <w:pPr>
              <w:pStyle w:val="Toelichting"/>
              <w:spacing w:line="180" w:lineRule="exact"/>
              <w:rPr>
                <w:lang w:val="en-US"/>
              </w:rPr>
            </w:pPr>
          </w:p>
          <w:p w14:paraId="74E3BE00" w14:textId="77777777" w:rsidR="00A55FF4" w:rsidRPr="006743A6" w:rsidRDefault="00A55FF4" w:rsidP="00790047">
            <w:pPr>
              <w:pStyle w:val="Toelichting"/>
              <w:spacing w:line="180" w:lineRule="exact"/>
              <w:rPr>
                <w:b/>
                <w:lang w:val="en-US"/>
              </w:rPr>
            </w:pPr>
            <w:r w:rsidRPr="006743A6">
              <w:rPr>
                <w:b/>
                <w:lang w:val="en-US"/>
              </w:rPr>
              <w:t>Where to send the form</w:t>
            </w:r>
          </w:p>
          <w:p w14:paraId="5FFD023B" w14:textId="77777777" w:rsidR="00A55FF4" w:rsidRPr="006743A6" w:rsidRDefault="00A55FF4" w:rsidP="00790047">
            <w:pPr>
              <w:pStyle w:val="Toelichting"/>
              <w:spacing w:line="180" w:lineRule="exact"/>
              <w:rPr>
                <w:lang w:val="en-US"/>
              </w:rPr>
            </w:pPr>
            <w:r w:rsidRPr="006743A6">
              <w:rPr>
                <w:lang w:val="en-US"/>
              </w:rPr>
              <w:t>Send the form to:</w:t>
            </w:r>
          </w:p>
          <w:p w14:paraId="084B7192" w14:textId="77777777" w:rsidR="00A55FF4" w:rsidRDefault="00A55FF4" w:rsidP="00790047">
            <w:pPr>
              <w:pStyle w:val="Toelichting"/>
              <w:spacing w:line="180" w:lineRule="exact"/>
            </w:pPr>
            <w:r>
              <w:t>UWV</w:t>
            </w:r>
          </w:p>
          <w:p w14:paraId="5150A33D" w14:textId="77777777" w:rsidR="00A55FF4" w:rsidRDefault="00A55FF4" w:rsidP="00790047">
            <w:pPr>
              <w:pStyle w:val="Toelichting"/>
              <w:spacing w:line="180" w:lineRule="exact"/>
            </w:pPr>
            <w:r>
              <w:t>Afdeling Bijzondere Zaken Buitenland</w:t>
            </w:r>
          </w:p>
          <w:p w14:paraId="1D9333A7" w14:textId="77777777" w:rsidR="00A55FF4" w:rsidRDefault="00A55FF4" w:rsidP="00790047">
            <w:pPr>
              <w:pStyle w:val="Toelichting"/>
              <w:spacing w:line="180" w:lineRule="exact"/>
            </w:pPr>
            <w:r>
              <w:t>Postbus 59227</w:t>
            </w:r>
          </w:p>
          <w:p w14:paraId="33315500" w14:textId="77777777" w:rsidR="00A55FF4" w:rsidRDefault="00A55FF4" w:rsidP="00790047">
            <w:pPr>
              <w:pStyle w:val="Toelichting"/>
              <w:spacing w:line="180" w:lineRule="exact"/>
            </w:pPr>
            <w:r>
              <w:t>1040 KE  AMSTERDAM</w:t>
            </w:r>
          </w:p>
          <w:p w14:paraId="0696B7D9" w14:textId="77777777" w:rsidR="00A55FF4" w:rsidRDefault="006615EF" w:rsidP="00790047">
            <w:pPr>
              <w:pStyle w:val="Toelichting"/>
              <w:spacing w:line="180" w:lineRule="exact"/>
            </w:pPr>
            <w:r>
              <w:t>THE NETHERLANDS</w:t>
            </w:r>
          </w:p>
          <w:p w14:paraId="5F17A0F3" w14:textId="77777777" w:rsidR="00A55FF4" w:rsidRDefault="00A55FF4" w:rsidP="00790047">
            <w:pPr>
              <w:pStyle w:val="Toelichting"/>
              <w:spacing w:line="180" w:lineRule="exact"/>
            </w:pPr>
          </w:p>
        </w:tc>
        <w:tc>
          <w:tcPr>
            <w:tcW w:w="142" w:type="dxa"/>
            <w:shd w:val="clear" w:color="auto" w:fill="auto"/>
          </w:tcPr>
          <w:p w14:paraId="28866F0F" w14:textId="77777777" w:rsidR="00A55FF4" w:rsidRDefault="00A55FF4" w:rsidP="00790047">
            <w:pPr>
              <w:pStyle w:val="Toelichting"/>
              <w:spacing w:line="180" w:lineRule="exact"/>
            </w:pPr>
          </w:p>
        </w:tc>
        <w:tc>
          <w:tcPr>
            <w:tcW w:w="4536" w:type="dxa"/>
            <w:gridSpan w:val="8"/>
            <w:shd w:val="clear" w:color="auto" w:fill="auto"/>
          </w:tcPr>
          <w:p w14:paraId="485F51B0" w14:textId="77777777" w:rsidR="00A55FF4" w:rsidRPr="006743A6" w:rsidRDefault="00A55FF4" w:rsidP="00790047">
            <w:pPr>
              <w:pStyle w:val="Toelichting"/>
              <w:spacing w:line="180" w:lineRule="exact"/>
              <w:rPr>
                <w:lang w:val="en-US"/>
              </w:rPr>
            </w:pPr>
          </w:p>
          <w:p w14:paraId="0BCDB278" w14:textId="77777777" w:rsidR="00A55FF4" w:rsidRPr="006743A6" w:rsidRDefault="00A55FF4" w:rsidP="002C6DF2">
            <w:pPr>
              <w:pStyle w:val="Toelichting"/>
              <w:spacing w:line="180" w:lineRule="exact"/>
              <w:rPr>
                <w:lang w:val="en-US"/>
              </w:rPr>
            </w:pPr>
            <w:r w:rsidRPr="006743A6">
              <w:rPr>
                <w:lang w:val="en-US"/>
              </w:rPr>
              <w:t>Enclose a copy of valid proof of</w:t>
            </w:r>
            <w:r w:rsidR="002C6DF2">
              <w:rPr>
                <w:lang w:val="en-US"/>
              </w:rPr>
              <w:t xml:space="preserve"> identification with the form.</w:t>
            </w:r>
          </w:p>
          <w:p w14:paraId="6D445DCA" w14:textId="77777777" w:rsidR="00A55FF4" w:rsidRPr="006743A6" w:rsidRDefault="00A55FF4" w:rsidP="00790047">
            <w:pPr>
              <w:pStyle w:val="Toelichting"/>
              <w:spacing w:line="180" w:lineRule="exact"/>
              <w:rPr>
                <w:lang w:val="en-US"/>
              </w:rPr>
            </w:pPr>
          </w:p>
          <w:p w14:paraId="72CEF110" w14:textId="77777777" w:rsidR="00A55FF4" w:rsidRPr="006743A6" w:rsidRDefault="00A55FF4" w:rsidP="00790047">
            <w:pPr>
              <w:pStyle w:val="Toelichting"/>
              <w:spacing w:line="180" w:lineRule="exact"/>
              <w:rPr>
                <w:b/>
                <w:lang w:val="en-US"/>
              </w:rPr>
            </w:pPr>
            <w:r w:rsidRPr="006743A6">
              <w:rPr>
                <w:b/>
                <w:lang w:val="en-US"/>
              </w:rPr>
              <w:t>More information</w:t>
            </w:r>
          </w:p>
          <w:p w14:paraId="0802D532" w14:textId="77777777" w:rsidR="00A55FF4" w:rsidRPr="006743A6" w:rsidRDefault="00A55FF4" w:rsidP="00F50289">
            <w:pPr>
              <w:pStyle w:val="Toelichting"/>
              <w:spacing w:line="180" w:lineRule="exact"/>
              <w:rPr>
                <w:lang w:val="en-US"/>
              </w:rPr>
            </w:pPr>
            <w:r w:rsidRPr="006743A6">
              <w:rPr>
                <w:lang w:val="en-US"/>
              </w:rPr>
              <w:t xml:space="preserve">You will find more information at uwv.nl/internationaal. </w:t>
            </w:r>
            <w:r w:rsidR="007B0ECC" w:rsidRPr="006743A6">
              <w:rPr>
                <w:lang w:val="en-US"/>
              </w:rPr>
              <w:br/>
            </w:r>
            <w:r w:rsidRPr="006743A6">
              <w:rPr>
                <w:lang w:val="en-US"/>
              </w:rPr>
              <w:t>You can also</w:t>
            </w:r>
            <w:r w:rsidR="006743A6">
              <w:rPr>
                <w:lang w:val="en-US"/>
              </w:rPr>
              <w:t xml:space="preserve"> call us from abroad on +31 88 8</w:t>
            </w:r>
            <w:r w:rsidRPr="006743A6">
              <w:rPr>
                <w:lang w:val="en-US"/>
              </w:rPr>
              <w:t>98 20 01</w:t>
            </w:r>
            <w:r w:rsidR="00F50289">
              <w:rPr>
                <w:lang w:val="en-US"/>
              </w:rPr>
              <w:t xml:space="preserve"> </w:t>
            </w:r>
            <w:r w:rsidR="00643DC2">
              <w:rPr>
                <w:lang w:val="en-US"/>
              </w:rPr>
              <w:t>(</w:t>
            </w:r>
            <w:r w:rsidR="00F50289">
              <w:rPr>
                <w:lang w:val="en-US"/>
              </w:rPr>
              <w:t>rate depends on your telephone provider)</w:t>
            </w:r>
            <w:r w:rsidRPr="006743A6">
              <w:rPr>
                <w:lang w:val="en-US"/>
              </w:rPr>
              <w:t xml:space="preserve">. The UWV assistant will speak to you in Dutch. Please keep your Dutch citizen service number (burgerservicenummer) to hand when you call, so that </w:t>
            </w:r>
            <w:r w:rsidR="007B0ECC" w:rsidRPr="006743A6">
              <w:rPr>
                <w:lang w:val="en-US"/>
              </w:rPr>
              <w:br/>
            </w:r>
            <w:r w:rsidRPr="006743A6">
              <w:rPr>
                <w:lang w:val="en-US"/>
              </w:rPr>
              <w:t>we can provide you with the best possible service.</w:t>
            </w:r>
          </w:p>
        </w:tc>
        <w:tc>
          <w:tcPr>
            <w:tcW w:w="142" w:type="dxa"/>
            <w:shd w:val="clear" w:color="auto" w:fill="auto"/>
          </w:tcPr>
          <w:p w14:paraId="6FB9A5AB" w14:textId="77777777" w:rsidR="00A55FF4" w:rsidRPr="006743A6" w:rsidRDefault="00A55FF4" w:rsidP="001F3A73">
            <w:pPr>
              <w:pStyle w:val="Toelichting"/>
              <w:widowControl w:val="0"/>
              <w:rPr>
                <w:lang w:val="en-US"/>
              </w:rPr>
            </w:pPr>
          </w:p>
        </w:tc>
      </w:tr>
      <w:tr w:rsidR="00452984" w:rsidRPr="006743A6" w14:paraId="48AA5E37" w14:textId="77777777" w:rsidTr="003443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5" w:type="dxa"/>
          </w:tcPr>
          <w:p w14:paraId="1604D3DF" w14:textId="77777777" w:rsidR="00452984" w:rsidRPr="006743A6" w:rsidRDefault="00452984" w:rsidP="001F3A73">
            <w:pPr>
              <w:pStyle w:val="Basisrubriekskop"/>
              <w:keepNext/>
              <w:keepLines/>
              <w:rPr>
                <w:lang w:val="en-US"/>
              </w:rPr>
            </w:pPr>
          </w:p>
        </w:tc>
        <w:tc>
          <w:tcPr>
            <w:tcW w:w="2403" w:type="dxa"/>
          </w:tcPr>
          <w:p w14:paraId="5240CC4E" w14:textId="77777777" w:rsidR="00452984" w:rsidRPr="006743A6" w:rsidRDefault="00452984" w:rsidP="001F3A73">
            <w:pPr>
              <w:pStyle w:val="Basisrubriekskop"/>
              <w:keepNext/>
              <w:keepLines/>
              <w:rPr>
                <w:lang w:val="en-US"/>
              </w:rPr>
            </w:pPr>
          </w:p>
        </w:tc>
        <w:tc>
          <w:tcPr>
            <w:tcW w:w="281" w:type="dxa"/>
            <w:gridSpan w:val="2"/>
            <w:shd w:val="solid" w:color="auto" w:fill="auto"/>
          </w:tcPr>
          <w:p w14:paraId="1AEAB251" w14:textId="77777777" w:rsidR="00452984" w:rsidRPr="006743A6" w:rsidRDefault="00452984" w:rsidP="001F3A73">
            <w:pPr>
              <w:pStyle w:val="Basisrubriekskop"/>
              <w:keepNext/>
              <w:keepLines/>
              <w:rPr>
                <w:lang w:val="en-US"/>
              </w:rPr>
            </w:pPr>
          </w:p>
        </w:tc>
        <w:tc>
          <w:tcPr>
            <w:tcW w:w="142" w:type="dxa"/>
            <w:gridSpan w:val="2"/>
            <w:shd w:val="pct50" w:color="auto" w:fill="auto"/>
          </w:tcPr>
          <w:p w14:paraId="38C78912" w14:textId="77777777" w:rsidR="00452984" w:rsidRPr="006743A6" w:rsidRDefault="00452984" w:rsidP="001F3A73">
            <w:pPr>
              <w:pStyle w:val="Basisrubriekskop"/>
              <w:keepNext/>
              <w:keepLines/>
              <w:rPr>
                <w:lang w:val="en-US"/>
              </w:rPr>
            </w:pPr>
          </w:p>
        </w:tc>
        <w:tc>
          <w:tcPr>
            <w:tcW w:w="6672" w:type="dxa"/>
            <w:gridSpan w:val="18"/>
            <w:shd w:val="pct50" w:color="auto" w:fill="auto"/>
          </w:tcPr>
          <w:p w14:paraId="59E2417E" w14:textId="77777777" w:rsidR="00452984" w:rsidRPr="006743A6" w:rsidRDefault="00A55FF4" w:rsidP="00A55FF4">
            <w:pPr>
              <w:pStyle w:val="Basisrubriekskop"/>
              <w:keepNext/>
              <w:keepLines/>
              <w:rPr>
                <w:lang w:val="en-US"/>
              </w:rPr>
            </w:pPr>
            <w:r w:rsidRPr="006743A6">
              <w:rPr>
                <w:lang w:val="en-US"/>
              </w:rPr>
              <w:t>What am I signing for</w:t>
            </w:r>
          </w:p>
        </w:tc>
        <w:tc>
          <w:tcPr>
            <w:tcW w:w="142" w:type="dxa"/>
            <w:shd w:val="pct5" w:color="auto" w:fill="auto"/>
          </w:tcPr>
          <w:p w14:paraId="57F76353" w14:textId="77777777" w:rsidR="00452984" w:rsidRPr="006743A6" w:rsidRDefault="00452984" w:rsidP="001F3A73">
            <w:pPr>
              <w:pStyle w:val="Basisrubriekskop"/>
              <w:keepNext/>
              <w:keepLines/>
              <w:rPr>
                <w:lang w:val="en-US"/>
              </w:rPr>
            </w:pPr>
          </w:p>
        </w:tc>
      </w:tr>
      <w:tr w:rsidR="00452984" w:rsidRPr="006743A6" w14:paraId="46D47D4A" w14:textId="77777777" w:rsidTr="003443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5" w:type="dxa"/>
          </w:tcPr>
          <w:p w14:paraId="4AED2F82" w14:textId="77777777" w:rsidR="00452984" w:rsidRPr="006743A6" w:rsidRDefault="00452984" w:rsidP="001F3A73">
            <w:pPr>
              <w:pStyle w:val="Tussenbalk"/>
              <w:keepNext/>
              <w:keepLines/>
              <w:rPr>
                <w:lang w:val="en-US"/>
              </w:rPr>
            </w:pPr>
          </w:p>
        </w:tc>
        <w:tc>
          <w:tcPr>
            <w:tcW w:w="2684" w:type="dxa"/>
            <w:gridSpan w:val="3"/>
          </w:tcPr>
          <w:p w14:paraId="08446BAA" w14:textId="77777777" w:rsidR="00452984" w:rsidRPr="006743A6" w:rsidRDefault="00452984" w:rsidP="001F3A73">
            <w:pPr>
              <w:pStyle w:val="Tussenbalk"/>
              <w:keepNext/>
              <w:keepLines/>
              <w:rPr>
                <w:lang w:val="en-US"/>
              </w:rPr>
            </w:pPr>
          </w:p>
        </w:tc>
        <w:tc>
          <w:tcPr>
            <w:tcW w:w="142" w:type="dxa"/>
            <w:gridSpan w:val="2"/>
            <w:shd w:val="pct5" w:color="auto" w:fill="auto"/>
          </w:tcPr>
          <w:p w14:paraId="43E31FA4" w14:textId="77777777" w:rsidR="00452984" w:rsidRPr="006743A6" w:rsidRDefault="00452984" w:rsidP="001F3A73">
            <w:pPr>
              <w:pStyle w:val="Tussenbalk"/>
              <w:keepNext/>
              <w:keepLines/>
              <w:rPr>
                <w:lang w:val="en-US"/>
              </w:rPr>
            </w:pPr>
          </w:p>
        </w:tc>
        <w:tc>
          <w:tcPr>
            <w:tcW w:w="6672" w:type="dxa"/>
            <w:gridSpan w:val="18"/>
            <w:shd w:val="pct5" w:color="auto" w:fill="auto"/>
          </w:tcPr>
          <w:p w14:paraId="7B41A9F8" w14:textId="77777777" w:rsidR="00452984" w:rsidRPr="006743A6" w:rsidRDefault="00452984" w:rsidP="001F3A73">
            <w:pPr>
              <w:pStyle w:val="Tussenbalk"/>
              <w:keepNext/>
              <w:keepLines/>
              <w:rPr>
                <w:lang w:val="en-US"/>
              </w:rPr>
            </w:pPr>
          </w:p>
        </w:tc>
        <w:tc>
          <w:tcPr>
            <w:tcW w:w="142" w:type="dxa"/>
            <w:shd w:val="pct5" w:color="auto" w:fill="auto"/>
          </w:tcPr>
          <w:p w14:paraId="212295AB" w14:textId="77777777" w:rsidR="00452984" w:rsidRPr="006743A6" w:rsidRDefault="00452984" w:rsidP="001F3A73">
            <w:pPr>
              <w:pStyle w:val="Tussenbalk"/>
              <w:keepNext/>
              <w:keepLines/>
              <w:rPr>
                <w:lang w:val="en-US"/>
              </w:rPr>
            </w:pPr>
          </w:p>
        </w:tc>
      </w:tr>
      <w:tr w:rsidR="00A55FF4" w:rsidRPr="006743A6" w14:paraId="7A35ACF9" w14:textId="77777777" w:rsidTr="003443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7"/>
        </w:trPr>
        <w:tc>
          <w:tcPr>
            <w:tcW w:w="425" w:type="dxa"/>
          </w:tcPr>
          <w:p w14:paraId="60D75440" w14:textId="77777777" w:rsidR="00A55FF4" w:rsidRPr="006743A6" w:rsidRDefault="00A55FF4" w:rsidP="00A55FF4">
            <w:pPr>
              <w:pStyle w:val="Basistekst"/>
              <w:tabs>
                <w:tab w:val="left" w:pos="170"/>
              </w:tabs>
              <w:rPr>
                <w:lang w:val="en-US"/>
              </w:rPr>
            </w:pPr>
          </w:p>
        </w:tc>
        <w:tc>
          <w:tcPr>
            <w:tcW w:w="2684" w:type="dxa"/>
            <w:gridSpan w:val="3"/>
          </w:tcPr>
          <w:p w14:paraId="3FC80952" w14:textId="77777777" w:rsidR="00A55FF4" w:rsidRPr="004B30D5" w:rsidRDefault="00A55FF4" w:rsidP="00A55FF4">
            <w:pPr>
              <w:pStyle w:val="Basistekst"/>
              <w:tabs>
                <w:tab w:val="left" w:pos="170"/>
              </w:tabs>
            </w:pPr>
            <w:r w:rsidRPr="00165FF0">
              <w:t>Statement of intent</w:t>
            </w:r>
          </w:p>
        </w:tc>
        <w:tc>
          <w:tcPr>
            <w:tcW w:w="142" w:type="dxa"/>
            <w:gridSpan w:val="2"/>
            <w:shd w:val="pct5" w:color="auto" w:fill="auto"/>
          </w:tcPr>
          <w:p w14:paraId="781A621B" w14:textId="77777777" w:rsidR="00A55FF4" w:rsidRPr="004B30D5" w:rsidRDefault="00A55FF4" w:rsidP="00A55FF4">
            <w:pPr>
              <w:pStyle w:val="Basistekst"/>
              <w:tabs>
                <w:tab w:val="left" w:pos="170"/>
              </w:tabs>
            </w:pPr>
          </w:p>
        </w:tc>
        <w:tc>
          <w:tcPr>
            <w:tcW w:w="6672" w:type="dxa"/>
            <w:gridSpan w:val="18"/>
            <w:shd w:val="pct5" w:color="auto" w:fill="auto"/>
          </w:tcPr>
          <w:p w14:paraId="2732A56A" w14:textId="77777777" w:rsidR="00A55FF4" w:rsidRPr="006743A6" w:rsidRDefault="00A55FF4" w:rsidP="00A55FF4">
            <w:pPr>
              <w:pStyle w:val="Basistekst"/>
              <w:tabs>
                <w:tab w:val="left" w:pos="227"/>
              </w:tabs>
              <w:rPr>
                <w:lang w:val="en-US"/>
              </w:rPr>
            </w:pPr>
            <w:r>
              <w:fldChar w:fldCharType="begin">
                <w:ffData>
                  <w:name w:val="Selectievakje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743A6">
              <w:rPr>
                <w:lang w:val="en-US"/>
              </w:rPr>
              <w:instrText xml:space="preserve"> FORMCHECKBOX </w:instrText>
            </w:r>
            <w:r>
              <w:fldChar w:fldCharType="end"/>
            </w:r>
            <w:r w:rsidRPr="006743A6">
              <w:rPr>
                <w:lang w:val="en-US"/>
              </w:rPr>
              <w:tab/>
              <w:t xml:space="preserve">I have provided correct and complete information on this form regarding me and my </w:t>
            </w:r>
            <w:r w:rsidRPr="006743A6">
              <w:rPr>
                <w:lang w:val="en-US"/>
              </w:rPr>
              <w:tab/>
              <w:t>situation.</w:t>
            </w:r>
          </w:p>
        </w:tc>
        <w:tc>
          <w:tcPr>
            <w:tcW w:w="142" w:type="dxa"/>
            <w:shd w:val="pct5" w:color="auto" w:fill="auto"/>
          </w:tcPr>
          <w:p w14:paraId="5D0093DF" w14:textId="77777777" w:rsidR="00A55FF4" w:rsidRPr="006743A6" w:rsidRDefault="00A55FF4" w:rsidP="00A55FF4">
            <w:pPr>
              <w:pStyle w:val="Basistekst"/>
              <w:tabs>
                <w:tab w:val="left" w:pos="170"/>
              </w:tabs>
              <w:rPr>
                <w:lang w:val="en-US"/>
              </w:rPr>
            </w:pPr>
          </w:p>
        </w:tc>
      </w:tr>
      <w:tr w:rsidR="00A55FF4" w:rsidRPr="006743A6" w14:paraId="77185A6C" w14:textId="77777777" w:rsidTr="003443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5" w:type="dxa"/>
          </w:tcPr>
          <w:p w14:paraId="7839B9ED" w14:textId="77777777" w:rsidR="00A55FF4" w:rsidRPr="006743A6" w:rsidRDefault="00A55FF4" w:rsidP="001F3A73">
            <w:pPr>
              <w:pStyle w:val="Tussenbalk"/>
              <w:widowControl w:val="0"/>
              <w:rPr>
                <w:lang w:val="en-US"/>
              </w:rPr>
            </w:pPr>
          </w:p>
        </w:tc>
        <w:tc>
          <w:tcPr>
            <w:tcW w:w="2684" w:type="dxa"/>
            <w:gridSpan w:val="3"/>
            <w:tcBorders>
              <w:top w:val="single" w:sz="2" w:space="0" w:color="808080"/>
            </w:tcBorders>
          </w:tcPr>
          <w:p w14:paraId="599EA179" w14:textId="77777777" w:rsidR="00A55FF4" w:rsidRPr="006743A6" w:rsidRDefault="00A55FF4" w:rsidP="001F3A73">
            <w:pPr>
              <w:pStyle w:val="Tussenbalk"/>
              <w:widowControl w:val="0"/>
              <w:rPr>
                <w:lang w:val="en-US"/>
              </w:rPr>
            </w:pPr>
          </w:p>
        </w:tc>
        <w:tc>
          <w:tcPr>
            <w:tcW w:w="142" w:type="dxa"/>
            <w:gridSpan w:val="2"/>
            <w:tcBorders>
              <w:top w:val="single" w:sz="2" w:space="0" w:color="808080"/>
            </w:tcBorders>
            <w:shd w:val="pct5" w:color="auto" w:fill="auto"/>
          </w:tcPr>
          <w:p w14:paraId="35A579D9" w14:textId="77777777" w:rsidR="00A55FF4" w:rsidRPr="006743A6" w:rsidRDefault="00A55FF4" w:rsidP="001F3A73">
            <w:pPr>
              <w:pStyle w:val="Tussenbalk"/>
              <w:widowControl w:val="0"/>
              <w:rPr>
                <w:lang w:val="en-US"/>
              </w:rPr>
            </w:pPr>
          </w:p>
        </w:tc>
        <w:tc>
          <w:tcPr>
            <w:tcW w:w="6672" w:type="dxa"/>
            <w:gridSpan w:val="18"/>
            <w:tcBorders>
              <w:top w:val="single" w:sz="2" w:space="0" w:color="808080"/>
            </w:tcBorders>
            <w:shd w:val="pct5" w:color="auto" w:fill="auto"/>
          </w:tcPr>
          <w:p w14:paraId="284039F9" w14:textId="77777777" w:rsidR="00A55FF4" w:rsidRPr="006743A6" w:rsidRDefault="00A55FF4" w:rsidP="001F3A73">
            <w:pPr>
              <w:pStyle w:val="Tussenbalk"/>
              <w:widowControl w:val="0"/>
              <w:rPr>
                <w:lang w:val="en-US"/>
              </w:rPr>
            </w:pPr>
          </w:p>
        </w:tc>
        <w:tc>
          <w:tcPr>
            <w:tcW w:w="142" w:type="dxa"/>
            <w:shd w:val="pct5" w:color="auto" w:fill="auto"/>
          </w:tcPr>
          <w:p w14:paraId="42FCCB84" w14:textId="77777777" w:rsidR="00A55FF4" w:rsidRPr="006743A6" w:rsidRDefault="00A55FF4" w:rsidP="001F3A73">
            <w:pPr>
              <w:pStyle w:val="Tussenbalk"/>
              <w:widowControl w:val="0"/>
              <w:rPr>
                <w:lang w:val="en-US"/>
              </w:rPr>
            </w:pPr>
          </w:p>
        </w:tc>
      </w:tr>
      <w:tr w:rsidR="00A55FF4" w14:paraId="702452BD" w14:textId="77777777" w:rsidTr="003443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5" w:type="dxa"/>
          </w:tcPr>
          <w:p w14:paraId="7C51C868" w14:textId="77777777" w:rsidR="00A55FF4" w:rsidRPr="006743A6" w:rsidRDefault="00A55FF4" w:rsidP="001F3A73">
            <w:pPr>
              <w:pStyle w:val="Basisrubriekskop"/>
              <w:keepNext/>
              <w:keepLines/>
              <w:rPr>
                <w:lang w:val="en-US"/>
              </w:rPr>
            </w:pPr>
          </w:p>
        </w:tc>
        <w:tc>
          <w:tcPr>
            <w:tcW w:w="2403" w:type="dxa"/>
          </w:tcPr>
          <w:p w14:paraId="688242A1" w14:textId="77777777" w:rsidR="00A55FF4" w:rsidRPr="006743A6" w:rsidRDefault="00A55FF4" w:rsidP="001F3A73">
            <w:pPr>
              <w:pStyle w:val="Basisrubriekskop"/>
              <w:keepNext/>
              <w:keepLines/>
              <w:rPr>
                <w:lang w:val="en-US"/>
              </w:rPr>
            </w:pPr>
          </w:p>
        </w:tc>
        <w:tc>
          <w:tcPr>
            <w:tcW w:w="281" w:type="dxa"/>
            <w:gridSpan w:val="2"/>
            <w:shd w:val="solid" w:color="auto" w:fill="auto"/>
          </w:tcPr>
          <w:p w14:paraId="6842F646" w14:textId="77777777" w:rsidR="00A55FF4" w:rsidRDefault="00A55FF4" w:rsidP="001F3A73">
            <w:pPr>
              <w:pStyle w:val="Basisrubriekskop"/>
              <w:keepNext/>
              <w:keepLines/>
              <w:jc w:val="center"/>
            </w:pPr>
            <w:r>
              <w:t>1</w:t>
            </w:r>
          </w:p>
        </w:tc>
        <w:tc>
          <w:tcPr>
            <w:tcW w:w="142" w:type="dxa"/>
            <w:gridSpan w:val="2"/>
            <w:shd w:val="pct50" w:color="auto" w:fill="auto"/>
          </w:tcPr>
          <w:p w14:paraId="6BEEC8D3" w14:textId="77777777" w:rsidR="00A55FF4" w:rsidRDefault="00A55FF4" w:rsidP="001F3A73">
            <w:pPr>
              <w:pStyle w:val="Basisrubriekskop"/>
              <w:keepNext/>
              <w:keepLines/>
            </w:pPr>
          </w:p>
        </w:tc>
        <w:tc>
          <w:tcPr>
            <w:tcW w:w="6672" w:type="dxa"/>
            <w:gridSpan w:val="18"/>
            <w:shd w:val="pct50" w:color="auto" w:fill="auto"/>
          </w:tcPr>
          <w:p w14:paraId="429B27FC" w14:textId="77777777" w:rsidR="00A55FF4" w:rsidRDefault="00A55FF4" w:rsidP="001F3A73">
            <w:pPr>
              <w:pStyle w:val="Basisrubriekskop"/>
              <w:keepNext/>
              <w:keepLines/>
            </w:pPr>
            <w:r>
              <w:t>Personal details</w:t>
            </w:r>
          </w:p>
        </w:tc>
        <w:tc>
          <w:tcPr>
            <w:tcW w:w="142" w:type="dxa"/>
            <w:shd w:val="pct5" w:color="auto" w:fill="auto"/>
          </w:tcPr>
          <w:p w14:paraId="5559C696" w14:textId="77777777" w:rsidR="00A55FF4" w:rsidRDefault="00A55FF4" w:rsidP="001F3A73">
            <w:pPr>
              <w:pStyle w:val="Basisrubriekskop"/>
              <w:keepNext/>
              <w:keepLines/>
            </w:pPr>
          </w:p>
        </w:tc>
      </w:tr>
      <w:tr w:rsidR="00A55FF4" w14:paraId="18CCCBBF" w14:textId="77777777" w:rsidTr="003443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5" w:type="dxa"/>
          </w:tcPr>
          <w:p w14:paraId="3C870C3B" w14:textId="77777777" w:rsidR="00A55FF4" w:rsidRDefault="00A55FF4" w:rsidP="001F3A73">
            <w:pPr>
              <w:pStyle w:val="Tussenbalk"/>
              <w:keepNext/>
              <w:keepLines/>
            </w:pPr>
          </w:p>
        </w:tc>
        <w:tc>
          <w:tcPr>
            <w:tcW w:w="2684" w:type="dxa"/>
            <w:gridSpan w:val="3"/>
          </w:tcPr>
          <w:p w14:paraId="23ECF8BF" w14:textId="77777777" w:rsidR="00A55FF4" w:rsidRDefault="00A55FF4" w:rsidP="001F3A73">
            <w:pPr>
              <w:pStyle w:val="Tussenbalk"/>
              <w:keepNext/>
              <w:keepLines/>
            </w:pPr>
          </w:p>
        </w:tc>
        <w:tc>
          <w:tcPr>
            <w:tcW w:w="142" w:type="dxa"/>
            <w:gridSpan w:val="2"/>
            <w:shd w:val="pct5" w:color="auto" w:fill="auto"/>
          </w:tcPr>
          <w:p w14:paraId="550F6B89" w14:textId="77777777" w:rsidR="00A55FF4" w:rsidRDefault="00A55FF4" w:rsidP="001F3A73">
            <w:pPr>
              <w:pStyle w:val="Tussenbalk"/>
              <w:keepNext/>
              <w:keepLines/>
            </w:pPr>
          </w:p>
        </w:tc>
        <w:tc>
          <w:tcPr>
            <w:tcW w:w="6672" w:type="dxa"/>
            <w:gridSpan w:val="18"/>
            <w:shd w:val="pct5" w:color="auto" w:fill="auto"/>
          </w:tcPr>
          <w:p w14:paraId="4B9D50CB" w14:textId="77777777" w:rsidR="00A55FF4" w:rsidRDefault="00A55FF4" w:rsidP="001F3A73">
            <w:pPr>
              <w:pStyle w:val="Tussenbalk"/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6D315668" w14:textId="77777777" w:rsidR="00A55FF4" w:rsidRDefault="00A55FF4" w:rsidP="001F3A73">
            <w:pPr>
              <w:pStyle w:val="Tussenbalk"/>
              <w:keepNext/>
              <w:keepLines/>
            </w:pPr>
          </w:p>
        </w:tc>
      </w:tr>
      <w:tr w:rsidR="00A55FF4" w:rsidRPr="006743A6" w14:paraId="5B782DC5" w14:textId="77777777" w:rsidTr="003443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5" w:type="dxa"/>
            <w:vMerge w:val="restart"/>
          </w:tcPr>
          <w:p w14:paraId="03B10A86" w14:textId="77777777" w:rsidR="00A55FF4" w:rsidRDefault="00A55FF4" w:rsidP="001F3A73">
            <w:pPr>
              <w:pStyle w:val="Basistekst"/>
              <w:keepNext/>
              <w:keepLines/>
            </w:pPr>
            <w:r>
              <w:t>1.1</w:t>
            </w:r>
          </w:p>
        </w:tc>
        <w:tc>
          <w:tcPr>
            <w:tcW w:w="2684" w:type="dxa"/>
            <w:gridSpan w:val="3"/>
            <w:vMerge w:val="restart"/>
          </w:tcPr>
          <w:p w14:paraId="39ED69A2" w14:textId="77777777" w:rsidR="00A55FF4" w:rsidRDefault="00A55FF4" w:rsidP="001F3A73">
            <w:pPr>
              <w:pStyle w:val="Basistekst"/>
              <w:keepNext/>
              <w:keepLines/>
            </w:pPr>
            <w:r w:rsidRPr="00F76905">
              <w:t>Initials and surname</w:t>
            </w:r>
          </w:p>
        </w:tc>
        <w:tc>
          <w:tcPr>
            <w:tcW w:w="142" w:type="dxa"/>
            <w:gridSpan w:val="2"/>
            <w:shd w:val="pct5" w:color="auto" w:fill="auto"/>
          </w:tcPr>
          <w:p w14:paraId="63FA331B" w14:textId="77777777" w:rsidR="00A55FF4" w:rsidRPr="00816C33" w:rsidRDefault="00A55FF4" w:rsidP="001F3A73">
            <w:pPr>
              <w:pStyle w:val="Basistekst"/>
              <w:keepNext/>
              <w:keepLines/>
            </w:pPr>
          </w:p>
        </w:tc>
        <w:tc>
          <w:tcPr>
            <w:tcW w:w="6672" w:type="dxa"/>
            <w:gridSpan w:val="18"/>
            <w:shd w:val="pct5" w:color="auto" w:fill="auto"/>
          </w:tcPr>
          <w:p w14:paraId="1087890C" w14:textId="77777777" w:rsidR="00A55FF4" w:rsidRPr="006743A6" w:rsidRDefault="002C6DF2" w:rsidP="001F3A73">
            <w:pPr>
              <w:pStyle w:val="Basistekst"/>
              <w:keepNext/>
              <w:keepLines/>
              <w:rPr>
                <w:i/>
                <w:lang w:val="en-US"/>
              </w:rPr>
            </w:pPr>
            <w:r w:rsidRPr="002C6DF2">
              <w:rPr>
                <w:i/>
                <w:lang w:val="en-US"/>
              </w:rPr>
              <w:t>Do you use your partner's last name? In that case, please also fill in your birth name.</w:t>
            </w:r>
          </w:p>
        </w:tc>
        <w:tc>
          <w:tcPr>
            <w:tcW w:w="142" w:type="dxa"/>
            <w:shd w:val="pct5" w:color="auto" w:fill="auto"/>
          </w:tcPr>
          <w:p w14:paraId="3AA15CF6" w14:textId="77777777" w:rsidR="00A55FF4" w:rsidRPr="006743A6" w:rsidRDefault="00A55FF4" w:rsidP="001F3A73">
            <w:pPr>
              <w:pStyle w:val="Basistekst"/>
              <w:keepNext/>
              <w:keepLines/>
              <w:rPr>
                <w:lang w:val="en-US"/>
              </w:rPr>
            </w:pPr>
          </w:p>
        </w:tc>
      </w:tr>
      <w:tr w:rsidR="00A55FF4" w:rsidRPr="006743A6" w14:paraId="08205E34" w14:textId="77777777" w:rsidTr="003443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5" w:type="dxa"/>
            <w:vMerge/>
          </w:tcPr>
          <w:p w14:paraId="2C80C7B1" w14:textId="77777777" w:rsidR="00A55FF4" w:rsidRPr="006743A6" w:rsidRDefault="00A55FF4" w:rsidP="001F3A73">
            <w:pPr>
              <w:pStyle w:val="Tussenbalk"/>
              <w:keepNext/>
              <w:keepLines/>
              <w:rPr>
                <w:lang w:val="en-US"/>
              </w:rPr>
            </w:pPr>
          </w:p>
        </w:tc>
        <w:tc>
          <w:tcPr>
            <w:tcW w:w="2684" w:type="dxa"/>
            <w:gridSpan w:val="3"/>
            <w:vMerge/>
          </w:tcPr>
          <w:p w14:paraId="6379A512" w14:textId="77777777" w:rsidR="00A55FF4" w:rsidRPr="006743A6" w:rsidRDefault="00A55FF4" w:rsidP="001F3A73">
            <w:pPr>
              <w:pStyle w:val="Tussenbalk"/>
              <w:keepNext/>
              <w:keepLines/>
              <w:rPr>
                <w:lang w:val="en-US"/>
              </w:rPr>
            </w:pPr>
          </w:p>
        </w:tc>
        <w:tc>
          <w:tcPr>
            <w:tcW w:w="142" w:type="dxa"/>
            <w:gridSpan w:val="2"/>
            <w:shd w:val="pct5" w:color="auto" w:fill="auto"/>
          </w:tcPr>
          <w:p w14:paraId="4CBE803A" w14:textId="77777777" w:rsidR="00A55FF4" w:rsidRPr="006743A6" w:rsidRDefault="00A55FF4" w:rsidP="001F3A73">
            <w:pPr>
              <w:pStyle w:val="Tussenbalk"/>
              <w:keepNext/>
              <w:keepLines/>
              <w:rPr>
                <w:lang w:val="en-US"/>
              </w:rPr>
            </w:pPr>
          </w:p>
        </w:tc>
        <w:tc>
          <w:tcPr>
            <w:tcW w:w="6672" w:type="dxa"/>
            <w:gridSpan w:val="18"/>
            <w:shd w:val="pct5" w:color="auto" w:fill="auto"/>
          </w:tcPr>
          <w:p w14:paraId="4349FEFF" w14:textId="77777777" w:rsidR="00A55FF4" w:rsidRPr="006743A6" w:rsidRDefault="00A55FF4" w:rsidP="001F3A73">
            <w:pPr>
              <w:pStyle w:val="Tussenbalk"/>
              <w:keepNext/>
              <w:keepLines/>
              <w:rPr>
                <w:lang w:val="en-US"/>
              </w:rPr>
            </w:pPr>
          </w:p>
        </w:tc>
        <w:tc>
          <w:tcPr>
            <w:tcW w:w="142" w:type="dxa"/>
            <w:shd w:val="pct5" w:color="auto" w:fill="auto"/>
          </w:tcPr>
          <w:p w14:paraId="08C852E2" w14:textId="77777777" w:rsidR="00A55FF4" w:rsidRPr="006743A6" w:rsidRDefault="00A55FF4" w:rsidP="001F3A73">
            <w:pPr>
              <w:pStyle w:val="Tussenbalk"/>
              <w:keepNext/>
              <w:keepLines/>
              <w:rPr>
                <w:lang w:val="en-US"/>
              </w:rPr>
            </w:pPr>
          </w:p>
        </w:tc>
      </w:tr>
      <w:tr w:rsidR="00A55FF4" w14:paraId="55B3E094" w14:textId="77777777" w:rsidTr="005E67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5" w:type="dxa"/>
            <w:vMerge/>
          </w:tcPr>
          <w:p w14:paraId="5CCAA9E9" w14:textId="77777777" w:rsidR="00A55FF4" w:rsidRPr="006743A6" w:rsidRDefault="00A55FF4" w:rsidP="001F3A73">
            <w:pPr>
              <w:keepNext/>
              <w:keepLines/>
              <w:rPr>
                <w:lang w:val="en-US"/>
              </w:rPr>
            </w:pPr>
          </w:p>
        </w:tc>
        <w:tc>
          <w:tcPr>
            <w:tcW w:w="2684" w:type="dxa"/>
            <w:gridSpan w:val="3"/>
            <w:vMerge/>
            <w:tcBorders>
              <w:bottom w:val="single" w:sz="2" w:space="0" w:color="808080"/>
            </w:tcBorders>
          </w:tcPr>
          <w:p w14:paraId="65E53240" w14:textId="77777777" w:rsidR="00A55FF4" w:rsidRPr="006743A6" w:rsidRDefault="00A55FF4" w:rsidP="001F3A73">
            <w:pPr>
              <w:keepNext/>
              <w:keepLines/>
              <w:rPr>
                <w:lang w:val="en-US"/>
              </w:rPr>
            </w:pPr>
          </w:p>
        </w:tc>
        <w:tc>
          <w:tcPr>
            <w:tcW w:w="142" w:type="dxa"/>
            <w:gridSpan w:val="2"/>
            <w:tcBorders>
              <w:bottom w:val="single" w:sz="2" w:space="0" w:color="808080"/>
            </w:tcBorders>
            <w:shd w:val="pct5" w:color="auto" w:fill="auto"/>
          </w:tcPr>
          <w:p w14:paraId="24C59C97" w14:textId="77777777" w:rsidR="00A55FF4" w:rsidRPr="006743A6" w:rsidRDefault="00A55FF4" w:rsidP="001F3A73">
            <w:pPr>
              <w:pStyle w:val="Basistekst"/>
              <w:keepNext/>
              <w:keepLines/>
              <w:rPr>
                <w:lang w:val="en-US"/>
              </w:rPr>
            </w:pPr>
          </w:p>
        </w:tc>
        <w:tc>
          <w:tcPr>
            <w:tcW w:w="4687" w:type="dxa"/>
            <w:gridSpan w:val="15"/>
            <w:tcBorders>
              <w:bottom w:val="single" w:sz="2" w:space="0" w:color="808080"/>
            </w:tcBorders>
          </w:tcPr>
          <w:p w14:paraId="4C151071" w14:textId="77777777" w:rsidR="00A55FF4" w:rsidRDefault="00A55FF4" w:rsidP="001F3A73">
            <w:pPr>
              <w:pStyle w:val="Invulling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  <w:bookmarkEnd w:id="1"/>
          </w:p>
        </w:tc>
        <w:tc>
          <w:tcPr>
            <w:tcW w:w="142" w:type="dxa"/>
            <w:tcBorders>
              <w:bottom w:val="single" w:sz="2" w:space="0" w:color="808080"/>
            </w:tcBorders>
            <w:shd w:val="pct5" w:color="auto" w:fill="auto"/>
          </w:tcPr>
          <w:p w14:paraId="5F2492BE" w14:textId="77777777" w:rsidR="00A55FF4" w:rsidRDefault="00A55FF4" w:rsidP="001F3A73">
            <w:pPr>
              <w:pStyle w:val="Basistekst"/>
              <w:keepNext/>
              <w:keepLines/>
            </w:pPr>
          </w:p>
        </w:tc>
        <w:tc>
          <w:tcPr>
            <w:tcW w:w="851" w:type="dxa"/>
            <w:tcBorders>
              <w:bottom w:val="single" w:sz="2" w:space="0" w:color="808080"/>
            </w:tcBorders>
            <w:shd w:val="pct5" w:color="auto" w:fill="auto"/>
          </w:tcPr>
          <w:p w14:paraId="191E7F1B" w14:textId="77777777" w:rsidR="00A55FF4" w:rsidRDefault="00A55FF4" w:rsidP="00A55FF4">
            <w:pPr>
              <w:pStyle w:val="Basistekst"/>
              <w:keepNext/>
              <w:keepLines/>
            </w:pPr>
            <w:r>
              <w:fldChar w:fldCharType="begin">
                <w:ffData>
                  <w:name w:val="Selectievakje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Male</w:t>
            </w:r>
          </w:p>
        </w:tc>
        <w:tc>
          <w:tcPr>
            <w:tcW w:w="992" w:type="dxa"/>
            <w:tcBorders>
              <w:bottom w:val="single" w:sz="2" w:space="0" w:color="808080"/>
            </w:tcBorders>
            <w:shd w:val="pct5" w:color="auto" w:fill="auto"/>
          </w:tcPr>
          <w:p w14:paraId="41FF00DB" w14:textId="77777777" w:rsidR="00A55FF4" w:rsidRDefault="00A55FF4" w:rsidP="00A55FF4">
            <w:pPr>
              <w:pStyle w:val="Basistekst"/>
              <w:keepNext/>
              <w:keepLines/>
            </w:pPr>
            <w:r>
              <w:fldChar w:fldCharType="begin">
                <w:ffData>
                  <w:name w:val="Selectievakje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Female</w:t>
            </w:r>
          </w:p>
        </w:tc>
        <w:tc>
          <w:tcPr>
            <w:tcW w:w="142" w:type="dxa"/>
            <w:shd w:val="pct5" w:color="auto" w:fill="auto"/>
          </w:tcPr>
          <w:p w14:paraId="6ED0A76D" w14:textId="77777777" w:rsidR="00A55FF4" w:rsidRDefault="00A55FF4" w:rsidP="001F3A73">
            <w:pPr>
              <w:pStyle w:val="Basistekst"/>
              <w:keepNext/>
              <w:keepLines/>
            </w:pPr>
          </w:p>
        </w:tc>
      </w:tr>
      <w:tr w:rsidR="00A55FF4" w14:paraId="1D1A2CC2" w14:textId="77777777" w:rsidTr="003443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5" w:type="dxa"/>
          </w:tcPr>
          <w:p w14:paraId="70BB81D4" w14:textId="77777777" w:rsidR="00A55FF4" w:rsidRDefault="00A55FF4" w:rsidP="001F3A73">
            <w:pPr>
              <w:pStyle w:val="Tussenbalk"/>
              <w:widowControl w:val="0"/>
            </w:pPr>
          </w:p>
        </w:tc>
        <w:tc>
          <w:tcPr>
            <w:tcW w:w="2684" w:type="dxa"/>
            <w:gridSpan w:val="3"/>
          </w:tcPr>
          <w:p w14:paraId="647089B7" w14:textId="77777777" w:rsidR="00A55FF4" w:rsidRDefault="00A55FF4" w:rsidP="001F3A73">
            <w:pPr>
              <w:pStyle w:val="Tussenbalk"/>
              <w:widowControl w:val="0"/>
            </w:pPr>
          </w:p>
        </w:tc>
        <w:tc>
          <w:tcPr>
            <w:tcW w:w="142" w:type="dxa"/>
            <w:gridSpan w:val="2"/>
            <w:shd w:val="pct5" w:color="auto" w:fill="auto"/>
          </w:tcPr>
          <w:p w14:paraId="4C601A4E" w14:textId="77777777" w:rsidR="00A55FF4" w:rsidRDefault="00A55FF4" w:rsidP="001F3A73">
            <w:pPr>
              <w:pStyle w:val="Tussenbalk"/>
              <w:widowControl w:val="0"/>
            </w:pPr>
          </w:p>
        </w:tc>
        <w:tc>
          <w:tcPr>
            <w:tcW w:w="6672" w:type="dxa"/>
            <w:gridSpan w:val="18"/>
            <w:shd w:val="pct5" w:color="auto" w:fill="auto"/>
          </w:tcPr>
          <w:p w14:paraId="1DDE0099" w14:textId="77777777" w:rsidR="00A55FF4" w:rsidRDefault="00A55FF4" w:rsidP="001F3A73">
            <w:pPr>
              <w:pStyle w:val="Tussenbalk"/>
              <w:widowControl w:val="0"/>
            </w:pPr>
          </w:p>
        </w:tc>
        <w:tc>
          <w:tcPr>
            <w:tcW w:w="142" w:type="dxa"/>
            <w:shd w:val="pct5" w:color="auto" w:fill="auto"/>
          </w:tcPr>
          <w:p w14:paraId="68C9B463" w14:textId="77777777" w:rsidR="00A55FF4" w:rsidRDefault="00A55FF4" w:rsidP="001F3A73">
            <w:pPr>
              <w:pStyle w:val="Tussenbalk"/>
              <w:widowControl w:val="0"/>
            </w:pPr>
          </w:p>
        </w:tc>
      </w:tr>
      <w:tr w:rsidR="00A55FF4" w14:paraId="3F7A4ACC" w14:textId="77777777" w:rsidTr="003443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5" w:type="dxa"/>
          </w:tcPr>
          <w:p w14:paraId="1033CC72" w14:textId="77777777" w:rsidR="00A55FF4" w:rsidRDefault="00A55FF4" w:rsidP="001F3A73">
            <w:pPr>
              <w:pStyle w:val="Basistekst"/>
              <w:widowControl w:val="0"/>
            </w:pPr>
            <w:r>
              <w:t>1.2</w:t>
            </w:r>
          </w:p>
        </w:tc>
        <w:tc>
          <w:tcPr>
            <w:tcW w:w="2684" w:type="dxa"/>
            <w:gridSpan w:val="3"/>
            <w:tcBorders>
              <w:bottom w:val="single" w:sz="2" w:space="0" w:color="808080"/>
            </w:tcBorders>
          </w:tcPr>
          <w:p w14:paraId="2E36ED35" w14:textId="77777777" w:rsidR="00A55FF4" w:rsidRDefault="007B0ECC" w:rsidP="001F3A73">
            <w:pPr>
              <w:pStyle w:val="Basistekst"/>
              <w:widowControl w:val="0"/>
            </w:pPr>
            <w:r>
              <w:t>Address</w:t>
            </w:r>
          </w:p>
        </w:tc>
        <w:tc>
          <w:tcPr>
            <w:tcW w:w="142" w:type="dxa"/>
            <w:gridSpan w:val="2"/>
            <w:tcBorders>
              <w:bottom w:val="single" w:sz="2" w:space="0" w:color="808080"/>
            </w:tcBorders>
            <w:shd w:val="pct5" w:color="auto" w:fill="auto"/>
          </w:tcPr>
          <w:p w14:paraId="0C36E226" w14:textId="77777777" w:rsidR="00A55FF4" w:rsidRDefault="00A55FF4" w:rsidP="001F3A73">
            <w:pPr>
              <w:pStyle w:val="Basistekst"/>
              <w:widowControl w:val="0"/>
            </w:pPr>
          </w:p>
        </w:tc>
        <w:tc>
          <w:tcPr>
            <w:tcW w:w="6672" w:type="dxa"/>
            <w:gridSpan w:val="18"/>
            <w:tcBorders>
              <w:bottom w:val="single" w:sz="2" w:space="0" w:color="808080"/>
            </w:tcBorders>
          </w:tcPr>
          <w:p w14:paraId="308E81C1" w14:textId="77777777" w:rsidR="00A55FF4" w:rsidRDefault="00A55FF4" w:rsidP="001F3A73">
            <w:pPr>
              <w:pStyle w:val="Invulling"/>
              <w:widowControl w:val="0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  <w:tc>
          <w:tcPr>
            <w:tcW w:w="142" w:type="dxa"/>
            <w:shd w:val="pct5" w:color="auto" w:fill="auto"/>
          </w:tcPr>
          <w:p w14:paraId="66149A8F" w14:textId="77777777" w:rsidR="00A55FF4" w:rsidRDefault="00A55FF4" w:rsidP="001F3A73">
            <w:pPr>
              <w:pStyle w:val="Basistekst"/>
              <w:widowControl w:val="0"/>
            </w:pPr>
          </w:p>
        </w:tc>
      </w:tr>
      <w:tr w:rsidR="00A55FF4" w14:paraId="4F0F3009" w14:textId="77777777" w:rsidTr="003443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5" w:type="dxa"/>
          </w:tcPr>
          <w:p w14:paraId="51944EB2" w14:textId="77777777" w:rsidR="00A55FF4" w:rsidRDefault="00A55FF4" w:rsidP="001F3A73">
            <w:pPr>
              <w:pStyle w:val="Tussenbalk"/>
              <w:widowControl w:val="0"/>
            </w:pPr>
          </w:p>
        </w:tc>
        <w:tc>
          <w:tcPr>
            <w:tcW w:w="2684" w:type="dxa"/>
            <w:gridSpan w:val="3"/>
          </w:tcPr>
          <w:p w14:paraId="419BF3A8" w14:textId="77777777" w:rsidR="00A55FF4" w:rsidRDefault="00A55FF4" w:rsidP="001F3A73">
            <w:pPr>
              <w:pStyle w:val="Tussenbalk"/>
              <w:widowControl w:val="0"/>
            </w:pPr>
          </w:p>
        </w:tc>
        <w:tc>
          <w:tcPr>
            <w:tcW w:w="142" w:type="dxa"/>
            <w:gridSpan w:val="2"/>
            <w:shd w:val="pct5" w:color="auto" w:fill="auto"/>
          </w:tcPr>
          <w:p w14:paraId="16DF4A94" w14:textId="77777777" w:rsidR="00A55FF4" w:rsidRDefault="00A55FF4" w:rsidP="001F3A73">
            <w:pPr>
              <w:pStyle w:val="Tussenbalk"/>
              <w:widowControl w:val="0"/>
            </w:pPr>
          </w:p>
        </w:tc>
        <w:tc>
          <w:tcPr>
            <w:tcW w:w="6672" w:type="dxa"/>
            <w:gridSpan w:val="18"/>
            <w:shd w:val="pct5" w:color="auto" w:fill="auto"/>
          </w:tcPr>
          <w:p w14:paraId="0F3CBB61" w14:textId="77777777" w:rsidR="00A55FF4" w:rsidRDefault="00A55FF4" w:rsidP="001F3A73">
            <w:pPr>
              <w:pStyle w:val="Tussenbalk"/>
              <w:widowControl w:val="0"/>
            </w:pPr>
          </w:p>
        </w:tc>
        <w:tc>
          <w:tcPr>
            <w:tcW w:w="142" w:type="dxa"/>
            <w:shd w:val="pct5" w:color="auto" w:fill="auto"/>
          </w:tcPr>
          <w:p w14:paraId="27ED20C7" w14:textId="77777777" w:rsidR="00A55FF4" w:rsidRDefault="00A55FF4" w:rsidP="001F3A73">
            <w:pPr>
              <w:pStyle w:val="Tussenbalk"/>
              <w:widowControl w:val="0"/>
            </w:pPr>
          </w:p>
        </w:tc>
      </w:tr>
      <w:tr w:rsidR="00D52F9F" w14:paraId="74A3B79E" w14:textId="77777777" w:rsidTr="009207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5" w:type="dxa"/>
          </w:tcPr>
          <w:p w14:paraId="14B29686" w14:textId="77777777" w:rsidR="00D52F9F" w:rsidRDefault="00D52F9F" w:rsidP="001F3A73">
            <w:pPr>
              <w:pStyle w:val="Basistekst"/>
              <w:widowControl w:val="0"/>
            </w:pPr>
            <w:bookmarkStart w:id="2" w:name="Text2"/>
            <w:r>
              <w:t>1.3</w:t>
            </w:r>
          </w:p>
        </w:tc>
        <w:tc>
          <w:tcPr>
            <w:tcW w:w="2684" w:type="dxa"/>
            <w:gridSpan w:val="3"/>
            <w:tcBorders>
              <w:bottom w:val="single" w:sz="2" w:space="0" w:color="808080"/>
            </w:tcBorders>
          </w:tcPr>
          <w:p w14:paraId="22455093" w14:textId="77777777" w:rsidR="00D52F9F" w:rsidRDefault="00D52F9F" w:rsidP="001F3A73">
            <w:pPr>
              <w:pStyle w:val="Basistekst"/>
              <w:widowControl w:val="0"/>
            </w:pPr>
            <w:r>
              <w:t>Postcode and town/city</w:t>
            </w:r>
          </w:p>
        </w:tc>
        <w:tc>
          <w:tcPr>
            <w:tcW w:w="142" w:type="dxa"/>
            <w:gridSpan w:val="2"/>
            <w:tcBorders>
              <w:bottom w:val="single" w:sz="2" w:space="0" w:color="808080"/>
            </w:tcBorders>
            <w:shd w:val="pct5" w:color="auto" w:fill="auto"/>
          </w:tcPr>
          <w:p w14:paraId="5830CC3A" w14:textId="77777777" w:rsidR="00D52F9F" w:rsidRDefault="00D52F9F" w:rsidP="001F3A73">
            <w:pPr>
              <w:pStyle w:val="Basistekst"/>
              <w:widowControl w:val="0"/>
            </w:pPr>
          </w:p>
        </w:tc>
        <w:bookmarkEnd w:id="2"/>
        <w:tc>
          <w:tcPr>
            <w:tcW w:w="1495" w:type="dxa"/>
            <w:gridSpan w:val="5"/>
            <w:tcBorders>
              <w:bottom w:val="single" w:sz="2" w:space="0" w:color="808080"/>
            </w:tcBorders>
          </w:tcPr>
          <w:p w14:paraId="6317A915" w14:textId="77777777" w:rsidR="00D52F9F" w:rsidRDefault="00D52F9F" w:rsidP="00D52F9F">
            <w:pPr>
              <w:pStyle w:val="Invulling"/>
              <w:widowControl w:val="0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  <w:r>
              <w:t xml:space="preserve">  </w:t>
            </w:r>
          </w:p>
        </w:tc>
        <w:tc>
          <w:tcPr>
            <w:tcW w:w="140" w:type="dxa"/>
            <w:gridSpan w:val="2"/>
            <w:tcBorders>
              <w:bottom w:val="single" w:sz="2" w:space="0" w:color="808080"/>
            </w:tcBorders>
            <w:shd w:val="clear" w:color="auto" w:fill="F2F2F2"/>
          </w:tcPr>
          <w:p w14:paraId="1DBE6691" w14:textId="77777777" w:rsidR="00D52F9F" w:rsidRDefault="00D52F9F" w:rsidP="001F3A73">
            <w:pPr>
              <w:pStyle w:val="Invulling"/>
              <w:widowControl w:val="0"/>
            </w:pPr>
          </w:p>
        </w:tc>
        <w:tc>
          <w:tcPr>
            <w:tcW w:w="5037" w:type="dxa"/>
            <w:gridSpan w:val="11"/>
            <w:tcBorders>
              <w:bottom w:val="single" w:sz="2" w:space="0" w:color="808080"/>
            </w:tcBorders>
          </w:tcPr>
          <w:p w14:paraId="2C719DA5" w14:textId="77777777" w:rsidR="00D52F9F" w:rsidRDefault="00D52F9F" w:rsidP="001F3A73">
            <w:pPr>
              <w:pStyle w:val="Invulling"/>
              <w:widowControl w:val="0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  <w:tc>
          <w:tcPr>
            <w:tcW w:w="142" w:type="dxa"/>
            <w:shd w:val="pct5" w:color="auto" w:fill="auto"/>
          </w:tcPr>
          <w:p w14:paraId="1DB99C09" w14:textId="77777777" w:rsidR="00D52F9F" w:rsidRDefault="00D52F9F" w:rsidP="001F3A73">
            <w:pPr>
              <w:pStyle w:val="Basistekst"/>
              <w:widowControl w:val="0"/>
            </w:pPr>
          </w:p>
        </w:tc>
      </w:tr>
      <w:tr w:rsidR="00A55FF4" w14:paraId="158FD7F4" w14:textId="77777777" w:rsidTr="003443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5" w:type="dxa"/>
          </w:tcPr>
          <w:p w14:paraId="47C82B00" w14:textId="77777777" w:rsidR="00A55FF4" w:rsidRDefault="00A55FF4" w:rsidP="001F3A73">
            <w:pPr>
              <w:pStyle w:val="Tussenbalk"/>
              <w:widowControl w:val="0"/>
            </w:pPr>
          </w:p>
        </w:tc>
        <w:tc>
          <w:tcPr>
            <w:tcW w:w="2684" w:type="dxa"/>
            <w:gridSpan w:val="3"/>
          </w:tcPr>
          <w:p w14:paraId="6526698D" w14:textId="77777777" w:rsidR="00A55FF4" w:rsidRDefault="00A55FF4" w:rsidP="001F3A73">
            <w:pPr>
              <w:pStyle w:val="Tussenbalk"/>
              <w:widowControl w:val="0"/>
            </w:pPr>
          </w:p>
        </w:tc>
        <w:tc>
          <w:tcPr>
            <w:tcW w:w="142" w:type="dxa"/>
            <w:gridSpan w:val="2"/>
            <w:shd w:val="pct5" w:color="auto" w:fill="auto"/>
          </w:tcPr>
          <w:p w14:paraId="0DAC3C2A" w14:textId="77777777" w:rsidR="00A55FF4" w:rsidRDefault="00A55FF4" w:rsidP="001F3A73">
            <w:pPr>
              <w:pStyle w:val="Tussenbalk"/>
              <w:widowControl w:val="0"/>
            </w:pPr>
          </w:p>
        </w:tc>
        <w:tc>
          <w:tcPr>
            <w:tcW w:w="6672" w:type="dxa"/>
            <w:gridSpan w:val="18"/>
            <w:shd w:val="pct5" w:color="auto" w:fill="auto"/>
          </w:tcPr>
          <w:p w14:paraId="238CC6FD" w14:textId="77777777" w:rsidR="00A55FF4" w:rsidRDefault="00A55FF4" w:rsidP="001F3A73">
            <w:pPr>
              <w:pStyle w:val="Tussenbalk"/>
              <w:widowControl w:val="0"/>
            </w:pPr>
          </w:p>
        </w:tc>
        <w:tc>
          <w:tcPr>
            <w:tcW w:w="142" w:type="dxa"/>
            <w:shd w:val="pct5" w:color="auto" w:fill="auto"/>
          </w:tcPr>
          <w:p w14:paraId="6ABAA66F" w14:textId="77777777" w:rsidR="00A55FF4" w:rsidRDefault="00A55FF4" w:rsidP="001F3A73">
            <w:pPr>
              <w:pStyle w:val="Tussenbalk"/>
              <w:widowControl w:val="0"/>
            </w:pPr>
          </w:p>
        </w:tc>
      </w:tr>
      <w:tr w:rsidR="00A55FF4" w14:paraId="11DC02C5" w14:textId="77777777" w:rsidTr="003443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5" w:type="dxa"/>
          </w:tcPr>
          <w:p w14:paraId="4A5C6722" w14:textId="77777777" w:rsidR="00A55FF4" w:rsidRDefault="00A55FF4" w:rsidP="001F3A73">
            <w:pPr>
              <w:pStyle w:val="Basistekst"/>
              <w:widowControl w:val="0"/>
            </w:pPr>
            <w:r>
              <w:t>1.4</w:t>
            </w:r>
          </w:p>
        </w:tc>
        <w:tc>
          <w:tcPr>
            <w:tcW w:w="2684" w:type="dxa"/>
            <w:gridSpan w:val="3"/>
            <w:tcBorders>
              <w:bottom w:val="single" w:sz="2" w:space="0" w:color="808080"/>
            </w:tcBorders>
          </w:tcPr>
          <w:p w14:paraId="55ED65BB" w14:textId="77777777" w:rsidR="00A55FF4" w:rsidRDefault="007B0ECC" w:rsidP="001F3A73">
            <w:pPr>
              <w:pStyle w:val="Basistekst"/>
              <w:widowControl w:val="0"/>
            </w:pPr>
            <w:r>
              <w:t>Country</w:t>
            </w:r>
          </w:p>
        </w:tc>
        <w:tc>
          <w:tcPr>
            <w:tcW w:w="142" w:type="dxa"/>
            <w:gridSpan w:val="2"/>
            <w:tcBorders>
              <w:bottom w:val="single" w:sz="2" w:space="0" w:color="808080"/>
            </w:tcBorders>
            <w:shd w:val="pct5" w:color="auto" w:fill="auto"/>
          </w:tcPr>
          <w:p w14:paraId="0F64A3BC" w14:textId="77777777" w:rsidR="00A55FF4" w:rsidRDefault="00A55FF4" w:rsidP="001F3A73">
            <w:pPr>
              <w:pStyle w:val="Basistekst"/>
              <w:widowControl w:val="0"/>
            </w:pPr>
          </w:p>
        </w:tc>
        <w:tc>
          <w:tcPr>
            <w:tcW w:w="6672" w:type="dxa"/>
            <w:gridSpan w:val="18"/>
            <w:tcBorders>
              <w:bottom w:val="single" w:sz="2" w:space="0" w:color="808080"/>
            </w:tcBorders>
          </w:tcPr>
          <w:p w14:paraId="22EA0CE2" w14:textId="77777777" w:rsidR="00A55FF4" w:rsidRDefault="00A55FF4" w:rsidP="001F3A73">
            <w:pPr>
              <w:pStyle w:val="Invulling"/>
              <w:widowControl w:val="0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  <w:tc>
          <w:tcPr>
            <w:tcW w:w="142" w:type="dxa"/>
            <w:shd w:val="pct5" w:color="auto" w:fill="auto"/>
          </w:tcPr>
          <w:p w14:paraId="07FD0CAD" w14:textId="77777777" w:rsidR="00A55FF4" w:rsidRDefault="00A55FF4" w:rsidP="001F3A73">
            <w:pPr>
              <w:pStyle w:val="Basistekst"/>
              <w:widowControl w:val="0"/>
            </w:pPr>
          </w:p>
        </w:tc>
      </w:tr>
      <w:tr w:rsidR="00A55FF4" w14:paraId="3B69A9A3" w14:textId="77777777" w:rsidTr="003443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5" w:type="dxa"/>
          </w:tcPr>
          <w:p w14:paraId="406302B4" w14:textId="77777777" w:rsidR="00A55FF4" w:rsidRDefault="00A55FF4" w:rsidP="001F3A73">
            <w:pPr>
              <w:pStyle w:val="Tussenbalk"/>
              <w:widowControl w:val="0"/>
            </w:pPr>
          </w:p>
        </w:tc>
        <w:tc>
          <w:tcPr>
            <w:tcW w:w="2684" w:type="dxa"/>
            <w:gridSpan w:val="3"/>
          </w:tcPr>
          <w:p w14:paraId="316B83A4" w14:textId="77777777" w:rsidR="00A55FF4" w:rsidRDefault="00A55FF4" w:rsidP="001F3A73">
            <w:pPr>
              <w:pStyle w:val="Tussenbalk"/>
              <w:widowControl w:val="0"/>
            </w:pPr>
          </w:p>
        </w:tc>
        <w:tc>
          <w:tcPr>
            <w:tcW w:w="142" w:type="dxa"/>
            <w:gridSpan w:val="2"/>
            <w:shd w:val="pct5" w:color="auto" w:fill="auto"/>
          </w:tcPr>
          <w:p w14:paraId="04A5F2AA" w14:textId="77777777" w:rsidR="00A55FF4" w:rsidRDefault="00A55FF4" w:rsidP="001F3A73">
            <w:pPr>
              <w:pStyle w:val="Tussenbalk"/>
              <w:widowControl w:val="0"/>
            </w:pPr>
          </w:p>
        </w:tc>
        <w:tc>
          <w:tcPr>
            <w:tcW w:w="6672" w:type="dxa"/>
            <w:gridSpan w:val="18"/>
            <w:shd w:val="pct5" w:color="auto" w:fill="auto"/>
          </w:tcPr>
          <w:p w14:paraId="6D5B0D31" w14:textId="77777777" w:rsidR="00A55FF4" w:rsidRDefault="00A55FF4" w:rsidP="001F3A73">
            <w:pPr>
              <w:pStyle w:val="Tussenbalk"/>
              <w:widowControl w:val="0"/>
            </w:pPr>
          </w:p>
        </w:tc>
        <w:tc>
          <w:tcPr>
            <w:tcW w:w="142" w:type="dxa"/>
            <w:shd w:val="pct5" w:color="auto" w:fill="auto"/>
          </w:tcPr>
          <w:p w14:paraId="5915FBCC" w14:textId="77777777" w:rsidR="00A55FF4" w:rsidRDefault="00A55FF4" w:rsidP="001F3A73">
            <w:pPr>
              <w:pStyle w:val="Tussenbalk"/>
              <w:widowControl w:val="0"/>
            </w:pPr>
          </w:p>
        </w:tc>
      </w:tr>
      <w:tr w:rsidR="00A55FF4" w14:paraId="58CD2F9F" w14:textId="77777777" w:rsidTr="00790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5" w:type="dxa"/>
          </w:tcPr>
          <w:p w14:paraId="5F9D949A" w14:textId="77777777" w:rsidR="00A55FF4" w:rsidRDefault="00A55FF4" w:rsidP="001F3A73">
            <w:pPr>
              <w:pStyle w:val="Basistekst"/>
              <w:widowControl w:val="0"/>
            </w:pPr>
            <w:r>
              <w:t>1.5</w:t>
            </w:r>
          </w:p>
        </w:tc>
        <w:tc>
          <w:tcPr>
            <w:tcW w:w="2684" w:type="dxa"/>
            <w:gridSpan w:val="3"/>
            <w:tcBorders>
              <w:bottom w:val="single" w:sz="2" w:space="0" w:color="808080"/>
            </w:tcBorders>
          </w:tcPr>
          <w:p w14:paraId="3B5AAF3D" w14:textId="77777777" w:rsidR="00A55FF4" w:rsidRDefault="00A55FF4" w:rsidP="001F3A73">
            <w:pPr>
              <w:pStyle w:val="Basistekst"/>
              <w:widowControl w:val="0"/>
            </w:pPr>
            <w:r w:rsidRPr="00F76905">
              <w:t>Date of birth</w:t>
            </w:r>
          </w:p>
        </w:tc>
        <w:tc>
          <w:tcPr>
            <w:tcW w:w="142" w:type="dxa"/>
            <w:gridSpan w:val="2"/>
            <w:tcBorders>
              <w:bottom w:val="single" w:sz="2" w:space="0" w:color="808080"/>
            </w:tcBorders>
            <w:shd w:val="pct5" w:color="auto" w:fill="auto"/>
          </w:tcPr>
          <w:p w14:paraId="21018217" w14:textId="77777777" w:rsidR="00A55FF4" w:rsidRDefault="00A55FF4" w:rsidP="001F3A73">
            <w:pPr>
              <w:pStyle w:val="Basistekst"/>
              <w:widowControl w:val="0"/>
            </w:pPr>
          </w:p>
        </w:tc>
        <w:tc>
          <w:tcPr>
            <w:tcW w:w="2136" w:type="dxa"/>
            <w:gridSpan w:val="10"/>
            <w:tcBorders>
              <w:bottom w:val="single" w:sz="2" w:space="0" w:color="808080"/>
            </w:tcBorders>
            <w:shd w:val="clear" w:color="auto" w:fill="F2F2F2"/>
          </w:tcPr>
          <w:p w14:paraId="51E87868" w14:textId="77777777" w:rsidR="00A55FF4" w:rsidRDefault="00A55FF4" w:rsidP="005E6772">
            <w:pPr>
              <w:pStyle w:val="Basistekst"/>
            </w:pPr>
            <w:r w:rsidRPr="00F76905">
              <w:rPr>
                <w:i/>
              </w:rPr>
              <w:t>Day - Month - Year</w:t>
            </w:r>
          </w:p>
        </w:tc>
        <w:tc>
          <w:tcPr>
            <w:tcW w:w="2551" w:type="dxa"/>
            <w:gridSpan w:val="5"/>
            <w:tcBorders>
              <w:bottom w:val="single" w:sz="2" w:space="0" w:color="808080"/>
            </w:tcBorders>
            <w:shd w:val="clear" w:color="auto" w:fill="auto"/>
          </w:tcPr>
          <w:p w14:paraId="5E6015A1" w14:textId="77777777" w:rsidR="00A55FF4" w:rsidRDefault="00D52F9F" w:rsidP="005E6772">
            <w:pPr>
              <w:pStyle w:val="Invulling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-MM-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  <w:tc>
          <w:tcPr>
            <w:tcW w:w="1985" w:type="dxa"/>
            <w:gridSpan w:val="3"/>
            <w:tcBorders>
              <w:bottom w:val="single" w:sz="2" w:space="0" w:color="808080"/>
            </w:tcBorders>
            <w:shd w:val="clear" w:color="auto" w:fill="F2F2F2"/>
          </w:tcPr>
          <w:p w14:paraId="272AB840" w14:textId="77777777" w:rsidR="00A55FF4" w:rsidRDefault="00A55FF4" w:rsidP="005E6772">
            <w:pPr>
              <w:pStyle w:val="Basistekst"/>
            </w:pPr>
          </w:p>
        </w:tc>
        <w:tc>
          <w:tcPr>
            <w:tcW w:w="142" w:type="dxa"/>
            <w:shd w:val="pct5" w:color="auto" w:fill="auto"/>
          </w:tcPr>
          <w:p w14:paraId="2CEB4545" w14:textId="77777777" w:rsidR="00A55FF4" w:rsidRDefault="00A55FF4" w:rsidP="001F3A73">
            <w:pPr>
              <w:pStyle w:val="Basistekst"/>
              <w:widowControl w:val="0"/>
            </w:pPr>
          </w:p>
        </w:tc>
      </w:tr>
      <w:tr w:rsidR="00A55FF4" w14:paraId="6B2EB215" w14:textId="77777777" w:rsidTr="000A29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5" w:type="dxa"/>
          </w:tcPr>
          <w:p w14:paraId="52A8D282" w14:textId="77777777" w:rsidR="00A55FF4" w:rsidRDefault="00A55FF4" w:rsidP="001F3A73">
            <w:pPr>
              <w:pStyle w:val="Tussenbalk"/>
              <w:widowControl w:val="0"/>
            </w:pPr>
          </w:p>
        </w:tc>
        <w:tc>
          <w:tcPr>
            <w:tcW w:w="2684" w:type="dxa"/>
            <w:gridSpan w:val="3"/>
          </w:tcPr>
          <w:p w14:paraId="31A0A6B6" w14:textId="77777777" w:rsidR="00A55FF4" w:rsidRDefault="00A55FF4" w:rsidP="001F3A73">
            <w:pPr>
              <w:pStyle w:val="Tussenbalk"/>
              <w:widowControl w:val="0"/>
            </w:pPr>
          </w:p>
        </w:tc>
        <w:tc>
          <w:tcPr>
            <w:tcW w:w="142" w:type="dxa"/>
            <w:gridSpan w:val="2"/>
            <w:shd w:val="pct5" w:color="auto" w:fill="auto"/>
          </w:tcPr>
          <w:p w14:paraId="7B2853A7" w14:textId="77777777" w:rsidR="00A55FF4" w:rsidRDefault="00A55FF4" w:rsidP="001F3A73">
            <w:pPr>
              <w:pStyle w:val="Tussenbalk"/>
              <w:widowControl w:val="0"/>
            </w:pPr>
          </w:p>
        </w:tc>
        <w:tc>
          <w:tcPr>
            <w:tcW w:w="6672" w:type="dxa"/>
            <w:gridSpan w:val="18"/>
            <w:shd w:val="pct5" w:color="auto" w:fill="auto"/>
          </w:tcPr>
          <w:p w14:paraId="551E2F11" w14:textId="77777777" w:rsidR="00A55FF4" w:rsidRDefault="00A55FF4" w:rsidP="001F3A73">
            <w:pPr>
              <w:pStyle w:val="Tussenbalk"/>
              <w:widowControl w:val="0"/>
            </w:pPr>
          </w:p>
        </w:tc>
        <w:tc>
          <w:tcPr>
            <w:tcW w:w="142" w:type="dxa"/>
            <w:shd w:val="pct5" w:color="auto" w:fill="auto"/>
          </w:tcPr>
          <w:p w14:paraId="020093B2" w14:textId="77777777" w:rsidR="00A55FF4" w:rsidRDefault="00A55FF4" w:rsidP="001F3A73">
            <w:pPr>
              <w:pStyle w:val="Tussenbalk"/>
              <w:widowControl w:val="0"/>
            </w:pPr>
          </w:p>
        </w:tc>
      </w:tr>
      <w:tr w:rsidR="00A55FF4" w14:paraId="5F48E39D" w14:textId="77777777" w:rsidTr="007B0E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5" w:type="dxa"/>
          </w:tcPr>
          <w:p w14:paraId="7972C617" w14:textId="77777777" w:rsidR="00A55FF4" w:rsidRDefault="00A55FF4" w:rsidP="001F3A73">
            <w:pPr>
              <w:pStyle w:val="Basistekst"/>
              <w:widowControl w:val="0"/>
            </w:pPr>
            <w:r>
              <w:t>1.6</w:t>
            </w:r>
          </w:p>
        </w:tc>
        <w:tc>
          <w:tcPr>
            <w:tcW w:w="2684" w:type="dxa"/>
            <w:gridSpan w:val="3"/>
            <w:tcBorders>
              <w:bottom w:val="single" w:sz="2" w:space="0" w:color="808080"/>
            </w:tcBorders>
          </w:tcPr>
          <w:p w14:paraId="432657DE" w14:textId="77777777" w:rsidR="00A55FF4" w:rsidRDefault="00A55FF4" w:rsidP="007B0ECC">
            <w:pPr>
              <w:pStyle w:val="Basistekst"/>
              <w:widowControl w:val="0"/>
            </w:pPr>
            <w:r w:rsidRPr="00F76905">
              <w:t>Citizen service number</w:t>
            </w:r>
            <w:r>
              <w:t xml:space="preserve"> </w:t>
            </w:r>
          </w:p>
        </w:tc>
        <w:tc>
          <w:tcPr>
            <w:tcW w:w="142" w:type="dxa"/>
            <w:gridSpan w:val="2"/>
            <w:tcBorders>
              <w:bottom w:val="single" w:sz="2" w:space="0" w:color="808080"/>
            </w:tcBorders>
            <w:shd w:val="pct5" w:color="auto" w:fill="auto"/>
          </w:tcPr>
          <w:p w14:paraId="3105AEB3" w14:textId="77777777" w:rsidR="00A55FF4" w:rsidRDefault="00A55FF4" w:rsidP="001F3A73">
            <w:pPr>
              <w:pStyle w:val="Basistekst"/>
              <w:widowControl w:val="0"/>
            </w:pPr>
          </w:p>
        </w:tc>
        <w:tc>
          <w:tcPr>
            <w:tcW w:w="2136" w:type="dxa"/>
            <w:gridSpan w:val="10"/>
            <w:tcBorders>
              <w:bottom w:val="single" w:sz="2" w:space="0" w:color="808080"/>
            </w:tcBorders>
          </w:tcPr>
          <w:p w14:paraId="420BD4B5" w14:textId="77777777" w:rsidR="00A55FF4" w:rsidRDefault="00A55FF4" w:rsidP="001F3A73">
            <w:pPr>
              <w:pStyle w:val="Invulling"/>
              <w:widowControl w:val="0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  <w:tc>
          <w:tcPr>
            <w:tcW w:w="4536" w:type="dxa"/>
            <w:gridSpan w:val="8"/>
            <w:tcBorders>
              <w:bottom w:val="single" w:sz="2" w:space="0" w:color="808080"/>
            </w:tcBorders>
            <w:shd w:val="pct5" w:color="auto" w:fill="auto"/>
          </w:tcPr>
          <w:p w14:paraId="5AEBE8C3" w14:textId="77777777" w:rsidR="00A55FF4" w:rsidRDefault="00A55FF4" w:rsidP="001F3A73">
            <w:pPr>
              <w:pStyle w:val="Basistekst"/>
              <w:widowControl w:val="0"/>
            </w:pPr>
          </w:p>
        </w:tc>
        <w:tc>
          <w:tcPr>
            <w:tcW w:w="142" w:type="dxa"/>
            <w:shd w:val="pct5" w:color="auto" w:fill="auto"/>
          </w:tcPr>
          <w:p w14:paraId="274D65D8" w14:textId="77777777" w:rsidR="00A55FF4" w:rsidRDefault="00A55FF4" w:rsidP="001F3A73">
            <w:pPr>
              <w:pStyle w:val="Basistekst"/>
              <w:widowControl w:val="0"/>
            </w:pPr>
          </w:p>
        </w:tc>
      </w:tr>
      <w:tr w:rsidR="00A55FF4" w14:paraId="5763F539" w14:textId="77777777" w:rsidTr="003F22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5" w:type="dxa"/>
          </w:tcPr>
          <w:p w14:paraId="0A50D734" w14:textId="77777777" w:rsidR="00A55FF4" w:rsidRDefault="00A55FF4" w:rsidP="003F22BA">
            <w:pPr>
              <w:pStyle w:val="Tussenbalk"/>
              <w:widowControl w:val="0"/>
            </w:pPr>
          </w:p>
        </w:tc>
        <w:tc>
          <w:tcPr>
            <w:tcW w:w="2684" w:type="dxa"/>
            <w:gridSpan w:val="3"/>
          </w:tcPr>
          <w:p w14:paraId="5A5C9F36" w14:textId="77777777" w:rsidR="00A55FF4" w:rsidRDefault="00A55FF4" w:rsidP="003F22BA">
            <w:pPr>
              <w:pStyle w:val="Tussenbalk"/>
              <w:widowControl w:val="0"/>
            </w:pPr>
          </w:p>
        </w:tc>
        <w:tc>
          <w:tcPr>
            <w:tcW w:w="142" w:type="dxa"/>
            <w:gridSpan w:val="2"/>
            <w:shd w:val="pct5" w:color="auto" w:fill="auto"/>
          </w:tcPr>
          <w:p w14:paraId="2E54B2BC" w14:textId="77777777" w:rsidR="00A55FF4" w:rsidRDefault="00A55FF4" w:rsidP="003F22BA">
            <w:pPr>
              <w:pStyle w:val="Tussenbalk"/>
              <w:widowControl w:val="0"/>
            </w:pPr>
          </w:p>
        </w:tc>
        <w:tc>
          <w:tcPr>
            <w:tcW w:w="6672" w:type="dxa"/>
            <w:gridSpan w:val="18"/>
            <w:shd w:val="pct5" w:color="auto" w:fill="auto"/>
          </w:tcPr>
          <w:p w14:paraId="0259A128" w14:textId="77777777" w:rsidR="00A55FF4" w:rsidRDefault="00A55FF4" w:rsidP="003F22BA">
            <w:pPr>
              <w:pStyle w:val="Tussenbalk"/>
              <w:widowControl w:val="0"/>
            </w:pPr>
          </w:p>
        </w:tc>
        <w:tc>
          <w:tcPr>
            <w:tcW w:w="142" w:type="dxa"/>
            <w:shd w:val="pct5" w:color="auto" w:fill="auto"/>
          </w:tcPr>
          <w:p w14:paraId="43881A41" w14:textId="77777777" w:rsidR="00A55FF4" w:rsidRDefault="00A55FF4" w:rsidP="003F22BA">
            <w:pPr>
              <w:pStyle w:val="Tussenbalk"/>
              <w:widowControl w:val="0"/>
            </w:pPr>
          </w:p>
        </w:tc>
      </w:tr>
      <w:tr w:rsidR="006615EF" w14:paraId="7B720E17" w14:textId="77777777" w:rsidTr="00CB6C3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5" w:type="dxa"/>
          </w:tcPr>
          <w:p w14:paraId="30C372BC" w14:textId="77777777" w:rsidR="006615EF" w:rsidRDefault="006615EF" w:rsidP="003F22BA">
            <w:pPr>
              <w:pStyle w:val="Basistekst"/>
              <w:widowControl w:val="0"/>
            </w:pPr>
            <w:r>
              <w:t>1.7</w:t>
            </w:r>
          </w:p>
        </w:tc>
        <w:tc>
          <w:tcPr>
            <w:tcW w:w="2684" w:type="dxa"/>
            <w:gridSpan w:val="3"/>
            <w:tcBorders>
              <w:bottom w:val="single" w:sz="2" w:space="0" w:color="808080"/>
            </w:tcBorders>
          </w:tcPr>
          <w:p w14:paraId="551566C5" w14:textId="77777777" w:rsidR="006615EF" w:rsidRDefault="006615EF" w:rsidP="003F22BA">
            <w:pPr>
              <w:pStyle w:val="Basistekst"/>
              <w:widowControl w:val="0"/>
            </w:pPr>
            <w:r w:rsidRPr="00F76905">
              <w:t>Telephone number</w:t>
            </w:r>
          </w:p>
        </w:tc>
        <w:tc>
          <w:tcPr>
            <w:tcW w:w="142" w:type="dxa"/>
            <w:gridSpan w:val="2"/>
            <w:tcBorders>
              <w:bottom w:val="single" w:sz="2" w:space="0" w:color="808080"/>
            </w:tcBorders>
            <w:shd w:val="pct5" w:color="auto" w:fill="auto"/>
          </w:tcPr>
          <w:p w14:paraId="3114708E" w14:textId="77777777" w:rsidR="006615EF" w:rsidRDefault="006615EF" w:rsidP="003F22BA">
            <w:pPr>
              <w:pStyle w:val="Basistekst"/>
              <w:widowControl w:val="0"/>
            </w:pPr>
          </w:p>
        </w:tc>
        <w:tc>
          <w:tcPr>
            <w:tcW w:w="487" w:type="dxa"/>
            <w:gridSpan w:val="2"/>
            <w:tcBorders>
              <w:bottom w:val="single" w:sz="2" w:space="0" w:color="808080"/>
            </w:tcBorders>
            <w:shd w:val="clear" w:color="auto" w:fill="F2F2F2"/>
          </w:tcPr>
          <w:p w14:paraId="782EBB05" w14:textId="77777777" w:rsidR="006615EF" w:rsidRPr="002C6DF2" w:rsidRDefault="006615EF" w:rsidP="006615EF">
            <w:pPr>
              <w:pStyle w:val="Basistekst"/>
              <w:rPr>
                <w:lang w:val="en-US"/>
              </w:rPr>
            </w:pPr>
            <w:r w:rsidRPr="002C6DF2">
              <w:rPr>
                <w:lang w:val="en-US"/>
              </w:rPr>
              <w:t xml:space="preserve">Fixed </w:t>
            </w:r>
          </w:p>
        </w:tc>
        <w:tc>
          <w:tcPr>
            <w:tcW w:w="2631" w:type="dxa"/>
            <w:gridSpan w:val="11"/>
            <w:tcBorders>
              <w:bottom w:val="single" w:sz="2" w:space="0" w:color="808080"/>
            </w:tcBorders>
            <w:shd w:val="clear" w:color="auto" w:fill="auto"/>
          </w:tcPr>
          <w:p w14:paraId="33C99AF0" w14:textId="77777777" w:rsidR="006615EF" w:rsidRPr="006615EF" w:rsidRDefault="006615EF" w:rsidP="005E6772">
            <w:pPr>
              <w:pStyle w:val="Basistekst"/>
              <w:rPr>
                <w:sz w:val="18"/>
                <w:szCs w:val="18"/>
                <w:lang w:val="en-US"/>
              </w:rPr>
            </w:pPr>
            <w:r w:rsidRPr="006615EF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615EF">
              <w:rPr>
                <w:sz w:val="18"/>
                <w:szCs w:val="18"/>
              </w:rPr>
              <w:instrText xml:space="preserve"> FORMTEXT </w:instrText>
            </w:r>
            <w:r w:rsidRPr="006615EF">
              <w:rPr>
                <w:sz w:val="18"/>
                <w:szCs w:val="18"/>
              </w:rPr>
            </w:r>
            <w:r w:rsidRPr="006615EF">
              <w:rPr>
                <w:sz w:val="18"/>
                <w:szCs w:val="18"/>
              </w:rPr>
              <w:fldChar w:fldCharType="separate"/>
            </w:r>
            <w:r w:rsidRPr="006615EF">
              <w:rPr>
                <w:sz w:val="18"/>
                <w:szCs w:val="18"/>
              </w:rPr>
              <w:t> </w:t>
            </w:r>
            <w:r w:rsidRPr="006615EF">
              <w:rPr>
                <w:sz w:val="18"/>
                <w:szCs w:val="18"/>
              </w:rPr>
              <w:t> </w:t>
            </w:r>
            <w:r w:rsidRPr="006615EF">
              <w:rPr>
                <w:sz w:val="18"/>
                <w:szCs w:val="18"/>
              </w:rPr>
              <w:t> </w:t>
            </w:r>
            <w:r w:rsidRPr="006615EF">
              <w:rPr>
                <w:sz w:val="18"/>
                <w:szCs w:val="18"/>
              </w:rPr>
              <w:t> </w:t>
            </w:r>
            <w:r w:rsidRPr="006615EF">
              <w:rPr>
                <w:sz w:val="18"/>
                <w:szCs w:val="18"/>
              </w:rPr>
              <w:t> </w:t>
            </w:r>
            <w:r w:rsidRPr="006615EF">
              <w:rPr>
                <w:sz w:val="18"/>
                <w:szCs w:val="18"/>
              </w:rPr>
              <w:fldChar w:fldCharType="end"/>
            </w:r>
          </w:p>
        </w:tc>
        <w:tc>
          <w:tcPr>
            <w:tcW w:w="644" w:type="dxa"/>
            <w:tcBorders>
              <w:bottom w:val="single" w:sz="2" w:space="0" w:color="808080"/>
            </w:tcBorders>
            <w:shd w:val="clear" w:color="auto" w:fill="F2F2F2"/>
          </w:tcPr>
          <w:p w14:paraId="5849C739" w14:textId="77777777" w:rsidR="006615EF" w:rsidRDefault="006615EF" w:rsidP="006615EF">
            <w:pPr>
              <w:pStyle w:val="Invulling"/>
              <w:jc w:val="center"/>
            </w:pPr>
            <w:r w:rsidRPr="002C6DF2">
              <w:rPr>
                <w:sz w:val="14"/>
                <w:szCs w:val="14"/>
              </w:rPr>
              <w:t>Mobile</w:t>
            </w:r>
          </w:p>
        </w:tc>
        <w:tc>
          <w:tcPr>
            <w:tcW w:w="2910" w:type="dxa"/>
            <w:gridSpan w:val="4"/>
            <w:tcBorders>
              <w:bottom w:val="single" w:sz="2" w:space="0" w:color="808080"/>
            </w:tcBorders>
            <w:shd w:val="clear" w:color="auto" w:fill="auto"/>
          </w:tcPr>
          <w:p w14:paraId="216CADFA" w14:textId="77777777" w:rsidR="006615EF" w:rsidRDefault="006615EF" w:rsidP="005E6772">
            <w:pPr>
              <w:pStyle w:val="Invulling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  <w:tc>
          <w:tcPr>
            <w:tcW w:w="142" w:type="dxa"/>
            <w:shd w:val="pct5" w:color="auto" w:fill="auto"/>
          </w:tcPr>
          <w:p w14:paraId="615B023F" w14:textId="77777777" w:rsidR="006615EF" w:rsidRDefault="006615EF" w:rsidP="003F22BA">
            <w:pPr>
              <w:pStyle w:val="Basistekst"/>
              <w:widowControl w:val="0"/>
            </w:pPr>
          </w:p>
        </w:tc>
      </w:tr>
      <w:tr w:rsidR="002C6DF2" w14:paraId="06BE1CDF" w14:textId="77777777" w:rsidTr="00BB64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5" w:type="dxa"/>
          </w:tcPr>
          <w:p w14:paraId="61937513" w14:textId="77777777" w:rsidR="002C6DF2" w:rsidRDefault="002C6DF2" w:rsidP="00BB6434">
            <w:pPr>
              <w:pStyle w:val="Tussenbalk"/>
              <w:widowControl w:val="0"/>
            </w:pPr>
          </w:p>
        </w:tc>
        <w:tc>
          <w:tcPr>
            <w:tcW w:w="2684" w:type="dxa"/>
            <w:gridSpan w:val="3"/>
          </w:tcPr>
          <w:p w14:paraId="70FF4951" w14:textId="77777777" w:rsidR="002C6DF2" w:rsidRDefault="002C6DF2" w:rsidP="00BB6434">
            <w:pPr>
              <w:pStyle w:val="Tussenbalk"/>
              <w:widowControl w:val="0"/>
            </w:pPr>
          </w:p>
        </w:tc>
        <w:tc>
          <w:tcPr>
            <w:tcW w:w="142" w:type="dxa"/>
            <w:gridSpan w:val="2"/>
            <w:shd w:val="pct5" w:color="auto" w:fill="auto"/>
          </w:tcPr>
          <w:p w14:paraId="0CACAC74" w14:textId="77777777" w:rsidR="002C6DF2" w:rsidRDefault="002C6DF2" w:rsidP="00BB6434">
            <w:pPr>
              <w:pStyle w:val="Tussenbalk"/>
              <w:widowControl w:val="0"/>
            </w:pPr>
          </w:p>
        </w:tc>
        <w:tc>
          <w:tcPr>
            <w:tcW w:w="6672" w:type="dxa"/>
            <w:gridSpan w:val="18"/>
            <w:shd w:val="pct5" w:color="auto" w:fill="auto"/>
          </w:tcPr>
          <w:p w14:paraId="576093B7" w14:textId="77777777" w:rsidR="002C6DF2" w:rsidRDefault="002C6DF2" w:rsidP="00BB6434">
            <w:pPr>
              <w:pStyle w:val="Tussenbalk"/>
              <w:widowControl w:val="0"/>
            </w:pPr>
          </w:p>
        </w:tc>
        <w:tc>
          <w:tcPr>
            <w:tcW w:w="142" w:type="dxa"/>
            <w:shd w:val="pct5" w:color="auto" w:fill="auto"/>
          </w:tcPr>
          <w:p w14:paraId="2F0FA873" w14:textId="77777777" w:rsidR="002C6DF2" w:rsidRDefault="002C6DF2" w:rsidP="00BB6434">
            <w:pPr>
              <w:pStyle w:val="Tussenbalk"/>
              <w:widowControl w:val="0"/>
            </w:pPr>
          </w:p>
        </w:tc>
      </w:tr>
      <w:tr w:rsidR="002C6DF2" w14:paraId="48BACB21" w14:textId="77777777" w:rsidTr="00BB64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5" w:type="dxa"/>
          </w:tcPr>
          <w:p w14:paraId="4666495D" w14:textId="77777777" w:rsidR="002C6DF2" w:rsidRDefault="002C6DF2" w:rsidP="003F22BA">
            <w:pPr>
              <w:pStyle w:val="Basistekst"/>
              <w:widowControl w:val="0"/>
            </w:pPr>
            <w:r>
              <w:t>1.8</w:t>
            </w:r>
          </w:p>
        </w:tc>
        <w:tc>
          <w:tcPr>
            <w:tcW w:w="2684" w:type="dxa"/>
            <w:gridSpan w:val="3"/>
            <w:tcBorders>
              <w:bottom w:val="single" w:sz="2" w:space="0" w:color="808080"/>
            </w:tcBorders>
          </w:tcPr>
          <w:p w14:paraId="5D195105" w14:textId="77777777" w:rsidR="002C6DF2" w:rsidRPr="00F76905" w:rsidRDefault="002C6DF2" w:rsidP="003F22BA">
            <w:pPr>
              <w:pStyle w:val="Basistekst"/>
              <w:widowControl w:val="0"/>
            </w:pPr>
            <w:r w:rsidRPr="004D171A">
              <w:rPr>
                <w:lang w:val="en-GB"/>
              </w:rPr>
              <w:t>Email address</w:t>
            </w:r>
          </w:p>
        </w:tc>
        <w:tc>
          <w:tcPr>
            <w:tcW w:w="142" w:type="dxa"/>
            <w:gridSpan w:val="2"/>
            <w:tcBorders>
              <w:bottom w:val="single" w:sz="2" w:space="0" w:color="808080"/>
            </w:tcBorders>
            <w:shd w:val="pct5" w:color="auto" w:fill="auto"/>
          </w:tcPr>
          <w:p w14:paraId="2F461DA9" w14:textId="77777777" w:rsidR="002C6DF2" w:rsidRDefault="002C6DF2" w:rsidP="003F22BA">
            <w:pPr>
              <w:pStyle w:val="Basistekst"/>
              <w:widowControl w:val="0"/>
            </w:pPr>
          </w:p>
        </w:tc>
        <w:tc>
          <w:tcPr>
            <w:tcW w:w="6672" w:type="dxa"/>
            <w:gridSpan w:val="18"/>
            <w:tcBorders>
              <w:bottom w:val="single" w:sz="2" w:space="0" w:color="808080"/>
            </w:tcBorders>
            <w:shd w:val="clear" w:color="auto" w:fill="auto"/>
          </w:tcPr>
          <w:p w14:paraId="2FECA500" w14:textId="77777777" w:rsidR="002C6DF2" w:rsidRPr="002C6DF2" w:rsidRDefault="002C6DF2" w:rsidP="005E6772">
            <w:pPr>
              <w:pStyle w:val="Invulling"/>
              <w:rPr>
                <w:sz w:val="14"/>
                <w:szCs w:val="14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  <w:tc>
          <w:tcPr>
            <w:tcW w:w="142" w:type="dxa"/>
            <w:shd w:val="pct5" w:color="auto" w:fill="auto"/>
          </w:tcPr>
          <w:p w14:paraId="2482CB37" w14:textId="77777777" w:rsidR="002C6DF2" w:rsidRDefault="002C6DF2" w:rsidP="003F22BA">
            <w:pPr>
              <w:pStyle w:val="Basistekst"/>
              <w:widowControl w:val="0"/>
            </w:pPr>
          </w:p>
        </w:tc>
      </w:tr>
      <w:tr w:rsidR="00A55FF4" w14:paraId="07118AA9" w14:textId="77777777" w:rsidTr="003443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5" w:type="dxa"/>
          </w:tcPr>
          <w:p w14:paraId="410F9C23" w14:textId="77777777" w:rsidR="00A55FF4" w:rsidRDefault="00A55FF4" w:rsidP="001F3A73">
            <w:pPr>
              <w:pStyle w:val="Tussenbalk"/>
              <w:widowControl w:val="0"/>
            </w:pPr>
          </w:p>
        </w:tc>
        <w:tc>
          <w:tcPr>
            <w:tcW w:w="2684" w:type="dxa"/>
            <w:gridSpan w:val="3"/>
          </w:tcPr>
          <w:p w14:paraId="0EE5BAD1" w14:textId="77777777" w:rsidR="00A55FF4" w:rsidRDefault="00A55FF4" w:rsidP="001F3A73">
            <w:pPr>
              <w:pStyle w:val="Tussenbalk"/>
              <w:widowControl w:val="0"/>
            </w:pPr>
          </w:p>
        </w:tc>
        <w:tc>
          <w:tcPr>
            <w:tcW w:w="142" w:type="dxa"/>
            <w:gridSpan w:val="2"/>
            <w:shd w:val="pct5" w:color="auto" w:fill="auto"/>
          </w:tcPr>
          <w:p w14:paraId="1E3C9E13" w14:textId="77777777" w:rsidR="00A55FF4" w:rsidRDefault="00A55FF4" w:rsidP="001F3A73">
            <w:pPr>
              <w:pStyle w:val="Tussenbalk"/>
              <w:widowControl w:val="0"/>
            </w:pPr>
          </w:p>
        </w:tc>
        <w:tc>
          <w:tcPr>
            <w:tcW w:w="6672" w:type="dxa"/>
            <w:gridSpan w:val="18"/>
            <w:shd w:val="pct5" w:color="auto" w:fill="auto"/>
          </w:tcPr>
          <w:p w14:paraId="1688F095" w14:textId="77777777" w:rsidR="00A55FF4" w:rsidRDefault="00A55FF4" w:rsidP="001F3A73">
            <w:pPr>
              <w:pStyle w:val="Tussenbalk"/>
              <w:widowControl w:val="0"/>
            </w:pPr>
          </w:p>
        </w:tc>
        <w:tc>
          <w:tcPr>
            <w:tcW w:w="142" w:type="dxa"/>
            <w:shd w:val="pct5" w:color="auto" w:fill="auto"/>
          </w:tcPr>
          <w:p w14:paraId="1E824804" w14:textId="77777777" w:rsidR="00A55FF4" w:rsidRDefault="00A55FF4" w:rsidP="001F3A73">
            <w:pPr>
              <w:pStyle w:val="Tussenbalk"/>
              <w:widowControl w:val="0"/>
            </w:pPr>
          </w:p>
        </w:tc>
      </w:tr>
      <w:tr w:rsidR="00A55FF4" w14:paraId="6E361AA0" w14:textId="77777777" w:rsidTr="003443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5" w:type="dxa"/>
          </w:tcPr>
          <w:p w14:paraId="47013AA1" w14:textId="77777777" w:rsidR="00A55FF4" w:rsidRDefault="00A55FF4" w:rsidP="001F3A73">
            <w:pPr>
              <w:pStyle w:val="Basisrubriekskop"/>
              <w:keepNext/>
              <w:keepLines/>
            </w:pPr>
          </w:p>
        </w:tc>
        <w:tc>
          <w:tcPr>
            <w:tcW w:w="2410" w:type="dxa"/>
            <w:gridSpan w:val="2"/>
          </w:tcPr>
          <w:p w14:paraId="15330609" w14:textId="77777777" w:rsidR="00A55FF4" w:rsidRDefault="00A55FF4" w:rsidP="001F3A73">
            <w:pPr>
              <w:pStyle w:val="Basisrubriekskop"/>
              <w:keepNext/>
              <w:keepLines/>
            </w:pPr>
          </w:p>
        </w:tc>
        <w:tc>
          <w:tcPr>
            <w:tcW w:w="284" w:type="dxa"/>
            <w:gridSpan w:val="2"/>
            <w:shd w:val="solid" w:color="auto" w:fill="auto"/>
          </w:tcPr>
          <w:p w14:paraId="617B4F0D" w14:textId="77777777" w:rsidR="00A55FF4" w:rsidRDefault="00A55FF4" w:rsidP="001F3A73">
            <w:pPr>
              <w:pStyle w:val="Basisrubriekskop"/>
              <w:keepNext/>
              <w:keepLines/>
              <w:jc w:val="center"/>
            </w:pPr>
            <w:r>
              <w:t>2</w:t>
            </w:r>
          </w:p>
        </w:tc>
        <w:tc>
          <w:tcPr>
            <w:tcW w:w="142" w:type="dxa"/>
            <w:gridSpan w:val="2"/>
            <w:shd w:val="pct50" w:color="auto" w:fill="auto"/>
          </w:tcPr>
          <w:p w14:paraId="52948003" w14:textId="77777777" w:rsidR="00A55FF4" w:rsidRDefault="00A55FF4" w:rsidP="001F3A73">
            <w:pPr>
              <w:pStyle w:val="Basisrubriekskop"/>
              <w:keepNext/>
              <w:keepLines/>
            </w:pPr>
          </w:p>
        </w:tc>
        <w:tc>
          <w:tcPr>
            <w:tcW w:w="6662" w:type="dxa"/>
            <w:gridSpan w:val="17"/>
            <w:shd w:val="pct50" w:color="auto" w:fill="auto"/>
          </w:tcPr>
          <w:p w14:paraId="25FFC836" w14:textId="77777777" w:rsidR="00A55FF4" w:rsidRDefault="00A55FF4" w:rsidP="001F3A73">
            <w:pPr>
              <w:pStyle w:val="Basisrubriekskop"/>
              <w:keepNext/>
              <w:keepLines/>
            </w:pPr>
            <w:r>
              <w:t>Signature</w:t>
            </w:r>
          </w:p>
        </w:tc>
        <w:tc>
          <w:tcPr>
            <w:tcW w:w="142" w:type="dxa"/>
            <w:shd w:val="pct5" w:color="auto" w:fill="auto"/>
          </w:tcPr>
          <w:p w14:paraId="60B08047" w14:textId="77777777" w:rsidR="00A55FF4" w:rsidRDefault="00A55FF4" w:rsidP="001F3A73">
            <w:pPr>
              <w:pStyle w:val="Basisrubriekskop"/>
              <w:keepNext/>
              <w:keepLines/>
            </w:pPr>
          </w:p>
        </w:tc>
      </w:tr>
      <w:tr w:rsidR="00A55FF4" w14:paraId="4155C05C" w14:textId="77777777" w:rsidTr="006E07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5" w:type="dxa"/>
          </w:tcPr>
          <w:p w14:paraId="2CA86F7A" w14:textId="77777777" w:rsidR="00A55FF4" w:rsidRDefault="00A55FF4" w:rsidP="001F3A73">
            <w:pPr>
              <w:pStyle w:val="Tussenbalk"/>
              <w:keepNext/>
              <w:keepLines/>
            </w:pPr>
          </w:p>
        </w:tc>
        <w:tc>
          <w:tcPr>
            <w:tcW w:w="2694" w:type="dxa"/>
            <w:gridSpan w:val="4"/>
          </w:tcPr>
          <w:p w14:paraId="54C95ED4" w14:textId="77777777" w:rsidR="00A55FF4" w:rsidRDefault="00A55FF4" w:rsidP="001F3A73">
            <w:pPr>
              <w:pStyle w:val="Tussenbalk"/>
              <w:keepNext/>
              <w:keepLines/>
            </w:pPr>
          </w:p>
        </w:tc>
        <w:tc>
          <w:tcPr>
            <w:tcW w:w="142" w:type="dxa"/>
            <w:gridSpan w:val="2"/>
            <w:shd w:val="pct5" w:color="auto" w:fill="auto"/>
          </w:tcPr>
          <w:p w14:paraId="4C47DE1B" w14:textId="77777777" w:rsidR="00A55FF4" w:rsidRDefault="00A55FF4" w:rsidP="001F3A73">
            <w:pPr>
              <w:pStyle w:val="Tussenbalk"/>
              <w:keepNext/>
              <w:keepLines/>
            </w:pPr>
          </w:p>
        </w:tc>
        <w:tc>
          <w:tcPr>
            <w:tcW w:w="6662" w:type="dxa"/>
            <w:gridSpan w:val="17"/>
            <w:shd w:val="pct5" w:color="auto" w:fill="auto"/>
          </w:tcPr>
          <w:p w14:paraId="7C208BA5" w14:textId="77777777" w:rsidR="00A55FF4" w:rsidRDefault="00A55FF4" w:rsidP="001F3A73">
            <w:pPr>
              <w:pStyle w:val="Tussenbalk"/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079A30FB" w14:textId="77777777" w:rsidR="00A55FF4" w:rsidRDefault="00A55FF4" w:rsidP="001F3A73">
            <w:pPr>
              <w:pStyle w:val="Tussenbalk"/>
              <w:keepNext/>
              <w:keepLines/>
            </w:pPr>
          </w:p>
        </w:tc>
      </w:tr>
      <w:tr w:rsidR="00A55FF4" w:rsidRPr="006743A6" w14:paraId="11362823" w14:textId="77777777" w:rsidTr="003443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5" w:type="dxa"/>
          </w:tcPr>
          <w:p w14:paraId="11C16596" w14:textId="77777777" w:rsidR="00A55FF4" w:rsidRPr="00EA0B5B" w:rsidRDefault="00A55FF4" w:rsidP="001F3A73">
            <w:pPr>
              <w:pStyle w:val="Basistekst"/>
              <w:keepNext/>
              <w:keepLines/>
            </w:pPr>
          </w:p>
        </w:tc>
        <w:tc>
          <w:tcPr>
            <w:tcW w:w="2694" w:type="dxa"/>
            <w:gridSpan w:val="4"/>
          </w:tcPr>
          <w:p w14:paraId="4362EF01" w14:textId="77777777" w:rsidR="00A55FF4" w:rsidRPr="00EA0B5B" w:rsidRDefault="00A55FF4" w:rsidP="001F3A73">
            <w:pPr>
              <w:pStyle w:val="Basistekst"/>
              <w:keepNext/>
              <w:keepLines/>
            </w:pPr>
          </w:p>
        </w:tc>
        <w:tc>
          <w:tcPr>
            <w:tcW w:w="142" w:type="dxa"/>
            <w:gridSpan w:val="2"/>
            <w:shd w:val="pct5" w:color="auto" w:fill="auto"/>
          </w:tcPr>
          <w:p w14:paraId="4577C617" w14:textId="77777777" w:rsidR="00A55FF4" w:rsidRPr="00EA0B5B" w:rsidRDefault="00A55FF4" w:rsidP="001F3A73">
            <w:pPr>
              <w:pStyle w:val="Basistekst"/>
              <w:keepNext/>
              <w:keepLines/>
            </w:pPr>
          </w:p>
        </w:tc>
        <w:tc>
          <w:tcPr>
            <w:tcW w:w="6662" w:type="dxa"/>
            <w:gridSpan w:val="17"/>
            <w:shd w:val="pct5" w:color="auto" w:fill="auto"/>
          </w:tcPr>
          <w:p w14:paraId="1EF73A32" w14:textId="77777777" w:rsidR="00A55FF4" w:rsidRPr="006743A6" w:rsidRDefault="00A55FF4" w:rsidP="001F3A73">
            <w:pPr>
              <w:pStyle w:val="Basistekst"/>
              <w:keepNext/>
              <w:keepLines/>
              <w:rPr>
                <w:color w:val="000000"/>
                <w:lang w:val="en-US"/>
              </w:rPr>
            </w:pPr>
            <w:r>
              <w:fldChar w:fldCharType="begin">
                <w:ffData>
                  <w:name w:val="Selectievakje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743A6">
              <w:rPr>
                <w:lang w:val="en-US"/>
              </w:rPr>
              <w:instrText xml:space="preserve"> FORMCHECKBOX </w:instrText>
            </w:r>
            <w:r>
              <w:fldChar w:fldCharType="end"/>
            </w:r>
            <w:r w:rsidRPr="006743A6">
              <w:rPr>
                <w:lang w:val="en-US"/>
              </w:rPr>
              <w:t xml:space="preserve"> By signing this form, I confirm that I am still alive.</w:t>
            </w:r>
          </w:p>
        </w:tc>
        <w:tc>
          <w:tcPr>
            <w:tcW w:w="142" w:type="dxa"/>
            <w:shd w:val="pct5" w:color="auto" w:fill="auto"/>
          </w:tcPr>
          <w:p w14:paraId="0D8061D7" w14:textId="77777777" w:rsidR="00A55FF4" w:rsidRPr="006743A6" w:rsidRDefault="00A55FF4" w:rsidP="001F3A73">
            <w:pPr>
              <w:pStyle w:val="Basistekst"/>
              <w:keepNext/>
              <w:keepLines/>
              <w:rPr>
                <w:lang w:val="en-US"/>
              </w:rPr>
            </w:pPr>
          </w:p>
        </w:tc>
      </w:tr>
      <w:tr w:rsidR="00A55FF4" w:rsidRPr="006743A6" w14:paraId="15394E16" w14:textId="77777777" w:rsidTr="003443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9"/>
        </w:trPr>
        <w:tc>
          <w:tcPr>
            <w:tcW w:w="425" w:type="dxa"/>
          </w:tcPr>
          <w:p w14:paraId="65AE6E93" w14:textId="77777777" w:rsidR="00A55FF4" w:rsidRPr="006743A6" w:rsidRDefault="00A55FF4" w:rsidP="001F3A73">
            <w:pPr>
              <w:pStyle w:val="Basistekst"/>
              <w:keepNext/>
              <w:keepLines/>
              <w:rPr>
                <w:i/>
                <w:iCs/>
                <w:lang w:val="en-US"/>
              </w:rPr>
            </w:pPr>
          </w:p>
        </w:tc>
        <w:tc>
          <w:tcPr>
            <w:tcW w:w="2694" w:type="dxa"/>
            <w:gridSpan w:val="4"/>
            <w:tcBorders>
              <w:bottom w:val="nil"/>
            </w:tcBorders>
          </w:tcPr>
          <w:p w14:paraId="6FD4EF84" w14:textId="77777777" w:rsidR="00A55FF4" w:rsidRPr="006743A6" w:rsidRDefault="00A55FF4" w:rsidP="001F3A73">
            <w:pPr>
              <w:pStyle w:val="Basistekst"/>
              <w:keepNext/>
              <w:keepLines/>
              <w:rPr>
                <w:i/>
                <w:iCs/>
                <w:lang w:val="en-US"/>
              </w:rPr>
            </w:pPr>
          </w:p>
        </w:tc>
        <w:tc>
          <w:tcPr>
            <w:tcW w:w="142" w:type="dxa"/>
            <w:gridSpan w:val="2"/>
            <w:tcBorders>
              <w:bottom w:val="nil"/>
            </w:tcBorders>
            <w:shd w:val="pct5" w:color="auto" w:fill="auto"/>
          </w:tcPr>
          <w:p w14:paraId="56F58D4B" w14:textId="77777777" w:rsidR="00A55FF4" w:rsidRPr="006743A6" w:rsidRDefault="00A55FF4" w:rsidP="001F3A73">
            <w:pPr>
              <w:pStyle w:val="Basistekst"/>
              <w:keepNext/>
              <w:keepLines/>
              <w:rPr>
                <w:i/>
                <w:iCs/>
                <w:lang w:val="en-US"/>
              </w:rPr>
            </w:pPr>
          </w:p>
        </w:tc>
        <w:tc>
          <w:tcPr>
            <w:tcW w:w="2804" w:type="dxa"/>
            <w:gridSpan w:val="10"/>
            <w:shd w:val="pct5" w:color="auto" w:fill="auto"/>
          </w:tcPr>
          <w:p w14:paraId="253A5748" w14:textId="77777777" w:rsidR="00A55FF4" w:rsidRPr="003443A0" w:rsidRDefault="00A55FF4" w:rsidP="001F3A73">
            <w:pPr>
              <w:pStyle w:val="Basistekst"/>
              <w:keepNext/>
              <w:keepLines/>
              <w:rPr>
                <w:i/>
                <w:iCs/>
              </w:rPr>
            </w:pPr>
            <w:r w:rsidRPr="00F76905">
              <w:rPr>
                <w:i/>
              </w:rPr>
              <w:t>Day - Month - Year</w:t>
            </w:r>
          </w:p>
        </w:tc>
        <w:tc>
          <w:tcPr>
            <w:tcW w:w="142" w:type="dxa"/>
            <w:tcBorders>
              <w:bottom w:val="nil"/>
            </w:tcBorders>
            <w:shd w:val="pct5" w:color="auto" w:fill="auto"/>
          </w:tcPr>
          <w:p w14:paraId="4A332140" w14:textId="77777777" w:rsidR="00A55FF4" w:rsidRPr="003443A0" w:rsidRDefault="00A55FF4" w:rsidP="001F3A73">
            <w:pPr>
              <w:pStyle w:val="Basistekst"/>
              <w:keepNext/>
              <w:keepLines/>
              <w:rPr>
                <w:i/>
                <w:iCs/>
              </w:rPr>
            </w:pPr>
          </w:p>
        </w:tc>
        <w:tc>
          <w:tcPr>
            <w:tcW w:w="3716" w:type="dxa"/>
            <w:gridSpan w:val="6"/>
            <w:tcBorders>
              <w:bottom w:val="nil"/>
            </w:tcBorders>
            <w:shd w:val="pct5" w:color="auto" w:fill="auto"/>
          </w:tcPr>
          <w:p w14:paraId="268F61A7" w14:textId="77777777" w:rsidR="00A55FF4" w:rsidRPr="006743A6" w:rsidRDefault="00A55FF4" w:rsidP="001F3A73">
            <w:pPr>
              <w:pStyle w:val="Basistekst"/>
              <w:keepNext/>
              <w:keepLines/>
              <w:rPr>
                <w:i/>
                <w:iCs/>
                <w:lang w:val="en-US"/>
              </w:rPr>
            </w:pPr>
            <w:r w:rsidRPr="006743A6">
              <w:rPr>
                <w:i/>
                <w:lang w:val="en-US"/>
              </w:rPr>
              <w:t>Keep your signature within the white box.</w:t>
            </w:r>
          </w:p>
        </w:tc>
        <w:tc>
          <w:tcPr>
            <w:tcW w:w="142" w:type="dxa"/>
            <w:shd w:val="pct5" w:color="auto" w:fill="auto"/>
          </w:tcPr>
          <w:p w14:paraId="65A20F7E" w14:textId="77777777" w:rsidR="00A55FF4" w:rsidRPr="006743A6" w:rsidRDefault="00A55FF4" w:rsidP="001F3A73">
            <w:pPr>
              <w:pStyle w:val="Basistekst"/>
              <w:keepNext/>
              <w:keepLines/>
              <w:rPr>
                <w:i/>
                <w:iCs/>
                <w:lang w:val="en-US"/>
              </w:rPr>
            </w:pPr>
          </w:p>
        </w:tc>
      </w:tr>
      <w:tr w:rsidR="00A55FF4" w:rsidRPr="006743A6" w14:paraId="75E46672" w14:textId="77777777" w:rsidTr="003443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5" w:type="dxa"/>
          </w:tcPr>
          <w:p w14:paraId="52755864" w14:textId="77777777" w:rsidR="00A55FF4" w:rsidRPr="006743A6" w:rsidRDefault="00A55FF4" w:rsidP="001F3A73">
            <w:pPr>
              <w:pStyle w:val="Tussenbalk"/>
              <w:keepNext/>
              <w:keepLines/>
              <w:rPr>
                <w:lang w:val="en-US"/>
              </w:rPr>
            </w:pPr>
          </w:p>
        </w:tc>
        <w:tc>
          <w:tcPr>
            <w:tcW w:w="2694" w:type="dxa"/>
            <w:gridSpan w:val="4"/>
          </w:tcPr>
          <w:p w14:paraId="7ACCC938" w14:textId="77777777" w:rsidR="00A55FF4" w:rsidRPr="006743A6" w:rsidRDefault="00A55FF4" w:rsidP="001F3A73">
            <w:pPr>
              <w:pStyle w:val="Tussenbalk"/>
              <w:keepNext/>
              <w:keepLines/>
              <w:rPr>
                <w:lang w:val="en-US"/>
              </w:rPr>
            </w:pPr>
          </w:p>
        </w:tc>
        <w:tc>
          <w:tcPr>
            <w:tcW w:w="142" w:type="dxa"/>
            <w:gridSpan w:val="2"/>
            <w:shd w:val="pct5" w:color="auto" w:fill="auto"/>
          </w:tcPr>
          <w:p w14:paraId="1D5061D5" w14:textId="77777777" w:rsidR="00A55FF4" w:rsidRPr="006743A6" w:rsidRDefault="00A55FF4" w:rsidP="001F3A73">
            <w:pPr>
              <w:pStyle w:val="Tussenbalk"/>
              <w:keepNext/>
              <w:keepLines/>
              <w:rPr>
                <w:lang w:val="en-US"/>
              </w:rPr>
            </w:pPr>
          </w:p>
        </w:tc>
        <w:tc>
          <w:tcPr>
            <w:tcW w:w="6662" w:type="dxa"/>
            <w:gridSpan w:val="17"/>
            <w:shd w:val="pct5" w:color="auto" w:fill="auto"/>
          </w:tcPr>
          <w:p w14:paraId="2FC5DEDA" w14:textId="77777777" w:rsidR="00A55FF4" w:rsidRPr="006743A6" w:rsidRDefault="00A55FF4" w:rsidP="001F3A73">
            <w:pPr>
              <w:pStyle w:val="Tussenbalk"/>
              <w:keepNext/>
              <w:keepLines/>
              <w:rPr>
                <w:lang w:val="en-US"/>
              </w:rPr>
            </w:pPr>
          </w:p>
        </w:tc>
        <w:tc>
          <w:tcPr>
            <w:tcW w:w="142" w:type="dxa"/>
            <w:shd w:val="pct5" w:color="auto" w:fill="auto"/>
          </w:tcPr>
          <w:p w14:paraId="55032D0E" w14:textId="77777777" w:rsidR="00A55FF4" w:rsidRPr="006743A6" w:rsidRDefault="00A55FF4" w:rsidP="001F3A73">
            <w:pPr>
              <w:pStyle w:val="Tussenbalk"/>
              <w:keepNext/>
              <w:keepLines/>
              <w:rPr>
                <w:lang w:val="en-US"/>
              </w:rPr>
            </w:pPr>
          </w:p>
        </w:tc>
      </w:tr>
      <w:tr w:rsidR="00A55FF4" w14:paraId="5B8BDFB1" w14:textId="77777777" w:rsidTr="003443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4"/>
        </w:trPr>
        <w:tc>
          <w:tcPr>
            <w:tcW w:w="425" w:type="dxa"/>
            <w:vMerge w:val="restart"/>
            <w:vAlign w:val="bottom"/>
          </w:tcPr>
          <w:p w14:paraId="563B26FD" w14:textId="77777777" w:rsidR="00A55FF4" w:rsidRPr="006743A6" w:rsidRDefault="00A55FF4" w:rsidP="001F3A73">
            <w:pPr>
              <w:pStyle w:val="Datumenhandtekening"/>
              <w:keepNext/>
              <w:keepLines/>
              <w:rPr>
                <w:lang w:val="en-US"/>
              </w:rPr>
            </w:pPr>
          </w:p>
        </w:tc>
        <w:tc>
          <w:tcPr>
            <w:tcW w:w="2694" w:type="dxa"/>
            <w:gridSpan w:val="4"/>
            <w:vMerge w:val="restart"/>
            <w:tcBorders>
              <w:bottom w:val="nil"/>
            </w:tcBorders>
            <w:vAlign w:val="bottom"/>
          </w:tcPr>
          <w:p w14:paraId="36539040" w14:textId="77777777" w:rsidR="00A55FF4" w:rsidRDefault="00A55FF4" w:rsidP="001F3A73">
            <w:pPr>
              <w:pStyle w:val="Datumenhandtekening"/>
              <w:keepNext/>
              <w:keepLines/>
            </w:pPr>
            <w:r>
              <w:t>Date and signature</w:t>
            </w:r>
          </w:p>
        </w:tc>
        <w:tc>
          <w:tcPr>
            <w:tcW w:w="142" w:type="dxa"/>
            <w:gridSpan w:val="2"/>
            <w:vMerge w:val="restart"/>
            <w:tcBorders>
              <w:bottom w:val="nil"/>
            </w:tcBorders>
            <w:shd w:val="pct5" w:color="auto" w:fill="auto"/>
            <w:vAlign w:val="bottom"/>
          </w:tcPr>
          <w:p w14:paraId="3ED1C702" w14:textId="77777777" w:rsidR="00A55FF4" w:rsidRDefault="00A55FF4" w:rsidP="001F3A73">
            <w:pPr>
              <w:pStyle w:val="Datumenhandtekening"/>
              <w:keepNext/>
              <w:keepLines/>
            </w:pPr>
          </w:p>
        </w:tc>
        <w:tc>
          <w:tcPr>
            <w:tcW w:w="2804" w:type="dxa"/>
            <w:gridSpan w:val="10"/>
            <w:shd w:val="pct5" w:color="auto" w:fill="auto"/>
          </w:tcPr>
          <w:p w14:paraId="10CC76D0" w14:textId="77777777" w:rsidR="00A55FF4" w:rsidRDefault="00A55FF4" w:rsidP="001F3A73">
            <w:pPr>
              <w:pStyle w:val="Tussenbalk"/>
              <w:keepNext/>
              <w:keepLines/>
            </w:pPr>
          </w:p>
          <w:p w14:paraId="0EF6D04C" w14:textId="77777777" w:rsidR="00A55FF4" w:rsidRPr="00AC747F" w:rsidRDefault="00A55FF4" w:rsidP="001F3A73">
            <w:pPr>
              <w:keepNext/>
              <w:keepLines/>
              <w:jc w:val="center"/>
            </w:pPr>
          </w:p>
        </w:tc>
        <w:tc>
          <w:tcPr>
            <w:tcW w:w="142" w:type="dxa"/>
            <w:vMerge w:val="restart"/>
            <w:tcBorders>
              <w:bottom w:val="nil"/>
            </w:tcBorders>
            <w:shd w:val="pct5" w:color="auto" w:fill="auto"/>
            <w:vAlign w:val="bottom"/>
          </w:tcPr>
          <w:p w14:paraId="2DA1B912" w14:textId="77777777" w:rsidR="00A55FF4" w:rsidRDefault="00A55FF4" w:rsidP="001F3A73">
            <w:pPr>
              <w:pStyle w:val="Datumenhandtekening"/>
              <w:keepNext/>
              <w:keepLines/>
            </w:pPr>
          </w:p>
        </w:tc>
        <w:tc>
          <w:tcPr>
            <w:tcW w:w="3716" w:type="dxa"/>
            <w:gridSpan w:val="6"/>
            <w:vMerge w:val="restart"/>
            <w:tcBorders>
              <w:bottom w:val="nil"/>
            </w:tcBorders>
            <w:vAlign w:val="bottom"/>
          </w:tcPr>
          <w:p w14:paraId="3045A9A1" w14:textId="77777777" w:rsidR="00A55FF4" w:rsidRDefault="00A55FF4" w:rsidP="001F3A73">
            <w:pPr>
              <w:pStyle w:val="Datumenhandtekening"/>
              <w:keepNext/>
              <w:keepLines/>
            </w:pPr>
          </w:p>
        </w:tc>
        <w:tc>
          <w:tcPr>
            <w:tcW w:w="142" w:type="dxa"/>
            <w:vMerge w:val="restart"/>
            <w:shd w:val="pct5" w:color="auto" w:fill="auto"/>
            <w:vAlign w:val="bottom"/>
          </w:tcPr>
          <w:p w14:paraId="7B8940E7" w14:textId="77777777" w:rsidR="00A55FF4" w:rsidRDefault="00A55FF4" w:rsidP="001F3A73">
            <w:pPr>
              <w:pStyle w:val="Datumenhandtekening"/>
              <w:keepNext/>
              <w:keepLines/>
            </w:pPr>
          </w:p>
        </w:tc>
      </w:tr>
      <w:tr w:rsidR="00A55FF4" w14:paraId="5E6340A4" w14:textId="77777777" w:rsidTr="003443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"/>
        </w:trPr>
        <w:tc>
          <w:tcPr>
            <w:tcW w:w="425" w:type="dxa"/>
            <w:vMerge/>
          </w:tcPr>
          <w:p w14:paraId="20117A38" w14:textId="77777777" w:rsidR="00A55FF4" w:rsidRDefault="00A55FF4" w:rsidP="001F3A73">
            <w:pPr>
              <w:keepNext/>
              <w:keepLines/>
            </w:pPr>
          </w:p>
        </w:tc>
        <w:tc>
          <w:tcPr>
            <w:tcW w:w="2694" w:type="dxa"/>
            <w:gridSpan w:val="4"/>
            <w:vMerge/>
            <w:tcBorders>
              <w:bottom w:val="single" w:sz="2" w:space="0" w:color="808080"/>
            </w:tcBorders>
          </w:tcPr>
          <w:p w14:paraId="598A85EB" w14:textId="77777777" w:rsidR="00A55FF4" w:rsidRDefault="00A55FF4" w:rsidP="001F3A73">
            <w:pPr>
              <w:keepNext/>
              <w:keepLines/>
            </w:pPr>
          </w:p>
        </w:tc>
        <w:tc>
          <w:tcPr>
            <w:tcW w:w="142" w:type="dxa"/>
            <w:gridSpan w:val="2"/>
            <w:vMerge/>
            <w:tcBorders>
              <w:bottom w:val="single" w:sz="2" w:space="0" w:color="808080"/>
            </w:tcBorders>
            <w:shd w:val="pct5" w:color="auto" w:fill="auto"/>
          </w:tcPr>
          <w:p w14:paraId="32405E77" w14:textId="77777777" w:rsidR="00A55FF4" w:rsidRDefault="00A55FF4" w:rsidP="001F3A73">
            <w:pPr>
              <w:keepNext/>
              <w:keepLines/>
            </w:pPr>
          </w:p>
        </w:tc>
        <w:tc>
          <w:tcPr>
            <w:tcW w:w="728" w:type="dxa"/>
            <w:gridSpan w:val="2"/>
            <w:tcBorders>
              <w:bottom w:val="single" w:sz="2" w:space="0" w:color="808080"/>
            </w:tcBorders>
          </w:tcPr>
          <w:p w14:paraId="6A74C9C1" w14:textId="77777777" w:rsidR="00A55FF4" w:rsidRDefault="006615EF" w:rsidP="001F3A73">
            <w:pPr>
              <w:pStyle w:val="Invulling"/>
              <w:keepNext/>
              <w:keepLines/>
            </w:pPr>
            <w:r w:rsidRPr="006615EF">
              <w:rPr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615EF">
              <w:rPr>
                <w:szCs w:val="18"/>
              </w:rPr>
              <w:instrText xml:space="preserve"> FORMTEXT </w:instrText>
            </w:r>
            <w:r w:rsidRPr="006615EF">
              <w:rPr>
                <w:szCs w:val="18"/>
              </w:rPr>
            </w:r>
            <w:r w:rsidRPr="006615EF">
              <w:rPr>
                <w:szCs w:val="18"/>
              </w:rPr>
              <w:fldChar w:fldCharType="separate"/>
            </w:r>
            <w:r w:rsidRPr="006615EF">
              <w:rPr>
                <w:szCs w:val="18"/>
              </w:rPr>
              <w:t> </w:t>
            </w:r>
            <w:r w:rsidRPr="006615EF">
              <w:rPr>
                <w:szCs w:val="18"/>
              </w:rPr>
              <w:t> </w:t>
            </w:r>
            <w:r w:rsidRPr="006615EF">
              <w:rPr>
                <w:szCs w:val="18"/>
              </w:rPr>
              <w:t> </w:t>
            </w:r>
            <w:r w:rsidRPr="006615EF">
              <w:rPr>
                <w:szCs w:val="18"/>
              </w:rPr>
              <w:t> </w:t>
            </w:r>
            <w:r w:rsidRPr="006615EF">
              <w:rPr>
                <w:szCs w:val="18"/>
              </w:rPr>
              <w:t> </w:t>
            </w:r>
            <w:r w:rsidRPr="006615EF">
              <w:rPr>
                <w:szCs w:val="18"/>
              </w:rPr>
              <w:fldChar w:fldCharType="end"/>
            </w:r>
          </w:p>
        </w:tc>
        <w:tc>
          <w:tcPr>
            <w:tcW w:w="148" w:type="dxa"/>
            <w:tcBorders>
              <w:bottom w:val="single" w:sz="2" w:space="0" w:color="808080"/>
            </w:tcBorders>
            <w:shd w:val="pct5" w:color="auto" w:fill="auto"/>
          </w:tcPr>
          <w:p w14:paraId="1D6CD8BE" w14:textId="77777777" w:rsidR="00A55FF4" w:rsidRDefault="00A55FF4" w:rsidP="001F3A73">
            <w:pPr>
              <w:pStyle w:val="Invulling"/>
              <w:keepNext/>
              <w:keepLines/>
            </w:pPr>
          </w:p>
        </w:tc>
        <w:tc>
          <w:tcPr>
            <w:tcW w:w="711" w:type="dxa"/>
            <w:gridSpan w:val="2"/>
            <w:tcBorders>
              <w:bottom w:val="single" w:sz="2" w:space="0" w:color="808080"/>
            </w:tcBorders>
          </w:tcPr>
          <w:p w14:paraId="73C3AC83" w14:textId="77777777" w:rsidR="00A55FF4" w:rsidRDefault="006615EF" w:rsidP="001F3A73">
            <w:pPr>
              <w:pStyle w:val="Invulling"/>
              <w:keepNext/>
              <w:keepLines/>
            </w:pPr>
            <w:r w:rsidRPr="006615EF">
              <w:rPr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615EF">
              <w:rPr>
                <w:szCs w:val="18"/>
              </w:rPr>
              <w:instrText xml:space="preserve"> FORMTEXT </w:instrText>
            </w:r>
            <w:r w:rsidRPr="006615EF">
              <w:rPr>
                <w:szCs w:val="18"/>
              </w:rPr>
            </w:r>
            <w:r w:rsidRPr="006615EF">
              <w:rPr>
                <w:szCs w:val="18"/>
              </w:rPr>
              <w:fldChar w:fldCharType="separate"/>
            </w:r>
            <w:r w:rsidRPr="006615EF">
              <w:rPr>
                <w:szCs w:val="18"/>
              </w:rPr>
              <w:t> </w:t>
            </w:r>
            <w:r w:rsidRPr="006615EF">
              <w:rPr>
                <w:szCs w:val="18"/>
              </w:rPr>
              <w:t> </w:t>
            </w:r>
            <w:r w:rsidRPr="006615EF">
              <w:rPr>
                <w:szCs w:val="18"/>
              </w:rPr>
              <w:t> </w:t>
            </w:r>
            <w:r w:rsidRPr="006615EF">
              <w:rPr>
                <w:szCs w:val="18"/>
              </w:rPr>
              <w:t> </w:t>
            </w:r>
            <w:r w:rsidRPr="006615EF">
              <w:rPr>
                <w:szCs w:val="18"/>
              </w:rPr>
              <w:t> </w:t>
            </w:r>
            <w:r w:rsidRPr="006615EF">
              <w:rPr>
                <w:szCs w:val="18"/>
              </w:rPr>
              <w:fldChar w:fldCharType="end"/>
            </w:r>
          </w:p>
        </w:tc>
        <w:tc>
          <w:tcPr>
            <w:tcW w:w="146" w:type="dxa"/>
            <w:gridSpan w:val="2"/>
            <w:tcBorders>
              <w:bottom w:val="single" w:sz="2" w:space="0" w:color="808080"/>
            </w:tcBorders>
            <w:shd w:val="pct5" w:color="auto" w:fill="auto"/>
          </w:tcPr>
          <w:p w14:paraId="34BE2656" w14:textId="77777777" w:rsidR="00A55FF4" w:rsidRDefault="00A55FF4" w:rsidP="001F3A73">
            <w:pPr>
              <w:pStyle w:val="Invulling"/>
              <w:keepNext/>
              <w:keepLines/>
            </w:pPr>
          </w:p>
        </w:tc>
        <w:tc>
          <w:tcPr>
            <w:tcW w:w="1071" w:type="dxa"/>
            <w:gridSpan w:val="3"/>
            <w:tcBorders>
              <w:bottom w:val="single" w:sz="2" w:space="0" w:color="808080"/>
            </w:tcBorders>
          </w:tcPr>
          <w:p w14:paraId="7DD177BF" w14:textId="77777777" w:rsidR="00A55FF4" w:rsidRDefault="006615EF" w:rsidP="001F3A73">
            <w:pPr>
              <w:pStyle w:val="Invulling"/>
              <w:keepNext/>
              <w:keepLines/>
            </w:pPr>
            <w:r w:rsidRPr="006615EF">
              <w:rPr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615EF">
              <w:rPr>
                <w:szCs w:val="18"/>
              </w:rPr>
              <w:instrText xml:space="preserve"> FORMTEXT </w:instrText>
            </w:r>
            <w:r w:rsidRPr="006615EF">
              <w:rPr>
                <w:szCs w:val="18"/>
              </w:rPr>
            </w:r>
            <w:r w:rsidRPr="006615EF">
              <w:rPr>
                <w:szCs w:val="18"/>
              </w:rPr>
              <w:fldChar w:fldCharType="separate"/>
            </w:r>
            <w:r w:rsidRPr="006615EF">
              <w:rPr>
                <w:szCs w:val="18"/>
              </w:rPr>
              <w:t> </w:t>
            </w:r>
            <w:r w:rsidRPr="006615EF">
              <w:rPr>
                <w:szCs w:val="18"/>
              </w:rPr>
              <w:t> </w:t>
            </w:r>
            <w:r w:rsidRPr="006615EF">
              <w:rPr>
                <w:szCs w:val="18"/>
              </w:rPr>
              <w:t> </w:t>
            </w:r>
            <w:r w:rsidRPr="006615EF">
              <w:rPr>
                <w:szCs w:val="18"/>
              </w:rPr>
              <w:t> </w:t>
            </w:r>
            <w:r w:rsidRPr="006615EF">
              <w:rPr>
                <w:szCs w:val="18"/>
              </w:rPr>
              <w:t> </w:t>
            </w:r>
            <w:r w:rsidRPr="006615EF">
              <w:rPr>
                <w:szCs w:val="18"/>
              </w:rPr>
              <w:fldChar w:fldCharType="end"/>
            </w:r>
          </w:p>
        </w:tc>
        <w:tc>
          <w:tcPr>
            <w:tcW w:w="142" w:type="dxa"/>
            <w:vMerge/>
            <w:tcBorders>
              <w:bottom w:val="single" w:sz="2" w:space="0" w:color="808080"/>
            </w:tcBorders>
            <w:shd w:val="pct5" w:color="auto" w:fill="auto"/>
          </w:tcPr>
          <w:p w14:paraId="67EBD7AA" w14:textId="77777777" w:rsidR="00A55FF4" w:rsidRDefault="00A55FF4" w:rsidP="001F3A73">
            <w:pPr>
              <w:pStyle w:val="Invulling"/>
              <w:keepNext/>
              <w:keepLines/>
            </w:pPr>
          </w:p>
        </w:tc>
        <w:tc>
          <w:tcPr>
            <w:tcW w:w="3716" w:type="dxa"/>
            <w:gridSpan w:val="6"/>
            <w:vMerge/>
            <w:tcBorders>
              <w:bottom w:val="single" w:sz="2" w:space="0" w:color="808080"/>
            </w:tcBorders>
          </w:tcPr>
          <w:p w14:paraId="5DBD8992" w14:textId="77777777" w:rsidR="00A55FF4" w:rsidRDefault="00A55FF4" w:rsidP="001F3A73">
            <w:pPr>
              <w:keepNext/>
              <w:keepLines/>
            </w:pPr>
          </w:p>
        </w:tc>
        <w:tc>
          <w:tcPr>
            <w:tcW w:w="142" w:type="dxa"/>
            <w:vMerge/>
            <w:shd w:val="pct5" w:color="auto" w:fill="auto"/>
          </w:tcPr>
          <w:p w14:paraId="4B5386B2" w14:textId="77777777" w:rsidR="00A55FF4" w:rsidRDefault="00A55FF4" w:rsidP="001F3A73">
            <w:pPr>
              <w:keepNext/>
              <w:keepLines/>
            </w:pPr>
          </w:p>
        </w:tc>
      </w:tr>
      <w:tr w:rsidR="00A55FF4" w14:paraId="745291DD" w14:textId="77777777" w:rsidTr="003443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5" w:type="dxa"/>
          </w:tcPr>
          <w:p w14:paraId="20B3B596" w14:textId="77777777" w:rsidR="00A55FF4" w:rsidRDefault="00A55FF4" w:rsidP="001F3A73">
            <w:pPr>
              <w:pStyle w:val="Tussenbalk"/>
              <w:widowControl w:val="0"/>
            </w:pPr>
          </w:p>
        </w:tc>
        <w:tc>
          <w:tcPr>
            <w:tcW w:w="2694" w:type="dxa"/>
            <w:gridSpan w:val="4"/>
          </w:tcPr>
          <w:p w14:paraId="294A0573" w14:textId="77777777" w:rsidR="00A55FF4" w:rsidRDefault="00A55FF4" w:rsidP="001F3A73">
            <w:pPr>
              <w:pStyle w:val="Tussenbalk"/>
              <w:widowControl w:val="0"/>
            </w:pPr>
          </w:p>
        </w:tc>
        <w:tc>
          <w:tcPr>
            <w:tcW w:w="142" w:type="dxa"/>
            <w:gridSpan w:val="2"/>
            <w:shd w:val="pct5" w:color="auto" w:fill="auto"/>
          </w:tcPr>
          <w:p w14:paraId="17BFCAF8" w14:textId="77777777" w:rsidR="00A55FF4" w:rsidRDefault="00A55FF4" w:rsidP="001F3A73">
            <w:pPr>
              <w:pStyle w:val="Tussenbalk"/>
              <w:widowControl w:val="0"/>
            </w:pPr>
          </w:p>
        </w:tc>
        <w:tc>
          <w:tcPr>
            <w:tcW w:w="6662" w:type="dxa"/>
            <w:gridSpan w:val="17"/>
            <w:shd w:val="pct5" w:color="auto" w:fill="auto"/>
          </w:tcPr>
          <w:p w14:paraId="33DA5CCB" w14:textId="77777777" w:rsidR="00A55FF4" w:rsidRDefault="00A55FF4" w:rsidP="001F3A73">
            <w:pPr>
              <w:pStyle w:val="Tussenbalk"/>
              <w:widowControl w:val="0"/>
            </w:pPr>
          </w:p>
        </w:tc>
        <w:tc>
          <w:tcPr>
            <w:tcW w:w="142" w:type="dxa"/>
            <w:shd w:val="pct5" w:color="auto" w:fill="auto"/>
          </w:tcPr>
          <w:p w14:paraId="5B26A346" w14:textId="77777777" w:rsidR="00A55FF4" w:rsidRDefault="00A55FF4" w:rsidP="001F3A73">
            <w:pPr>
              <w:pStyle w:val="Tussenbalk"/>
              <w:widowControl w:val="0"/>
            </w:pPr>
          </w:p>
        </w:tc>
      </w:tr>
      <w:tr w:rsidR="00A55FF4" w:rsidRPr="006743A6" w14:paraId="1694EC4C" w14:textId="77777777" w:rsidTr="003443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3"/>
        </w:trPr>
        <w:tc>
          <w:tcPr>
            <w:tcW w:w="425" w:type="dxa"/>
          </w:tcPr>
          <w:p w14:paraId="1EB2B888" w14:textId="77777777" w:rsidR="00A55FF4" w:rsidRPr="003443A0" w:rsidRDefault="00A55FF4" w:rsidP="001F3A73">
            <w:pPr>
              <w:pStyle w:val="Basistekst"/>
              <w:widowControl w:val="0"/>
            </w:pPr>
          </w:p>
        </w:tc>
        <w:tc>
          <w:tcPr>
            <w:tcW w:w="2694" w:type="dxa"/>
            <w:gridSpan w:val="4"/>
          </w:tcPr>
          <w:p w14:paraId="495E0CF3" w14:textId="77777777" w:rsidR="00A55FF4" w:rsidRPr="003443A0" w:rsidRDefault="00A55FF4" w:rsidP="001F3A73">
            <w:pPr>
              <w:pStyle w:val="Basistekst"/>
              <w:widowControl w:val="0"/>
            </w:pPr>
          </w:p>
        </w:tc>
        <w:tc>
          <w:tcPr>
            <w:tcW w:w="142" w:type="dxa"/>
            <w:gridSpan w:val="2"/>
            <w:shd w:val="pct5" w:color="auto" w:fill="auto"/>
          </w:tcPr>
          <w:p w14:paraId="3823B46C" w14:textId="77777777" w:rsidR="00A55FF4" w:rsidRPr="003443A0" w:rsidRDefault="00A55FF4" w:rsidP="001F3A73">
            <w:pPr>
              <w:pStyle w:val="Basistekst"/>
              <w:widowControl w:val="0"/>
            </w:pPr>
          </w:p>
        </w:tc>
        <w:tc>
          <w:tcPr>
            <w:tcW w:w="6662" w:type="dxa"/>
            <w:gridSpan w:val="17"/>
            <w:shd w:val="pct5" w:color="auto" w:fill="auto"/>
          </w:tcPr>
          <w:p w14:paraId="4CCD6D86" w14:textId="77777777" w:rsidR="00A55FF4" w:rsidRPr="006743A6" w:rsidRDefault="00A55FF4" w:rsidP="005E6772">
            <w:pPr>
              <w:pStyle w:val="Basistekst"/>
              <w:widowControl w:val="0"/>
              <w:tabs>
                <w:tab w:val="left" w:pos="170"/>
              </w:tabs>
              <w:rPr>
                <w:szCs w:val="14"/>
                <w:lang w:val="en-US"/>
              </w:rPr>
            </w:pPr>
          </w:p>
          <w:p w14:paraId="7FEF82CB" w14:textId="77777777" w:rsidR="00A55FF4" w:rsidRDefault="00A55FF4" w:rsidP="005E6772">
            <w:pPr>
              <w:pStyle w:val="Basistekst"/>
              <w:widowControl w:val="0"/>
              <w:tabs>
                <w:tab w:val="left" w:pos="170"/>
              </w:tabs>
              <w:rPr>
                <w:i/>
                <w:lang w:val="de-DE"/>
              </w:rPr>
            </w:pPr>
            <w:r w:rsidRPr="00224B77">
              <w:rPr>
                <w:szCs w:val="14"/>
              </w:rPr>
              <w:sym w:font="Webdings" w:char="F034"/>
            </w:r>
            <w:r w:rsidRPr="006743A6">
              <w:rPr>
                <w:szCs w:val="14"/>
                <w:lang w:val="en-US"/>
              </w:rPr>
              <w:tab/>
            </w:r>
            <w:r w:rsidRPr="00F50289">
              <w:rPr>
                <w:b/>
                <w:lang w:val="en-US"/>
              </w:rPr>
              <w:t>Do not forget to enclose a copy of valid proof of identification with the form.</w:t>
            </w:r>
          </w:p>
          <w:p w14:paraId="2279B323" w14:textId="77777777" w:rsidR="00A55FF4" w:rsidRPr="006743A6" w:rsidRDefault="00A55FF4" w:rsidP="005E6772">
            <w:pPr>
              <w:pStyle w:val="Basistekst"/>
              <w:widowControl w:val="0"/>
              <w:tabs>
                <w:tab w:val="left" w:pos="170"/>
              </w:tabs>
              <w:rPr>
                <w:lang w:val="en-US"/>
              </w:rPr>
            </w:pPr>
          </w:p>
        </w:tc>
        <w:tc>
          <w:tcPr>
            <w:tcW w:w="142" w:type="dxa"/>
            <w:shd w:val="pct5" w:color="auto" w:fill="auto"/>
          </w:tcPr>
          <w:p w14:paraId="31DA1644" w14:textId="77777777" w:rsidR="00A55FF4" w:rsidRPr="006743A6" w:rsidRDefault="00A55FF4" w:rsidP="001F3A73">
            <w:pPr>
              <w:pStyle w:val="Basistekst"/>
              <w:widowControl w:val="0"/>
              <w:rPr>
                <w:lang w:val="en-US"/>
              </w:rPr>
            </w:pPr>
          </w:p>
        </w:tc>
      </w:tr>
    </w:tbl>
    <w:p w14:paraId="6A39DEEC" w14:textId="77777777" w:rsidR="00A379C9" w:rsidRPr="006743A6" w:rsidRDefault="00A379C9" w:rsidP="009A7A3F">
      <w:pPr>
        <w:tabs>
          <w:tab w:val="left" w:pos="2687"/>
        </w:tabs>
        <w:spacing w:line="20" w:lineRule="exact"/>
        <w:rPr>
          <w:lang w:val="en-US"/>
        </w:rPr>
      </w:pPr>
    </w:p>
    <w:sectPr w:rsidR="00A379C9" w:rsidRPr="006743A6" w:rsidSect="001F3A73">
      <w:footerReference w:type="default" r:id="rId15"/>
      <w:footerReference w:type="first" r:id="rId16"/>
      <w:type w:val="oddPage"/>
      <w:pgSz w:w="11906" w:h="16838" w:code="9"/>
      <w:pgMar w:top="284" w:right="1134" w:bottom="1134" w:left="567" w:header="284" w:footer="142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7EE952" w14:textId="77777777" w:rsidR="00C65327" w:rsidRDefault="00C65327">
      <w:pPr>
        <w:spacing w:before="0" w:line="240" w:lineRule="auto"/>
      </w:pPr>
      <w:r>
        <w:separator/>
      </w:r>
    </w:p>
  </w:endnote>
  <w:endnote w:type="continuationSeparator" w:id="0">
    <w:p w14:paraId="1279AFD5" w14:textId="77777777" w:rsidR="00C65327" w:rsidRDefault="00C65327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06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3119"/>
      <w:gridCol w:w="142"/>
      <w:gridCol w:w="3402"/>
      <w:gridCol w:w="3402"/>
    </w:tblGrid>
    <w:tr w:rsidR="005E6772" w:rsidRPr="00884530" w14:paraId="068BEFF3" w14:textId="77777777" w:rsidTr="00E70D18">
      <w:trPr>
        <w:cantSplit/>
      </w:trPr>
      <w:tc>
        <w:tcPr>
          <w:tcW w:w="3119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05D8EA9A" w14:textId="77777777" w:rsidR="005E6772" w:rsidRPr="00884530" w:rsidRDefault="005E6772" w:rsidP="00884530">
          <w:pPr>
            <w:pStyle w:val="Boventekst"/>
          </w:pPr>
        </w:p>
      </w:tc>
      <w:tc>
        <w:tcPr>
          <w:tcW w:w="142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6DACBF01" w14:textId="77777777" w:rsidR="005E6772" w:rsidRPr="00884530" w:rsidRDefault="005E6772" w:rsidP="00884530">
          <w:pPr>
            <w:pStyle w:val="Boventekst"/>
          </w:pPr>
        </w:p>
      </w:tc>
      <w:tc>
        <w:tcPr>
          <w:tcW w:w="6804" w:type="dxa"/>
          <w:gridSpan w:val="2"/>
          <w:tcBorders>
            <w:top w:val="nil"/>
            <w:left w:val="nil"/>
            <w:bottom w:val="nil"/>
            <w:right w:val="nil"/>
          </w:tcBorders>
          <w:vAlign w:val="bottom"/>
        </w:tcPr>
        <w:p w14:paraId="172877E3" w14:textId="77777777" w:rsidR="005E6772" w:rsidRPr="00884530" w:rsidRDefault="005E6772" w:rsidP="00884530">
          <w:pPr>
            <w:pStyle w:val="Boventekst"/>
          </w:pPr>
          <w:r w:rsidRPr="00884530">
            <w:fldChar w:fldCharType="begin"/>
          </w:r>
          <w:r w:rsidRPr="00884530">
            <w:instrText>PAGE</w:instrText>
          </w:r>
          <w:r w:rsidRPr="00884530">
            <w:fldChar w:fldCharType="separate"/>
          </w:r>
          <w:r w:rsidR="00AF39B2">
            <w:t>2</w:t>
          </w:r>
          <w:r w:rsidRPr="00884530">
            <w:fldChar w:fldCharType="end"/>
          </w:r>
          <w:r w:rsidRPr="00884530">
            <w:t xml:space="preserve"> van </w:t>
          </w:r>
          <w:r w:rsidRPr="00884530">
            <w:fldChar w:fldCharType="begin"/>
          </w:r>
          <w:r w:rsidRPr="00884530">
            <w:instrText>NUMPAGES</w:instrText>
          </w:r>
          <w:r w:rsidRPr="00884530">
            <w:fldChar w:fldCharType="separate"/>
          </w:r>
          <w:r w:rsidR="00AF39B2">
            <w:t>2</w:t>
          </w:r>
          <w:r w:rsidRPr="00884530">
            <w:fldChar w:fldCharType="end"/>
          </w:r>
        </w:p>
      </w:tc>
    </w:tr>
    <w:tr w:rsidR="005E6772" w14:paraId="2CD2F5B2" w14:textId="77777777" w:rsidTr="00E70D18">
      <w:trPr>
        <w:cantSplit/>
      </w:trPr>
      <w:tc>
        <w:tcPr>
          <w:tcW w:w="3119" w:type="dxa"/>
          <w:tcBorders>
            <w:top w:val="nil"/>
            <w:left w:val="nil"/>
            <w:bottom w:val="nil"/>
            <w:right w:val="nil"/>
          </w:tcBorders>
        </w:tcPr>
        <w:p w14:paraId="4180DE65" w14:textId="77777777" w:rsidR="005E6772" w:rsidRPr="00C94144" w:rsidRDefault="005E6772" w:rsidP="004350A2">
          <w:pPr>
            <w:pStyle w:val="Boventekst"/>
          </w:pPr>
        </w:p>
      </w:tc>
      <w:tc>
        <w:tcPr>
          <w:tcW w:w="142" w:type="dxa"/>
          <w:tcBorders>
            <w:top w:val="nil"/>
            <w:left w:val="nil"/>
            <w:bottom w:val="nil"/>
            <w:right w:val="nil"/>
          </w:tcBorders>
        </w:tcPr>
        <w:p w14:paraId="07E0AD79" w14:textId="77777777" w:rsidR="005E6772" w:rsidRPr="00C94144" w:rsidRDefault="005E6772" w:rsidP="004350A2">
          <w:pPr>
            <w:pStyle w:val="Boventekst"/>
          </w:pPr>
        </w:p>
      </w:tc>
      <w:tc>
        <w:tcPr>
          <w:tcW w:w="6804" w:type="dxa"/>
          <w:gridSpan w:val="2"/>
          <w:tcBorders>
            <w:top w:val="nil"/>
            <w:left w:val="nil"/>
            <w:bottom w:val="nil"/>
            <w:right w:val="nil"/>
          </w:tcBorders>
        </w:tcPr>
        <w:p w14:paraId="516BBA32" w14:textId="77777777" w:rsidR="005E6772" w:rsidRPr="00C94144" w:rsidRDefault="005E6772" w:rsidP="004350A2">
          <w:pPr>
            <w:pStyle w:val="Boventekst"/>
          </w:pPr>
        </w:p>
      </w:tc>
    </w:tr>
    <w:tr w:rsidR="005E6772" w:rsidRPr="00E45CA5" w14:paraId="2C761956" w14:textId="77777777" w:rsidTr="00E70D18">
      <w:trPr>
        <w:cantSplit/>
        <w:trHeight w:val="119"/>
      </w:trPr>
      <w:tc>
        <w:tcPr>
          <w:tcW w:w="3119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342865DD" w14:textId="77777777" w:rsidR="005E6772" w:rsidRPr="00E45CA5" w:rsidRDefault="005E6772" w:rsidP="0091653A">
          <w:pPr>
            <w:pStyle w:val="Voettekst"/>
            <w:rPr>
              <w:b/>
            </w:rPr>
          </w:pPr>
        </w:p>
      </w:tc>
      <w:tc>
        <w:tcPr>
          <w:tcW w:w="142" w:type="dxa"/>
          <w:tcBorders>
            <w:top w:val="nil"/>
            <w:left w:val="nil"/>
            <w:bottom w:val="nil"/>
            <w:right w:val="nil"/>
          </w:tcBorders>
        </w:tcPr>
        <w:p w14:paraId="0CD88B9B" w14:textId="77777777" w:rsidR="005E6772" w:rsidRPr="00E45CA5" w:rsidRDefault="005E6772" w:rsidP="0091653A">
          <w:pPr>
            <w:pStyle w:val="Voettekst"/>
            <w:rPr>
              <w:b/>
            </w:rPr>
          </w:pPr>
        </w:p>
      </w:tc>
      <w:tc>
        <w:tcPr>
          <w:tcW w:w="3402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6A707540" w14:textId="77777777" w:rsidR="005E6772" w:rsidRPr="00E45CA5" w:rsidRDefault="005E6772" w:rsidP="0091653A">
          <w:pPr>
            <w:pStyle w:val="Voettekst"/>
            <w:rPr>
              <w:b/>
            </w:rPr>
          </w:pPr>
        </w:p>
      </w:tc>
      <w:tc>
        <w:tcPr>
          <w:tcW w:w="3402" w:type="dxa"/>
          <w:tcBorders>
            <w:top w:val="nil"/>
            <w:left w:val="nil"/>
            <w:bottom w:val="nil"/>
            <w:right w:val="nil"/>
          </w:tcBorders>
        </w:tcPr>
        <w:p w14:paraId="774EFE13" w14:textId="11BA3465" w:rsidR="005E6772" w:rsidRPr="00E45CA5" w:rsidRDefault="00B7665D" w:rsidP="0091653A">
          <w:pPr>
            <w:pStyle w:val="Voettekst"/>
            <w:spacing w:after="0" w:line="240" w:lineRule="auto"/>
            <w:rPr>
              <w:b/>
            </w:rPr>
          </w:pPr>
          <w:r>
            <w:rPr>
              <w:b/>
            </w:rPr>
            <w:drawing>
              <wp:inline distT="0" distB="0" distL="0" distR="0" wp14:anchorId="776DF426" wp14:editId="3BFA707D">
                <wp:extent cx="2162175" cy="361950"/>
                <wp:effectExtent l="0" t="0" r="0" b="0"/>
                <wp:docPr id="1" name="Afbeelding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6217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49B6CA97" w14:textId="77777777" w:rsidR="005E6772" w:rsidRDefault="005E6772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06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3119"/>
      <w:gridCol w:w="142"/>
      <w:gridCol w:w="3402"/>
      <w:gridCol w:w="3402"/>
    </w:tblGrid>
    <w:tr w:rsidR="005E6772" w:rsidRPr="004350A2" w14:paraId="3537BBE1" w14:textId="77777777" w:rsidTr="00E70D18">
      <w:trPr>
        <w:cantSplit/>
      </w:trPr>
      <w:tc>
        <w:tcPr>
          <w:tcW w:w="3119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42A2A34C" w14:textId="77777777" w:rsidR="005E6772" w:rsidRPr="004350A2" w:rsidRDefault="005E6772" w:rsidP="009419ED">
          <w:pPr>
            <w:pStyle w:val="Boventekst"/>
          </w:pPr>
          <w:r>
            <w:t>SZ</w:t>
          </w:r>
          <w:r w:rsidRPr="004350A2">
            <w:t xml:space="preserve">140 </w:t>
          </w:r>
          <w:r>
            <w:t>342</w:t>
          </w:r>
          <w:r w:rsidR="0067460B">
            <w:t>12</w:t>
          </w:r>
          <w:r w:rsidRPr="004350A2">
            <w:t xml:space="preserve"> </w:t>
          </w:r>
          <w:r w:rsidR="009419ED">
            <w:t>09</w:t>
          </w:r>
          <w:r w:rsidR="00F50289">
            <w:t>-</w:t>
          </w:r>
          <w:r w:rsidR="009419ED">
            <w:t>21</w:t>
          </w:r>
          <w:r w:rsidRPr="004350A2">
            <w:t xml:space="preserve">  W</w:t>
          </w:r>
          <w:r>
            <w:t xml:space="preserve">  </w:t>
          </w:r>
          <w:r w:rsidR="0067460B">
            <w:t>Engels</w:t>
          </w:r>
        </w:p>
      </w:tc>
      <w:tc>
        <w:tcPr>
          <w:tcW w:w="142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745F69BB" w14:textId="77777777" w:rsidR="005E6772" w:rsidRPr="004350A2" w:rsidRDefault="005E6772" w:rsidP="00AF44E1">
          <w:pPr>
            <w:pStyle w:val="Boventekst"/>
          </w:pPr>
        </w:p>
      </w:tc>
      <w:tc>
        <w:tcPr>
          <w:tcW w:w="6804" w:type="dxa"/>
          <w:gridSpan w:val="2"/>
          <w:tcBorders>
            <w:top w:val="nil"/>
            <w:left w:val="nil"/>
            <w:bottom w:val="nil"/>
            <w:right w:val="nil"/>
          </w:tcBorders>
          <w:vAlign w:val="bottom"/>
        </w:tcPr>
        <w:p w14:paraId="0B6823F2" w14:textId="77777777" w:rsidR="005E6772" w:rsidRPr="004350A2" w:rsidRDefault="005E6772" w:rsidP="00AF39B2">
          <w:pPr>
            <w:pStyle w:val="Boventekst"/>
          </w:pPr>
          <w:r w:rsidRPr="004350A2">
            <w:fldChar w:fldCharType="begin"/>
          </w:r>
          <w:r w:rsidRPr="004350A2">
            <w:instrText>PAGE</w:instrText>
          </w:r>
          <w:r w:rsidRPr="004350A2">
            <w:fldChar w:fldCharType="separate"/>
          </w:r>
          <w:r w:rsidR="00251720">
            <w:t>1</w:t>
          </w:r>
          <w:r w:rsidRPr="004350A2">
            <w:fldChar w:fldCharType="end"/>
          </w:r>
          <w:r w:rsidRPr="004350A2">
            <w:t xml:space="preserve"> </w:t>
          </w:r>
          <w:r w:rsidR="00AF39B2">
            <w:t>of</w:t>
          </w:r>
          <w:r w:rsidRPr="004350A2">
            <w:t xml:space="preserve"> </w:t>
          </w:r>
          <w:r w:rsidRPr="004350A2">
            <w:fldChar w:fldCharType="begin"/>
          </w:r>
          <w:r w:rsidRPr="004350A2">
            <w:instrText>NUMPAGES</w:instrText>
          </w:r>
          <w:r w:rsidRPr="004350A2">
            <w:fldChar w:fldCharType="separate"/>
          </w:r>
          <w:r w:rsidR="00251720">
            <w:t>1</w:t>
          </w:r>
          <w:r w:rsidRPr="004350A2">
            <w:fldChar w:fldCharType="end"/>
          </w:r>
        </w:p>
      </w:tc>
    </w:tr>
    <w:tr w:rsidR="005E6772" w14:paraId="018B58C3" w14:textId="77777777" w:rsidTr="00E70D18">
      <w:trPr>
        <w:cantSplit/>
      </w:trPr>
      <w:tc>
        <w:tcPr>
          <w:tcW w:w="3119" w:type="dxa"/>
          <w:tcBorders>
            <w:top w:val="nil"/>
            <w:left w:val="nil"/>
            <w:bottom w:val="nil"/>
            <w:right w:val="nil"/>
          </w:tcBorders>
        </w:tcPr>
        <w:p w14:paraId="362F6CB9" w14:textId="77777777" w:rsidR="005E6772" w:rsidRDefault="005E6772" w:rsidP="004350A2">
          <w:pPr>
            <w:pStyle w:val="Boventekst"/>
          </w:pPr>
        </w:p>
      </w:tc>
      <w:tc>
        <w:tcPr>
          <w:tcW w:w="142" w:type="dxa"/>
          <w:tcBorders>
            <w:top w:val="nil"/>
            <w:left w:val="nil"/>
            <w:bottom w:val="nil"/>
            <w:right w:val="nil"/>
          </w:tcBorders>
        </w:tcPr>
        <w:p w14:paraId="546AC1B5" w14:textId="77777777" w:rsidR="005E6772" w:rsidRDefault="005E6772" w:rsidP="004350A2">
          <w:pPr>
            <w:pStyle w:val="Boventekst"/>
          </w:pPr>
        </w:p>
      </w:tc>
      <w:tc>
        <w:tcPr>
          <w:tcW w:w="6804" w:type="dxa"/>
          <w:gridSpan w:val="2"/>
          <w:tcBorders>
            <w:top w:val="nil"/>
            <w:left w:val="nil"/>
            <w:bottom w:val="nil"/>
            <w:right w:val="nil"/>
          </w:tcBorders>
        </w:tcPr>
        <w:p w14:paraId="1E96280E" w14:textId="77777777" w:rsidR="005E6772" w:rsidRDefault="005E6772" w:rsidP="004350A2">
          <w:pPr>
            <w:pStyle w:val="Boventekst"/>
            <w:rPr>
              <w:sz w:val="10"/>
            </w:rPr>
          </w:pPr>
        </w:p>
      </w:tc>
    </w:tr>
    <w:tr w:rsidR="005E6772" w:rsidRPr="003A1C70" w14:paraId="65C9CA38" w14:textId="77777777" w:rsidTr="00E70D18">
      <w:trPr>
        <w:cantSplit/>
        <w:trHeight w:val="119"/>
      </w:trPr>
      <w:tc>
        <w:tcPr>
          <w:tcW w:w="3119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59D8E2BE" w14:textId="77777777" w:rsidR="005E6772" w:rsidRPr="003A1C70" w:rsidRDefault="005E6772" w:rsidP="0091653A">
          <w:pPr>
            <w:pStyle w:val="Voettekst"/>
            <w:rPr>
              <w:b/>
            </w:rPr>
          </w:pPr>
        </w:p>
      </w:tc>
      <w:tc>
        <w:tcPr>
          <w:tcW w:w="142" w:type="dxa"/>
          <w:tcBorders>
            <w:top w:val="nil"/>
            <w:left w:val="nil"/>
            <w:bottom w:val="nil"/>
            <w:right w:val="nil"/>
          </w:tcBorders>
        </w:tcPr>
        <w:p w14:paraId="707F6BD0" w14:textId="77777777" w:rsidR="005E6772" w:rsidRPr="003A1C70" w:rsidRDefault="005E6772" w:rsidP="0091653A">
          <w:pPr>
            <w:pStyle w:val="Voettekst"/>
            <w:rPr>
              <w:b/>
            </w:rPr>
          </w:pPr>
        </w:p>
      </w:tc>
      <w:tc>
        <w:tcPr>
          <w:tcW w:w="3402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6357F93B" w14:textId="77777777" w:rsidR="005E6772" w:rsidRPr="003A1C70" w:rsidRDefault="005E6772" w:rsidP="0091653A">
          <w:pPr>
            <w:pStyle w:val="Voettekst"/>
            <w:rPr>
              <w:b/>
            </w:rPr>
          </w:pPr>
        </w:p>
      </w:tc>
      <w:tc>
        <w:tcPr>
          <w:tcW w:w="3402" w:type="dxa"/>
          <w:tcBorders>
            <w:top w:val="nil"/>
            <w:left w:val="nil"/>
            <w:bottom w:val="nil"/>
            <w:right w:val="nil"/>
          </w:tcBorders>
        </w:tcPr>
        <w:p w14:paraId="41013136" w14:textId="77C0EC9D" w:rsidR="005E6772" w:rsidRPr="003A1C70" w:rsidRDefault="00B7665D" w:rsidP="0091653A">
          <w:pPr>
            <w:pStyle w:val="Voettekst"/>
            <w:spacing w:after="0" w:line="240" w:lineRule="auto"/>
            <w:rPr>
              <w:b/>
            </w:rPr>
          </w:pPr>
          <w:r>
            <w:rPr>
              <w:b/>
            </w:rPr>
            <w:drawing>
              <wp:inline distT="0" distB="0" distL="0" distR="0" wp14:anchorId="503C3BA2" wp14:editId="4E60EF16">
                <wp:extent cx="2162175" cy="361950"/>
                <wp:effectExtent l="0" t="0" r="0" b="0"/>
                <wp:docPr id="2" name="Afbeelding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6217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095FABE0" w14:textId="77777777" w:rsidR="005E6772" w:rsidRDefault="005E6772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7C69F6" w14:textId="77777777" w:rsidR="00C65327" w:rsidRDefault="00C65327">
      <w:pPr>
        <w:spacing w:before="0" w:line="240" w:lineRule="auto"/>
      </w:pPr>
      <w:r>
        <w:separator/>
      </w:r>
    </w:p>
  </w:footnote>
  <w:footnote w:type="continuationSeparator" w:id="0">
    <w:p w14:paraId="30371DCD" w14:textId="77777777" w:rsidR="00C65327" w:rsidRDefault="00C65327">
      <w:pPr>
        <w:spacing w:before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74F4B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num w:numId="1" w16cid:durableId="14492761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nl-NL" w:vendorID="9" w:dllVersion="512" w:checkStyle="1"/>
  <w:activeWritingStyle w:appName="MSWord" w:lang="nl-NL" w:vendorID="1" w:dllVersion="512" w:checkStyle="1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OM1aHX2eHFMW+NcHGZ1EBlY9dvISxWt3AiIaKP0R2sMPiPGV5jF5CWPZRv8MDXKah6A01DZpXvuL0DSkq2uFhg==" w:salt="gWRjBgl0VcD5u6iwAfSsPQ==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247"/>
    <w:rsid w:val="00014434"/>
    <w:rsid w:val="00031BFC"/>
    <w:rsid w:val="000424B9"/>
    <w:rsid w:val="00070CA8"/>
    <w:rsid w:val="00084709"/>
    <w:rsid w:val="000A299E"/>
    <w:rsid w:val="000C1BC8"/>
    <w:rsid w:val="000C1D5F"/>
    <w:rsid w:val="000F5F09"/>
    <w:rsid w:val="00115071"/>
    <w:rsid w:val="00115A9F"/>
    <w:rsid w:val="00120429"/>
    <w:rsid w:val="001261E9"/>
    <w:rsid w:val="001726C3"/>
    <w:rsid w:val="00183360"/>
    <w:rsid w:val="00187FF7"/>
    <w:rsid w:val="001A5FB2"/>
    <w:rsid w:val="001D3662"/>
    <w:rsid w:val="001F3A73"/>
    <w:rsid w:val="002313BD"/>
    <w:rsid w:val="002359EE"/>
    <w:rsid w:val="00251720"/>
    <w:rsid w:val="002C6DF2"/>
    <w:rsid w:val="002D1967"/>
    <w:rsid w:val="002D4A26"/>
    <w:rsid w:val="002E04F0"/>
    <w:rsid w:val="002E3690"/>
    <w:rsid w:val="002E58D2"/>
    <w:rsid w:val="002F5EB8"/>
    <w:rsid w:val="002F7348"/>
    <w:rsid w:val="003001A4"/>
    <w:rsid w:val="003443A0"/>
    <w:rsid w:val="00345F0C"/>
    <w:rsid w:val="003531AC"/>
    <w:rsid w:val="00387CFD"/>
    <w:rsid w:val="00387F22"/>
    <w:rsid w:val="003A1C70"/>
    <w:rsid w:val="003A4925"/>
    <w:rsid w:val="003D16FA"/>
    <w:rsid w:val="003E18BE"/>
    <w:rsid w:val="003E569A"/>
    <w:rsid w:val="003F22BA"/>
    <w:rsid w:val="004151B8"/>
    <w:rsid w:val="00427537"/>
    <w:rsid w:val="004350A2"/>
    <w:rsid w:val="00452984"/>
    <w:rsid w:val="004571F2"/>
    <w:rsid w:val="004808C2"/>
    <w:rsid w:val="0048475A"/>
    <w:rsid w:val="004D70B4"/>
    <w:rsid w:val="004E3F74"/>
    <w:rsid w:val="004F09BC"/>
    <w:rsid w:val="004F30E0"/>
    <w:rsid w:val="005265DF"/>
    <w:rsid w:val="00532D37"/>
    <w:rsid w:val="0053409E"/>
    <w:rsid w:val="005453FF"/>
    <w:rsid w:val="00574CC6"/>
    <w:rsid w:val="00576B41"/>
    <w:rsid w:val="005C5541"/>
    <w:rsid w:val="005D6BC5"/>
    <w:rsid w:val="005E6772"/>
    <w:rsid w:val="005F26A3"/>
    <w:rsid w:val="00617F01"/>
    <w:rsid w:val="0062546D"/>
    <w:rsid w:val="00643DC2"/>
    <w:rsid w:val="006615EF"/>
    <w:rsid w:val="00666983"/>
    <w:rsid w:val="006743A6"/>
    <w:rsid w:val="0067460B"/>
    <w:rsid w:val="006B0F6E"/>
    <w:rsid w:val="006B65B7"/>
    <w:rsid w:val="006E07D2"/>
    <w:rsid w:val="0071383C"/>
    <w:rsid w:val="0074166C"/>
    <w:rsid w:val="007805B8"/>
    <w:rsid w:val="00790047"/>
    <w:rsid w:val="00791A64"/>
    <w:rsid w:val="00796BEB"/>
    <w:rsid w:val="007A53E4"/>
    <w:rsid w:val="007B0ECC"/>
    <w:rsid w:val="007C6B46"/>
    <w:rsid w:val="007D3196"/>
    <w:rsid w:val="007D7B3C"/>
    <w:rsid w:val="00806D65"/>
    <w:rsid w:val="00816C33"/>
    <w:rsid w:val="00817AF1"/>
    <w:rsid w:val="00832187"/>
    <w:rsid w:val="00852407"/>
    <w:rsid w:val="0086152A"/>
    <w:rsid w:val="00864100"/>
    <w:rsid w:val="008830B5"/>
    <w:rsid w:val="00884530"/>
    <w:rsid w:val="00893F74"/>
    <w:rsid w:val="008A7D15"/>
    <w:rsid w:val="008B51C7"/>
    <w:rsid w:val="008E4751"/>
    <w:rsid w:val="008F6BAD"/>
    <w:rsid w:val="0091653A"/>
    <w:rsid w:val="0092073B"/>
    <w:rsid w:val="0093486D"/>
    <w:rsid w:val="009419ED"/>
    <w:rsid w:val="009465BB"/>
    <w:rsid w:val="00952629"/>
    <w:rsid w:val="00952CDF"/>
    <w:rsid w:val="009552A9"/>
    <w:rsid w:val="00983D82"/>
    <w:rsid w:val="009A0888"/>
    <w:rsid w:val="009A479A"/>
    <w:rsid w:val="009A55C0"/>
    <w:rsid w:val="009A7A3F"/>
    <w:rsid w:val="009C2247"/>
    <w:rsid w:val="009D49AC"/>
    <w:rsid w:val="009F4FDA"/>
    <w:rsid w:val="00A05656"/>
    <w:rsid w:val="00A21C40"/>
    <w:rsid w:val="00A35B45"/>
    <w:rsid w:val="00A379C9"/>
    <w:rsid w:val="00A55D90"/>
    <w:rsid w:val="00A55FF4"/>
    <w:rsid w:val="00A75854"/>
    <w:rsid w:val="00A92A37"/>
    <w:rsid w:val="00A95560"/>
    <w:rsid w:val="00AD03E0"/>
    <w:rsid w:val="00AD4019"/>
    <w:rsid w:val="00AE1A3C"/>
    <w:rsid w:val="00AF39B2"/>
    <w:rsid w:val="00AF44E1"/>
    <w:rsid w:val="00B05867"/>
    <w:rsid w:val="00B116B2"/>
    <w:rsid w:val="00B2548F"/>
    <w:rsid w:val="00B422B2"/>
    <w:rsid w:val="00B519DB"/>
    <w:rsid w:val="00B57C40"/>
    <w:rsid w:val="00B72642"/>
    <w:rsid w:val="00B7665D"/>
    <w:rsid w:val="00B81235"/>
    <w:rsid w:val="00B84391"/>
    <w:rsid w:val="00BA391B"/>
    <w:rsid w:val="00BB6434"/>
    <w:rsid w:val="00BC14C9"/>
    <w:rsid w:val="00BD2AFE"/>
    <w:rsid w:val="00BD3AB8"/>
    <w:rsid w:val="00BF7B0E"/>
    <w:rsid w:val="00C26D52"/>
    <w:rsid w:val="00C339A1"/>
    <w:rsid w:val="00C4653F"/>
    <w:rsid w:val="00C5069D"/>
    <w:rsid w:val="00C54E8A"/>
    <w:rsid w:val="00C55B22"/>
    <w:rsid w:val="00C63E24"/>
    <w:rsid w:val="00C65327"/>
    <w:rsid w:val="00C71BC1"/>
    <w:rsid w:val="00C7504B"/>
    <w:rsid w:val="00C94144"/>
    <w:rsid w:val="00CB6C37"/>
    <w:rsid w:val="00CF1868"/>
    <w:rsid w:val="00CF4549"/>
    <w:rsid w:val="00CF4D41"/>
    <w:rsid w:val="00CF5383"/>
    <w:rsid w:val="00D128D5"/>
    <w:rsid w:val="00D13211"/>
    <w:rsid w:val="00D1628A"/>
    <w:rsid w:val="00D325E0"/>
    <w:rsid w:val="00D344FF"/>
    <w:rsid w:val="00D36716"/>
    <w:rsid w:val="00D52F9F"/>
    <w:rsid w:val="00D56799"/>
    <w:rsid w:val="00D76FE5"/>
    <w:rsid w:val="00D778EA"/>
    <w:rsid w:val="00D77CEF"/>
    <w:rsid w:val="00D93641"/>
    <w:rsid w:val="00DA1634"/>
    <w:rsid w:val="00DF7062"/>
    <w:rsid w:val="00E210B6"/>
    <w:rsid w:val="00E3214B"/>
    <w:rsid w:val="00E45CA5"/>
    <w:rsid w:val="00E53B1A"/>
    <w:rsid w:val="00E70D18"/>
    <w:rsid w:val="00E77F85"/>
    <w:rsid w:val="00E93FF8"/>
    <w:rsid w:val="00EA1123"/>
    <w:rsid w:val="00EA5136"/>
    <w:rsid w:val="00EE6BB7"/>
    <w:rsid w:val="00F020F4"/>
    <w:rsid w:val="00F24F1B"/>
    <w:rsid w:val="00F445DD"/>
    <w:rsid w:val="00F4479F"/>
    <w:rsid w:val="00F46A70"/>
    <w:rsid w:val="00F50289"/>
    <w:rsid w:val="00F52FBA"/>
    <w:rsid w:val="00F72E33"/>
    <w:rsid w:val="00F749E2"/>
    <w:rsid w:val="00F8110C"/>
    <w:rsid w:val="00F81592"/>
    <w:rsid w:val="00FC57CF"/>
    <w:rsid w:val="00FC729E"/>
    <w:rsid w:val="00FD11F5"/>
    <w:rsid w:val="00FE3F1C"/>
    <w:rsid w:val="00FF3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4:docId w14:val="6B8A9C27"/>
  <w15:chartTrackingRefBased/>
  <w15:docId w15:val="{DF15B4DD-2DC1-48BA-B3CE-1342F6768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pPr>
      <w:spacing w:before="120" w:line="200" w:lineRule="exact"/>
    </w:pPr>
    <w:rPr>
      <w:rFonts w:ascii="Verdana" w:hAnsi="Verdana"/>
      <w:sz w:val="14"/>
    </w:rPr>
  </w:style>
  <w:style w:type="paragraph" w:styleId="Kop1">
    <w:name w:val="heading 1"/>
    <w:basedOn w:val="Standaard"/>
    <w:next w:val="Standaard"/>
    <w:qFormat/>
    <w:rsid w:val="000424B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Standaardalinea-lettertype">
    <w:name w:val="Default Paragraph Font"/>
    <w:semiHidden/>
  </w:style>
  <w:style w:type="table" w:default="1" w:styleId="Standaardtabe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semiHidden/>
  </w:style>
  <w:style w:type="paragraph" w:styleId="Koptekst">
    <w:name w:val="header"/>
    <w:basedOn w:val="Standaard"/>
    <w:pPr>
      <w:tabs>
        <w:tab w:val="center" w:pos="4536"/>
        <w:tab w:val="right" w:pos="9072"/>
      </w:tabs>
    </w:pPr>
  </w:style>
  <w:style w:type="paragraph" w:customStyle="1" w:styleId="Rubriekskop">
    <w:name w:val="Rubriekskop"/>
    <w:pPr>
      <w:spacing w:after="20" w:line="220" w:lineRule="exact"/>
    </w:pPr>
    <w:rPr>
      <w:rFonts w:ascii="Verdana" w:hAnsi="Verdana"/>
      <w:b/>
      <w:noProof/>
      <w:color w:val="FFFFFF"/>
      <w:sz w:val="14"/>
    </w:rPr>
  </w:style>
  <w:style w:type="paragraph" w:customStyle="1" w:styleId="Formuliertitel">
    <w:name w:val="Formuliertitel"/>
    <w:link w:val="FormuliertitelChar"/>
    <w:pPr>
      <w:spacing w:line="280" w:lineRule="exact"/>
    </w:pPr>
    <w:rPr>
      <w:rFonts w:ascii="Verdana" w:hAnsi="Verdana"/>
      <w:noProof/>
      <w:sz w:val="24"/>
    </w:rPr>
  </w:style>
  <w:style w:type="paragraph" w:customStyle="1" w:styleId="Tussenbalk">
    <w:name w:val="Tussenbalk"/>
    <w:pPr>
      <w:spacing w:line="40" w:lineRule="exact"/>
    </w:pPr>
    <w:rPr>
      <w:rFonts w:ascii="Verdana" w:hAnsi="Verdana"/>
      <w:b/>
      <w:noProof/>
    </w:rPr>
  </w:style>
  <w:style w:type="paragraph" w:customStyle="1" w:styleId="Invulling">
    <w:name w:val="Invulling"/>
    <w:link w:val="InvullingChar"/>
    <w:pPr>
      <w:spacing w:before="120" w:line="200" w:lineRule="exact"/>
    </w:pPr>
    <w:rPr>
      <w:rFonts w:ascii="Verdana" w:hAnsi="Verdana"/>
      <w:noProof/>
      <w:sz w:val="18"/>
    </w:rPr>
  </w:style>
  <w:style w:type="paragraph" w:customStyle="1" w:styleId="Formulierinfo">
    <w:name w:val="Formulierinfo"/>
    <w:pPr>
      <w:spacing w:line="200" w:lineRule="exact"/>
    </w:pPr>
    <w:rPr>
      <w:rFonts w:ascii="Verdana" w:hAnsi="Verdana"/>
      <w:noProof/>
      <w:color w:val="FF0000"/>
      <w:sz w:val="14"/>
    </w:rPr>
  </w:style>
  <w:style w:type="paragraph" w:customStyle="1" w:styleId="Sub">
    <w:name w:val="Sub"/>
    <w:pPr>
      <w:spacing w:line="200" w:lineRule="exact"/>
    </w:pPr>
    <w:rPr>
      <w:rFonts w:ascii="Verdana" w:hAnsi="Verdana"/>
      <w:noProof/>
      <w:sz w:val="18"/>
    </w:rPr>
  </w:style>
  <w:style w:type="paragraph" w:customStyle="1" w:styleId="Invulinstructieboven">
    <w:name w:val="Invulinstructie boven"/>
    <w:link w:val="InvulinstructiebovenChar"/>
    <w:pPr>
      <w:keepNext/>
      <w:keepLines/>
      <w:spacing w:before="40" w:line="160" w:lineRule="exact"/>
    </w:pPr>
    <w:rPr>
      <w:rFonts w:ascii="Verdana" w:hAnsi="Verdana"/>
      <w:i/>
      <w:noProof/>
      <w:sz w:val="14"/>
    </w:rPr>
  </w:style>
  <w:style w:type="paragraph" w:customStyle="1" w:styleId="Aankruishokjeszonderinvulveld">
    <w:name w:val="Aankruishokjes zonder invulveld"/>
    <w:link w:val="AankruishokjeszonderinvulveldChar"/>
    <w:pPr>
      <w:spacing w:before="40" w:line="200" w:lineRule="exact"/>
    </w:pPr>
    <w:rPr>
      <w:rFonts w:ascii="Verdana" w:hAnsi="Verdana"/>
      <w:noProof/>
      <w:sz w:val="14"/>
    </w:rPr>
  </w:style>
  <w:style w:type="paragraph" w:customStyle="1" w:styleId="Datumenhandtekening">
    <w:name w:val="Datum en handtekening"/>
    <w:basedOn w:val="Standaard"/>
    <w:pPr>
      <w:spacing w:before="440"/>
    </w:pPr>
  </w:style>
  <w:style w:type="paragraph" w:styleId="Voettekst">
    <w:name w:val="footer"/>
    <w:basedOn w:val="Rubriekskop"/>
    <w:link w:val="VoettekstChar"/>
    <w:pPr>
      <w:tabs>
        <w:tab w:val="center" w:pos="4536"/>
        <w:tab w:val="right" w:pos="9072"/>
      </w:tabs>
    </w:pPr>
    <w:rPr>
      <w:b w:val="0"/>
      <w:color w:val="auto"/>
    </w:rPr>
  </w:style>
  <w:style w:type="character" w:styleId="Paginanummer">
    <w:name w:val="page number"/>
    <w:basedOn w:val="Standaardalinea-lettertype"/>
  </w:style>
  <w:style w:type="paragraph" w:customStyle="1" w:styleId="Boventekst">
    <w:name w:val="Boventekst"/>
    <w:pPr>
      <w:spacing w:before="40" w:line="160" w:lineRule="exact"/>
    </w:pPr>
    <w:rPr>
      <w:rFonts w:ascii="Verdana" w:hAnsi="Verdana"/>
      <w:noProof/>
      <w:sz w:val="14"/>
    </w:rPr>
  </w:style>
  <w:style w:type="paragraph" w:customStyle="1" w:styleId="Tabelkop">
    <w:name w:val="Tabelkop"/>
    <w:pPr>
      <w:spacing w:before="40" w:line="160" w:lineRule="exact"/>
    </w:pPr>
    <w:rPr>
      <w:rFonts w:ascii="Verdana" w:hAnsi="Verdana"/>
      <w:b/>
      <w:noProof/>
      <w:sz w:val="14"/>
    </w:rPr>
  </w:style>
  <w:style w:type="paragraph" w:customStyle="1" w:styleId="Toelichting">
    <w:name w:val="Toelichting"/>
    <w:basedOn w:val="Standaard"/>
    <w:rsid w:val="00F8110C"/>
    <w:pPr>
      <w:spacing w:before="0"/>
    </w:pPr>
  </w:style>
  <w:style w:type="paragraph" w:styleId="Ballontekst">
    <w:name w:val="Balloon Text"/>
    <w:basedOn w:val="Standaard"/>
    <w:semiHidden/>
    <w:rsid w:val="005453FF"/>
    <w:rPr>
      <w:rFonts w:ascii="Tahoma" w:hAnsi="Tahoma" w:cs="Tahoma"/>
      <w:sz w:val="16"/>
      <w:szCs w:val="16"/>
    </w:rPr>
  </w:style>
  <w:style w:type="paragraph" w:customStyle="1" w:styleId="Tussenbalkmetagegevens">
    <w:name w:val="Tussenbalk metagegevens"/>
    <w:basedOn w:val="Tussenbalk"/>
    <w:rsid w:val="00E93FF8"/>
    <w:pPr>
      <w:spacing w:line="120" w:lineRule="exact"/>
    </w:pPr>
    <w:rPr>
      <w:b w:val="0"/>
      <w:sz w:val="14"/>
      <w:szCs w:val="14"/>
    </w:rPr>
  </w:style>
  <w:style w:type="character" w:customStyle="1" w:styleId="FormuliertitelChar">
    <w:name w:val="Formuliertitel Char"/>
    <w:link w:val="Formuliertitel"/>
    <w:rsid w:val="00AD4019"/>
    <w:rPr>
      <w:rFonts w:ascii="Verdana" w:hAnsi="Verdana"/>
      <w:noProof/>
      <w:sz w:val="24"/>
      <w:lang w:val="nl-NL" w:eastAsia="nl-NL" w:bidi="ar-SA"/>
    </w:rPr>
  </w:style>
  <w:style w:type="paragraph" w:customStyle="1" w:styleId="StandaardPlat">
    <w:name w:val="Standaard.Plat"/>
    <w:rsid w:val="00AD4019"/>
    <w:pPr>
      <w:spacing w:before="120" w:line="200" w:lineRule="exact"/>
    </w:pPr>
    <w:rPr>
      <w:rFonts w:ascii="Verdana" w:hAnsi="Verdana"/>
      <w:sz w:val="14"/>
    </w:rPr>
  </w:style>
  <w:style w:type="paragraph" w:customStyle="1" w:styleId="StandaardPlat1">
    <w:name w:val="Standaard.Plat1"/>
    <w:rsid w:val="00AD4019"/>
    <w:pPr>
      <w:spacing w:before="120" w:line="200" w:lineRule="exact"/>
    </w:pPr>
    <w:rPr>
      <w:rFonts w:ascii="Verdana" w:hAnsi="Verdana"/>
      <w:sz w:val="14"/>
    </w:rPr>
  </w:style>
  <w:style w:type="paragraph" w:customStyle="1" w:styleId="Basisrubriekskop">
    <w:name w:val="Basisrubriekskop"/>
    <w:rsid w:val="008830B5"/>
    <w:pPr>
      <w:spacing w:after="20" w:line="220" w:lineRule="exact"/>
    </w:pPr>
    <w:rPr>
      <w:rFonts w:ascii="Verdana" w:hAnsi="Verdana"/>
      <w:b/>
      <w:noProof/>
      <w:color w:val="FFFFFF"/>
      <w:sz w:val="14"/>
    </w:rPr>
  </w:style>
  <w:style w:type="character" w:customStyle="1" w:styleId="InvullingChar">
    <w:name w:val="Invulling Char"/>
    <w:link w:val="Invulling"/>
    <w:rsid w:val="008830B5"/>
    <w:rPr>
      <w:rFonts w:ascii="Verdana" w:hAnsi="Verdana"/>
      <w:noProof/>
      <w:sz w:val="18"/>
      <w:lang w:val="nl-NL" w:eastAsia="nl-NL" w:bidi="ar-SA"/>
    </w:rPr>
  </w:style>
  <w:style w:type="character" w:customStyle="1" w:styleId="BasistekstChar">
    <w:name w:val="Basistekst Char"/>
    <w:link w:val="Basistekst"/>
    <w:rsid w:val="008830B5"/>
    <w:rPr>
      <w:rFonts w:ascii="Verdana" w:hAnsi="Verdana"/>
      <w:sz w:val="14"/>
      <w:lang w:val="nl-NL" w:eastAsia="nl-NL" w:bidi="ar-SA"/>
    </w:rPr>
  </w:style>
  <w:style w:type="paragraph" w:customStyle="1" w:styleId="Basistekst">
    <w:name w:val="Basistekst"/>
    <w:basedOn w:val="Standaard"/>
    <w:link w:val="BasistekstChar"/>
    <w:rsid w:val="008830B5"/>
  </w:style>
  <w:style w:type="character" w:customStyle="1" w:styleId="VoettekstChar">
    <w:name w:val="Voettekst Char"/>
    <w:link w:val="Voettekst"/>
    <w:rsid w:val="00C94144"/>
    <w:rPr>
      <w:rFonts w:ascii="Verdana" w:hAnsi="Verdana"/>
      <w:noProof/>
      <w:sz w:val="14"/>
    </w:rPr>
  </w:style>
  <w:style w:type="paragraph" w:customStyle="1" w:styleId="Basisrubieksblokje">
    <w:name w:val="Basisrubieksblokje"/>
    <w:basedOn w:val="Standaard"/>
    <w:next w:val="Standaard"/>
    <w:autoRedefine/>
    <w:rsid w:val="003443A0"/>
    <w:pPr>
      <w:spacing w:before="0" w:after="20" w:line="220" w:lineRule="exact"/>
      <w:jc w:val="center"/>
    </w:pPr>
    <w:rPr>
      <w:b/>
      <w:noProof/>
      <w:color w:val="FFFFFF"/>
    </w:rPr>
  </w:style>
  <w:style w:type="character" w:customStyle="1" w:styleId="AankruishokjeszonderinvulveldChar">
    <w:name w:val="Aankruishokjes zonder invulveld Char"/>
    <w:link w:val="Aankruishokjeszonderinvulveld"/>
    <w:rsid w:val="003443A0"/>
    <w:rPr>
      <w:rFonts w:ascii="Verdana" w:hAnsi="Verdana"/>
      <w:noProof/>
      <w:sz w:val="14"/>
    </w:rPr>
  </w:style>
  <w:style w:type="character" w:customStyle="1" w:styleId="InvulinstructiebovenChar">
    <w:name w:val="Invulinstructie boven Char"/>
    <w:link w:val="Invulinstructieboven"/>
    <w:rsid w:val="007A53E4"/>
    <w:rPr>
      <w:rFonts w:ascii="Verdana" w:hAnsi="Verdana"/>
      <w:i/>
      <w:noProof/>
      <w:sz w:val="14"/>
    </w:rPr>
  </w:style>
  <w:style w:type="character" w:customStyle="1" w:styleId="FormuliernummerbrievenChar">
    <w:name w:val="Formuliernummer brieven Char"/>
    <w:link w:val="Formuliernummerbrieven"/>
    <w:rsid w:val="007A53E4"/>
    <w:rPr>
      <w:rFonts w:ascii="Verdana" w:hAnsi="Verdana"/>
      <w:sz w:val="14"/>
    </w:rPr>
  </w:style>
  <w:style w:type="paragraph" w:customStyle="1" w:styleId="Formuliernummerbrieven">
    <w:name w:val="Formuliernummer brieven"/>
    <w:basedOn w:val="Standaard"/>
    <w:link w:val="FormuliernummerbrievenChar"/>
    <w:rsid w:val="007A53E4"/>
  </w:style>
  <w:style w:type="paragraph" w:customStyle="1" w:styleId="Paginanummerbrieven">
    <w:name w:val="Paginanummer brieven"/>
    <w:basedOn w:val="Formuliernummerbrieven"/>
    <w:rsid w:val="007A53E4"/>
    <w:pPr>
      <w:spacing w:before="0"/>
      <w:jc w:val="right"/>
    </w:pPr>
  </w:style>
  <w:style w:type="character" w:styleId="Verwijzingopmerking">
    <w:name w:val="annotation reference"/>
    <w:uiPriority w:val="99"/>
    <w:semiHidden/>
    <w:unhideWhenUsed/>
    <w:rsid w:val="0074166C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74166C"/>
    <w:rPr>
      <w:sz w:val="20"/>
    </w:rPr>
  </w:style>
  <w:style w:type="character" w:customStyle="1" w:styleId="TekstopmerkingChar">
    <w:name w:val="Tekst opmerking Char"/>
    <w:link w:val="Tekstopmerking"/>
    <w:uiPriority w:val="99"/>
    <w:semiHidden/>
    <w:rsid w:val="0074166C"/>
    <w:rPr>
      <w:rFonts w:ascii="Verdana" w:hAnsi="Verdana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74166C"/>
    <w:rPr>
      <w:b/>
      <w:bCs/>
    </w:rPr>
  </w:style>
  <w:style w:type="character" w:customStyle="1" w:styleId="OnderwerpvanopmerkingChar">
    <w:name w:val="Onderwerp van opmerking Char"/>
    <w:link w:val="Onderwerpvanopmerking"/>
    <w:uiPriority w:val="99"/>
    <w:semiHidden/>
    <w:rsid w:val="0074166C"/>
    <w:rPr>
      <w:rFonts w:ascii="Verdana" w:hAnsi="Verdana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682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endnotes" Target="endnotes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footnotes" Target="foot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settings" Target="settings.xm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image" Target="media/image1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V:\AMSD2\UWV\KMO\0.9%20VFO\09.114%20Word%20formulieren\4%20-%20Sjablonen%20en%20logo's\Sjablonen\1.2%20Sjabloon%20met%20barcode%20MOM%20basis.dot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?mso-contentType ?>
<FormTemplates xmlns="http://schemas.microsoft.com/sharepoint/v3/contenttype/forms">
  <Display>ListForm</Display>
  <Edit>ListForm</Edit>
  <New>ListForm</New>
</FormTemplates>
</file>

<file path=customXml/item2.xml><?xml version="1.0" encoding="utf-8"?>
<?mso-contentType ?>
<spe:Receivers xmlns:spe="http://schemas.microsoft.com/sharepoint/events"/>
</file>

<file path=customXml/item3.xml><?xml version="1.0" encoding="utf-8"?>
<?mso-contentType ?>
<customXsn xmlns="http://schemas.microsoft.com/office/2006/metadata/customXsn">
  <xsnLocation/>
  <cached>True</cached>
  <openByDefault>True</openByDefault>
  <xsnScope/>
</customXsn>
</file>

<file path=customXml/item4.xml><?xml version="1.0" encoding="utf-8"?>
<?mso-contentType ?>
<SharedContentType xmlns="Microsoft.SharePoint.Taxonomy.ContentTypeSync" SourceId="ecadf510-6fd9-4589-915b-e40c5db06ce5" ContentTypeId="0x01" PreviousValue="false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8762AC4E6B694EBA2FF6F813C94FD7" ma:contentTypeVersion="48" ma:contentTypeDescription="Een nieuw document maken." ma:contentTypeScope="" ma:versionID="dc2ab41be734a95e48010d6e4c9c5a7a">
  <xsd:schema xmlns:xsd="http://www.w3.org/2001/XMLSchema" xmlns:xs="http://www.w3.org/2001/XMLSchema" xmlns:p="http://schemas.microsoft.com/office/2006/metadata/properties" xmlns:ns2="73848b0d-4241-428f-b842-2a7cc62422f4" xmlns:ns3="http://schemas.microsoft.com/sharepoint/v3/fields" xmlns:ns4="af98a075-79c4-4b3c-9454-c06e2b6a8661" xmlns:ns5="02e77cdc-f813-4d9b-8a9a-5a6b54e90e6a" targetNamespace="http://schemas.microsoft.com/office/2006/metadata/properties" ma:root="true" ma:fieldsID="d3d40a7e8f4405242b7d99c325c6d863" ns2:_="" ns3:_="" ns4:_="" ns5:_="">
    <xsd:import namespace="73848b0d-4241-428f-b842-2a7cc62422f4"/>
    <xsd:import namespace="http://schemas.microsoft.com/sharepoint/v3/fields"/>
    <xsd:import namespace="af98a075-79c4-4b3c-9454-c06e2b6a8661"/>
    <xsd:import namespace="02e77cdc-f813-4d9b-8a9a-5a6b54e90e6a"/>
    <xsd:element name="properties">
      <xsd:complexType>
        <xsd:sequence>
          <xsd:element name="documentManagement">
            <xsd:complexType>
              <xsd:all>
                <xsd:element ref="ns2:Unieknr" minOccurs="0"/>
                <xsd:element ref="ns2:Doelgroep_x0020_1" minOccurs="0"/>
                <xsd:element ref="ns2:Doelgroep_x0020_2" minOccurs="0"/>
                <xsd:element ref="ns2:Doelgroep_x0020_3" minOccurs="0"/>
                <xsd:element ref="ns2:Product" minOccurs="0"/>
                <xsd:element ref="ns2:Divisie" minOccurs="0"/>
                <xsd:element ref="ns2:Regeling_x0020_1" minOccurs="0"/>
                <xsd:element ref="ns2:Regeling_x0020_2" minOccurs="0"/>
                <xsd:element ref="ns2:Wet_x002d__x0020_en_x0020_Regelgeving_x0020_3" minOccurs="0"/>
                <xsd:element ref="ns2:Wet_x0020_en_x0020_Regelgeving_x0020_4" minOccurs="0"/>
                <xsd:element ref="ns2:Status" minOccurs="0"/>
                <xsd:element ref="ns2:Intern_x0020__x002f__x0020_Extern" minOccurs="0"/>
                <xsd:element ref="ns2:Opmerkingen" minOccurs="0"/>
                <xsd:element ref="ns2:KCV_x0020_nummer" minOccurs="0"/>
                <xsd:element ref="ns2:Brievenboeknummer" minOccurs="0"/>
                <xsd:element ref="ns3:_Identifier" minOccurs="0"/>
                <xsd:element ref="ns4:_dlc_DocId" minOccurs="0"/>
                <xsd:element ref="ns4:_dlc_DocIdUrl" minOccurs="0"/>
                <xsd:element ref="ns4:_dlc_DocIdPersistId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5:SharedWithUsers" minOccurs="0"/>
                <xsd:element ref="ns5:SharedWithDetails" minOccurs="0"/>
                <xsd:element ref="ns2:Editi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848b0d-4241-428f-b842-2a7cc62422f4" elementFormDefault="qualified">
    <xsd:import namespace="http://schemas.microsoft.com/office/2006/documentManagement/types"/>
    <xsd:import namespace="http://schemas.microsoft.com/office/infopath/2007/PartnerControls"/>
    <xsd:element name="Unieknr" ma:index="2" nillable="true" ma:displayName="Uniek nr" ma:internalName="Unieknr" ma:readOnly="false">
      <xsd:simpleType>
        <xsd:restriction base="dms:Text">
          <xsd:maxLength value="255"/>
        </xsd:restriction>
      </xsd:simpleType>
    </xsd:element>
    <xsd:element name="Doelgroep_x0020_1" ma:index="3" nillable="true" ma:displayName="Doelgroep 1" ma:format="Dropdown" ma:internalName="Doelgroep_x0020_1" ma:readOnly="false">
      <xsd:simpleType>
        <xsd:restriction base="dms:Choice">
          <xsd:enumeration value="--"/>
          <xsd:enumeration value="Algemeen"/>
          <xsd:enumeration value="Arbeidsbeperkt"/>
          <xsd:enumeration value="Arbeidsdeskundigen (extern)"/>
          <xsd:enumeration value="Arbeidsdeskundigen (UWV)"/>
          <xsd:enumeration value="Bedrijfsartsen (ARBO)"/>
          <xsd:enumeration value="Eigenrisicodrager"/>
          <xsd:enumeration value="Flexwerkers"/>
          <xsd:enumeration value="Gemeenten"/>
          <xsd:enumeration value="Internationaal"/>
          <xsd:enumeration value="Met IOW-uitkering"/>
          <xsd:enumeration value="Met IVA-uitkering"/>
          <xsd:enumeration value="Met Wajong-uitkering"/>
          <xsd:enumeration value="Met WAO-uitkering"/>
          <xsd:enumeration value="Met WAZO-uitkering"/>
          <xsd:enumeration value="Met WAZ-uitkering"/>
          <xsd:enumeration value="Met WGA-uitkering"/>
          <xsd:enumeration value="Met WIA-uitkering"/>
          <xsd:enumeration value="Met WW-uitkering"/>
          <xsd:enumeration value="Met ZW-uitkering"/>
          <xsd:enumeration value="O&amp;O"/>
          <xsd:enumeration value="Particulieren"/>
          <xsd:enumeration value="Re-integratiebedrijven"/>
          <xsd:enumeration value="Uitkeringsgerechtigden"/>
          <xsd:enumeration value="UWV intern"/>
          <xsd:enumeration value="Verzekeringsartsen (UWV)"/>
          <xsd:enumeration value="Vrijwillig verzekerden"/>
          <xsd:enumeration value="Werkgevers"/>
          <xsd:enumeration value="Werknemers"/>
          <xsd:enumeration value="Werkzoekenden"/>
          <xsd:enumeration value="Zakelijk"/>
          <xsd:enumeration value="Zelfstandigen"/>
        </xsd:restriction>
      </xsd:simpleType>
    </xsd:element>
    <xsd:element name="Doelgroep_x0020_2" ma:index="4" nillable="true" ma:displayName="Doelgroep 2" ma:format="Dropdown" ma:internalName="Doelgroep_x0020_2" ma:readOnly="false">
      <xsd:simpleType>
        <xsd:restriction base="dms:Choice">
          <xsd:enumeration value="--"/>
          <xsd:enumeration value="Algemeen"/>
          <xsd:enumeration value="Arbeidsbeperkt"/>
          <xsd:enumeration value="Arbeidsdeskundigen (extern)"/>
          <xsd:enumeration value="Arbeidsdeskundigen (UWV)"/>
          <xsd:enumeration value="Bedrijfsartsen (ARBO)"/>
          <xsd:enumeration value="Eigenrisicodrager"/>
          <xsd:enumeration value="Flexwerkers"/>
          <xsd:enumeration value="Gemeenten"/>
          <xsd:enumeration value="Internationaal"/>
          <xsd:enumeration value="Met IOW-uitkering"/>
          <xsd:enumeration value="Met IVA-uitkering"/>
          <xsd:enumeration value="Met Wajong-uitkering"/>
          <xsd:enumeration value="Met WAO-uitkering"/>
          <xsd:enumeration value="Met WAZO-uitkering"/>
          <xsd:enumeration value="Met WAZ-uitkering"/>
          <xsd:enumeration value="Met WGA-uitkering"/>
          <xsd:enumeration value="Met WIA-uitkering"/>
          <xsd:enumeration value="Met WW-uitkering"/>
          <xsd:enumeration value="Met ZW-uitkering"/>
          <xsd:enumeration value="O&amp;O"/>
          <xsd:enumeration value="Particulieren"/>
          <xsd:enumeration value="Re-integratiebedrijven"/>
          <xsd:enumeration value="Uitkeringsgerechtigden"/>
          <xsd:enumeration value="UWV intern"/>
          <xsd:enumeration value="Verzekeringsartsen (UWV)"/>
          <xsd:enumeration value="Vrijwillig verzekerden"/>
          <xsd:enumeration value="Werkgevers"/>
          <xsd:enumeration value="Werknemers"/>
          <xsd:enumeration value="Werkzoekenden"/>
          <xsd:enumeration value="Zakelijk"/>
          <xsd:enumeration value="Zelfstandigen"/>
        </xsd:restriction>
      </xsd:simpleType>
    </xsd:element>
    <xsd:element name="Doelgroep_x0020_3" ma:index="5" nillable="true" ma:displayName="Doelgroep 3" ma:format="Dropdown" ma:internalName="Doelgroep_x0020_3" ma:readOnly="false">
      <xsd:simpleType>
        <xsd:restriction base="dms:Choice">
          <xsd:enumeration value="--"/>
          <xsd:enumeration value="Algemeen"/>
          <xsd:enumeration value="Arbeidsbeperkt"/>
          <xsd:enumeration value="Arbeidsdeskundigen (extern)"/>
          <xsd:enumeration value="Arbeidsdeskundigen (UWV)"/>
          <xsd:enumeration value="Bedrijfsartsen (ARBO)"/>
          <xsd:enumeration value="Eigenrisicodrager"/>
          <xsd:enumeration value="Flexwerkers"/>
          <xsd:enumeration value="Gemeenten"/>
          <xsd:enumeration value="Internationaal"/>
          <xsd:enumeration value="Met IOW-uitkering"/>
          <xsd:enumeration value="Met IVA-uitkering"/>
          <xsd:enumeration value="Met Wajong-uitkering"/>
          <xsd:enumeration value="Met WAO-uitkering"/>
          <xsd:enumeration value="Met WAZO-uitkering"/>
          <xsd:enumeration value="Met WAZ-uitkering"/>
          <xsd:enumeration value="Met WGA-uitkering"/>
          <xsd:enumeration value="Met WIA-uitkering"/>
          <xsd:enumeration value="Met WW-uitkering"/>
          <xsd:enumeration value="Met ZW-uitkering"/>
          <xsd:enumeration value="O&amp;O"/>
          <xsd:enumeration value="Particulieren"/>
          <xsd:enumeration value="Re-integratiebedrijven"/>
          <xsd:enumeration value="Uitkeringsgerechtigden"/>
          <xsd:enumeration value="UWV intern"/>
          <xsd:enumeration value="Verzekeringsartsen (UWV)"/>
          <xsd:enumeration value="Vrijwillig verzekerden"/>
          <xsd:enumeration value="Werkgevers"/>
          <xsd:enumeration value="Werknemers"/>
          <xsd:enumeration value="Werkzoekenden"/>
          <xsd:enumeration value="Zakelijk"/>
          <xsd:enumeration value="Zelfstandigen"/>
        </xsd:restriction>
      </xsd:simpleType>
    </xsd:element>
    <xsd:element name="Product" ma:index="6" nillable="true" ma:displayName="Contenttype" ma:format="Dropdown" ma:internalName="Product" ma:readOnly="false">
      <xsd:simpleType>
        <xsd:restriction base="dms:Choice">
          <xsd:enumeration value="Briefpapier"/>
          <xsd:enumeration value="Brieven"/>
          <xsd:enumeration value="Brochures"/>
          <xsd:enumeration value="Diversen"/>
          <xsd:enumeration value="Enveloppen"/>
          <xsd:enumeration value="Folders/Infosheet"/>
          <xsd:enumeration value="Formulieren"/>
          <xsd:enumeration value="Handleidingen"/>
          <xsd:enumeration value="Klantvraag en -antwoord"/>
          <xsd:enumeration value="Mailing"/>
          <xsd:enumeration value="Stationary"/>
          <xsd:enumeration value="Video"/>
          <xsd:enumeration value="Webapplicatie"/>
          <xsd:enumeration value="Webformulier"/>
          <xsd:enumeration value="Webpagina"/>
          <xsd:enumeration value="Zwaluw Word"/>
        </xsd:restriction>
      </xsd:simpleType>
    </xsd:element>
    <xsd:element name="Divisie" ma:index="7" nillable="true" ma:displayName="Divisie" ma:format="Dropdown" ma:internalName="Divisie" ma:readOnly="false">
      <xsd:simpleType>
        <xsd:restriction base="dms:Choice">
          <xsd:enumeration value="B&amp;B"/>
          <xsd:enumeration value="CC"/>
          <xsd:enumeration value="FB"/>
          <xsd:enumeration value="FEZ"/>
          <xsd:enumeration value="HH"/>
          <xsd:enumeration value="HRM"/>
          <xsd:enumeration value="IT"/>
          <xsd:enumeration value="JZ"/>
          <xsd:enumeration value="K&amp;S"/>
          <xsd:enumeration value="SMZ"/>
          <xsd:enumeration value="UGD"/>
          <xsd:enumeration value="Uitkeren"/>
          <xsd:enumeration value="Werkbedrijf"/>
        </xsd:restriction>
      </xsd:simpleType>
    </xsd:element>
    <xsd:element name="Regeling_x0020_1" ma:index="8" nillable="true" ma:displayName="Wet- en Regelgeving 1" ma:format="Dropdown" ma:internalName="Regeling_x0020_1" ma:readOnly="false">
      <xsd:simpleType>
        <xsd:restriction base="dms:Choice">
          <xsd:enumeration value="--"/>
          <xsd:enumeration value="Algemeen"/>
          <xsd:enumeration value="AVG"/>
          <xsd:enumeration value="AW"/>
          <xsd:enumeration value="IOW"/>
          <xsd:enumeration value="IVA"/>
          <xsd:enumeration value="NOW"/>
          <xsd:enumeration value="Participatiewet"/>
          <xsd:enumeration value="Re-integratieregelingen"/>
          <xsd:enumeration value="TOFA"/>
          <xsd:enumeration value="Toeslagenwet"/>
          <xsd:enumeration value="UWV: intern"/>
          <xsd:enumeration value="Wajong"/>
          <xsd:enumeration value="WAO"/>
          <xsd:enumeration value="WAZ"/>
          <xsd:enumeration value="WAZO"/>
          <xsd:enumeration value="Werknemersverzekeringen algemeen"/>
          <xsd:enumeration value="WGA"/>
          <xsd:enumeration value="WIA"/>
          <xsd:enumeration value="Wtl"/>
          <xsd:enumeration value="WVLZ"/>
          <xsd:enumeration value="WW"/>
          <xsd:enumeration value="WWZ"/>
          <xsd:enumeration value="ZEZ"/>
          <xsd:enumeration value="Ziektewet"/>
        </xsd:restriction>
      </xsd:simpleType>
    </xsd:element>
    <xsd:element name="Regeling_x0020_2" ma:index="9" nillable="true" ma:displayName="Wet- en Regelgeving 2" ma:format="Dropdown" ma:internalName="Regeling_x0020_2" ma:readOnly="false">
      <xsd:simpleType>
        <xsd:restriction base="dms:Choice">
          <xsd:enumeration value="--"/>
          <xsd:enumeration value="Algemeen"/>
          <xsd:enumeration value="AVG"/>
          <xsd:enumeration value="AW"/>
          <xsd:enumeration value="IOW"/>
          <xsd:enumeration value="IVA"/>
          <xsd:enumeration value="NOW"/>
          <xsd:enumeration value="Participatiewet"/>
          <xsd:enumeration value="Re-integratieregelingen"/>
          <xsd:enumeration value="Toeslagenwet"/>
          <xsd:enumeration value="TOFA"/>
          <xsd:enumeration value="UWV: intern"/>
          <xsd:enumeration value="Wajong"/>
          <xsd:enumeration value="WAO"/>
          <xsd:enumeration value="WAZ"/>
          <xsd:enumeration value="WAZO"/>
          <xsd:enumeration value="Werknemersverzekeringen algemeen"/>
          <xsd:enumeration value="WGA"/>
          <xsd:enumeration value="WIA"/>
          <xsd:enumeration value="Wtl"/>
          <xsd:enumeration value="WVLZ"/>
          <xsd:enumeration value="WW"/>
          <xsd:enumeration value="WWZ"/>
          <xsd:enumeration value="ZEZ"/>
          <xsd:enumeration value="Ziektewet"/>
        </xsd:restriction>
      </xsd:simpleType>
    </xsd:element>
    <xsd:element name="Wet_x002d__x0020_en_x0020_Regelgeving_x0020_3" ma:index="10" nillable="true" ma:displayName="Wet- en Regelgeving 3" ma:format="Dropdown" ma:internalName="Wet_x002d__x0020_en_x0020_Regelgeving_x0020_3" ma:readOnly="false">
      <xsd:simpleType>
        <xsd:restriction base="dms:Choice">
          <xsd:enumeration value="--"/>
          <xsd:enumeration value="Algemeen"/>
          <xsd:enumeration value="AVG"/>
          <xsd:enumeration value="AW"/>
          <xsd:enumeration value="IOW"/>
          <xsd:enumeration value="IVA"/>
          <xsd:enumeration value="NOW"/>
          <xsd:enumeration value="Participatiewet"/>
          <xsd:enumeration value="Re-integratieregelingen"/>
          <xsd:enumeration value="Toeslagenwet"/>
          <xsd:enumeration value="TOFA"/>
          <xsd:enumeration value="UWV: intern"/>
          <xsd:enumeration value="Wajong"/>
          <xsd:enumeration value="WAO"/>
          <xsd:enumeration value="WAZ"/>
          <xsd:enumeration value="WAZO"/>
          <xsd:enumeration value="Werknemersverzekeringen algemeen"/>
          <xsd:enumeration value="WGA"/>
          <xsd:enumeration value="WIA"/>
          <xsd:enumeration value="Wtl"/>
          <xsd:enumeration value="WVLZ"/>
          <xsd:enumeration value="WW"/>
          <xsd:enumeration value="WWZ"/>
          <xsd:enumeration value="ZEZ"/>
          <xsd:enumeration value="Ziektewet"/>
        </xsd:restriction>
      </xsd:simpleType>
    </xsd:element>
    <xsd:element name="Wet_x0020_en_x0020_Regelgeving_x0020_4" ma:index="11" nillable="true" ma:displayName="Wet- en Regelgeving 4" ma:format="Dropdown" ma:internalName="Wet_x0020_en_x0020_Regelgeving_x0020_4" ma:readOnly="false">
      <xsd:simpleType>
        <xsd:restriction base="dms:Choice">
          <xsd:enumeration value="--"/>
          <xsd:enumeration value="Algemeen"/>
          <xsd:enumeration value="AVG"/>
          <xsd:enumeration value="AW"/>
          <xsd:enumeration value="IOW"/>
          <xsd:enumeration value="IVA"/>
          <xsd:enumeration value="NOW"/>
          <xsd:enumeration value="Participatiewet"/>
          <xsd:enumeration value="Re-integratieregelingen"/>
          <xsd:enumeration value="Toeslagenwet"/>
          <xsd:enumeration value="TOFA"/>
          <xsd:enumeration value="UWV: intern"/>
          <xsd:enumeration value="Wajong"/>
          <xsd:enumeration value="WAO"/>
          <xsd:enumeration value="WAZ"/>
          <xsd:enumeration value="WAZO"/>
          <xsd:enumeration value="Werknemersverzekeringen algemeen"/>
          <xsd:enumeration value="WGA"/>
          <xsd:enumeration value="WIA"/>
          <xsd:enumeration value="Wtl"/>
          <xsd:enumeration value="WVLZ"/>
          <xsd:enumeration value="WW"/>
          <xsd:enumeration value="WWZ"/>
          <xsd:enumeration value="ZEZ"/>
          <xsd:enumeration value="Ziektewet"/>
        </xsd:restriction>
      </xsd:simpleType>
    </xsd:element>
    <xsd:element name="Status" ma:index="12" nillable="true" ma:displayName="Status" ma:format="Dropdown" ma:internalName="Status" ma:readOnly="false">
      <xsd:simpleType>
        <xsd:restriction base="dms:Choice">
          <xsd:enumeration value="Actueel"/>
          <xsd:enumeration value="In bewerking"/>
          <xsd:enumeration value="Vervallen"/>
        </xsd:restriction>
      </xsd:simpleType>
    </xsd:element>
    <xsd:element name="Intern_x0020__x002f__x0020_Extern" ma:index="13" nillable="true" ma:displayName="Intern / Extern" ma:default="Extern" ma:format="Dropdown" ma:internalName="Intern_x0020__x002f__x0020_Extern" ma:readOnly="false">
      <xsd:simpleType>
        <xsd:restriction base="dms:Choice">
          <xsd:enumeration value="Extern"/>
          <xsd:enumeration value="Intern"/>
        </xsd:restriction>
      </xsd:simpleType>
    </xsd:element>
    <xsd:element name="Opmerkingen" ma:index="14" nillable="true" ma:displayName="Opmerkingen" ma:internalName="Opmerkingen" ma:readOnly="false">
      <xsd:simpleType>
        <xsd:restriction base="dms:Note"/>
      </xsd:simpleType>
    </xsd:element>
    <xsd:element name="KCV_x0020_nummer" ma:index="15" nillable="true" ma:displayName="Ticket nr" ma:internalName="KCV_x0020_nummer" ma:readOnly="false">
      <xsd:simpleType>
        <xsd:restriction base="dms:Note">
          <xsd:maxLength value="255"/>
        </xsd:restriction>
      </xsd:simpleType>
    </xsd:element>
    <xsd:element name="Brievenboeknummer" ma:index="16" nillable="true" ma:displayName="Brievenboek nr" ma:internalName="Brievenboeknummer" ma:readOnly="false">
      <xsd:simpleType>
        <xsd:restriction base="dms:Text">
          <xsd:maxLength value="255"/>
        </xsd:restriction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3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ternalName="MediaServiceObjectDetectorVersions" ma:readOnly="true">
      <xsd:simpleType>
        <xsd:restriction base="dms:Text"/>
      </xsd:simpleType>
    </xsd:element>
    <xsd:element name="Editie" ma:index="34" nillable="true" ma:displayName="Editie" ma:internalName="Editie" ma:readOnly="false">
      <xsd:simpleType>
        <xsd:restriction base="dms:Text">
          <xsd:maxLength value="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Identifier" ma:index="24" nillable="true" ma:displayName="Bron-id" ma:description="Een id-reeks of -nummer, normaal gesproken als onderdeel van een formeel identificatiesysteem" ma:internalName="_Identifier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98a075-79c4-4b3c-9454-c06e2b6a8661" elementFormDefault="qualified">
    <xsd:import namespace="http://schemas.microsoft.com/office/2006/documentManagement/types"/>
    <xsd:import namespace="http://schemas.microsoft.com/office/infopath/2007/PartnerControls"/>
    <xsd:element name="_dlc_DocId" ma:index="25" nillable="true" ma:displayName="Waarde van de document-id" ma:description="De waarde van de document-id die aan dit item is toegewezen." ma:internalName="_dlc_DocId" ma:readOnly="true">
      <xsd:simpleType>
        <xsd:restriction base="dms:Text"/>
      </xsd:simpleType>
    </xsd:element>
    <xsd:element name="_dlc_DocIdUrl" ma:index="26" nillable="true" ma:displayName="Document-id" ma:description="Permanente koppeling naar dit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7" nillable="true" ma:displayName="Persist ID" ma:description="Keep ID on add." ma:hidden="true" ma:internalName="_dlc_DocIdPersistId" ma:readOnly="fals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e77cdc-f813-4d9b-8a9a-5a6b54e90e6a" elementFormDefault="qualified">
    <xsd:import namespace="http://schemas.microsoft.com/office/2006/documentManagement/types"/>
    <xsd:import namespace="http://schemas.microsoft.com/office/infopath/2007/PartnerControls"/>
    <xsd:element name="SharedWithUsers" ma:index="32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3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1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LongProperties xmlns="http://schemas.microsoft.com/office/2006/metadata/longProperties"/>
</file>

<file path=customXml/item7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Unieknr xmlns="73848b0d-4241-428f-b842-2a7cc62422f4">34212</Unieknr>
    <Regeling_x0020_1 xmlns="73848b0d-4241-428f-b842-2a7cc62422f4">AW</Regeling_x0020_1>
    <Opmerkingen xmlns="73848b0d-4241-428f-b842-2a7cc62422f4">Basis NL versie: SZ140 34209
Ook TEF + brievenboekformulier van.
04-18: Nieuw formulier</Opmerkingen>
    <Status xmlns="73848b0d-4241-428f-b842-2a7cc62422f4">Actueel</Status>
    <Wet_x0020_en_x0020_Regelgeving_x0020_4 xmlns="73848b0d-4241-428f-b842-2a7cc62422f4" xsi:nil="true"/>
    <Divisie xmlns="73848b0d-4241-428f-b842-2a7cc62422f4">SMZ</Divisie>
    <KCV_x0020_nummer xmlns="73848b0d-4241-428f-b842-2a7cc62422f4">201805, B-51985+01, 201806, B-52847+01</KCV_x0020_nummer>
    <_dlc_DocIdPersistId xmlns="af98a075-79c4-4b3c-9454-c06e2b6a8661" xsi:nil="true"/>
    <Product xmlns="73848b0d-4241-428f-b842-2a7cc62422f4">Formulieren</Product>
    <Intern_x0020__x002f__x0020_Extern xmlns="73848b0d-4241-428f-b842-2a7cc62422f4">Extern</Intern_x0020__x002f__x0020_Extern>
    <Regeling_x0020_2 xmlns="73848b0d-4241-428f-b842-2a7cc62422f4">--</Regeling_x0020_2>
    <_Identifier xmlns="http://schemas.microsoft.com/sharepoint/v3/fields" xsi:nil="true"/>
    <Brievenboeknummer xmlns="73848b0d-4241-428f-b842-2a7cc62422f4" xsi:nil="true"/>
    <Editie xmlns="73848b0d-4241-428f-b842-2a7cc62422f4">09-21</Editie>
    <Doelgroep_x0020_1 xmlns="73848b0d-4241-428f-b842-2a7cc62422f4">Internationaal</Doelgroep_x0020_1>
    <Doelgroep_x0020_2 xmlns="73848b0d-4241-428f-b842-2a7cc62422f4">Arbeidsbeperkt</Doelgroep_x0020_2>
    <Doelgroep_x0020_3 xmlns="73848b0d-4241-428f-b842-2a7cc62422f4">--</Doelgroep_x0020_3>
    <Wet_x002d__x0020_en_x0020_Regelgeving_x0020_3 xmlns="73848b0d-4241-428f-b842-2a7cc62422f4" xsi:nil="true"/>
  </documentManagement>
</p:properties>
</file>

<file path=customXml/itemProps1.xml><?xml version="1.0" encoding="utf-8"?>
<ds:datastoreItem xmlns:ds="http://schemas.openxmlformats.org/officeDocument/2006/customXml" ds:itemID="{CE80AD1B-3A56-44A6-9147-82BFFB4884A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4630387-529A-41DE-AEAF-78B1BB78ECC1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0EA76F9A-13C4-40D7-8B16-CDC5265FF3DE}">
  <ds:schemaRefs>
    <ds:schemaRef ds:uri="http://schemas.microsoft.com/office/2006/metadata/customXsn"/>
  </ds:schemaRefs>
</ds:datastoreItem>
</file>

<file path=customXml/itemProps4.xml><?xml version="1.0" encoding="utf-8"?>
<ds:datastoreItem xmlns:ds="http://schemas.openxmlformats.org/officeDocument/2006/customXml" ds:itemID="{9FFC989D-4425-4A53-8822-F9EACBBA7873}">
  <ds:schemaRefs>
    <ds:schemaRef ds:uri="Microsoft.SharePoint.Taxonomy.ContentTypeSync"/>
  </ds:schemaRefs>
</ds:datastoreItem>
</file>

<file path=customXml/itemProps5.xml><?xml version="1.0" encoding="utf-8"?>
<ds:datastoreItem xmlns:ds="http://schemas.openxmlformats.org/officeDocument/2006/customXml" ds:itemID="{269AE0CF-F20B-466C-90C8-798E1AAFA4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848b0d-4241-428f-b842-2a7cc62422f4"/>
    <ds:schemaRef ds:uri="http://schemas.microsoft.com/sharepoint/v3/fields"/>
    <ds:schemaRef ds:uri="af98a075-79c4-4b3c-9454-c06e2b6a8661"/>
    <ds:schemaRef ds:uri="02e77cdc-f813-4d9b-8a9a-5a6b54e90e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6.xml><?xml version="1.0" encoding="utf-8"?>
<ds:datastoreItem xmlns:ds="http://schemas.openxmlformats.org/officeDocument/2006/customXml" ds:itemID="{8D2053E8-13AF-4829-9699-A299DD535D08}">
  <ds:schemaRefs>
    <ds:schemaRef ds:uri="http://schemas.microsoft.com/office/2006/metadata/longProperties"/>
  </ds:schemaRefs>
</ds:datastoreItem>
</file>

<file path=customXml/itemProps7.xml><?xml version="1.0" encoding="utf-8"?>
<ds:datastoreItem xmlns:ds="http://schemas.openxmlformats.org/officeDocument/2006/customXml" ds:itemID="{CC7A1EBE-96CE-46B3-82BE-FD6D199C4084}">
  <ds:schemaRefs>
    <ds:schemaRef ds:uri="http://purl.org/dc/terms/"/>
    <ds:schemaRef ds:uri="http://www.w3.org/XML/1998/namespace"/>
    <ds:schemaRef ds:uri="http://schemas.microsoft.com/office/2006/documentManagement/types"/>
    <ds:schemaRef ds:uri="af98a075-79c4-4b3c-9454-c06e2b6a8661"/>
    <ds:schemaRef ds:uri="02e77cdc-f813-4d9b-8a9a-5a6b54e90e6a"/>
    <ds:schemaRef ds:uri="73848b0d-4241-428f-b842-2a7cc62422f4"/>
    <ds:schemaRef ds:uri="http://purl.org/dc/dcmitype/"/>
    <ds:schemaRef ds:uri="http://schemas.microsoft.com/sharepoint/v3/fields"/>
    <ds:schemaRef ds:uri="http://schemas.microsoft.com/office/2006/metadata/properties"/>
    <ds:schemaRef ds:uri="http://purl.org/dc/elements/1.1/"/>
    <ds:schemaRef ds:uri="http://schemas.microsoft.com/office/infopath/2007/PartnerControls"/>
    <ds:schemaRef ds:uri="http://schemas.openxmlformats.org/package/2006/metadata/core-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1.2 Sjabloon met barcode MOM basis</Template>
  <TotalTime>1</TotalTime>
  <Pages>1</Pages>
  <Words>305</Words>
  <Characters>1682</Characters>
  <Application>Microsoft Office Word</Application>
  <DocSecurity>4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Verklaring van in leven zijn ENG</dc:title>
  <dc:subject/>
  <dc:creator>Vogelenzang-de jong, Tünde (T.)</dc:creator>
  <cp:keywords/>
  <cp:lastModifiedBy>Vogelenzang-de jong, Tünde (T.)</cp:lastModifiedBy>
  <cp:revision>2</cp:revision>
  <cp:lastPrinted>2009-07-02T14:12:00Z</cp:lastPrinted>
  <dcterms:created xsi:type="dcterms:W3CDTF">2024-12-13T15:17:00Z</dcterms:created>
  <dcterms:modified xsi:type="dcterms:W3CDTF">2024-12-13T15:17:00Z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Polak, Muriëlle (M.G.)</vt:lpwstr>
  </property>
  <property fmtid="{D5CDD505-2E9C-101B-9397-08002B2CF9AE}" pid="3" name="display_urn:schemas-microsoft-com:office:office#Author">
    <vt:lpwstr>Polak, Muriëlle (M.G.)</vt:lpwstr>
  </property>
  <property fmtid="{D5CDD505-2E9C-101B-9397-08002B2CF9AE}" pid="4" name="_dlc_DocId">
    <vt:lpwstr>AWRMPQ7P2XKM-587111302-585</vt:lpwstr>
  </property>
  <property fmtid="{D5CDD505-2E9C-101B-9397-08002B2CF9AE}" pid="5" name="_dlc_DocIdItemGuid">
    <vt:lpwstr>d558f8d1-8ad4-41ea-82fa-8ca89c9fd6f1</vt:lpwstr>
  </property>
  <property fmtid="{D5CDD505-2E9C-101B-9397-08002B2CF9AE}" pid="6" name="_dlc_DocIdUrl">
    <vt:lpwstr>https://uwvnl.sharepoint.com/sites/dwu/KenS/UCR/_layouts/15/DocIdRedir.aspx?ID=AWRMPQ7P2XKM-587111302-585, AWRMPQ7P2XKM-587111302-585</vt:lpwstr>
  </property>
</Properties>
</file>