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2407"/>
        <w:gridCol w:w="275"/>
        <w:gridCol w:w="9"/>
        <w:gridCol w:w="133"/>
        <w:gridCol w:w="9"/>
        <w:gridCol w:w="144"/>
        <w:gridCol w:w="1273"/>
        <w:gridCol w:w="142"/>
        <w:gridCol w:w="283"/>
        <w:gridCol w:w="794"/>
        <w:gridCol w:w="140"/>
        <w:gridCol w:w="59"/>
        <w:gridCol w:w="2124"/>
        <w:gridCol w:w="142"/>
        <w:gridCol w:w="708"/>
        <w:gridCol w:w="857"/>
        <w:gridCol w:w="142"/>
      </w:tblGrid>
      <w:tr w:rsidR="00A36562" w14:paraId="2EF004F0" w14:textId="77777777" w:rsidTr="00A36562">
        <w:trPr>
          <w:cantSplit/>
          <w:trHeight w:val="80"/>
        </w:trPr>
        <w:tc>
          <w:tcPr>
            <w:tcW w:w="424" w:type="dxa"/>
            <w:vMerge w:val="restart"/>
            <w:hideMark/>
          </w:tcPr>
          <w:p w14:paraId="0AFCC621" w14:textId="77777777" w:rsidR="00A36562" w:rsidRDefault="00A36562" w:rsidP="00B10BA1">
            <w:pPr>
              <w:pStyle w:val="Tussenbalk"/>
              <w:spacing w:line="240" w:lineRule="auto"/>
            </w:pPr>
          </w:p>
        </w:tc>
        <w:tc>
          <w:tcPr>
            <w:tcW w:w="2977" w:type="dxa"/>
            <w:gridSpan w:val="6"/>
          </w:tcPr>
          <w:p w14:paraId="503FFC3E" w14:textId="122405BC" w:rsidR="00A36562" w:rsidRDefault="00A36562" w:rsidP="00B10BA1">
            <w:pPr>
              <w:pStyle w:val="Tussenbalk"/>
              <w:spacing w:line="240" w:lineRule="auto"/>
            </w:pPr>
          </w:p>
        </w:tc>
        <w:tc>
          <w:tcPr>
            <w:tcW w:w="6522" w:type="dxa"/>
            <w:gridSpan w:val="10"/>
          </w:tcPr>
          <w:p w14:paraId="41BCC4E5" w14:textId="432637B9" w:rsidR="00A36562" w:rsidRDefault="00EA5AFF" w:rsidP="00DC08DA">
            <w:pPr>
              <w:pStyle w:val="Boventekst"/>
              <w:jc w:val="right"/>
            </w:pPr>
            <w:r w:rsidRPr="00EA5AFF">
              <w:rPr>
                <w:color w:val="FF0000"/>
              </w:rPr>
              <w:t xml:space="preserve"> </w:t>
            </w:r>
            <w:r w:rsidR="00A36562">
              <w:t>1 van 1</w:t>
            </w:r>
          </w:p>
        </w:tc>
        <w:tc>
          <w:tcPr>
            <w:tcW w:w="142" w:type="dxa"/>
            <w:vMerge w:val="restart"/>
          </w:tcPr>
          <w:p w14:paraId="01DA4E07" w14:textId="77777777" w:rsidR="00A36562" w:rsidRDefault="00A36562" w:rsidP="00B10BA1"/>
        </w:tc>
      </w:tr>
      <w:tr w:rsidR="00A36562" w14:paraId="57A29B37" w14:textId="77777777" w:rsidTr="00A36562">
        <w:trPr>
          <w:cantSplit/>
          <w:trHeight w:val="651"/>
        </w:trPr>
        <w:tc>
          <w:tcPr>
            <w:tcW w:w="424" w:type="dxa"/>
            <w:vMerge/>
            <w:vAlign w:val="center"/>
            <w:hideMark/>
          </w:tcPr>
          <w:p w14:paraId="52BCE2BC" w14:textId="77777777" w:rsidR="00A36562" w:rsidRDefault="00A36562" w:rsidP="00B10BA1">
            <w:pPr>
              <w:spacing w:before="0" w:line="240" w:lineRule="auto"/>
              <w:rPr>
                <w:b/>
                <w:noProof/>
                <w:sz w:val="20"/>
              </w:rPr>
            </w:pPr>
          </w:p>
        </w:tc>
        <w:tc>
          <w:tcPr>
            <w:tcW w:w="2977" w:type="dxa"/>
            <w:gridSpan w:val="6"/>
            <w:vMerge w:val="restart"/>
            <w:vAlign w:val="center"/>
          </w:tcPr>
          <w:p w14:paraId="48FA2CFA" w14:textId="62B19C0F" w:rsidR="00A36562" w:rsidRDefault="00A36562" w:rsidP="00B10BA1">
            <w:pPr>
              <w:spacing w:before="0" w:line="240" w:lineRule="auto"/>
              <w:rPr>
                <w:b/>
                <w:noProof/>
                <w:sz w:val="20"/>
              </w:rPr>
            </w:pPr>
          </w:p>
        </w:tc>
        <w:tc>
          <w:tcPr>
            <w:tcW w:w="6522" w:type="dxa"/>
            <w:gridSpan w:val="10"/>
          </w:tcPr>
          <w:p w14:paraId="47AB9BC4" w14:textId="77777777" w:rsidR="00A36562" w:rsidRPr="00722DB5" w:rsidRDefault="00A36562" w:rsidP="00313078">
            <w:pPr>
              <w:pStyle w:val="Formuliertitel"/>
              <w:spacing w:before="240"/>
            </w:pPr>
            <w:r w:rsidRPr="00722DB5">
              <w:t>Machtiging</w:t>
            </w:r>
          </w:p>
        </w:tc>
        <w:tc>
          <w:tcPr>
            <w:tcW w:w="142" w:type="dxa"/>
            <w:vMerge/>
            <w:vAlign w:val="center"/>
            <w:hideMark/>
          </w:tcPr>
          <w:p w14:paraId="1D837816" w14:textId="77777777" w:rsidR="00A36562" w:rsidRDefault="00A36562" w:rsidP="00B10BA1">
            <w:pPr>
              <w:spacing w:before="0" w:line="240" w:lineRule="auto"/>
            </w:pPr>
          </w:p>
        </w:tc>
      </w:tr>
      <w:tr w:rsidR="00A36562" w14:paraId="4D6D501E" w14:textId="77777777" w:rsidTr="00A36562">
        <w:trPr>
          <w:cantSplit/>
          <w:trHeight w:val="136"/>
        </w:trPr>
        <w:tc>
          <w:tcPr>
            <w:tcW w:w="424" w:type="dxa"/>
            <w:vMerge/>
            <w:vAlign w:val="center"/>
            <w:hideMark/>
          </w:tcPr>
          <w:p w14:paraId="353170E6" w14:textId="77777777" w:rsidR="00A36562" w:rsidRDefault="00A36562" w:rsidP="00B10BA1">
            <w:pPr>
              <w:spacing w:before="0" w:line="240" w:lineRule="auto"/>
              <w:rPr>
                <w:b/>
                <w:noProof/>
                <w:sz w:val="20"/>
              </w:rPr>
            </w:pPr>
          </w:p>
        </w:tc>
        <w:tc>
          <w:tcPr>
            <w:tcW w:w="2977" w:type="dxa"/>
            <w:gridSpan w:val="6"/>
            <w:vMerge/>
            <w:vAlign w:val="center"/>
          </w:tcPr>
          <w:p w14:paraId="142961CD" w14:textId="46A4A3EC" w:rsidR="00A36562" w:rsidRDefault="00A36562" w:rsidP="00B10BA1">
            <w:pPr>
              <w:spacing w:before="0" w:line="240" w:lineRule="auto"/>
              <w:rPr>
                <w:b/>
                <w:noProof/>
                <w:sz w:val="20"/>
              </w:rPr>
            </w:pPr>
          </w:p>
        </w:tc>
        <w:tc>
          <w:tcPr>
            <w:tcW w:w="6522" w:type="dxa"/>
            <w:gridSpan w:val="10"/>
            <w:hideMark/>
          </w:tcPr>
          <w:p w14:paraId="1299C0A1" w14:textId="77777777" w:rsidR="00A36562" w:rsidRPr="00B9088D" w:rsidRDefault="00A36562" w:rsidP="00EA5AFF">
            <w:pPr>
              <w:pStyle w:val="Sub"/>
              <w:spacing w:line="240" w:lineRule="auto"/>
            </w:pPr>
            <w:r w:rsidRPr="00B9088D">
              <w:t>Voor aanvraag WW meenemen naar het buitenland</w:t>
            </w:r>
          </w:p>
        </w:tc>
        <w:tc>
          <w:tcPr>
            <w:tcW w:w="142" w:type="dxa"/>
            <w:vMerge/>
            <w:vAlign w:val="center"/>
            <w:hideMark/>
          </w:tcPr>
          <w:p w14:paraId="2F7F9B15" w14:textId="77777777" w:rsidR="00A36562" w:rsidRDefault="00A36562" w:rsidP="00B10BA1">
            <w:pPr>
              <w:spacing w:before="0" w:line="240" w:lineRule="auto"/>
            </w:pPr>
          </w:p>
        </w:tc>
      </w:tr>
      <w:tr w:rsidR="007D7A5A" w14:paraId="11EE0C82" w14:textId="77777777" w:rsidTr="00A36562">
        <w:trPr>
          <w:cantSplit/>
        </w:trPr>
        <w:tc>
          <w:tcPr>
            <w:tcW w:w="424" w:type="dxa"/>
          </w:tcPr>
          <w:p w14:paraId="75A7606B" w14:textId="77777777" w:rsidR="007D7A5A" w:rsidRDefault="007D7A5A" w:rsidP="00B10BA1">
            <w:pPr>
              <w:pStyle w:val="Toelichting"/>
            </w:pPr>
          </w:p>
        </w:tc>
        <w:tc>
          <w:tcPr>
            <w:tcW w:w="4392" w:type="dxa"/>
            <w:gridSpan w:val="8"/>
          </w:tcPr>
          <w:p w14:paraId="312ADAB0" w14:textId="77777777" w:rsidR="007D7A5A" w:rsidRPr="00B9088D" w:rsidRDefault="007D7A5A" w:rsidP="00B10BA1">
            <w:pPr>
              <w:pStyle w:val="Toelichting"/>
              <w:rPr>
                <w:szCs w:val="16"/>
              </w:rPr>
            </w:pPr>
          </w:p>
          <w:p w14:paraId="5414687B" w14:textId="77777777" w:rsidR="007D7A5A" w:rsidRPr="00B9088D" w:rsidRDefault="007D7A5A" w:rsidP="00F93758">
            <w:pPr>
              <w:pStyle w:val="Toelichtingvet"/>
            </w:pPr>
            <w:r w:rsidRPr="00B9088D">
              <w:t xml:space="preserve">Waarom dit formulier? </w:t>
            </w:r>
          </w:p>
          <w:p w14:paraId="2DF908A8" w14:textId="77777777" w:rsidR="007D7A5A" w:rsidRPr="00B9088D" w:rsidRDefault="007D7A5A" w:rsidP="00B10BA1">
            <w:pPr>
              <w:pStyle w:val="Toelichting"/>
              <w:rPr>
                <w:szCs w:val="16"/>
              </w:rPr>
            </w:pPr>
            <w:r w:rsidRPr="00B9088D">
              <w:rPr>
                <w:szCs w:val="16"/>
              </w:rPr>
              <w:t xml:space="preserve">Met dit formulier machtigt u iemand om namens u een aanvraag te doen om met een WW-uitkering werk te zoeken in het buitenland. </w:t>
            </w:r>
          </w:p>
          <w:p w14:paraId="45CDE3EE" w14:textId="77777777" w:rsidR="007D7A5A" w:rsidRPr="00B9088D" w:rsidRDefault="007D7A5A" w:rsidP="00B10BA1">
            <w:pPr>
              <w:pStyle w:val="Toelichting"/>
              <w:rPr>
                <w:szCs w:val="16"/>
              </w:rPr>
            </w:pPr>
          </w:p>
          <w:p w14:paraId="06AE0592" w14:textId="77777777" w:rsidR="007D7A5A" w:rsidRPr="00B9088D" w:rsidRDefault="007D7A5A" w:rsidP="00B10BA1">
            <w:pPr>
              <w:pStyle w:val="Toelichting"/>
              <w:rPr>
                <w:szCs w:val="16"/>
              </w:rPr>
            </w:pPr>
            <w:r w:rsidRPr="00B9088D">
              <w:rPr>
                <w:szCs w:val="16"/>
              </w:rPr>
              <w:t>De machtiging geldt niet voor andere zaken die belangrijk zijn tijdens een WW-uitkering, zoals het invullen van de Inkomstenopgave of een Wijzigingsformulier. Voor het invullen en ondertekenen van die formulieren blijft u zelf verantwoordelijk.</w:t>
            </w:r>
          </w:p>
          <w:p w14:paraId="5D1858ED" w14:textId="77777777" w:rsidR="007D7A5A" w:rsidRPr="00B9088D" w:rsidRDefault="007D7A5A" w:rsidP="00B10BA1">
            <w:pPr>
              <w:pStyle w:val="Toelichting"/>
              <w:rPr>
                <w:szCs w:val="16"/>
              </w:rPr>
            </w:pPr>
          </w:p>
          <w:p w14:paraId="0A18605B" w14:textId="77777777" w:rsidR="007D7A5A" w:rsidRPr="00B9088D" w:rsidRDefault="007D7A5A" w:rsidP="00F93758">
            <w:pPr>
              <w:pStyle w:val="Toelichtingvet"/>
            </w:pPr>
            <w:r w:rsidRPr="00B9088D">
              <w:t xml:space="preserve">Opsturen </w:t>
            </w:r>
          </w:p>
          <w:p w14:paraId="43D9C8C1" w14:textId="748C7FB7" w:rsidR="009F650C" w:rsidRPr="009F650C" w:rsidRDefault="009F650C" w:rsidP="009F650C">
            <w:pPr>
              <w:pStyle w:val="Toelichting"/>
              <w:numPr>
                <w:ilvl w:val="0"/>
                <w:numId w:val="2"/>
              </w:numPr>
              <w:tabs>
                <w:tab w:val="left" w:pos="227"/>
              </w:tabs>
              <w:ind w:left="227" w:hanging="227"/>
            </w:pPr>
            <w:r w:rsidRPr="009F650C">
              <w:t>Vul het formulier volledig in.</w:t>
            </w:r>
          </w:p>
          <w:p w14:paraId="14F76CD5" w14:textId="77777777" w:rsidR="009F650C" w:rsidRPr="009F650C" w:rsidRDefault="009F650C" w:rsidP="009F650C">
            <w:pPr>
              <w:pStyle w:val="Toelichting"/>
              <w:numPr>
                <w:ilvl w:val="0"/>
                <w:numId w:val="2"/>
              </w:numPr>
              <w:tabs>
                <w:tab w:val="left" w:pos="227"/>
              </w:tabs>
              <w:ind w:left="227" w:hanging="227"/>
            </w:pPr>
            <w:r w:rsidRPr="009F650C">
              <w:t>U en uw gemachtigde ondertekenen het formulier.</w:t>
            </w:r>
          </w:p>
          <w:p w14:paraId="7316DD40" w14:textId="77777777" w:rsidR="009F650C" w:rsidRPr="009F650C" w:rsidRDefault="009F650C" w:rsidP="009F650C">
            <w:pPr>
              <w:pStyle w:val="Toelichting"/>
              <w:numPr>
                <w:ilvl w:val="0"/>
                <w:numId w:val="2"/>
              </w:numPr>
              <w:tabs>
                <w:tab w:val="left" w:pos="227"/>
              </w:tabs>
              <w:ind w:left="227" w:hanging="227"/>
            </w:pPr>
            <w:r w:rsidRPr="009F650C">
              <w:t>Scan het formulier.</w:t>
            </w:r>
          </w:p>
          <w:p w14:paraId="4F32D117" w14:textId="77777777" w:rsidR="009F650C" w:rsidRPr="009F650C" w:rsidRDefault="009F650C" w:rsidP="009F650C">
            <w:pPr>
              <w:pStyle w:val="Toelichting"/>
              <w:numPr>
                <w:ilvl w:val="0"/>
                <w:numId w:val="2"/>
              </w:numPr>
              <w:tabs>
                <w:tab w:val="left" w:pos="227"/>
              </w:tabs>
              <w:ind w:left="227" w:hanging="227"/>
            </w:pPr>
            <w:r w:rsidRPr="009F650C">
              <w:t xml:space="preserve">Ga naar </w:t>
            </w:r>
            <w:hyperlink r:id="rId11" w:history="1">
              <w:r w:rsidRPr="009F650C">
                <w:rPr>
                  <w:rStyle w:val="Hyperlink"/>
                </w:rPr>
                <w:t>uwv.nl/uploaden-WW-machtiging-buitenland</w:t>
              </w:r>
            </w:hyperlink>
            <w:r w:rsidRPr="009F650C">
              <w:t>.</w:t>
            </w:r>
          </w:p>
          <w:p w14:paraId="6B8C4E79" w14:textId="77777777" w:rsidR="009F650C" w:rsidRPr="009F650C" w:rsidRDefault="009F650C" w:rsidP="009F650C">
            <w:pPr>
              <w:pStyle w:val="Toelichting"/>
              <w:numPr>
                <w:ilvl w:val="0"/>
                <w:numId w:val="2"/>
              </w:numPr>
              <w:tabs>
                <w:tab w:val="left" w:pos="227"/>
              </w:tabs>
              <w:ind w:left="227" w:hanging="227"/>
            </w:pPr>
            <w:r w:rsidRPr="009F650C">
              <w:t>Log in met DigiD of een ander Europees erkend inlogmiddel.</w:t>
            </w:r>
          </w:p>
          <w:p w14:paraId="00AB601D" w14:textId="77777777" w:rsidR="009F650C" w:rsidRPr="009F650C" w:rsidRDefault="009F650C" w:rsidP="009F650C">
            <w:pPr>
              <w:pStyle w:val="Toelichting"/>
              <w:numPr>
                <w:ilvl w:val="0"/>
                <w:numId w:val="2"/>
              </w:numPr>
              <w:tabs>
                <w:tab w:val="left" w:pos="227"/>
              </w:tabs>
              <w:ind w:left="227" w:hanging="227"/>
            </w:pPr>
            <w:r w:rsidRPr="009F650C">
              <w:t>Upload het formulier samen met een kopie van uw identiteitsbewijs en dat van uw gemachtigde.</w:t>
            </w:r>
          </w:p>
          <w:p w14:paraId="280081F8" w14:textId="77777777" w:rsidR="007D7A5A" w:rsidRPr="00B9088D" w:rsidRDefault="007D7A5A" w:rsidP="00B10BA1">
            <w:pPr>
              <w:pStyle w:val="Toelichting"/>
              <w:rPr>
                <w:szCs w:val="16"/>
              </w:rPr>
            </w:pPr>
          </w:p>
        </w:tc>
        <w:tc>
          <w:tcPr>
            <w:tcW w:w="283" w:type="dxa"/>
          </w:tcPr>
          <w:p w14:paraId="3686E20F" w14:textId="77777777" w:rsidR="007D7A5A" w:rsidRPr="00B9088D" w:rsidRDefault="007D7A5A" w:rsidP="00B10BA1">
            <w:pPr>
              <w:pStyle w:val="Toelichting"/>
              <w:rPr>
                <w:szCs w:val="16"/>
              </w:rPr>
            </w:pPr>
          </w:p>
        </w:tc>
        <w:tc>
          <w:tcPr>
            <w:tcW w:w="4824" w:type="dxa"/>
            <w:gridSpan w:val="7"/>
          </w:tcPr>
          <w:p w14:paraId="6F9B208E" w14:textId="77777777" w:rsidR="007D7A5A" w:rsidRPr="00B9088D" w:rsidRDefault="007D7A5A" w:rsidP="00B10BA1">
            <w:pPr>
              <w:pStyle w:val="Toelichting"/>
              <w:rPr>
                <w:b/>
                <w:szCs w:val="16"/>
              </w:rPr>
            </w:pPr>
          </w:p>
          <w:p w14:paraId="60499FEC" w14:textId="77777777" w:rsidR="003F7499" w:rsidRPr="003F7499" w:rsidRDefault="003F7499" w:rsidP="003F7499">
            <w:pPr>
              <w:pStyle w:val="Toelichtingvet"/>
            </w:pPr>
            <w:r w:rsidRPr="003F7499">
              <w:t>Als uploaden niet lukt</w:t>
            </w:r>
          </w:p>
          <w:p w14:paraId="0388FF4C" w14:textId="77777777" w:rsidR="003F7499" w:rsidRPr="003F7499" w:rsidRDefault="003F7499" w:rsidP="003F7499">
            <w:pPr>
              <w:pStyle w:val="Toelichting"/>
              <w:rPr>
                <w:bCs/>
              </w:rPr>
            </w:pPr>
            <w:r w:rsidRPr="003F7499">
              <w:rPr>
                <w:bCs/>
              </w:rPr>
              <w:t>Stuur het formulier met een kopie van uw identiteitsbewijs en dat van uw gemachtigde naar:</w:t>
            </w:r>
          </w:p>
          <w:p w14:paraId="39B6C2ED" w14:textId="77777777" w:rsidR="003F7499" w:rsidRPr="003F7499" w:rsidRDefault="003F7499" w:rsidP="003F7499">
            <w:pPr>
              <w:pStyle w:val="Toelichting"/>
              <w:rPr>
                <w:b/>
              </w:rPr>
            </w:pPr>
          </w:p>
          <w:p w14:paraId="3360E068" w14:textId="77777777" w:rsidR="003F7499" w:rsidRPr="003F7499" w:rsidRDefault="003F7499" w:rsidP="003F7499">
            <w:pPr>
              <w:pStyle w:val="Toelichting"/>
            </w:pPr>
            <w:r w:rsidRPr="003F7499">
              <w:t>UWV</w:t>
            </w:r>
          </w:p>
          <w:p w14:paraId="268DB53F" w14:textId="77777777" w:rsidR="003F7499" w:rsidRPr="003F7499" w:rsidRDefault="003F7499" w:rsidP="003F7499">
            <w:pPr>
              <w:pStyle w:val="Toelichting"/>
            </w:pPr>
            <w:r w:rsidRPr="003F7499">
              <w:t>Postbus 58195</w:t>
            </w:r>
          </w:p>
          <w:p w14:paraId="256F05F5" w14:textId="77777777" w:rsidR="003F7499" w:rsidRPr="00AA1483" w:rsidRDefault="003F7499" w:rsidP="003F7499">
            <w:pPr>
              <w:pStyle w:val="Toelichting"/>
            </w:pPr>
            <w:r w:rsidRPr="003F7499">
              <w:t>1040 HD AMSTERDAM</w:t>
            </w:r>
          </w:p>
          <w:p w14:paraId="709EBE7C" w14:textId="77777777" w:rsidR="003F7499" w:rsidRDefault="003F7499" w:rsidP="00F93758">
            <w:pPr>
              <w:pStyle w:val="Toelichtingvet"/>
            </w:pPr>
          </w:p>
          <w:p w14:paraId="2D3CCFE3" w14:textId="3016AAAF" w:rsidR="007D7A5A" w:rsidRPr="00F93758" w:rsidRDefault="007D7A5A" w:rsidP="00F93758">
            <w:pPr>
              <w:pStyle w:val="Toelichtingvet"/>
            </w:pPr>
            <w:r w:rsidRPr="00F93758">
              <w:t>Meer informatie</w:t>
            </w:r>
          </w:p>
          <w:p w14:paraId="11000B50" w14:textId="77777777" w:rsidR="00E670C4" w:rsidRPr="00B9088D" w:rsidRDefault="007D7A5A" w:rsidP="00B10BA1">
            <w:pPr>
              <w:pStyle w:val="Toelichting"/>
              <w:widowControl w:val="0"/>
              <w:suppressAutoHyphens/>
              <w:rPr>
                <w:szCs w:val="16"/>
              </w:rPr>
            </w:pPr>
            <w:r w:rsidRPr="00B9088D">
              <w:rPr>
                <w:szCs w:val="16"/>
              </w:rPr>
              <w:t xml:space="preserve">U vindt meer informatie op uwv.nl/internationaal. </w:t>
            </w:r>
            <w:r w:rsidR="00E670C4" w:rsidRPr="00B9088D">
              <w:rPr>
                <w:szCs w:val="16"/>
              </w:rPr>
              <w:t xml:space="preserve">U kunt ook </w:t>
            </w:r>
            <w:r w:rsidRPr="00B9088D">
              <w:rPr>
                <w:szCs w:val="16"/>
              </w:rPr>
              <w:t xml:space="preserve">bellen met </w:t>
            </w:r>
            <w:r w:rsidR="00C81D0E" w:rsidRPr="00B9088D">
              <w:rPr>
                <w:szCs w:val="16"/>
              </w:rPr>
              <w:t>UWV Telefoon Werknemers via 088</w:t>
            </w:r>
            <w:r w:rsidRPr="00B9088D">
              <w:rPr>
                <w:szCs w:val="16"/>
              </w:rPr>
              <w:t xml:space="preserve"> – </w:t>
            </w:r>
            <w:r w:rsidR="00C81D0E" w:rsidRPr="00B9088D">
              <w:rPr>
                <w:szCs w:val="16"/>
              </w:rPr>
              <w:t xml:space="preserve">898 </w:t>
            </w:r>
            <w:r w:rsidRPr="00B9088D">
              <w:rPr>
                <w:szCs w:val="16"/>
              </w:rPr>
              <w:t>92 94</w:t>
            </w:r>
            <w:r w:rsidR="00E670C4" w:rsidRPr="00B9088D">
              <w:rPr>
                <w:szCs w:val="16"/>
              </w:rPr>
              <w:t xml:space="preserve"> (lokaal tarief – belkosten zijn afhankelijk van uw telefoonaanbieder). </w:t>
            </w:r>
          </w:p>
          <w:p w14:paraId="49BEB95B" w14:textId="77777777" w:rsidR="007D7A5A" w:rsidRPr="00B9088D" w:rsidRDefault="007D7A5A" w:rsidP="00B10BA1">
            <w:pPr>
              <w:pStyle w:val="Toelichting"/>
              <w:widowControl w:val="0"/>
              <w:suppressAutoHyphens/>
              <w:rPr>
                <w:szCs w:val="16"/>
              </w:rPr>
            </w:pPr>
            <w:r w:rsidRPr="00B9088D">
              <w:rPr>
                <w:szCs w:val="16"/>
              </w:rPr>
              <w:t>U kunt vanuit het buitenland ook telef</w:t>
            </w:r>
            <w:r w:rsidR="00E670C4" w:rsidRPr="00B9088D">
              <w:rPr>
                <w:szCs w:val="16"/>
              </w:rPr>
              <w:t xml:space="preserve">onisch contact met ons opnemen </w:t>
            </w:r>
            <w:r w:rsidR="00503071" w:rsidRPr="00B9088D">
              <w:rPr>
                <w:szCs w:val="16"/>
              </w:rPr>
              <w:t>via +31 88 8</w:t>
            </w:r>
            <w:r w:rsidRPr="00B9088D">
              <w:rPr>
                <w:szCs w:val="16"/>
              </w:rPr>
              <w:t>98 20 01</w:t>
            </w:r>
            <w:r w:rsidR="00DC08DA" w:rsidRPr="00B9088D">
              <w:rPr>
                <w:szCs w:val="16"/>
              </w:rPr>
              <w:t xml:space="preserve"> </w:t>
            </w:r>
            <w:r w:rsidR="00DC08DA" w:rsidRPr="00B9088D">
              <w:rPr>
                <w:rFonts w:eastAsia="Calibri"/>
                <w:szCs w:val="16"/>
              </w:rPr>
              <w:t xml:space="preserve">(tarief </w:t>
            </w:r>
            <w:r w:rsidR="007248CB" w:rsidRPr="00B9088D">
              <w:rPr>
                <w:rFonts w:eastAsia="Calibri"/>
                <w:szCs w:val="16"/>
              </w:rPr>
              <w:t xml:space="preserve">is </w:t>
            </w:r>
            <w:r w:rsidR="00DC08DA" w:rsidRPr="00B9088D">
              <w:rPr>
                <w:rFonts w:eastAsia="Calibri"/>
                <w:szCs w:val="16"/>
              </w:rPr>
              <w:t>afhankelijk van uw telefonieaanbieder)</w:t>
            </w:r>
            <w:r w:rsidRPr="00B9088D">
              <w:rPr>
                <w:szCs w:val="16"/>
              </w:rPr>
              <w:t>.</w:t>
            </w:r>
            <w:r w:rsidR="00DC08DA" w:rsidRPr="00B9088D">
              <w:rPr>
                <w:szCs w:val="16"/>
              </w:rPr>
              <w:t xml:space="preserve"> </w:t>
            </w:r>
          </w:p>
          <w:p w14:paraId="34D9A1DD" w14:textId="77777777" w:rsidR="00C81D0E" w:rsidRPr="00B9088D" w:rsidRDefault="007D7A5A" w:rsidP="00B10BA1">
            <w:pPr>
              <w:pStyle w:val="Toelichting"/>
              <w:rPr>
                <w:szCs w:val="16"/>
              </w:rPr>
            </w:pPr>
            <w:bookmarkStart w:id="0" w:name="OLE_LINK3"/>
            <w:bookmarkStart w:id="1" w:name="OLE_LINK2"/>
            <w:r w:rsidRPr="00B9088D">
              <w:rPr>
                <w:szCs w:val="16"/>
              </w:rPr>
              <w:t xml:space="preserve">Als u belt, houd dan uw burgerservicenummer bij de hand. </w:t>
            </w:r>
          </w:p>
          <w:p w14:paraId="1C2371E8" w14:textId="77777777" w:rsidR="007D7A5A" w:rsidRPr="00B9088D" w:rsidRDefault="007248CB" w:rsidP="00B10BA1">
            <w:pPr>
              <w:pStyle w:val="Toelichting"/>
              <w:rPr>
                <w:szCs w:val="16"/>
              </w:rPr>
            </w:pPr>
            <w:r w:rsidRPr="00B9088D">
              <w:rPr>
                <w:szCs w:val="16"/>
              </w:rPr>
              <w:t>Wij kunnen u dan sneller</w:t>
            </w:r>
            <w:r w:rsidR="007D7A5A" w:rsidRPr="00B9088D">
              <w:rPr>
                <w:szCs w:val="16"/>
              </w:rPr>
              <w:t xml:space="preserve"> </w:t>
            </w:r>
            <w:bookmarkEnd w:id="0"/>
            <w:bookmarkEnd w:id="1"/>
            <w:r w:rsidR="007D7A5A" w:rsidRPr="00B9088D">
              <w:rPr>
                <w:szCs w:val="16"/>
              </w:rPr>
              <w:t>helpen.</w:t>
            </w:r>
          </w:p>
          <w:p w14:paraId="16D583DC" w14:textId="77777777" w:rsidR="007D7A5A" w:rsidRPr="00B9088D" w:rsidRDefault="007D7A5A" w:rsidP="00B10BA1">
            <w:pPr>
              <w:pStyle w:val="Toelichting"/>
              <w:rPr>
                <w:szCs w:val="16"/>
              </w:rPr>
            </w:pPr>
          </w:p>
        </w:tc>
        <w:tc>
          <w:tcPr>
            <w:tcW w:w="142" w:type="dxa"/>
          </w:tcPr>
          <w:p w14:paraId="183059B4" w14:textId="77777777" w:rsidR="007D7A5A" w:rsidRDefault="007D7A5A" w:rsidP="00B10BA1">
            <w:pPr>
              <w:pStyle w:val="Toelichting"/>
            </w:pPr>
          </w:p>
        </w:tc>
      </w:tr>
      <w:tr w:rsidR="007D7A5A" w14:paraId="6B5C9910" w14:textId="77777777" w:rsidTr="00A36562">
        <w:trPr>
          <w:cantSplit/>
        </w:trPr>
        <w:tc>
          <w:tcPr>
            <w:tcW w:w="424" w:type="dxa"/>
          </w:tcPr>
          <w:p w14:paraId="7462A0F4" w14:textId="77777777" w:rsidR="007D7A5A" w:rsidRPr="001666F0" w:rsidRDefault="007D7A5A" w:rsidP="00B10BA1">
            <w:pPr>
              <w:pStyle w:val="Basisrubriekskop"/>
              <w:rPr>
                <w:rFonts w:ascii="UWV Werk" w:hAnsi="UWV Werk"/>
                <w:szCs w:val="16"/>
              </w:rPr>
            </w:pPr>
          </w:p>
        </w:tc>
        <w:tc>
          <w:tcPr>
            <w:tcW w:w="2407" w:type="dxa"/>
          </w:tcPr>
          <w:p w14:paraId="06C5A6A8" w14:textId="77777777" w:rsidR="007D7A5A" w:rsidRPr="001666F0" w:rsidRDefault="007D7A5A" w:rsidP="00B10BA1">
            <w:pPr>
              <w:pStyle w:val="Basisrubriekskop"/>
              <w:rPr>
                <w:rFonts w:ascii="UWV Werk" w:hAnsi="UWV Werk"/>
                <w:szCs w:val="16"/>
              </w:rPr>
            </w:pPr>
          </w:p>
        </w:tc>
        <w:tc>
          <w:tcPr>
            <w:tcW w:w="284" w:type="dxa"/>
            <w:gridSpan w:val="2"/>
            <w:shd w:val="solid" w:color="auto" w:fill="auto"/>
            <w:hideMark/>
          </w:tcPr>
          <w:p w14:paraId="679731CD" w14:textId="77777777" w:rsidR="007D7A5A" w:rsidRPr="001666F0" w:rsidRDefault="007D7A5A" w:rsidP="00B10BA1">
            <w:pPr>
              <w:pStyle w:val="Basisrubriekskop"/>
              <w:jc w:val="center"/>
              <w:rPr>
                <w:rFonts w:ascii="UWV Werk" w:hAnsi="UWV Werk"/>
                <w:szCs w:val="16"/>
              </w:rPr>
            </w:pPr>
            <w:r w:rsidRPr="001666F0">
              <w:rPr>
                <w:rFonts w:ascii="UWV Werk" w:hAnsi="UWV Werk"/>
                <w:szCs w:val="16"/>
              </w:rPr>
              <w:t>1</w:t>
            </w:r>
          </w:p>
        </w:tc>
        <w:tc>
          <w:tcPr>
            <w:tcW w:w="142" w:type="dxa"/>
            <w:gridSpan w:val="2"/>
            <w:shd w:val="pct50" w:color="auto" w:fill="auto"/>
          </w:tcPr>
          <w:p w14:paraId="2E5E7D36" w14:textId="77777777" w:rsidR="007D7A5A" w:rsidRDefault="007D7A5A" w:rsidP="00B10BA1">
            <w:pPr>
              <w:pStyle w:val="Basisrubriekskop"/>
            </w:pPr>
          </w:p>
        </w:tc>
        <w:tc>
          <w:tcPr>
            <w:tcW w:w="6666" w:type="dxa"/>
            <w:gridSpan w:val="11"/>
            <w:shd w:val="pct50" w:color="auto" w:fill="auto"/>
            <w:hideMark/>
          </w:tcPr>
          <w:p w14:paraId="79F63E21" w14:textId="77777777" w:rsidR="007D7A5A" w:rsidRPr="00C52885" w:rsidRDefault="007D7A5A" w:rsidP="00B10BA1">
            <w:pPr>
              <w:pStyle w:val="Basisrubriekskop"/>
              <w:rPr>
                <w:rFonts w:ascii="UWV Werk" w:hAnsi="UWV Werk"/>
                <w:szCs w:val="16"/>
              </w:rPr>
            </w:pPr>
            <w:r w:rsidRPr="00C52885">
              <w:rPr>
                <w:rFonts w:ascii="UWV Werk" w:hAnsi="UWV Werk"/>
                <w:szCs w:val="16"/>
              </w:rPr>
              <w:t xml:space="preserve">Uw </w:t>
            </w:r>
            <w:r w:rsidRPr="00AC2A2A">
              <w:rPr>
                <w:szCs w:val="16"/>
              </w:rPr>
              <w:t>gegevens</w:t>
            </w:r>
          </w:p>
        </w:tc>
        <w:tc>
          <w:tcPr>
            <w:tcW w:w="142" w:type="dxa"/>
            <w:shd w:val="pct5" w:color="auto" w:fill="auto"/>
          </w:tcPr>
          <w:p w14:paraId="76BA7D0F" w14:textId="77777777" w:rsidR="007D7A5A" w:rsidRDefault="007D7A5A" w:rsidP="00B10BA1">
            <w:pPr>
              <w:pStyle w:val="Basisrubriekskop"/>
            </w:pPr>
          </w:p>
        </w:tc>
      </w:tr>
      <w:tr w:rsidR="007D7A5A" w14:paraId="71D52AB3" w14:textId="77777777" w:rsidTr="00A36562">
        <w:trPr>
          <w:cantSplit/>
        </w:trPr>
        <w:tc>
          <w:tcPr>
            <w:tcW w:w="424" w:type="dxa"/>
          </w:tcPr>
          <w:p w14:paraId="5A68FB50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087E19B0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68AC1E72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2E18ED62" w14:textId="77777777" w:rsidR="007D7A5A" w:rsidRDefault="007D7A5A" w:rsidP="00B10BA1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0D5786A5" w14:textId="77777777" w:rsidR="007D7A5A" w:rsidRDefault="007D7A5A" w:rsidP="00B10BA1">
            <w:pPr>
              <w:pStyle w:val="Tussenbalk"/>
            </w:pPr>
          </w:p>
        </w:tc>
      </w:tr>
      <w:tr w:rsidR="00D95D86" w14:paraId="16601091" w14:textId="77777777" w:rsidTr="00A36562">
        <w:trPr>
          <w:cantSplit/>
        </w:trPr>
        <w:tc>
          <w:tcPr>
            <w:tcW w:w="424" w:type="dxa"/>
          </w:tcPr>
          <w:p w14:paraId="19D40F2A" w14:textId="77777777" w:rsidR="00D95D86" w:rsidRPr="001666F0" w:rsidRDefault="00D95D86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1.1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2" w:space="0" w:color="808080"/>
              <w:right w:val="nil"/>
            </w:tcBorders>
          </w:tcPr>
          <w:p w14:paraId="775674BA" w14:textId="77777777" w:rsidR="00D95D86" w:rsidRPr="001666F0" w:rsidRDefault="00D95D86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Voorletters en achternaam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4AC905CC" w14:textId="77777777" w:rsidR="00D95D86" w:rsidRDefault="00D95D86" w:rsidP="00B10BA1"/>
        </w:tc>
        <w:tc>
          <w:tcPr>
            <w:tcW w:w="4959" w:type="dxa"/>
            <w:gridSpan w:val="8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1CF03143" w14:textId="77777777" w:rsidR="00D95D86" w:rsidRPr="001666F0" w:rsidRDefault="00D95D86" w:rsidP="00B10BA1">
            <w:pPr>
              <w:pStyle w:val="Invulling"/>
              <w:rPr>
                <w:rFonts w:ascii="UWV Werk" w:hAnsi="UWV Werk"/>
              </w:rPr>
            </w:pPr>
            <w:r w:rsidRPr="001666F0">
              <w:rPr>
                <w:rFonts w:ascii="UWV Werk" w:hAnsi="UWV Werk"/>
              </w:rPr>
              <w:t>&lt;naam&gt;</w:t>
            </w:r>
          </w:p>
        </w:tc>
        <w:tc>
          <w:tcPr>
            <w:tcW w:w="142" w:type="dxa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459E9C20" w14:textId="77777777" w:rsidR="00D95D86" w:rsidRDefault="00D95D86" w:rsidP="00B10BA1">
            <w:pPr>
              <w:pStyle w:val="Basistekst"/>
            </w:pPr>
          </w:p>
        </w:tc>
        <w:tc>
          <w:tcPr>
            <w:tcW w:w="708" w:type="dxa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  <w:hideMark/>
          </w:tcPr>
          <w:p w14:paraId="70D847B8" w14:textId="5C26A3DD" w:rsidR="00D95D86" w:rsidRDefault="00F93758" w:rsidP="00B10BA1">
            <w:pPr>
              <w:pStyle w:val="Basistekst"/>
            </w:pPr>
            <w:r w:rsidRPr="00F93758">
              <w:rPr>
                <w:rFonts w:ascii="Verdana" w:hAnsi="Verdana"/>
                <w:bCs/>
                <w:sz w:val="18"/>
                <w:szCs w:val="18"/>
              </w:rPr>
              <w:t>󠄀</w:t>
            </w:r>
            <w:r w:rsidRPr="001666F0">
              <w:rPr>
                <w:szCs w:val="16"/>
              </w:rPr>
              <w:t xml:space="preserve"> </w:t>
            </w:r>
            <w:r w:rsidR="00D95D86" w:rsidRPr="001666F0">
              <w:rPr>
                <w:szCs w:val="16"/>
              </w:rPr>
              <w:t>Man</w:t>
            </w:r>
          </w:p>
        </w:tc>
        <w:tc>
          <w:tcPr>
            <w:tcW w:w="857" w:type="dxa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  <w:hideMark/>
          </w:tcPr>
          <w:p w14:paraId="344464B7" w14:textId="7F6246FA" w:rsidR="00D95D86" w:rsidRDefault="00F93758" w:rsidP="00B10BA1">
            <w:pPr>
              <w:pStyle w:val="Basistekst"/>
            </w:pPr>
            <w:r w:rsidRPr="00F93758">
              <w:rPr>
                <w:rFonts w:ascii="Verdana" w:hAnsi="Verdana"/>
                <w:bCs/>
                <w:sz w:val="18"/>
                <w:szCs w:val="18"/>
              </w:rPr>
              <w:t>󠄀</w:t>
            </w:r>
            <w:r w:rsidR="00D95D86">
              <w:t xml:space="preserve"> </w:t>
            </w:r>
            <w:r w:rsidR="00D95D86" w:rsidRPr="001666F0">
              <w:rPr>
                <w:szCs w:val="16"/>
              </w:rPr>
              <w:t>Vrouw</w:t>
            </w:r>
          </w:p>
        </w:tc>
        <w:tc>
          <w:tcPr>
            <w:tcW w:w="142" w:type="dxa"/>
            <w:shd w:val="pct5" w:color="auto" w:fill="auto"/>
          </w:tcPr>
          <w:p w14:paraId="3ED89886" w14:textId="77777777" w:rsidR="00D95D86" w:rsidRDefault="00D95D86" w:rsidP="00B10BA1">
            <w:pPr>
              <w:pStyle w:val="Basistekst"/>
            </w:pPr>
          </w:p>
        </w:tc>
      </w:tr>
      <w:tr w:rsidR="007D7A5A" w14:paraId="1ADBEDFB" w14:textId="77777777" w:rsidTr="00A36562">
        <w:trPr>
          <w:cantSplit/>
        </w:trPr>
        <w:tc>
          <w:tcPr>
            <w:tcW w:w="424" w:type="dxa"/>
          </w:tcPr>
          <w:p w14:paraId="7E6853E1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0366CA57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196D18CA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095CC52B" w14:textId="77777777" w:rsidR="007D7A5A" w:rsidRDefault="007D7A5A" w:rsidP="00B10BA1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4704B68C" w14:textId="77777777" w:rsidR="007D7A5A" w:rsidRDefault="007D7A5A" w:rsidP="00B10BA1">
            <w:pPr>
              <w:pStyle w:val="Tussenbalk"/>
            </w:pPr>
          </w:p>
        </w:tc>
      </w:tr>
      <w:tr w:rsidR="007D7A5A" w14:paraId="2FD3DE6E" w14:textId="77777777" w:rsidTr="00A36562">
        <w:trPr>
          <w:cantSplit/>
        </w:trPr>
        <w:tc>
          <w:tcPr>
            <w:tcW w:w="424" w:type="dxa"/>
            <w:hideMark/>
          </w:tcPr>
          <w:p w14:paraId="024576DA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1.2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3DED334E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Adres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4FD61453" w14:textId="77777777" w:rsidR="007D7A5A" w:rsidRDefault="007D7A5A" w:rsidP="00B10BA1">
            <w:pPr>
              <w:pStyle w:val="Basistekst"/>
            </w:pPr>
          </w:p>
        </w:tc>
        <w:tc>
          <w:tcPr>
            <w:tcW w:w="6666" w:type="dxa"/>
            <w:gridSpan w:val="11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62D68E97" w14:textId="77777777" w:rsidR="007D7A5A" w:rsidRPr="00C52885" w:rsidRDefault="007D7A5A" w:rsidP="00B10BA1">
            <w:pPr>
              <w:pStyle w:val="Invulling"/>
              <w:rPr>
                <w:rFonts w:ascii="UWV Werk" w:hAnsi="UWV Werk"/>
                <w:szCs w:val="18"/>
              </w:rPr>
            </w:pPr>
            <w:r w:rsidRPr="00C52885">
              <w:rPr>
                <w:rFonts w:ascii="UWV Werk" w:hAnsi="UWV Werk"/>
                <w:szCs w:val="18"/>
              </w:rPr>
              <w:t>&lt;adres&gt;</w:t>
            </w:r>
          </w:p>
        </w:tc>
        <w:tc>
          <w:tcPr>
            <w:tcW w:w="142" w:type="dxa"/>
            <w:shd w:val="pct5" w:color="auto" w:fill="auto"/>
          </w:tcPr>
          <w:p w14:paraId="5C2919E9" w14:textId="77777777" w:rsidR="007D7A5A" w:rsidRDefault="007D7A5A" w:rsidP="00B10BA1">
            <w:pPr>
              <w:pStyle w:val="Basistekst"/>
            </w:pPr>
          </w:p>
        </w:tc>
      </w:tr>
      <w:tr w:rsidR="007D7A5A" w14:paraId="0449DFC1" w14:textId="77777777" w:rsidTr="00A36562">
        <w:trPr>
          <w:cantSplit/>
        </w:trPr>
        <w:tc>
          <w:tcPr>
            <w:tcW w:w="424" w:type="dxa"/>
          </w:tcPr>
          <w:p w14:paraId="6E08F32E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68662804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321A087B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2BC42728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1F1F0685" w14:textId="77777777" w:rsidR="007D7A5A" w:rsidRDefault="007D7A5A" w:rsidP="00B10BA1">
            <w:pPr>
              <w:pStyle w:val="Tussenbalk"/>
            </w:pPr>
          </w:p>
        </w:tc>
      </w:tr>
      <w:tr w:rsidR="007D7A5A" w14:paraId="1EDE8DDD" w14:textId="77777777" w:rsidTr="00A36562">
        <w:trPr>
          <w:cantSplit/>
        </w:trPr>
        <w:tc>
          <w:tcPr>
            <w:tcW w:w="424" w:type="dxa"/>
            <w:hideMark/>
          </w:tcPr>
          <w:p w14:paraId="2119B4E0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1.3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723CACF8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Postcode en plaats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1CC49DC2" w14:textId="77777777" w:rsidR="007D7A5A" w:rsidRDefault="007D7A5A" w:rsidP="00B10BA1">
            <w:pPr>
              <w:pStyle w:val="Basistekst"/>
            </w:pPr>
          </w:p>
        </w:tc>
        <w:tc>
          <w:tcPr>
            <w:tcW w:w="6666" w:type="dxa"/>
            <w:gridSpan w:val="11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3DE4D21A" w14:textId="77777777" w:rsidR="007D7A5A" w:rsidRPr="00C52885" w:rsidRDefault="007D7A5A" w:rsidP="007D7A5A">
            <w:pPr>
              <w:pStyle w:val="Invulling"/>
              <w:rPr>
                <w:rFonts w:ascii="UWV Werk" w:hAnsi="UWV Werk"/>
                <w:szCs w:val="18"/>
              </w:rPr>
            </w:pPr>
            <w:r w:rsidRPr="00C52885">
              <w:rPr>
                <w:rFonts w:ascii="UWV Werk" w:hAnsi="UWV Werk"/>
                <w:szCs w:val="18"/>
              </w:rPr>
              <w:t>&lt;postco</w:t>
            </w:r>
            <w:r w:rsidR="0056371B" w:rsidRPr="00C52885">
              <w:rPr>
                <w:rFonts w:ascii="UWV Werk" w:hAnsi="UWV Werk"/>
                <w:szCs w:val="18"/>
              </w:rPr>
              <w:t>d</w:t>
            </w:r>
            <w:r w:rsidRPr="00C52885">
              <w:rPr>
                <w:rFonts w:ascii="UWV Werk" w:hAnsi="UWV Werk"/>
                <w:szCs w:val="18"/>
              </w:rPr>
              <w:t>e&gt; &lt;plaats&gt;</w:t>
            </w:r>
          </w:p>
        </w:tc>
        <w:tc>
          <w:tcPr>
            <w:tcW w:w="142" w:type="dxa"/>
            <w:shd w:val="pct5" w:color="auto" w:fill="auto"/>
          </w:tcPr>
          <w:p w14:paraId="0E5CF2E2" w14:textId="77777777" w:rsidR="007D7A5A" w:rsidRDefault="007D7A5A" w:rsidP="00B10BA1">
            <w:pPr>
              <w:pStyle w:val="Basistekst"/>
            </w:pPr>
          </w:p>
        </w:tc>
      </w:tr>
      <w:tr w:rsidR="007D7A5A" w14:paraId="67A07F62" w14:textId="77777777" w:rsidTr="00A36562">
        <w:trPr>
          <w:cantSplit/>
          <w:trHeight w:val="50"/>
        </w:trPr>
        <w:tc>
          <w:tcPr>
            <w:tcW w:w="424" w:type="dxa"/>
          </w:tcPr>
          <w:p w14:paraId="5AF50EE1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0648C567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30C9B6F8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457D0490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6824D231" w14:textId="77777777" w:rsidR="007D7A5A" w:rsidRDefault="007D7A5A" w:rsidP="00B10BA1">
            <w:pPr>
              <w:pStyle w:val="Tussenbalk"/>
            </w:pPr>
          </w:p>
        </w:tc>
      </w:tr>
      <w:tr w:rsidR="007D7A5A" w14:paraId="0D981DE8" w14:textId="77777777" w:rsidTr="00A36562">
        <w:trPr>
          <w:cantSplit/>
        </w:trPr>
        <w:tc>
          <w:tcPr>
            <w:tcW w:w="424" w:type="dxa"/>
            <w:hideMark/>
          </w:tcPr>
          <w:p w14:paraId="1343CDC9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1.4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2B3A632D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Telefoonnummer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79FB6FF0" w14:textId="77777777" w:rsidR="007D7A5A" w:rsidRDefault="007D7A5A" w:rsidP="00B10BA1">
            <w:pPr>
              <w:pStyle w:val="Basistekst"/>
            </w:pP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3E024C0A" w14:textId="77777777" w:rsidR="007D7A5A" w:rsidRPr="00C52885" w:rsidRDefault="007D7A5A" w:rsidP="00B10BA1">
            <w:pPr>
              <w:pStyle w:val="Invulling"/>
              <w:rPr>
                <w:rFonts w:ascii="UWV Werk" w:hAnsi="UWV Werk"/>
                <w:szCs w:val="18"/>
              </w:rPr>
            </w:pPr>
          </w:p>
        </w:tc>
        <w:tc>
          <w:tcPr>
            <w:tcW w:w="3831" w:type="dxa"/>
            <w:gridSpan w:val="4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792BED3A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2538C2DB" w14:textId="77777777" w:rsidR="007D7A5A" w:rsidRDefault="007D7A5A" w:rsidP="00B10BA1">
            <w:pPr>
              <w:pStyle w:val="Basistekst"/>
            </w:pPr>
          </w:p>
        </w:tc>
      </w:tr>
      <w:tr w:rsidR="007D7A5A" w14:paraId="3FF47FC3" w14:textId="77777777" w:rsidTr="00A36562">
        <w:trPr>
          <w:cantSplit/>
        </w:trPr>
        <w:tc>
          <w:tcPr>
            <w:tcW w:w="424" w:type="dxa"/>
          </w:tcPr>
          <w:p w14:paraId="1FC018A9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277EDAE5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48A05251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4982C012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380F59CB" w14:textId="77777777" w:rsidR="007D7A5A" w:rsidRDefault="007D7A5A" w:rsidP="00B10BA1">
            <w:pPr>
              <w:pStyle w:val="Tussenbalk"/>
            </w:pPr>
          </w:p>
        </w:tc>
      </w:tr>
      <w:tr w:rsidR="007D7A5A" w14:paraId="6DC9533D" w14:textId="77777777" w:rsidTr="00A36562">
        <w:trPr>
          <w:cantSplit/>
        </w:trPr>
        <w:tc>
          <w:tcPr>
            <w:tcW w:w="424" w:type="dxa"/>
            <w:hideMark/>
          </w:tcPr>
          <w:p w14:paraId="21D62C77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1.5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307495CB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Geboortedatum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03A347F2" w14:textId="77777777" w:rsidR="007D7A5A" w:rsidRDefault="007D7A5A" w:rsidP="00B10BA1">
            <w:pPr>
              <w:pStyle w:val="Basistekst"/>
            </w:pP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2A0BAF0F" w14:textId="77777777" w:rsidR="007D7A5A" w:rsidRPr="00C52885" w:rsidRDefault="007D7A5A" w:rsidP="00B10BA1">
            <w:pPr>
              <w:pStyle w:val="Invulling"/>
              <w:rPr>
                <w:rFonts w:ascii="UWV Werk" w:hAnsi="UWV Werk"/>
                <w:szCs w:val="18"/>
              </w:rPr>
            </w:pPr>
            <w:r w:rsidRPr="00C52885">
              <w:rPr>
                <w:rFonts w:ascii="UWV Werk" w:hAnsi="UWV Werk"/>
                <w:szCs w:val="18"/>
              </w:rPr>
              <w:t>&lt;geboortedatum&gt;</w:t>
            </w:r>
          </w:p>
        </w:tc>
        <w:tc>
          <w:tcPr>
            <w:tcW w:w="3831" w:type="dxa"/>
            <w:gridSpan w:val="4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1D47A95E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61394999" w14:textId="77777777" w:rsidR="007D7A5A" w:rsidRDefault="007D7A5A" w:rsidP="00B10BA1">
            <w:pPr>
              <w:pStyle w:val="Basistekst"/>
            </w:pPr>
          </w:p>
        </w:tc>
      </w:tr>
      <w:tr w:rsidR="007D7A5A" w14:paraId="7DB34429" w14:textId="77777777" w:rsidTr="00A36562">
        <w:trPr>
          <w:cantSplit/>
        </w:trPr>
        <w:tc>
          <w:tcPr>
            <w:tcW w:w="424" w:type="dxa"/>
          </w:tcPr>
          <w:p w14:paraId="5F8B3123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79E8EDCB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77F77C07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6C5E1F56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71E51DC0" w14:textId="77777777" w:rsidR="007D7A5A" w:rsidRDefault="007D7A5A" w:rsidP="00B10BA1">
            <w:pPr>
              <w:pStyle w:val="Tussenbalk"/>
            </w:pPr>
          </w:p>
        </w:tc>
      </w:tr>
      <w:tr w:rsidR="007D7A5A" w14:paraId="05F31B73" w14:textId="77777777" w:rsidTr="00A36562">
        <w:trPr>
          <w:cantSplit/>
          <w:trHeight w:val="195"/>
        </w:trPr>
        <w:tc>
          <w:tcPr>
            <w:tcW w:w="424" w:type="dxa"/>
            <w:hideMark/>
          </w:tcPr>
          <w:p w14:paraId="614ACB02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1.6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0D5AFE25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Burgerservicenummer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76D492ED" w14:textId="77777777" w:rsidR="007D7A5A" w:rsidRDefault="007D7A5A" w:rsidP="00B10BA1">
            <w:pPr>
              <w:pStyle w:val="Basistekst"/>
            </w:pP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541584DC" w14:textId="77777777" w:rsidR="007D7A5A" w:rsidRPr="00C52885" w:rsidRDefault="007D7A5A" w:rsidP="00B10BA1">
            <w:pPr>
              <w:pStyle w:val="Invulling"/>
              <w:rPr>
                <w:rFonts w:ascii="UWV Werk" w:hAnsi="UWV Werk"/>
                <w:szCs w:val="18"/>
              </w:rPr>
            </w:pPr>
            <w:r w:rsidRPr="00C52885">
              <w:rPr>
                <w:rFonts w:ascii="UWV Werk" w:hAnsi="UWV Werk"/>
                <w:szCs w:val="18"/>
              </w:rPr>
              <w:t>&lt;BSN&gt;</w:t>
            </w:r>
          </w:p>
        </w:tc>
        <w:tc>
          <w:tcPr>
            <w:tcW w:w="3831" w:type="dxa"/>
            <w:gridSpan w:val="4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5896C203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2A9DE1FB" w14:textId="77777777" w:rsidR="007D7A5A" w:rsidRDefault="007D7A5A" w:rsidP="00B10BA1">
            <w:pPr>
              <w:pStyle w:val="Basistekst"/>
            </w:pPr>
          </w:p>
        </w:tc>
      </w:tr>
      <w:tr w:rsidR="007D7A5A" w14:paraId="775FCA51" w14:textId="77777777" w:rsidTr="00A36562">
        <w:trPr>
          <w:cantSplit/>
        </w:trPr>
        <w:tc>
          <w:tcPr>
            <w:tcW w:w="424" w:type="dxa"/>
          </w:tcPr>
          <w:p w14:paraId="5A70C645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14:paraId="33732773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  <w:shd w:val="pct5" w:color="auto" w:fill="auto"/>
          </w:tcPr>
          <w:p w14:paraId="63BD2D35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tcBorders>
              <w:top w:val="single" w:sz="2" w:space="0" w:color="808080"/>
              <w:left w:val="nil"/>
              <w:bottom w:val="nil"/>
              <w:right w:val="nil"/>
            </w:tcBorders>
            <w:shd w:val="pct5" w:color="auto" w:fill="auto"/>
          </w:tcPr>
          <w:p w14:paraId="6B7C4090" w14:textId="77777777" w:rsidR="007D7A5A" w:rsidRDefault="007D7A5A" w:rsidP="00B10BA1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18C5CD40" w14:textId="77777777" w:rsidR="007D7A5A" w:rsidRDefault="007D7A5A" w:rsidP="00B10BA1">
            <w:pPr>
              <w:pStyle w:val="Tussenbalk"/>
            </w:pPr>
          </w:p>
        </w:tc>
      </w:tr>
      <w:tr w:rsidR="007D7A5A" w14:paraId="376198B6" w14:textId="77777777" w:rsidTr="00A36562">
        <w:trPr>
          <w:cantSplit/>
        </w:trPr>
        <w:tc>
          <w:tcPr>
            <w:tcW w:w="424" w:type="dxa"/>
          </w:tcPr>
          <w:p w14:paraId="30E17CDD" w14:textId="77777777" w:rsidR="007D7A5A" w:rsidRPr="001666F0" w:rsidRDefault="007D7A5A" w:rsidP="00B10BA1">
            <w:pPr>
              <w:pStyle w:val="Basisrubriekskop"/>
              <w:rPr>
                <w:rFonts w:ascii="UWV Werk" w:hAnsi="UWV Werk"/>
                <w:szCs w:val="16"/>
              </w:rPr>
            </w:pPr>
          </w:p>
        </w:tc>
        <w:tc>
          <w:tcPr>
            <w:tcW w:w="2407" w:type="dxa"/>
          </w:tcPr>
          <w:p w14:paraId="557FF271" w14:textId="77777777" w:rsidR="007D7A5A" w:rsidRPr="001666F0" w:rsidRDefault="007D7A5A" w:rsidP="00B10BA1">
            <w:pPr>
              <w:pStyle w:val="Basisrubriekskop"/>
              <w:rPr>
                <w:rFonts w:ascii="UWV Werk" w:hAnsi="UWV Werk"/>
                <w:szCs w:val="16"/>
              </w:rPr>
            </w:pPr>
          </w:p>
        </w:tc>
        <w:tc>
          <w:tcPr>
            <w:tcW w:w="284" w:type="dxa"/>
            <w:gridSpan w:val="2"/>
            <w:shd w:val="solid" w:color="auto" w:fill="auto"/>
            <w:hideMark/>
          </w:tcPr>
          <w:p w14:paraId="2884AFD2" w14:textId="77777777" w:rsidR="007D7A5A" w:rsidRPr="001666F0" w:rsidRDefault="007D7A5A" w:rsidP="00B10BA1">
            <w:pPr>
              <w:pStyle w:val="Basisrubriekskop"/>
              <w:jc w:val="center"/>
              <w:rPr>
                <w:rFonts w:ascii="UWV Werk" w:hAnsi="UWV Werk"/>
                <w:szCs w:val="16"/>
              </w:rPr>
            </w:pPr>
            <w:r w:rsidRPr="001666F0">
              <w:rPr>
                <w:rFonts w:ascii="UWV Werk" w:hAnsi="UWV Werk"/>
                <w:szCs w:val="16"/>
              </w:rPr>
              <w:t>2</w:t>
            </w:r>
          </w:p>
        </w:tc>
        <w:tc>
          <w:tcPr>
            <w:tcW w:w="142" w:type="dxa"/>
            <w:gridSpan w:val="2"/>
            <w:shd w:val="pct50" w:color="auto" w:fill="auto"/>
          </w:tcPr>
          <w:p w14:paraId="0559CBCE" w14:textId="77777777" w:rsidR="007D7A5A" w:rsidRDefault="007D7A5A" w:rsidP="00B10BA1">
            <w:pPr>
              <w:pStyle w:val="Basisrubriekskop"/>
            </w:pPr>
          </w:p>
        </w:tc>
        <w:tc>
          <w:tcPr>
            <w:tcW w:w="6666" w:type="dxa"/>
            <w:gridSpan w:val="11"/>
            <w:shd w:val="pct50" w:color="auto" w:fill="auto"/>
            <w:hideMark/>
          </w:tcPr>
          <w:p w14:paraId="60EC605F" w14:textId="77777777" w:rsidR="007D7A5A" w:rsidRPr="001666F0" w:rsidRDefault="007D7A5A" w:rsidP="00B10BA1">
            <w:pPr>
              <w:pStyle w:val="Basisrubriekskop"/>
              <w:rPr>
                <w:rFonts w:ascii="UWV Werk" w:hAnsi="UWV Werk"/>
                <w:szCs w:val="16"/>
              </w:rPr>
            </w:pPr>
            <w:r w:rsidRPr="001666F0">
              <w:rPr>
                <w:rFonts w:ascii="UWV Werk" w:hAnsi="UWV Werk"/>
                <w:szCs w:val="16"/>
              </w:rPr>
              <w:t xml:space="preserve">Gegevens </w:t>
            </w:r>
            <w:r w:rsidRPr="00AC2A2A">
              <w:rPr>
                <w:szCs w:val="16"/>
              </w:rPr>
              <w:t>gemachtigde</w:t>
            </w:r>
          </w:p>
        </w:tc>
        <w:tc>
          <w:tcPr>
            <w:tcW w:w="142" w:type="dxa"/>
            <w:shd w:val="pct5" w:color="auto" w:fill="auto"/>
          </w:tcPr>
          <w:p w14:paraId="673A01BD" w14:textId="77777777" w:rsidR="007D7A5A" w:rsidRDefault="007D7A5A" w:rsidP="00B10BA1">
            <w:pPr>
              <w:pStyle w:val="Basisrubriekskop"/>
            </w:pPr>
          </w:p>
        </w:tc>
      </w:tr>
      <w:tr w:rsidR="007D7A5A" w14:paraId="5D05D519" w14:textId="77777777" w:rsidTr="00A36562">
        <w:trPr>
          <w:cantSplit/>
        </w:trPr>
        <w:tc>
          <w:tcPr>
            <w:tcW w:w="424" w:type="dxa"/>
          </w:tcPr>
          <w:p w14:paraId="362C4AEB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5C42FA2D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10848444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46D2D81B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21B94E84" w14:textId="77777777" w:rsidR="007D7A5A" w:rsidRDefault="007D7A5A" w:rsidP="00B10BA1">
            <w:pPr>
              <w:pStyle w:val="Tussenbalk"/>
            </w:pPr>
          </w:p>
        </w:tc>
      </w:tr>
      <w:tr w:rsidR="00F93758" w14:paraId="7B9B1638" w14:textId="77777777" w:rsidTr="00A36562">
        <w:trPr>
          <w:cantSplit/>
        </w:trPr>
        <w:tc>
          <w:tcPr>
            <w:tcW w:w="424" w:type="dxa"/>
            <w:hideMark/>
          </w:tcPr>
          <w:p w14:paraId="43CD144C" w14:textId="77777777" w:rsidR="00F93758" w:rsidRPr="001666F0" w:rsidRDefault="00F93758" w:rsidP="00F93758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2.1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2D9076E3" w14:textId="77777777" w:rsidR="00F93758" w:rsidRPr="001666F0" w:rsidRDefault="00F93758" w:rsidP="00F93758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Voorletters en achternaam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1A2D9CB0" w14:textId="77777777" w:rsidR="00F93758" w:rsidRDefault="00F93758" w:rsidP="00F93758">
            <w:pPr>
              <w:pStyle w:val="Basistekst"/>
            </w:pPr>
          </w:p>
        </w:tc>
        <w:tc>
          <w:tcPr>
            <w:tcW w:w="4959" w:type="dxa"/>
            <w:gridSpan w:val="8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62E0C495" w14:textId="77777777" w:rsidR="00F93758" w:rsidRPr="00C52885" w:rsidRDefault="00F93758" w:rsidP="00F93758">
            <w:pPr>
              <w:pStyle w:val="Invulling"/>
              <w:rPr>
                <w:rFonts w:ascii="UWV Werk" w:hAnsi="UWV Werk"/>
                <w:szCs w:val="1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63E26E41" w14:textId="77777777" w:rsidR="00F93758" w:rsidRDefault="00F93758" w:rsidP="00F93758">
            <w:pPr>
              <w:pStyle w:val="Basistekst"/>
            </w:pPr>
          </w:p>
        </w:tc>
        <w:tc>
          <w:tcPr>
            <w:tcW w:w="708" w:type="dxa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  <w:hideMark/>
          </w:tcPr>
          <w:p w14:paraId="00ACA38F" w14:textId="1F8C87C9" w:rsidR="00F93758" w:rsidRDefault="00F93758" w:rsidP="00F93758">
            <w:pPr>
              <w:pStyle w:val="Basistekst"/>
            </w:pPr>
            <w:r w:rsidRPr="00F93758">
              <w:rPr>
                <w:rFonts w:ascii="Verdana" w:hAnsi="Verdana"/>
                <w:bCs/>
                <w:sz w:val="18"/>
                <w:szCs w:val="18"/>
              </w:rPr>
              <w:t>󠄀</w:t>
            </w:r>
            <w:r w:rsidRPr="001666F0">
              <w:rPr>
                <w:szCs w:val="16"/>
              </w:rPr>
              <w:t xml:space="preserve"> Man</w:t>
            </w:r>
          </w:p>
        </w:tc>
        <w:tc>
          <w:tcPr>
            <w:tcW w:w="857" w:type="dxa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  <w:hideMark/>
          </w:tcPr>
          <w:p w14:paraId="7A0B66A8" w14:textId="220F35B2" w:rsidR="00F93758" w:rsidRDefault="00F93758" w:rsidP="00F93758">
            <w:pPr>
              <w:pStyle w:val="Basistekst"/>
            </w:pPr>
            <w:r w:rsidRPr="00F93758">
              <w:rPr>
                <w:rFonts w:ascii="Verdana" w:hAnsi="Verdana"/>
                <w:bCs/>
                <w:sz w:val="18"/>
                <w:szCs w:val="18"/>
              </w:rPr>
              <w:t>󠄀</w:t>
            </w:r>
            <w:r>
              <w:t xml:space="preserve"> </w:t>
            </w:r>
            <w:r w:rsidRPr="001666F0">
              <w:rPr>
                <w:szCs w:val="16"/>
              </w:rPr>
              <w:t>Vrouw</w:t>
            </w:r>
          </w:p>
        </w:tc>
        <w:tc>
          <w:tcPr>
            <w:tcW w:w="142" w:type="dxa"/>
            <w:shd w:val="pct5" w:color="auto" w:fill="auto"/>
          </w:tcPr>
          <w:p w14:paraId="226E46B3" w14:textId="77777777" w:rsidR="00F93758" w:rsidRDefault="00F93758" w:rsidP="00F93758">
            <w:pPr>
              <w:pStyle w:val="Basistekst"/>
            </w:pPr>
          </w:p>
        </w:tc>
      </w:tr>
      <w:tr w:rsidR="007D7A5A" w14:paraId="521C7E59" w14:textId="77777777" w:rsidTr="00A36562">
        <w:trPr>
          <w:cantSplit/>
        </w:trPr>
        <w:tc>
          <w:tcPr>
            <w:tcW w:w="424" w:type="dxa"/>
          </w:tcPr>
          <w:p w14:paraId="07B05058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1206E5F6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2DB0C55E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7190670F" w14:textId="77777777" w:rsidR="007D7A5A" w:rsidRDefault="007D7A5A" w:rsidP="00B10BA1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4BCEA854" w14:textId="77777777" w:rsidR="007D7A5A" w:rsidRDefault="007D7A5A" w:rsidP="00B10BA1">
            <w:pPr>
              <w:pStyle w:val="Tussenbalk"/>
            </w:pPr>
          </w:p>
        </w:tc>
      </w:tr>
      <w:tr w:rsidR="007D7A5A" w14:paraId="5427C5A3" w14:textId="77777777" w:rsidTr="00A36562">
        <w:trPr>
          <w:cantSplit/>
        </w:trPr>
        <w:tc>
          <w:tcPr>
            <w:tcW w:w="424" w:type="dxa"/>
            <w:hideMark/>
          </w:tcPr>
          <w:p w14:paraId="2A280263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2.2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5BF05293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Adres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2D9CBD9A" w14:textId="77777777" w:rsidR="007D7A5A" w:rsidRDefault="007D7A5A" w:rsidP="00B10BA1">
            <w:pPr>
              <w:pStyle w:val="Basistekst"/>
            </w:pPr>
          </w:p>
        </w:tc>
        <w:tc>
          <w:tcPr>
            <w:tcW w:w="6666" w:type="dxa"/>
            <w:gridSpan w:val="11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71227B82" w14:textId="77777777" w:rsidR="007D7A5A" w:rsidRPr="00C52885" w:rsidRDefault="007D7A5A" w:rsidP="00B10BA1">
            <w:pPr>
              <w:pStyle w:val="Invulling"/>
              <w:rPr>
                <w:rFonts w:ascii="UWV Werk" w:hAnsi="UWV Werk"/>
              </w:rPr>
            </w:pPr>
          </w:p>
        </w:tc>
        <w:tc>
          <w:tcPr>
            <w:tcW w:w="142" w:type="dxa"/>
            <w:shd w:val="pct5" w:color="auto" w:fill="auto"/>
          </w:tcPr>
          <w:p w14:paraId="52E91DC4" w14:textId="77777777" w:rsidR="007D7A5A" w:rsidRDefault="007D7A5A" w:rsidP="00B10BA1">
            <w:pPr>
              <w:pStyle w:val="Basistekst"/>
            </w:pPr>
          </w:p>
        </w:tc>
      </w:tr>
      <w:tr w:rsidR="007D7A5A" w14:paraId="58F8F2BC" w14:textId="77777777" w:rsidTr="00A36562">
        <w:trPr>
          <w:cantSplit/>
        </w:trPr>
        <w:tc>
          <w:tcPr>
            <w:tcW w:w="424" w:type="dxa"/>
          </w:tcPr>
          <w:p w14:paraId="14D5EB77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6DB6E143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1BECA78D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60E48863" w14:textId="77777777" w:rsidR="007D7A5A" w:rsidRDefault="007D7A5A" w:rsidP="00B10BA1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3A5138B3" w14:textId="77777777" w:rsidR="007D7A5A" w:rsidRDefault="007D7A5A" w:rsidP="00B10BA1">
            <w:pPr>
              <w:pStyle w:val="Tussenbalk"/>
            </w:pPr>
          </w:p>
        </w:tc>
      </w:tr>
      <w:tr w:rsidR="007D7A5A" w14:paraId="0D6B392C" w14:textId="77777777" w:rsidTr="00A36562">
        <w:trPr>
          <w:cantSplit/>
        </w:trPr>
        <w:tc>
          <w:tcPr>
            <w:tcW w:w="424" w:type="dxa"/>
            <w:hideMark/>
          </w:tcPr>
          <w:p w14:paraId="6184E99E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2.3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43032BA3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Postcode en plaats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6BADF2DD" w14:textId="77777777" w:rsidR="007D7A5A" w:rsidRDefault="007D7A5A" w:rsidP="00B10BA1">
            <w:pPr>
              <w:pStyle w:val="Basistekst"/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0B4B02A6" w14:textId="77777777" w:rsidR="007D7A5A" w:rsidRPr="00C52885" w:rsidRDefault="007D7A5A" w:rsidP="00B10BA1">
            <w:pPr>
              <w:pStyle w:val="Invulling"/>
              <w:rPr>
                <w:rFonts w:ascii="UWV Werk" w:hAnsi="UWV Werk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57B13F3E" w14:textId="77777777" w:rsidR="007D7A5A" w:rsidRDefault="007D7A5A" w:rsidP="00B10BA1">
            <w:pPr>
              <w:pStyle w:val="Invulling"/>
            </w:pPr>
          </w:p>
        </w:tc>
        <w:tc>
          <w:tcPr>
            <w:tcW w:w="5107" w:type="dxa"/>
            <w:gridSpan w:val="8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45D41C6B" w14:textId="77777777" w:rsidR="007D7A5A" w:rsidRPr="00C52885" w:rsidRDefault="007D7A5A" w:rsidP="00B10BA1">
            <w:pPr>
              <w:pStyle w:val="Invulling"/>
              <w:rPr>
                <w:rFonts w:ascii="UWV Werk" w:hAnsi="UWV Werk"/>
              </w:rPr>
            </w:pPr>
          </w:p>
        </w:tc>
        <w:tc>
          <w:tcPr>
            <w:tcW w:w="142" w:type="dxa"/>
            <w:shd w:val="pct5" w:color="auto" w:fill="auto"/>
          </w:tcPr>
          <w:p w14:paraId="7553081D" w14:textId="77777777" w:rsidR="007D7A5A" w:rsidRDefault="007D7A5A" w:rsidP="00B10BA1">
            <w:pPr>
              <w:pStyle w:val="Basistekst"/>
            </w:pPr>
          </w:p>
        </w:tc>
      </w:tr>
      <w:tr w:rsidR="007D7A5A" w14:paraId="5FB3A0EA" w14:textId="77777777" w:rsidTr="00A36562">
        <w:trPr>
          <w:cantSplit/>
          <w:trHeight w:val="50"/>
        </w:trPr>
        <w:tc>
          <w:tcPr>
            <w:tcW w:w="424" w:type="dxa"/>
          </w:tcPr>
          <w:p w14:paraId="657D118B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0A16E30E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2B115698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5333DC22" w14:textId="77777777" w:rsidR="007D7A5A" w:rsidRDefault="007D7A5A" w:rsidP="00B10BA1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0790F92B" w14:textId="77777777" w:rsidR="007D7A5A" w:rsidRDefault="007D7A5A" w:rsidP="00B10BA1">
            <w:pPr>
              <w:pStyle w:val="Tussenbalk"/>
            </w:pPr>
          </w:p>
        </w:tc>
      </w:tr>
      <w:tr w:rsidR="007D7A5A" w14:paraId="5C4C0075" w14:textId="77777777" w:rsidTr="00A36562">
        <w:trPr>
          <w:cantSplit/>
        </w:trPr>
        <w:tc>
          <w:tcPr>
            <w:tcW w:w="424" w:type="dxa"/>
            <w:hideMark/>
          </w:tcPr>
          <w:p w14:paraId="093116FD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2.4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3B4BA38E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  <w:r w:rsidRPr="001666F0">
              <w:rPr>
                <w:szCs w:val="16"/>
              </w:rPr>
              <w:t>Telefoonnummer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5FCE488A" w14:textId="77777777" w:rsidR="007D7A5A" w:rsidRDefault="007D7A5A" w:rsidP="00B10BA1">
            <w:pPr>
              <w:pStyle w:val="Basistekst"/>
            </w:pP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2" w:space="0" w:color="808080"/>
              <w:right w:val="nil"/>
            </w:tcBorders>
            <w:hideMark/>
          </w:tcPr>
          <w:p w14:paraId="07C1BAB1" w14:textId="77777777" w:rsidR="007D7A5A" w:rsidRPr="00C52885" w:rsidRDefault="007D7A5A" w:rsidP="00B10BA1">
            <w:pPr>
              <w:pStyle w:val="Invulling"/>
              <w:rPr>
                <w:rFonts w:ascii="UWV Werk" w:hAnsi="UWV Werk"/>
              </w:rPr>
            </w:pPr>
          </w:p>
        </w:tc>
        <w:tc>
          <w:tcPr>
            <w:tcW w:w="3831" w:type="dxa"/>
            <w:gridSpan w:val="4"/>
            <w:tcBorders>
              <w:top w:val="nil"/>
              <w:left w:val="nil"/>
              <w:bottom w:val="single" w:sz="2" w:space="0" w:color="808080"/>
              <w:right w:val="nil"/>
            </w:tcBorders>
            <w:shd w:val="pct5" w:color="auto" w:fill="auto"/>
          </w:tcPr>
          <w:p w14:paraId="2E23C2A3" w14:textId="77777777" w:rsidR="007D7A5A" w:rsidRPr="00C52885" w:rsidRDefault="007D7A5A" w:rsidP="00B10BA1">
            <w:pPr>
              <w:pStyle w:val="Basistekst"/>
              <w:rPr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2CEEB2BE" w14:textId="77777777" w:rsidR="007D7A5A" w:rsidRDefault="007D7A5A" w:rsidP="00B10BA1">
            <w:pPr>
              <w:pStyle w:val="Basistekst"/>
            </w:pPr>
          </w:p>
        </w:tc>
      </w:tr>
      <w:tr w:rsidR="007D7A5A" w14:paraId="7B67513D" w14:textId="77777777" w:rsidTr="00A36562">
        <w:trPr>
          <w:cantSplit/>
        </w:trPr>
        <w:tc>
          <w:tcPr>
            <w:tcW w:w="424" w:type="dxa"/>
          </w:tcPr>
          <w:p w14:paraId="6ABA75BF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0E441A26" w14:textId="77777777" w:rsidR="007D7A5A" w:rsidRPr="001666F0" w:rsidRDefault="007D7A5A" w:rsidP="00B10BA1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65ABDDA6" w14:textId="77777777" w:rsidR="007D7A5A" w:rsidRDefault="007D7A5A" w:rsidP="00B10BA1">
            <w:pPr>
              <w:pStyle w:val="Tussenbalk"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0D630BD7" w14:textId="77777777" w:rsidR="007D7A5A" w:rsidRDefault="007D7A5A" w:rsidP="00B10BA1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2BC9E51D" w14:textId="77777777" w:rsidR="007D7A5A" w:rsidRDefault="007D7A5A" w:rsidP="00B10BA1">
            <w:pPr>
              <w:pStyle w:val="Tussenbalk"/>
            </w:pPr>
          </w:p>
        </w:tc>
      </w:tr>
      <w:tr w:rsidR="007D7A5A" w14:paraId="7C447CE3" w14:textId="77777777" w:rsidTr="00A36562">
        <w:trPr>
          <w:cantSplit/>
        </w:trPr>
        <w:tc>
          <w:tcPr>
            <w:tcW w:w="424" w:type="dxa"/>
          </w:tcPr>
          <w:p w14:paraId="45A48AD8" w14:textId="77777777" w:rsidR="007D7A5A" w:rsidRPr="001666F0" w:rsidRDefault="007D7A5A" w:rsidP="00B10BA1">
            <w:pPr>
              <w:pStyle w:val="Basisrubriekskop"/>
              <w:rPr>
                <w:rFonts w:ascii="UWV Werk" w:hAnsi="UWV Werk"/>
                <w:szCs w:val="16"/>
              </w:rPr>
            </w:pPr>
          </w:p>
        </w:tc>
        <w:tc>
          <w:tcPr>
            <w:tcW w:w="2407" w:type="dxa"/>
          </w:tcPr>
          <w:p w14:paraId="546F59B5" w14:textId="77777777" w:rsidR="007D7A5A" w:rsidRPr="001666F0" w:rsidRDefault="007D7A5A" w:rsidP="00B10BA1">
            <w:pPr>
              <w:pStyle w:val="Basisrubriekskop"/>
              <w:rPr>
                <w:rFonts w:ascii="UWV Werk" w:hAnsi="UWV Werk"/>
                <w:szCs w:val="16"/>
              </w:rPr>
            </w:pPr>
          </w:p>
        </w:tc>
        <w:tc>
          <w:tcPr>
            <w:tcW w:w="284" w:type="dxa"/>
            <w:gridSpan w:val="2"/>
            <w:shd w:val="solid" w:color="auto" w:fill="auto"/>
          </w:tcPr>
          <w:p w14:paraId="4ED15B68" w14:textId="77777777" w:rsidR="007D7A5A" w:rsidRPr="001666F0" w:rsidRDefault="007D7A5A" w:rsidP="00B10BA1">
            <w:pPr>
              <w:pStyle w:val="Basisrubriekskop"/>
              <w:jc w:val="center"/>
              <w:rPr>
                <w:rFonts w:ascii="UWV Werk" w:hAnsi="UWV Werk"/>
                <w:szCs w:val="16"/>
              </w:rPr>
            </w:pPr>
            <w:r w:rsidRPr="001666F0">
              <w:rPr>
                <w:rFonts w:ascii="UWV Werk" w:hAnsi="UWV Werk"/>
                <w:szCs w:val="16"/>
              </w:rPr>
              <w:t>3</w:t>
            </w:r>
          </w:p>
        </w:tc>
        <w:tc>
          <w:tcPr>
            <w:tcW w:w="142" w:type="dxa"/>
            <w:gridSpan w:val="2"/>
            <w:shd w:val="pct50" w:color="auto" w:fill="auto"/>
          </w:tcPr>
          <w:p w14:paraId="50AC78C6" w14:textId="77777777" w:rsidR="007D7A5A" w:rsidRDefault="007D7A5A" w:rsidP="00B10BA1">
            <w:pPr>
              <w:pStyle w:val="Basisrubriekskop"/>
            </w:pPr>
          </w:p>
        </w:tc>
        <w:tc>
          <w:tcPr>
            <w:tcW w:w="6666" w:type="dxa"/>
            <w:gridSpan w:val="11"/>
            <w:shd w:val="pct50" w:color="auto" w:fill="auto"/>
          </w:tcPr>
          <w:p w14:paraId="03A23586" w14:textId="77777777" w:rsidR="007D7A5A" w:rsidRPr="00C52885" w:rsidRDefault="007D7A5A" w:rsidP="00B10BA1">
            <w:pPr>
              <w:pStyle w:val="Basisrubriekskop"/>
              <w:rPr>
                <w:rFonts w:ascii="UWV Werk" w:hAnsi="UWV Werk"/>
                <w:szCs w:val="16"/>
              </w:rPr>
            </w:pPr>
            <w:r w:rsidRPr="00AC2A2A">
              <w:rPr>
                <w:szCs w:val="16"/>
              </w:rPr>
              <w:t>Ondertekening</w:t>
            </w:r>
          </w:p>
        </w:tc>
        <w:tc>
          <w:tcPr>
            <w:tcW w:w="142" w:type="dxa"/>
            <w:shd w:val="pct5" w:color="auto" w:fill="auto"/>
          </w:tcPr>
          <w:p w14:paraId="00EC173F" w14:textId="77777777" w:rsidR="007D7A5A" w:rsidRDefault="007D7A5A" w:rsidP="00B10BA1">
            <w:pPr>
              <w:pStyle w:val="Basisrubriekskop"/>
            </w:pPr>
          </w:p>
        </w:tc>
      </w:tr>
      <w:tr w:rsidR="007D7A5A" w14:paraId="6305A96C" w14:textId="77777777" w:rsidTr="00A3656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424" w:type="dxa"/>
          </w:tcPr>
          <w:p w14:paraId="6A7808B9" w14:textId="77777777" w:rsidR="007D7A5A" w:rsidRPr="001666F0" w:rsidRDefault="007D7A5A" w:rsidP="00B10BA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2" w:type="dxa"/>
            <w:gridSpan w:val="2"/>
          </w:tcPr>
          <w:p w14:paraId="19F39B1E" w14:textId="77777777" w:rsidR="007D7A5A" w:rsidRPr="001666F0" w:rsidRDefault="007D7A5A" w:rsidP="00B10BA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319295AE" w14:textId="77777777" w:rsidR="007D7A5A" w:rsidRPr="001666F0" w:rsidRDefault="007D7A5A" w:rsidP="00B10BA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5" w:type="dxa"/>
            <w:gridSpan w:val="12"/>
            <w:shd w:val="pct5" w:color="auto" w:fill="auto"/>
          </w:tcPr>
          <w:p w14:paraId="5F850E7F" w14:textId="77777777" w:rsidR="007D7A5A" w:rsidRDefault="007D7A5A" w:rsidP="00B10BA1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0E8A199F" w14:textId="77777777" w:rsidR="007D7A5A" w:rsidRDefault="007D7A5A" w:rsidP="00B10BA1">
            <w:pPr>
              <w:pStyle w:val="Tussenbalk"/>
              <w:keepNext/>
              <w:keepLines/>
            </w:pPr>
          </w:p>
        </w:tc>
      </w:tr>
      <w:tr w:rsidR="007D7A5A" w14:paraId="2CDEBE1D" w14:textId="77777777" w:rsidTr="00A36562">
        <w:tblPrEx>
          <w:tblLook w:val="0000" w:firstRow="0" w:lastRow="0" w:firstColumn="0" w:lastColumn="0" w:noHBand="0" w:noVBand="0"/>
        </w:tblPrEx>
        <w:trPr>
          <w:cantSplit/>
          <w:trHeight w:val="120"/>
        </w:trPr>
        <w:tc>
          <w:tcPr>
            <w:tcW w:w="424" w:type="dxa"/>
            <w:vMerge w:val="restart"/>
          </w:tcPr>
          <w:p w14:paraId="6B418B11" w14:textId="77777777" w:rsidR="007D7A5A" w:rsidRPr="001666F0" w:rsidRDefault="007D7A5A" w:rsidP="00B10BA1">
            <w:pPr>
              <w:pStyle w:val="Basistekst"/>
              <w:keepNext/>
              <w:keepLines/>
              <w:rPr>
                <w:szCs w:val="16"/>
              </w:rPr>
            </w:pPr>
          </w:p>
        </w:tc>
        <w:tc>
          <w:tcPr>
            <w:tcW w:w="2682" w:type="dxa"/>
            <w:gridSpan w:val="2"/>
            <w:vMerge w:val="restart"/>
            <w:tcBorders>
              <w:bottom w:val="nil"/>
            </w:tcBorders>
          </w:tcPr>
          <w:p w14:paraId="4C810E86" w14:textId="77777777" w:rsidR="007D7A5A" w:rsidRPr="001666F0" w:rsidRDefault="007D7A5A" w:rsidP="00B10BA1">
            <w:pPr>
              <w:pStyle w:val="Datumenhandtekening"/>
              <w:keepNext/>
              <w:keepLines/>
              <w:rPr>
                <w:rFonts w:ascii="UWV Werk" w:hAnsi="UWV Werk"/>
                <w:sz w:val="16"/>
                <w:szCs w:val="16"/>
              </w:rPr>
            </w:pPr>
            <w:r w:rsidRPr="001666F0">
              <w:rPr>
                <w:rFonts w:ascii="UWV Werk" w:hAnsi="UWV Werk"/>
                <w:sz w:val="16"/>
                <w:szCs w:val="16"/>
              </w:rPr>
              <w:t>Datum en handtekening van uzelf</w:t>
            </w:r>
          </w:p>
        </w:tc>
        <w:tc>
          <w:tcPr>
            <w:tcW w:w="142" w:type="dxa"/>
            <w:gridSpan w:val="2"/>
            <w:vMerge w:val="restart"/>
            <w:tcBorders>
              <w:bottom w:val="nil"/>
            </w:tcBorders>
            <w:shd w:val="pct5" w:color="auto" w:fill="auto"/>
          </w:tcPr>
          <w:p w14:paraId="0E17148F" w14:textId="77777777" w:rsidR="007D7A5A" w:rsidRPr="001666F0" w:rsidRDefault="007D7A5A" w:rsidP="00B10BA1">
            <w:pPr>
              <w:pStyle w:val="Basistekst"/>
              <w:keepNext/>
              <w:keepLines/>
              <w:rPr>
                <w:szCs w:val="16"/>
              </w:rPr>
            </w:pPr>
          </w:p>
        </w:tc>
        <w:tc>
          <w:tcPr>
            <w:tcW w:w="2645" w:type="dxa"/>
            <w:gridSpan w:val="6"/>
            <w:shd w:val="pct5" w:color="auto" w:fill="auto"/>
          </w:tcPr>
          <w:p w14:paraId="267C5850" w14:textId="77777777" w:rsidR="007D7A5A" w:rsidRDefault="007D7A5A" w:rsidP="00B10BA1">
            <w:pPr>
              <w:pStyle w:val="Basistekst"/>
              <w:keepNext/>
              <w:keepLines/>
            </w:pPr>
          </w:p>
        </w:tc>
        <w:tc>
          <w:tcPr>
            <w:tcW w:w="140" w:type="dxa"/>
            <w:vMerge w:val="restart"/>
            <w:tcBorders>
              <w:bottom w:val="nil"/>
            </w:tcBorders>
            <w:shd w:val="pct5" w:color="auto" w:fill="auto"/>
          </w:tcPr>
          <w:p w14:paraId="0B54CEE8" w14:textId="77777777" w:rsidR="007D7A5A" w:rsidRDefault="007D7A5A" w:rsidP="00B10BA1">
            <w:pPr>
              <w:pStyle w:val="Basistekst"/>
              <w:keepNext/>
              <w:keepLines/>
            </w:pPr>
          </w:p>
        </w:tc>
        <w:tc>
          <w:tcPr>
            <w:tcW w:w="3890" w:type="dxa"/>
            <w:gridSpan w:val="5"/>
            <w:vMerge w:val="restart"/>
            <w:tcBorders>
              <w:bottom w:val="nil"/>
            </w:tcBorders>
          </w:tcPr>
          <w:p w14:paraId="4F924597" w14:textId="77777777" w:rsidR="007D7A5A" w:rsidRPr="00C52885" w:rsidRDefault="007D7A5A" w:rsidP="00B10BA1">
            <w:pPr>
              <w:pStyle w:val="Basistekst"/>
              <w:keepNext/>
              <w:keepLines/>
              <w:rPr>
                <w:sz w:val="18"/>
                <w:szCs w:val="18"/>
              </w:rPr>
            </w:pPr>
          </w:p>
        </w:tc>
        <w:tc>
          <w:tcPr>
            <w:tcW w:w="142" w:type="dxa"/>
            <w:vMerge w:val="restart"/>
            <w:shd w:val="pct5" w:color="auto" w:fill="auto"/>
          </w:tcPr>
          <w:p w14:paraId="39848B3F" w14:textId="77777777" w:rsidR="007D7A5A" w:rsidRDefault="007D7A5A" w:rsidP="00B10BA1">
            <w:pPr>
              <w:pStyle w:val="Basistekst"/>
              <w:keepNext/>
              <w:keepLines/>
            </w:pPr>
          </w:p>
        </w:tc>
      </w:tr>
      <w:tr w:rsidR="007D7A5A" w14:paraId="1F34CCEC" w14:textId="77777777" w:rsidTr="00A36562">
        <w:tblPrEx>
          <w:tblLook w:val="0000" w:firstRow="0" w:lastRow="0" w:firstColumn="0" w:lastColumn="0" w:noHBand="0" w:noVBand="0"/>
        </w:tblPrEx>
        <w:trPr>
          <w:cantSplit/>
          <w:trHeight w:val="185"/>
        </w:trPr>
        <w:tc>
          <w:tcPr>
            <w:tcW w:w="424" w:type="dxa"/>
            <w:vMerge/>
          </w:tcPr>
          <w:p w14:paraId="78302A49" w14:textId="77777777" w:rsidR="007D7A5A" w:rsidRPr="001666F0" w:rsidRDefault="007D7A5A" w:rsidP="00B10BA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2" w:type="dxa"/>
            <w:gridSpan w:val="2"/>
            <w:vMerge/>
            <w:tcBorders>
              <w:bottom w:val="single" w:sz="2" w:space="0" w:color="808080"/>
            </w:tcBorders>
          </w:tcPr>
          <w:p w14:paraId="6AD324DC" w14:textId="77777777" w:rsidR="007D7A5A" w:rsidRPr="001666F0" w:rsidRDefault="007D7A5A" w:rsidP="00B10BA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vMerge/>
            <w:tcBorders>
              <w:bottom w:val="single" w:sz="2" w:space="0" w:color="808080"/>
            </w:tcBorders>
            <w:shd w:val="pct5" w:color="auto" w:fill="auto"/>
          </w:tcPr>
          <w:p w14:paraId="4139ECF4" w14:textId="77777777" w:rsidR="007D7A5A" w:rsidRPr="001666F0" w:rsidRDefault="007D7A5A" w:rsidP="00B10BA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45" w:type="dxa"/>
            <w:gridSpan w:val="6"/>
            <w:tcBorders>
              <w:bottom w:val="single" w:sz="2" w:space="0" w:color="808080"/>
            </w:tcBorders>
          </w:tcPr>
          <w:p w14:paraId="66442F2B" w14:textId="77777777" w:rsidR="007D7A5A" w:rsidRPr="00C52885" w:rsidRDefault="007D7A5A" w:rsidP="00B10BA1">
            <w:pPr>
              <w:pStyle w:val="Invulling"/>
              <w:keepNext/>
              <w:keepLines/>
              <w:rPr>
                <w:rFonts w:ascii="UWV Werk" w:hAnsi="UWV Werk"/>
              </w:rPr>
            </w:pPr>
          </w:p>
        </w:tc>
        <w:tc>
          <w:tcPr>
            <w:tcW w:w="140" w:type="dxa"/>
            <w:vMerge/>
            <w:tcBorders>
              <w:bottom w:val="single" w:sz="2" w:space="0" w:color="808080"/>
            </w:tcBorders>
            <w:shd w:val="pct5" w:color="auto" w:fill="auto"/>
          </w:tcPr>
          <w:p w14:paraId="60D27F5A" w14:textId="77777777" w:rsidR="007D7A5A" w:rsidRDefault="007D7A5A" w:rsidP="00B10BA1">
            <w:pPr>
              <w:keepNext/>
              <w:keepLines/>
            </w:pPr>
          </w:p>
        </w:tc>
        <w:tc>
          <w:tcPr>
            <w:tcW w:w="3890" w:type="dxa"/>
            <w:gridSpan w:val="5"/>
            <w:vMerge/>
            <w:tcBorders>
              <w:bottom w:val="single" w:sz="2" w:space="0" w:color="808080"/>
            </w:tcBorders>
          </w:tcPr>
          <w:p w14:paraId="066C8DC5" w14:textId="77777777" w:rsidR="007D7A5A" w:rsidRDefault="007D7A5A" w:rsidP="00B10BA1">
            <w:pPr>
              <w:keepNext/>
              <w:keepLines/>
            </w:pPr>
          </w:p>
        </w:tc>
        <w:tc>
          <w:tcPr>
            <w:tcW w:w="142" w:type="dxa"/>
            <w:vMerge/>
            <w:shd w:val="pct5" w:color="auto" w:fill="auto"/>
          </w:tcPr>
          <w:p w14:paraId="0D876B87" w14:textId="77777777" w:rsidR="007D7A5A" w:rsidRDefault="007D7A5A" w:rsidP="00B10BA1">
            <w:pPr>
              <w:keepNext/>
              <w:keepLines/>
            </w:pPr>
          </w:p>
        </w:tc>
      </w:tr>
      <w:tr w:rsidR="007D7A5A" w14:paraId="086A2900" w14:textId="77777777" w:rsidTr="00A3656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424" w:type="dxa"/>
          </w:tcPr>
          <w:p w14:paraId="47A63A06" w14:textId="77777777" w:rsidR="007D7A5A" w:rsidRPr="001666F0" w:rsidRDefault="007D7A5A" w:rsidP="00B10BA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2" w:type="dxa"/>
            <w:gridSpan w:val="2"/>
          </w:tcPr>
          <w:p w14:paraId="4F0CCC2C" w14:textId="77777777" w:rsidR="007D7A5A" w:rsidRPr="001666F0" w:rsidRDefault="007D7A5A" w:rsidP="00B10BA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3901A594" w14:textId="77777777" w:rsidR="007D7A5A" w:rsidRPr="001666F0" w:rsidRDefault="007D7A5A" w:rsidP="00B10BA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5" w:type="dxa"/>
            <w:gridSpan w:val="12"/>
            <w:shd w:val="pct5" w:color="auto" w:fill="auto"/>
          </w:tcPr>
          <w:p w14:paraId="0F39E055" w14:textId="77777777" w:rsidR="007D7A5A" w:rsidRDefault="007D7A5A" w:rsidP="00B10BA1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3A5FCDE2" w14:textId="77777777" w:rsidR="007D7A5A" w:rsidRDefault="007D7A5A" w:rsidP="00B10BA1">
            <w:pPr>
              <w:pStyle w:val="Tussenbalk"/>
              <w:keepNext/>
              <w:keepLines/>
            </w:pPr>
          </w:p>
        </w:tc>
      </w:tr>
      <w:tr w:rsidR="007D7A5A" w14:paraId="36D70054" w14:textId="77777777" w:rsidTr="00A36562">
        <w:tblPrEx>
          <w:tblLook w:val="0000" w:firstRow="0" w:lastRow="0" w:firstColumn="0" w:lastColumn="0" w:noHBand="0" w:noVBand="0"/>
        </w:tblPrEx>
        <w:trPr>
          <w:cantSplit/>
          <w:trHeight w:val="120"/>
        </w:trPr>
        <w:tc>
          <w:tcPr>
            <w:tcW w:w="424" w:type="dxa"/>
            <w:vMerge w:val="restart"/>
          </w:tcPr>
          <w:p w14:paraId="6BB3ACEE" w14:textId="77777777" w:rsidR="007D7A5A" w:rsidRPr="001666F0" w:rsidRDefault="007D7A5A" w:rsidP="00B10BA1">
            <w:pPr>
              <w:pStyle w:val="Basistekst"/>
              <w:keepNext/>
              <w:keepLines/>
              <w:rPr>
                <w:szCs w:val="16"/>
              </w:rPr>
            </w:pPr>
          </w:p>
        </w:tc>
        <w:tc>
          <w:tcPr>
            <w:tcW w:w="2682" w:type="dxa"/>
            <w:gridSpan w:val="2"/>
            <w:vMerge w:val="restart"/>
            <w:tcBorders>
              <w:bottom w:val="nil"/>
            </w:tcBorders>
          </w:tcPr>
          <w:p w14:paraId="66FE0EAF" w14:textId="77777777" w:rsidR="007D7A5A" w:rsidRPr="001666F0" w:rsidRDefault="007D7A5A" w:rsidP="00B10BA1">
            <w:pPr>
              <w:pStyle w:val="Datumenhandtekening"/>
              <w:keepNext/>
              <w:keepLines/>
              <w:spacing w:before="240"/>
              <w:rPr>
                <w:rFonts w:ascii="UWV Werk" w:hAnsi="UWV Werk"/>
                <w:sz w:val="16"/>
                <w:szCs w:val="16"/>
              </w:rPr>
            </w:pPr>
            <w:r w:rsidRPr="001666F0">
              <w:rPr>
                <w:rFonts w:ascii="UWV Werk" w:hAnsi="UWV Werk"/>
                <w:sz w:val="16"/>
                <w:szCs w:val="16"/>
              </w:rPr>
              <w:t>Datum en handtekening van de gemachtigde</w:t>
            </w:r>
          </w:p>
        </w:tc>
        <w:tc>
          <w:tcPr>
            <w:tcW w:w="142" w:type="dxa"/>
            <w:gridSpan w:val="2"/>
            <w:vMerge w:val="restart"/>
            <w:tcBorders>
              <w:bottom w:val="nil"/>
            </w:tcBorders>
            <w:shd w:val="pct5" w:color="auto" w:fill="auto"/>
          </w:tcPr>
          <w:p w14:paraId="3B8642E4" w14:textId="77777777" w:rsidR="007D7A5A" w:rsidRPr="001666F0" w:rsidRDefault="007D7A5A" w:rsidP="00B10BA1">
            <w:pPr>
              <w:pStyle w:val="Basistekst"/>
              <w:keepNext/>
              <w:keepLines/>
              <w:rPr>
                <w:szCs w:val="16"/>
              </w:rPr>
            </w:pPr>
          </w:p>
        </w:tc>
        <w:tc>
          <w:tcPr>
            <w:tcW w:w="2645" w:type="dxa"/>
            <w:gridSpan w:val="6"/>
            <w:shd w:val="pct5" w:color="auto" w:fill="auto"/>
          </w:tcPr>
          <w:p w14:paraId="28C0ED36" w14:textId="77777777" w:rsidR="007D7A5A" w:rsidRDefault="007D7A5A" w:rsidP="00B10BA1">
            <w:pPr>
              <w:pStyle w:val="Basistekst"/>
              <w:keepNext/>
              <w:keepLines/>
            </w:pPr>
          </w:p>
        </w:tc>
        <w:tc>
          <w:tcPr>
            <w:tcW w:w="140" w:type="dxa"/>
            <w:vMerge w:val="restart"/>
            <w:tcBorders>
              <w:bottom w:val="nil"/>
            </w:tcBorders>
            <w:shd w:val="pct5" w:color="auto" w:fill="auto"/>
          </w:tcPr>
          <w:p w14:paraId="0C58F5EE" w14:textId="77777777" w:rsidR="007D7A5A" w:rsidRDefault="007D7A5A" w:rsidP="00B10BA1">
            <w:pPr>
              <w:pStyle w:val="Basistekst"/>
              <w:keepNext/>
              <w:keepLines/>
            </w:pPr>
          </w:p>
        </w:tc>
        <w:tc>
          <w:tcPr>
            <w:tcW w:w="3890" w:type="dxa"/>
            <w:gridSpan w:val="5"/>
            <w:vMerge w:val="restart"/>
            <w:tcBorders>
              <w:bottom w:val="nil"/>
            </w:tcBorders>
          </w:tcPr>
          <w:p w14:paraId="4BDF5F9C" w14:textId="77777777" w:rsidR="007D7A5A" w:rsidRPr="00C52885" w:rsidRDefault="007D7A5A" w:rsidP="00B10BA1">
            <w:pPr>
              <w:pStyle w:val="Basistekst"/>
              <w:keepNext/>
              <w:keepLines/>
              <w:rPr>
                <w:sz w:val="18"/>
                <w:szCs w:val="18"/>
              </w:rPr>
            </w:pPr>
          </w:p>
        </w:tc>
        <w:tc>
          <w:tcPr>
            <w:tcW w:w="142" w:type="dxa"/>
            <w:vMerge w:val="restart"/>
            <w:shd w:val="pct5" w:color="auto" w:fill="auto"/>
          </w:tcPr>
          <w:p w14:paraId="5363CDB2" w14:textId="77777777" w:rsidR="007D7A5A" w:rsidRDefault="007D7A5A" w:rsidP="00B10BA1">
            <w:pPr>
              <w:pStyle w:val="Basistekst"/>
              <w:keepNext/>
              <w:keepLines/>
            </w:pPr>
          </w:p>
        </w:tc>
      </w:tr>
      <w:tr w:rsidR="007D7A5A" w14:paraId="46315A94" w14:textId="77777777" w:rsidTr="00A36562">
        <w:tblPrEx>
          <w:tblLook w:val="0000" w:firstRow="0" w:lastRow="0" w:firstColumn="0" w:lastColumn="0" w:noHBand="0" w:noVBand="0"/>
        </w:tblPrEx>
        <w:trPr>
          <w:cantSplit/>
          <w:trHeight w:val="185"/>
        </w:trPr>
        <w:tc>
          <w:tcPr>
            <w:tcW w:w="424" w:type="dxa"/>
            <w:vMerge/>
          </w:tcPr>
          <w:p w14:paraId="7134681C" w14:textId="77777777" w:rsidR="007D7A5A" w:rsidRPr="001666F0" w:rsidRDefault="007D7A5A" w:rsidP="00B10BA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2" w:type="dxa"/>
            <w:gridSpan w:val="2"/>
            <w:vMerge/>
            <w:tcBorders>
              <w:bottom w:val="single" w:sz="2" w:space="0" w:color="808080"/>
            </w:tcBorders>
          </w:tcPr>
          <w:p w14:paraId="028AF2F6" w14:textId="77777777" w:rsidR="007D7A5A" w:rsidRPr="001666F0" w:rsidRDefault="007D7A5A" w:rsidP="00B10BA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vMerge/>
            <w:tcBorders>
              <w:bottom w:val="single" w:sz="2" w:space="0" w:color="808080"/>
            </w:tcBorders>
            <w:shd w:val="pct5" w:color="auto" w:fill="auto"/>
          </w:tcPr>
          <w:p w14:paraId="2797735A" w14:textId="77777777" w:rsidR="007D7A5A" w:rsidRPr="001666F0" w:rsidRDefault="007D7A5A" w:rsidP="00B10BA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45" w:type="dxa"/>
            <w:gridSpan w:val="6"/>
            <w:tcBorders>
              <w:bottom w:val="single" w:sz="2" w:space="0" w:color="808080"/>
            </w:tcBorders>
          </w:tcPr>
          <w:p w14:paraId="78310F13" w14:textId="77777777" w:rsidR="007D7A5A" w:rsidRPr="00C52885" w:rsidRDefault="007D7A5A" w:rsidP="00B10BA1">
            <w:pPr>
              <w:pStyle w:val="Invulling"/>
              <w:keepNext/>
              <w:keepLines/>
              <w:rPr>
                <w:rFonts w:ascii="UWV Werk" w:hAnsi="UWV Werk"/>
              </w:rPr>
            </w:pPr>
          </w:p>
        </w:tc>
        <w:tc>
          <w:tcPr>
            <w:tcW w:w="140" w:type="dxa"/>
            <w:vMerge/>
            <w:tcBorders>
              <w:bottom w:val="single" w:sz="2" w:space="0" w:color="808080"/>
            </w:tcBorders>
            <w:shd w:val="pct5" w:color="auto" w:fill="auto"/>
          </w:tcPr>
          <w:p w14:paraId="0D1C3268" w14:textId="77777777" w:rsidR="007D7A5A" w:rsidRDefault="007D7A5A" w:rsidP="00B10BA1">
            <w:pPr>
              <w:keepNext/>
              <w:keepLines/>
            </w:pPr>
          </w:p>
        </w:tc>
        <w:tc>
          <w:tcPr>
            <w:tcW w:w="3890" w:type="dxa"/>
            <w:gridSpan w:val="5"/>
            <w:vMerge/>
            <w:tcBorders>
              <w:bottom w:val="single" w:sz="2" w:space="0" w:color="808080"/>
            </w:tcBorders>
          </w:tcPr>
          <w:p w14:paraId="0DC685D8" w14:textId="77777777" w:rsidR="007D7A5A" w:rsidRDefault="007D7A5A" w:rsidP="00B10BA1">
            <w:pPr>
              <w:keepNext/>
              <w:keepLines/>
            </w:pPr>
          </w:p>
        </w:tc>
        <w:tc>
          <w:tcPr>
            <w:tcW w:w="142" w:type="dxa"/>
            <w:vMerge/>
            <w:shd w:val="pct5" w:color="auto" w:fill="auto"/>
          </w:tcPr>
          <w:p w14:paraId="14095C94" w14:textId="77777777" w:rsidR="007D7A5A" w:rsidRDefault="007D7A5A" w:rsidP="00B10BA1">
            <w:pPr>
              <w:keepNext/>
              <w:keepLines/>
            </w:pPr>
          </w:p>
        </w:tc>
      </w:tr>
      <w:tr w:rsidR="007D7A5A" w14:paraId="3655DF12" w14:textId="77777777" w:rsidTr="00A36562">
        <w:trPr>
          <w:cantSplit/>
        </w:trPr>
        <w:tc>
          <w:tcPr>
            <w:tcW w:w="424" w:type="dxa"/>
          </w:tcPr>
          <w:p w14:paraId="6E6CBE2C" w14:textId="77777777" w:rsidR="007D7A5A" w:rsidRPr="001666F0" w:rsidRDefault="007D7A5A" w:rsidP="00B10BA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1" w:type="dxa"/>
            <w:gridSpan w:val="3"/>
          </w:tcPr>
          <w:p w14:paraId="5CC89917" w14:textId="77777777" w:rsidR="007D7A5A" w:rsidRPr="001666F0" w:rsidRDefault="007D7A5A" w:rsidP="00B10BA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16A5F1FB" w14:textId="77777777" w:rsidR="007D7A5A" w:rsidRDefault="007D7A5A" w:rsidP="00B10BA1">
            <w:pPr>
              <w:pStyle w:val="Tussenbalk"/>
              <w:keepNext/>
              <w:keepLines/>
            </w:pPr>
          </w:p>
        </w:tc>
        <w:tc>
          <w:tcPr>
            <w:tcW w:w="6666" w:type="dxa"/>
            <w:gridSpan w:val="11"/>
            <w:shd w:val="pct5" w:color="auto" w:fill="auto"/>
          </w:tcPr>
          <w:p w14:paraId="7740EFDD" w14:textId="77777777" w:rsidR="007D7A5A" w:rsidRDefault="007D7A5A" w:rsidP="00B10BA1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113EEEA5" w14:textId="77777777" w:rsidR="007D7A5A" w:rsidRDefault="007D7A5A" w:rsidP="00B10BA1">
            <w:pPr>
              <w:pStyle w:val="Tussenbalk"/>
              <w:keepNext/>
              <w:keepLines/>
            </w:pPr>
          </w:p>
        </w:tc>
      </w:tr>
      <w:tr w:rsidR="00943652" w14:paraId="12180272" w14:textId="77777777" w:rsidTr="00A36562">
        <w:trPr>
          <w:cantSplit/>
        </w:trPr>
        <w:tc>
          <w:tcPr>
            <w:tcW w:w="424" w:type="dxa"/>
          </w:tcPr>
          <w:p w14:paraId="175B990C" w14:textId="77777777" w:rsidR="00943652" w:rsidRPr="001666F0" w:rsidRDefault="00943652" w:rsidP="00B10BA1">
            <w:pPr>
              <w:pStyle w:val="Basistekst"/>
              <w:rPr>
                <w:szCs w:val="16"/>
              </w:rPr>
            </w:pPr>
          </w:p>
        </w:tc>
        <w:tc>
          <w:tcPr>
            <w:tcW w:w="2691" w:type="dxa"/>
            <w:gridSpan w:val="3"/>
          </w:tcPr>
          <w:p w14:paraId="300B1D3A" w14:textId="77777777" w:rsidR="00943652" w:rsidRPr="001666F0" w:rsidRDefault="00943652" w:rsidP="00B10BA1">
            <w:pPr>
              <w:pStyle w:val="Basistekst"/>
              <w:rPr>
                <w:szCs w:val="16"/>
              </w:rPr>
            </w:pPr>
          </w:p>
        </w:tc>
        <w:tc>
          <w:tcPr>
            <w:tcW w:w="142" w:type="dxa"/>
            <w:gridSpan w:val="2"/>
            <w:shd w:val="clear" w:color="auto" w:fill="F2F2F2"/>
          </w:tcPr>
          <w:p w14:paraId="356D18EE" w14:textId="77777777" w:rsidR="00943652" w:rsidRDefault="00943652" w:rsidP="00B10BA1">
            <w:pPr>
              <w:pStyle w:val="Basistekst"/>
            </w:pPr>
          </w:p>
        </w:tc>
        <w:tc>
          <w:tcPr>
            <w:tcW w:w="6666" w:type="dxa"/>
            <w:gridSpan w:val="11"/>
            <w:shd w:val="clear" w:color="auto" w:fill="F2F2F2"/>
          </w:tcPr>
          <w:p w14:paraId="35623AA7" w14:textId="77777777" w:rsidR="00943652" w:rsidRPr="00C52885" w:rsidRDefault="00943652" w:rsidP="00B10BA1">
            <w:pPr>
              <w:pStyle w:val="Basistekst"/>
              <w:rPr>
                <w:szCs w:val="16"/>
              </w:rPr>
            </w:pPr>
          </w:p>
          <w:p w14:paraId="1470EA7E" w14:textId="77777777" w:rsidR="002E59DA" w:rsidRPr="00C52885" w:rsidRDefault="002E59DA" w:rsidP="002E59DA">
            <w:pPr>
              <w:pStyle w:val="Basistekst"/>
              <w:rPr>
                <w:szCs w:val="16"/>
              </w:rPr>
            </w:pPr>
            <w:r w:rsidRPr="00C52885">
              <w:rPr>
                <w:szCs w:val="16"/>
              </w:rPr>
              <w:sym w:font="Webdings" w:char="F034"/>
            </w:r>
            <w:r w:rsidRPr="00C52885">
              <w:rPr>
                <w:b/>
                <w:szCs w:val="16"/>
              </w:rPr>
              <w:t>Stuur kopieën van het identiteitsbewijs van u en dat van de gemachtigde mee.</w:t>
            </w:r>
          </w:p>
          <w:p w14:paraId="4AE0A4BC" w14:textId="77777777" w:rsidR="00943652" w:rsidRPr="00C52885" w:rsidRDefault="00943652" w:rsidP="00B10BA1">
            <w:pPr>
              <w:pStyle w:val="Basistekst"/>
              <w:rPr>
                <w:szCs w:val="16"/>
              </w:rPr>
            </w:pPr>
          </w:p>
        </w:tc>
        <w:tc>
          <w:tcPr>
            <w:tcW w:w="142" w:type="dxa"/>
            <w:shd w:val="clear" w:color="auto" w:fill="F2F2F2"/>
          </w:tcPr>
          <w:p w14:paraId="271CACA5" w14:textId="77777777" w:rsidR="00943652" w:rsidRDefault="00943652" w:rsidP="00B10BA1">
            <w:pPr>
              <w:pStyle w:val="Basistekst"/>
            </w:pPr>
          </w:p>
        </w:tc>
      </w:tr>
      <w:tr w:rsidR="007D7A5A" w14:paraId="60708923" w14:textId="77777777" w:rsidTr="00A36562">
        <w:trPr>
          <w:cantSplit/>
        </w:trPr>
        <w:tc>
          <w:tcPr>
            <w:tcW w:w="424" w:type="dxa"/>
            <w:vAlign w:val="bottom"/>
          </w:tcPr>
          <w:p w14:paraId="3E229459" w14:textId="77777777" w:rsidR="007D7A5A" w:rsidRPr="001666F0" w:rsidRDefault="007D7A5A" w:rsidP="00B10BA1">
            <w:pPr>
              <w:pStyle w:val="Basistekst"/>
              <w:rPr>
                <w:szCs w:val="16"/>
              </w:rPr>
            </w:pPr>
          </w:p>
        </w:tc>
        <w:tc>
          <w:tcPr>
            <w:tcW w:w="2691" w:type="dxa"/>
            <w:gridSpan w:val="3"/>
            <w:vAlign w:val="bottom"/>
          </w:tcPr>
          <w:p w14:paraId="4FA1F85E" w14:textId="19407394" w:rsidR="007D7A5A" w:rsidRPr="001752E6" w:rsidRDefault="007248CB" w:rsidP="00B10BA1">
            <w:pPr>
              <w:pStyle w:val="Basistekst"/>
              <w:rPr>
                <w:sz w:val="14"/>
                <w:szCs w:val="14"/>
              </w:rPr>
            </w:pPr>
            <w:r w:rsidRPr="001752E6">
              <w:rPr>
                <w:sz w:val="14"/>
                <w:szCs w:val="14"/>
              </w:rPr>
              <w:t xml:space="preserve">SZ140 33057 </w:t>
            </w:r>
            <w:r w:rsidR="00B9088D" w:rsidRPr="001752E6">
              <w:rPr>
                <w:sz w:val="14"/>
                <w:szCs w:val="14"/>
              </w:rPr>
              <w:t>0</w:t>
            </w:r>
            <w:r w:rsidR="00F220F7">
              <w:rPr>
                <w:sz w:val="14"/>
                <w:szCs w:val="14"/>
              </w:rPr>
              <w:t>2</w:t>
            </w:r>
            <w:r w:rsidR="00B9088D" w:rsidRPr="001752E6">
              <w:rPr>
                <w:sz w:val="14"/>
                <w:szCs w:val="14"/>
              </w:rPr>
              <w:t>-2</w:t>
            </w:r>
            <w:r w:rsidR="00F220F7">
              <w:rPr>
                <w:sz w:val="14"/>
                <w:szCs w:val="14"/>
              </w:rPr>
              <w:t>6</w:t>
            </w:r>
            <w:r w:rsidR="0056371B" w:rsidRPr="001752E6">
              <w:rPr>
                <w:sz w:val="14"/>
                <w:szCs w:val="14"/>
              </w:rPr>
              <w:t xml:space="preserve">  B</w:t>
            </w:r>
          </w:p>
        </w:tc>
        <w:tc>
          <w:tcPr>
            <w:tcW w:w="142" w:type="dxa"/>
            <w:gridSpan w:val="2"/>
            <w:vAlign w:val="bottom"/>
          </w:tcPr>
          <w:p w14:paraId="13C2066B" w14:textId="77777777" w:rsidR="007D7A5A" w:rsidRDefault="007D7A5A" w:rsidP="00B10BA1">
            <w:pPr>
              <w:pStyle w:val="Basistekst"/>
            </w:pPr>
          </w:p>
        </w:tc>
        <w:tc>
          <w:tcPr>
            <w:tcW w:w="6666" w:type="dxa"/>
            <w:gridSpan w:val="11"/>
            <w:vAlign w:val="bottom"/>
          </w:tcPr>
          <w:p w14:paraId="157CE94D" w14:textId="77777777" w:rsidR="007D7A5A" w:rsidRPr="00C52885" w:rsidRDefault="007D7A5A" w:rsidP="00B10BA1">
            <w:pPr>
              <w:pStyle w:val="Basistekst"/>
              <w:rPr>
                <w:szCs w:val="16"/>
              </w:rPr>
            </w:pPr>
          </w:p>
          <w:p w14:paraId="740EEBD0" w14:textId="77777777" w:rsidR="007D7A5A" w:rsidRPr="00C52885" w:rsidRDefault="007D7A5A" w:rsidP="00B10BA1">
            <w:pPr>
              <w:pStyle w:val="Basistekst"/>
              <w:rPr>
                <w:szCs w:val="16"/>
              </w:rPr>
            </w:pPr>
          </w:p>
          <w:p w14:paraId="7B797748" w14:textId="77777777" w:rsidR="00943652" w:rsidRPr="00C52885" w:rsidRDefault="00943652" w:rsidP="00B10BA1">
            <w:pPr>
              <w:pStyle w:val="Basistekst"/>
              <w:rPr>
                <w:szCs w:val="16"/>
              </w:rPr>
            </w:pPr>
          </w:p>
        </w:tc>
        <w:tc>
          <w:tcPr>
            <w:tcW w:w="142" w:type="dxa"/>
            <w:vAlign w:val="bottom"/>
          </w:tcPr>
          <w:p w14:paraId="7DE1F492" w14:textId="77777777" w:rsidR="007D7A5A" w:rsidRDefault="007D7A5A" w:rsidP="00B10BA1">
            <w:pPr>
              <w:pStyle w:val="Basistekst"/>
            </w:pPr>
          </w:p>
        </w:tc>
      </w:tr>
    </w:tbl>
    <w:p w14:paraId="5849E68B" w14:textId="77777777" w:rsidR="00A70EE6" w:rsidRPr="004F136B" w:rsidRDefault="00A70EE6" w:rsidP="00156652">
      <w:pPr>
        <w:spacing w:before="0" w:line="20" w:lineRule="exact"/>
        <w:rPr>
          <w:sz w:val="18"/>
          <w:szCs w:val="18"/>
        </w:rPr>
      </w:pPr>
    </w:p>
    <w:sectPr w:rsidR="00A70EE6" w:rsidRPr="004F136B" w:rsidSect="00611176">
      <w:pgSz w:w="11906" w:h="16838"/>
      <w:pgMar w:top="567" w:right="1247" w:bottom="124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0EE9856-E722-45A5-98C4-643E8ACCE31D}"/>
    <w:embedBold r:id="rId2" w:fontKey="{8B00596D-921A-4B65-8FAB-3D9B0DD4FC5E}"/>
    <w:embedItalic r:id="rId3" w:fontKey="{1C467F99-2359-4F34-AC11-B7252BA7AF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WV Werk">
    <w:panose1 w:val="020B0503040000020003"/>
    <w:charset w:val="00"/>
    <w:family w:val="swiss"/>
    <w:pitch w:val="variable"/>
    <w:sig w:usb0="A000006F" w:usb1="40000033" w:usb2="00000000" w:usb3="00000000" w:csb0="00000093" w:csb1="00000000"/>
    <w:embedRegular r:id="rId4" w:fontKey="{0ADF15DE-6DEF-49BB-9003-83831889CF3D}"/>
    <w:embedBold r:id="rId5" w:fontKey="{9529043A-F4E9-4A4D-BE62-CA051BB5DE0C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CC4D401-8895-4C7B-A865-D76E21FD429C}"/>
  </w:font>
  <w:font w:name="UWV Werk Kop">
    <w:panose1 w:val="020B0503040000020003"/>
    <w:charset w:val="00"/>
    <w:family w:val="swiss"/>
    <w:pitch w:val="variable"/>
    <w:sig w:usb0="A000006F" w:usb1="40000033" w:usb2="00000000" w:usb3="00000000" w:csb0="00000093" w:csb1="00000000"/>
    <w:embedRegular r:id="rId7" w:fontKey="{7D0738F4-A9A5-4E0B-A551-20EE9BC9FE69}"/>
  </w:font>
  <w:font w:name="UWV Werk Kop Medium">
    <w:panose1 w:val="020B0603040000020003"/>
    <w:charset w:val="00"/>
    <w:family w:val="swiss"/>
    <w:pitch w:val="variable"/>
    <w:sig w:usb0="A000006F" w:usb1="40000033" w:usb2="00000000" w:usb3="00000000" w:csb0="00000093" w:csb1="00000000"/>
    <w:embedRegular r:id="rId8" w:fontKey="{382E83DA-F095-4CB7-9E10-AB0C6AFEAC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52E93DF-2C73-49CA-ACE0-1BC5C3353F5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0" w:fontKey="{06D00E48-0D44-4882-B9E1-C2F82DAEA6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335D7F1-B575-4E8E-8454-015030E912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74F4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3A382F91"/>
    <w:multiLevelType w:val="hybridMultilevel"/>
    <w:tmpl w:val="08E245C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2396645">
    <w:abstractNumId w:val="0"/>
  </w:num>
  <w:num w:numId="2" w16cid:durableId="1723334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ocumentProtection w:edit="forms" w:formatting="1" w:enforcement="1" w:cryptProviderType="rsaAES" w:cryptAlgorithmClass="hash" w:cryptAlgorithmType="typeAny" w:cryptAlgorithmSid="14" w:cryptSpinCount="100000" w:hash="e2oLgL0LUfzhzIJsywqzg8QCq5yUGMyoaKnNA3rhCYya3NunUinzmQVDz6c4yexthKUKkbTXaz7eHqRgqRayUA==" w:salt="Ns8Dt9zkJNkCl2QkeOuvIQ=="/>
  <w:defaultTabStop w:val="709"/>
  <w:hyphenationZone w:val="425"/>
  <w:drawingGridHorizontalSpacing w:val="7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7C6"/>
    <w:rsid w:val="00034341"/>
    <w:rsid w:val="000A6A75"/>
    <w:rsid w:val="000B1541"/>
    <w:rsid w:val="000B7328"/>
    <w:rsid w:val="001128CB"/>
    <w:rsid w:val="0014551E"/>
    <w:rsid w:val="00156652"/>
    <w:rsid w:val="001666F0"/>
    <w:rsid w:val="001752E6"/>
    <w:rsid w:val="00183569"/>
    <w:rsid w:val="00193854"/>
    <w:rsid w:val="001B27F8"/>
    <w:rsid w:val="001C2C22"/>
    <w:rsid w:val="001E04EB"/>
    <w:rsid w:val="001E7458"/>
    <w:rsid w:val="001E76B5"/>
    <w:rsid w:val="00244818"/>
    <w:rsid w:val="00263F49"/>
    <w:rsid w:val="00296E50"/>
    <w:rsid w:val="002C61BF"/>
    <w:rsid w:val="002E59DA"/>
    <w:rsid w:val="00313078"/>
    <w:rsid w:val="00323E74"/>
    <w:rsid w:val="0033597B"/>
    <w:rsid w:val="00355316"/>
    <w:rsid w:val="00366B96"/>
    <w:rsid w:val="003820C6"/>
    <w:rsid w:val="003923AA"/>
    <w:rsid w:val="003F7499"/>
    <w:rsid w:val="00426707"/>
    <w:rsid w:val="0043684D"/>
    <w:rsid w:val="0045552B"/>
    <w:rsid w:val="00463D49"/>
    <w:rsid w:val="004A3D58"/>
    <w:rsid w:val="004D1525"/>
    <w:rsid w:val="004E735D"/>
    <w:rsid w:val="004F136B"/>
    <w:rsid w:val="004F2525"/>
    <w:rsid w:val="004F7915"/>
    <w:rsid w:val="00503071"/>
    <w:rsid w:val="0056371B"/>
    <w:rsid w:val="00570F00"/>
    <w:rsid w:val="005A148B"/>
    <w:rsid w:val="005E1347"/>
    <w:rsid w:val="005E2B42"/>
    <w:rsid w:val="005F00D0"/>
    <w:rsid w:val="00611176"/>
    <w:rsid w:val="00626D42"/>
    <w:rsid w:val="00683190"/>
    <w:rsid w:val="00713048"/>
    <w:rsid w:val="00720975"/>
    <w:rsid w:val="00722DB5"/>
    <w:rsid w:val="00723B0D"/>
    <w:rsid w:val="007248CB"/>
    <w:rsid w:val="00740650"/>
    <w:rsid w:val="007536E5"/>
    <w:rsid w:val="00756926"/>
    <w:rsid w:val="007B4F1F"/>
    <w:rsid w:val="007D7A5A"/>
    <w:rsid w:val="00853E25"/>
    <w:rsid w:val="008E0907"/>
    <w:rsid w:val="00903C09"/>
    <w:rsid w:val="00943652"/>
    <w:rsid w:val="0096729D"/>
    <w:rsid w:val="00972F4D"/>
    <w:rsid w:val="009B5760"/>
    <w:rsid w:val="009C0BF6"/>
    <w:rsid w:val="009D0E0A"/>
    <w:rsid w:val="009F650C"/>
    <w:rsid w:val="00A04D07"/>
    <w:rsid w:val="00A11CDB"/>
    <w:rsid w:val="00A250F2"/>
    <w:rsid w:val="00A36562"/>
    <w:rsid w:val="00A406B0"/>
    <w:rsid w:val="00A44CC0"/>
    <w:rsid w:val="00A6381F"/>
    <w:rsid w:val="00A70EE6"/>
    <w:rsid w:val="00AC1729"/>
    <w:rsid w:val="00AC2A2A"/>
    <w:rsid w:val="00AE2A69"/>
    <w:rsid w:val="00AF16C3"/>
    <w:rsid w:val="00B069C4"/>
    <w:rsid w:val="00B0784D"/>
    <w:rsid w:val="00B10BA1"/>
    <w:rsid w:val="00B27BA7"/>
    <w:rsid w:val="00B9088D"/>
    <w:rsid w:val="00BB490F"/>
    <w:rsid w:val="00BC1A17"/>
    <w:rsid w:val="00BC6E6B"/>
    <w:rsid w:val="00BF0854"/>
    <w:rsid w:val="00BF6D24"/>
    <w:rsid w:val="00C1229F"/>
    <w:rsid w:val="00C16E1C"/>
    <w:rsid w:val="00C34CD5"/>
    <w:rsid w:val="00C52885"/>
    <w:rsid w:val="00C81D0E"/>
    <w:rsid w:val="00CA0A2E"/>
    <w:rsid w:val="00CA6DC2"/>
    <w:rsid w:val="00CB39C3"/>
    <w:rsid w:val="00D71D7C"/>
    <w:rsid w:val="00D95D86"/>
    <w:rsid w:val="00DC08DA"/>
    <w:rsid w:val="00E670C4"/>
    <w:rsid w:val="00E8128A"/>
    <w:rsid w:val="00E851FA"/>
    <w:rsid w:val="00EA5AFF"/>
    <w:rsid w:val="00EF4E36"/>
    <w:rsid w:val="00F13AC7"/>
    <w:rsid w:val="00F220F7"/>
    <w:rsid w:val="00F910E7"/>
    <w:rsid w:val="00F93758"/>
    <w:rsid w:val="00FD40AA"/>
    <w:rsid w:val="00FD47C6"/>
    <w:rsid w:val="00FF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B253C"/>
  <w15:chartTrackingRefBased/>
  <w15:docId w15:val="{52E5E659-83A3-490F-A62F-167E232EC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23E74"/>
    <w:pPr>
      <w:spacing w:before="120" w:line="200" w:lineRule="exact"/>
    </w:pPr>
    <w:rPr>
      <w:rFonts w:ascii="Verdana" w:hAnsi="Verdana"/>
      <w:sz w:val="14"/>
    </w:rPr>
  </w:style>
  <w:style w:type="paragraph" w:styleId="Kop1">
    <w:name w:val="heading 1"/>
    <w:basedOn w:val="Standaard"/>
    <w:next w:val="Standaard"/>
    <w:link w:val="Kop1Char"/>
    <w:qFormat/>
    <w:rsid w:val="0035531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0B7328"/>
    <w:rPr>
      <w:rFonts w:ascii="Arial" w:hAnsi="Arial" w:cs="Arial"/>
      <w:b/>
      <w:bCs/>
      <w:kern w:val="32"/>
      <w:sz w:val="32"/>
      <w:szCs w:val="32"/>
      <w:lang w:eastAsia="nl-NL"/>
    </w:rPr>
  </w:style>
  <w:style w:type="paragraph" w:styleId="Koptekst">
    <w:name w:val="header"/>
    <w:basedOn w:val="Standaard"/>
    <w:link w:val="KoptekstChar"/>
    <w:rsid w:val="00323E7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323E74"/>
    <w:rPr>
      <w:rFonts w:ascii="Verdana" w:hAnsi="Verdana"/>
      <w:sz w:val="14"/>
    </w:rPr>
  </w:style>
  <w:style w:type="paragraph" w:customStyle="1" w:styleId="Rubriekskop">
    <w:name w:val="Rubriekskop"/>
    <w:rsid w:val="00323E74"/>
    <w:pPr>
      <w:spacing w:after="20" w:line="220" w:lineRule="exact"/>
    </w:pPr>
    <w:rPr>
      <w:rFonts w:ascii="Verdana" w:hAnsi="Verdana"/>
      <w:b/>
      <w:noProof/>
      <w:color w:val="FFFFFF"/>
      <w:sz w:val="14"/>
    </w:rPr>
  </w:style>
  <w:style w:type="paragraph" w:customStyle="1" w:styleId="Formuliertitel">
    <w:name w:val="Formuliertitel"/>
    <w:link w:val="FormuliertitelChar"/>
    <w:rsid w:val="00F93758"/>
    <w:pPr>
      <w:spacing w:line="280" w:lineRule="exact"/>
    </w:pPr>
    <w:rPr>
      <w:rFonts w:ascii="UWV Werk" w:hAnsi="UWV Werk"/>
      <w:noProof/>
      <w:sz w:val="28"/>
    </w:rPr>
  </w:style>
  <w:style w:type="paragraph" w:customStyle="1" w:styleId="Tussenbalk">
    <w:name w:val="Tussenbalk"/>
    <w:rsid w:val="00323E74"/>
    <w:pPr>
      <w:spacing w:line="40" w:lineRule="exact"/>
    </w:pPr>
    <w:rPr>
      <w:rFonts w:ascii="Verdana" w:hAnsi="Verdana"/>
      <w:b/>
      <w:noProof/>
    </w:rPr>
  </w:style>
  <w:style w:type="paragraph" w:customStyle="1" w:styleId="Invulling">
    <w:name w:val="Invulling"/>
    <w:link w:val="InvullingChar"/>
    <w:rsid w:val="00323E74"/>
    <w:pPr>
      <w:spacing w:before="120" w:line="200" w:lineRule="exact"/>
    </w:pPr>
    <w:rPr>
      <w:rFonts w:ascii="Verdana" w:hAnsi="Verdana"/>
      <w:noProof/>
      <w:sz w:val="18"/>
    </w:rPr>
  </w:style>
  <w:style w:type="paragraph" w:customStyle="1" w:styleId="Formulierinfo">
    <w:name w:val="Formulierinfo"/>
    <w:rsid w:val="00323E74"/>
    <w:pPr>
      <w:spacing w:line="200" w:lineRule="exact"/>
    </w:pPr>
    <w:rPr>
      <w:rFonts w:ascii="Verdana" w:hAnsi="Verdana"/>
      <w:noProof/>
      <w:color w:val="FF0000"/>
      <w:sz w:val="14"/>
    </w:rPr>
  </w:style>
  <w:style w:type="paragraph" w:customStyle="1" w:styleId="Sub">
    <w:name w:val="Sub"/>
    <w:rsid w:val="00F93758"/>
    <w:pPr>
      <w:spacing w:line="200" w:lineRule="exact"/>
    </w:pPr>
    <w:rPr>
      <w:rFonts w:ascii="UWV Werk" w:hAnsi="UWV Werk"/>
      <w:noProof/>
      <w:sz w:val="22"/>
    </w:rPr>
  </w:style>
  <w:style w:type="paragraph" w:customStyle="1" w:styleId="Invulinstructieboven">
    <w:name w:val="Invulinstructie boven"/>
    <w:rsid w:val="00323E74"/>
    <w:pPr>
      <w:keepNext/>
      <w:keepLines/>
      <w:spacing w:before="40" w:line="160" w:lineRule="exact"/>
    </w:pPr>
    <w:rPr>
      <w:rFonts w:ascii="Verdana" w:hAnsi="Verdana"/>
      <w:i/>
      <w:noProof/>
      <w:sz w:val="14"/>
    </w:rPr>
  </w:style>
  <w:style w:type="paragraph" w:customStyle="1" w:styleId="Aankruishokjeszonderinvulveld">
    <w:name w:val="Aankruishokjes zonder invulveld"/>
    <w:rsid w:val="00323E74"/>
    <w:pPr>
      <w:spacing w:before="40" w:line="200" w:lineRule="exact"/>
    </w:pPr>
    <w:rPr>
      <w:rFonts w:ascii="Verdana" w:hAnsi="Verdana"/>
      <w:noProof/>
      <w:sz w:val="14"/>
    </w:rPr>
  </w:style>
  <w:style w:type="paragraph" w:customStyle="1" w:styleId="Datumenhandtekening">
    <w:name w:val="Datum en handtekening"/>
    <w:basedOn w:val="Standaard"/>
    <w:rsid w:val="00323E74"/>
    <w:pPr>
      <w:spacing w:before="440"/>
    </w:pPr>
  </w:style>
  <w:style w:type="paragraph" w:styleId="Voettekst">
    <w:name w:val="footer"/>
    <w:basedOn w:val="Rubriekskop"/>
    <w:link w:val="VoettekstChar"/>
    <w:uiPriority w:val="99"/>
    <w:rsid w:val="00323E74"/>
    <w:pPr>
      <w:tabs>
        <w:tab w:val="center" w:pos="4536"/>
        <w:tab w:val="right" w:pos="9072"/>
      </w:tabs>
    </w:pPr>
    <w:rPr>
      <w:b w:val="0"/>
      <w:color w:val="auto"/>
    </w:rPr>
  </w:style>
  <w:style w:type="character" w:customStyle="1" w:styleId="VoettekstChar">
    <w:name w:val="Voettekst Char"/>
    <w:link w:val="Voettekst"/>
    <w:uiPriority w:val="99"/>
    <w:rsid w:val="00323E74"/>
    <w:rPr>
      <w:rFonts w:ascii="Verdana" w:hAnsi="Verdana"/>
      <w:noProof/>
      <w:sz w:val="14"/>
    </w:rPr>
  </w:style>
  <w:style w:type="character" w:styleId="Paginanummer">
    <w:name w:val="page number"/>
    <w:rsid w:val="00323E74"/>
  </w:style>
  <w:style w:type="paragraph" w:customStyle="1" w:styleId="Boventekst">
    <w:name w:val="Boventekst"/>
    <w:rsid w:val="00323E74"/>
    <w:pPr>
      <w:spacing w:before="40" w:line="160" w:lineRule="exact"/>
    </w:pPr>
    <w:rPr>
      <w:rFonts w:ascii="Verdana" w:hAnsi="Verdana"/>
      <w:noProof/>
      <w:sz w:val="14"/>
    </w:rPr>
  </w:style>
  <w:style w:type="paragraph" w:customStyle="1" w:styleId="Tabelkop">
    <w:name w:val="Tabelkop"/>
    <w:rsid w:val="00323E74"/>
    <w:pPr>
      <w:spacing w:before="40" w:line="160" w:lineRule="exact"/>
    </w:pPr>
    <w:rPr>
      <w:rFonts w:ascii="Verdana" w:hAnsi="Verdana"/>
      <w:b/>
      <w:noProof/>
      <w:sz w:val="14"/>
    </w:rPr>
  </w:style>
  <w:style w:type="paragraph" w:customStyle="1" w:styleId="Toelichting">
    <w:name w:val="Toelichting"/>
    <w:basedOn w:val="Standaard"/>
    <w:link w:val="ToelichtingChar"/>
    <w:rsid w:val="00F93758"/>
    <w:pPr>
      <w:spacing w:before="0"/>
    </w:pPr>
    <w:rPr>
      <w:rFonts w:ascii="UWV Werk" w:hAnsi="UWV Werk"/>
      <w:sz w:val="16"/>
    </w:rPr>
  </w:style>
  <w:style w:type="paragraph" w:styleId="Ballontekst">
    <w:name w:val="Balloon Text"/>
    <w:basedOn w:val="Standaard"/>
    <w:link w:val="BallontekstChar"/>
    <w:semiHidden/>
    <w:rsid w:val="00323E7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semiHidden/>
    <w:rsid w:val="00323E74"/>
    <w:rPr>
      <w:rFonts w:ascii="Tahoma" w:hAnsi="Tahoma" w:cs="Tahoma"/>
      <w:sz w:val="16"/>
      <w:szCs w:val="16"/>
    </w:rPr>
  </w:style>
  <w:style w:type="paragraph" w:customStyle="1" w:styleId="Tussenbalkmetagegevens">
    <w:name w:val="Tussenbalk metagegevens"/>
    <w:basedOn w:val="Tussenbalk"/>
    <w:rsid w:val="00323E74"/>
    <w:pPr>
      <w:spacing w:line="120" w:lineRule="exact"/>
    </w:pPr>
    <w:rPr>
      <w:b w:val="0"/>
      <w:sz w:val="14"/>
      <w:szCs w:val="14"/>
    </w:rPr>
  </w:style>
  <w:style w:type="character" w:customStyle="1" w:styleId="FormuliertitelChar">
    <w:name w:val="Formuliertitel Char"/>
    <w:link w:val="Formuliertitel"/>
    <w:rsid w:val="00F93758"/>
    <w:rPr>
      <w:rFonts w:ascii="UWV Werk" w:hAnsi="UWV Werk"/>
      <w:noProof/>
      <w:sz w:val="28"/>
    </w:rPr>
  </w:style>
  <w:style w:type="paragraph" w:customStyle="1" w:styleId="StandaardPlat">
    <w:name w:val="Standaard.Plat"/>
    <w:rsid w:val="00323E74"/>
    <w:pPr>
      <w:spacing w:before="120" w:line="200" w:lineRule="exact"/>
    </w:pPr>
    <w:rPr>
      <w:rFonts w:ascii="Verdana" w:hAnsi="Verdana"/>
      <w:sz w:val="14"/>
    </w:rPr>
  </w:style>
  <w:style w:type="paragraph" w:customStyle="1" w:styleId="StandaardPlat1">
    <w:name w:val="Standaard.Plat1"/>
    <w:rsid w:val="00323E74"/>
    <w:pPr>
      <w:spacing w:before="120" w:line="200" w:lineRule="exact"/>
    </w:pPr>
    <w:rPr>
      <w:rFonts w:ascii="Verdana" w:hAnsi="Verdana"/>
      <w:sz w:val="14"/>
    </w:rPr>
  </w:style>
  <w:style w:type="paragraph" w:customStyle="1" w:styleId="Basisrubriekskop">
    <w:name w:val="Basisrubriekskop"/>
    <w:rsid w:val="00F93758"/>
    <w:pPr>
      <w:spacing w:after="20" w:line="220" w:lineRule="exact"/>
    </w:pPr>
    <w:rPr>
      <w:rFonts w:ascii="UWV Werk Kop" w:hAnsi="UWV Werk Kop"/>
      <w:noProof/>
      <w:color w:val="FFFFFF"/>
      <w:sz w:val="16"/>
    </w:rPr>
  </w:style>
  <w:style w:type="character" w:customStyle="1" w:styleId="InvullingChar">
    <w:name w:val="Invulling Char"/>
    <w:link w:val="Invulling"/>
    <w:rsid w:val="00323E74"/>
    <w:rPr>
      <w:rFonts w:ascii="Verdana" w:hAnsi="Verdana"/>
      <w:noProof/>
      <w:sz w:val="18"/>
    </w:rPr>
  </w:style>
  <w:style w:type="character" w:customStyle="1" w:styleId="BasistekstChar">
    <w:name w:val="Basistekst Char"/>
    <w:link w:val="Basistekst"/>
    <w:rsid w:val="00F93758"/>
    <w:rPr>
      <w:rFonts w:ascii="UWV Werk" w:hAnsi="UWV Werk"/>
      <w:sz w:val="16"/>
    </w:rPr>
  </w:style>
  <w:style w:type="paragraph" w:customStyle="1" w:styleId="Basistekst">
    <w:name w:val="Basistekst"/>
    <w:basedOn w:val="Standaard"/>
    <w:link w:val="BasistekstChar"/>
    <w:rsid w:val="00F93758"/>
    <w:rPr>
      <w:rFonts w:ascii="UWV Werk" w:hAnsi="UWV Werk"/>
      <w:sz w:val="16"/>
    </w:rPr>
  </w:style>
  <w:style w:type="character" w:customStyle="1" w:styleId="FormuliernummerbrievenChar">
    <w:name w:val="Formuliernummer brieven Char"/>
    <w:link w:val="Formuliernummerbrieven"/>
    <w:rsid w:val="00FD40AA"/>
    <w:rPr>
      <w:rFonts w:ascii="Verdana" w:hAnsi="Verdana"/>
      <w:sz w:val="14"/>
    </w:rPr>
  </w:style>
  <w:style w:type="paragraph" w:customStyle="1" w:styleId="Formuliernummerbrieven">
    <w:name w:val="Formuliernummer brieven"/>
    <w:basedOn w:val="Standaard"/>
    <w:link w:val="FormuliernummerbrievenChar"/>
    <w:rsid w:val="00FD40AA"/>
  </w:style>
  <w:style w:type="paragraph" w:customStyle="1" w:styleId="Paginanummerbrieven">
    <w:name w:val="Paginanummer brieven"/>
    <w:basedOn w:val="Formuliernummerbrieven"/>
    <w:rsid w:val="00FD40AA"/>
    <w:pPr>
      <w:spacing w:before="0"/>
      <w:jc w:val="right"/>
    </w:pPr>
  </w:style>
  <w:style w:type="character" w:customStyle="1" w:styleId="ToelichtingChar">
    <w:name w:val="Toelichting Char"/>
    <w:link w:val="Toelichting"/>
    <w:locked/>
    <w:rsid w:val="00F93758"/>
    <w:rPr>
      <w:rFonts w:ascii="UWV Werk" w:hAnsi="UWV Werk"/>
      <w:sz w:val="16"/>
    </w:rPr>
  </w:style>
  <w:style w:type="paragraph" w:customStyle="1" w:styleId="Toelichtingvet">
    <w:name w:val="Toelichting vet"/>
    <w:basedOn w:val="Toelichting"/>
    <w:qFormat/>
    <w:rsid w:val="00F93758"/>
    <w:rPr>
      <w:rFonts w:ascii="UWV Werk Kop Medium" w:hAnsi="UWV Werk Kop Medium"/>
      <w:bCs/>
      <w:szCs w:val="16"/>
    </w:rPr>
  </w:style>
  <w:style w:type="character" w:styleId="Hyperlink">
    <w:name w:val="Hyperlink"/>
    <w:basedOn w:val="Standaardalinea-lettertype"/>
    <w:uiPriority w:val="99"/>
    <w:unhideWhenUsed/>
    <w:rsid w:val="009F65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hyperlink" Target="https://eur02.safelinks.protection.outlook.com/?url=http%3A%2F%2Fwww.uwv.nl%2Fuploaden-WW-machtiging-buitenland&amp;data=05%7C02%7Cjudith.urban%40uwv.nl%7C7b588677978042cbb84e08de6958e995%7C6484d4b6b4134a55a7aeb880f2608681%7C0%7C0%7C639064027748793588%7CUnknown%7CTWFpbGZsb3d8eyJFbXB0eU1hcGkiOnRydWUsIlYiOiIwLjAuMDAwMCIsIlAiOiJXaW4zMiIsIkFOIjoiTWFpbCIsIldUIjoyfQ%3D%3D%7C0%7C%7C%7C&amp;sdata=ncO59%2BUQSZpbFT4P7ddB2j9%2BJCLRhYjlktOgT%2BxQrII%3D&amp;reserved=0" TargetMode="External"/><Relationship Id="rId5" Type="http://schemas.openxmlformats.org/officeDocument/2006/relationships/customXml" Target="../customXml/item5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MSD2\UWV\KMO\0.9%20VFO\09.114%20Word%20formulieren\4%20-%20Sjablonen%20en%20logo's\Sjablonen\2.1%20Sjabloon%20in%20GCU%20Extern%20basis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?mso-contentType ?>
<SharedContentType xmlns="Microsoft.SharePoint.Taxonomy.ContentTypeSync" SourceId="ecadf510-6fd9-4589-915b-e40c5db06ce5" ContentTypeId="0x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766f4f-78c7-475e-8858-12d6d8f661b5" xsi:nil="true"/>
    <lcf76f155ced4ddcb4097134ff3c332f xmlns="14747966-98e6-4d6f-a6de-ce33cf7afe51">
      <Terms xmlns="http://schemas.microsoft.com/office/infopath/2007/PartnerControls"/>
    </lcf76f155ced4ddcb4097134ff3c332f>
    <Brievenboeknummer xmlns="14747966-98e6-4d6f-a6de-ce33cf7afe51" xsi:nil="true"/>
    <Opmerkingen xmlns="14747966-98e6-4d6f-a6de-ce33cf7afe51" xsi:nil="true"/>
    <Status xmlns="14747966-98e6-4d6f-a6de-ce33cf7afe51">Actueel</Status>
    <KCV_x0020_nummer xmlns="14747966-98e6-4d6f-a6de-ce33cf7afe51">DVP-94366</KCV_x0020_nummer>
    <Editie xmlns="14747966-98e6-4d6f-a6de-ce33cf7afe51">02-26</Editie>
    <Regeling_x0020_1 xmlns="14747966-98e6-4d6f-a6de-ce33cf7afe51">WW</Regeling_x0020_1>
    <Wet_x0020_en_x0020_Regelgeving_x0020_4 xmlns="14747966-98e6-4d6f-a6de-ce33cf7afe51" xsi:nil="true"/>
    <Doelgroep_x0020_1 xmlns="14747966-98e6-4d6f-a6de-ce33cf7afe51">Met WW-uitkering</Doelgroep_x0020_1>
    <Doelgroep_x0020_2 xmlns="14747966-98e6-4d6f-a6de-ce33cf7afe51" xsi:nil="true"/>
    <Doelgroep_x0020_3 xmlns="14747966-98e6-4d6f-a6de-ce33cf7afe51" xsi:nil="true"/>
    <Regeling_x0020_2 xmlns="14747966-98e6-4d6f-a6de-ce33cf7afe51" xsi:nil="true"/>
    <Divisie xmlns="14747966-98e6-4d6f-a6de-ce33cf7afe51">SMZ</Divisie>
    <Product xmlns="14747966-98e6-4d6f-a6de-ce33cf7afe51">Formulieren</Product>
    <Unieknr xmlns="14747966-98e6-4d6f-a6de-ce33cf7afe51">33057</Unieknr>
    <Wet_x002d__x0020_en_x0020_Regelgeving_x0020_3 xmlns="14747966-98e6-4d6f-a6de-ce33cf7afe51" xsi:nil="true"/>
    <Intern_x0020__x002f__x0020_Extern xmlns="14747966-98e6-4d6f-a6de-ce33cf7afe51">Extern</Intern_x0020__x002f__x0020_Exter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D5408B586F64EA93D10C8B68B54AB" ma:contentTypeVersion="42" ma:contentTypeDescription="Een nieuw document maken." ma:contentTypeScope="" ma:versionID="f2bf9195b143d3b6d2ae58cd4f489ab6">
  <xsd:schema xmlns:xsd="http://www.w3.org/2001/XMLSchema" xmlns:xs="http://www.w3.org/2001/XMLSchema" xmlns:p="http://schemas.microsoft.com/office/2006/metadata/properties" xmlns:ns2="14747966-98e6-4d6f-a6de-ce33cf7afe51" xmlns:ns3="54766f4f-78c7-475e-8858-12d6d8f661b5" targetNamespace="http://schemas.microsoft.com/office/2006/metadata/properties" ma:root="true" ma:fieldsID="9d3da81ba45f4ce572b00fb3420e5270" ns2:_="" ns3:_="">
    <xsd:import namespace="14747966-98e6-4d6f-a6de-ce33cf7afe51"/>
    <xsd:import namespace="54766f4f-78c7-475e-8858-12d6d8f661b5"/>
    <xsd:element name="properties">
      <xsd:complexType>
        <xsd:sequence>
          <xsd:element name="documentManagement">
            <xsd:complexType>
              <xsd:all>
                <xsd:element ref="ns2:Editie" minOccurs="0"/>
                <xsd:element ref="ns2:Unieknr" minOccurs="0"/>
                <xsd:element ref="ns2:Doelgroep_x0020_1" minOccurs="0"/>
                <xsd:element ref="ns2:Doelgroep_x0020_2" minOccurs="0"/>
                <xsd:element ref="ns2:Doelgroep_x0020_3" minOccurs="0"/>
                <xsd:element ref="ns2:Product" minOccurs="0"/>
                <xsd:element ref="ns2:Divisie" minOccurs="0"/>
                <xsd:element ref="ns2:Regeling_x0020_1" minOccurs="0"/>
                <xsd:element ref="ns2:Regeling_x0020_2" minOccurs="0"/>
                <xsd:element ref="ns2:Wet_x002d__x0020_en_x0020_Regelgeving_x0020_3" minOccurs="0"/>
                <xsd:element ref="ns2:Wet_x0020_en_x0020_Regelgeving_x0020_4" minOccurs="0"/>
                <xsd:element ref="ns2:Status" minOccurs="0"/>
                <xsd:element ref="ns2:Intern_x0020__x002f__x0020_Extern" minOccurs="0"/>
                <xsd:element ref="ns2:Opmerkingen" minOccurs="0"/>
                <xsd:element ref="ns2:KCV_x0020_nummer" minOccurs="0"/>
                <xsd:element ref="ns2:Brievenboeknummer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47966-98e6-4d6f-a6de-ce33cf7afe51" elementFormDefault="qualified">
    <xsd:import namespace="http://schemas.microsoft.com/office/2006/documentManagement/types"/>
    <xsd:import namespace="http://schemas.microsoft.com/office/infopath/2007/PartnerControls"/>
    <xsd:element name="Editie" ma:index="2" nillable="true" ma:displayName="Editie" ma:internalName="Editie" ma:readOnly="false">
      <xsd:simpleType>
        <xsd:restriction base="dms:Text">
          <xsd:maxLength value="5"/>
        </xsd:restriction>
      </xsd:simpleType>
    </xsd:element>
    <xsd:element name="Unieknr" ma:index="3" nillable="true" ma:displayName="Uniek nr" ma:internalName="Unieknr" ma:readOnly="false">
      <xsd:simpleType>
        <xsd:restriction base="dms:Text">
          <xsd:maxLength value="255"/>
        </xsd:restriction>
      </xsd:simpleType>
    </xsd:element>
    <xsd:element name="Doelgroep_x0020_1" ma:index="4" nillable="true" ma:displayName="Doelgroep 1" ma:format="Dropdown" ma:internalName="Doelgroep_x0020_1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Doelgroep_x0020_2" ma:index="5" nillable="true" ma:displayName="Doelgroep 2" ma:format="Dropdown" ma:internalName="Doelgroep_x0020_2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Doelgroep_x0020_3" ma:index="6" nillable="true" ma:displayName="Doelgroep 3" ma:format="Dropdown" ma:internalName="Doelgroep_x0020_3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Product" ma:index="7" nillable="true" ma:displayName="Contenttype" ma:format="Dropdown" ma:internalName="Product" ma:readOnly="false">
      <xsd:simpleType>
        <xsd:restriction base="dms:Choice">
          <xsd:enumeration value="Briefpapier"/>
          <xsd:enumeration value="Brieven"/>
          <xsd:enumeration value="Brochures"/>
          <xsd:enumeration value="Diversen"/>
          <xsd:enumeration value="Enveloppen"/>
          <xsd:enumeration value="Folders/Infosheet"/>
          <xsd:enumeration value="Formulieren"/>
          <xsd:enumeration value="Handleidingen"/>
          <xsd:enumeration value="Klantvraag en -antwoord"/>
          <xsd:enumeration value="Mailing"/>
          <xsd:enumeration value="Stationary"/>
          <xsd:enumeration value="Video"/>
          <xsd:enumeration value="Webapplicatie"/>
          <xsd:enumeration value="Webformulier"/>
          <xsd:enumeration value="Webpagina"/>
          <xsd:enumeration value="Zwaluw Word"/>
        </xsd:restriction>
      </xsd:simpleType>
    </xsd:element>
    <xsd:element name="Divisie" ma:index="8" nillable="true" ma:displayName="Divisie" ma:format="Dropdown" ma:internalName="Divisie" ma:readOnly="false">
      <xsd:simpleType>
        <xsd:restriction base="dms:Choice">
          <xsd:enumeration value="B&amp;B"/>
          <xsd:enumeration value="CC"/>
          <xsd:enumeration value="FB"/>
          <xsd:enumeration value="FEZ"/>
          <xsd:enumeration value="HH"/>
          <xsd:enumeration value="HRM"/>
          <xsd:enumeration value="IT"/>
          <xsd:enumeration value="JZ"/>
          <xsd:enumeration value="K&amp;S"/>
          <xsd:enumeration value="SMZ"/>
          <xsd:enumeration value="UGD"/>
          <xsd:enumeration value="Uitkeren"/>
          <xsd:enumeration value="Werkbedrijf"/>
        </xsd:restriction>
      </xsd:simpleType>
    </xsd:element>
    <xsd:element name="Regeling_x0020_1" ma:index="9" nillable="true" ma:displayName="Wet- en Regelgeving 1" ma:format="Dropdown" ma:internalName="Regeling_x0020_1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FA"/>
          <xsd:enumeration value="Toeslagenwet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Regeling_x0020_2" ma:index="10" nillable="true" ma:displayName="Wet- en Regelgeving 2" ma:format="Dropdown" ma:internalName="Regeling_x0020_2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Wet_x002d__x0020_en_x0020_Regelgeving_x0020_3" ma:index="11" nillable="true" ma:displayName="Wet- en Regelgeving 3" ma:format="Dropdown" ma:internalName="Wet_x002d__x0020_en_x0020_Regelgeving_x0020_3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Wet_x0020_en_x0020_Regelgeving_x0020_4" ma:index="12" nillable="true" ma:displayName="Wet- en Regelgeving 4" ma:format="Dropdown" ma:internalName="Wet_x0020_en_x0020_Regelgeving_x0020_4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Status" ma:index="13" nillable="true" ma:displayName="Status" ma:format="Dropdown" ma:internalName="Status" ma:readOnly="false">
      <xsd:simpleType>
        <xsd:restriction base="dms:Choice">
          <xsd:enumeration value="Actueel"/>
          <xsd:enumeration value="In bewerking"/>
          <xsd:enumeration value="Vervallen"/>
        </xsd:restriction>
      </xsd:simpleType>
    </xsd:element>
    <xsd:element name="Intern_x0020__x002f__x0020_Extern" ma:index="14" nillable="true" ma:displayName="Intern / Extern" ma:default="Extern" ma:format="Dropdown" ma:internalName="Intern_x0020__x002f__x0020_Extern" ma:readOnly="false">
      <xsd:simpleType>
        <xsd:restriction base="dms:Choice">
          <xsd:enumeration value="Extern"/>
          <xsd:enumeration value="Intern"/>
        </xsd:restriction>
      </xsd:simpleType>
    </xsd:element>
    <xsd:element name="Opmerkingen" ma:index="15" nillable="true" ma:displayName="Opmerkingen" ma:internalName="Opmerkingen" ma:readOnly="false">
      <xsd:simpleType>
        <xsd:restriction base="dms:Note"/>
      </xsd:simpleType>
    </xsd:element>
    <xsd:element name="KCV_x0020_nummer" ma:index="16" nillable="true" ma:displayName="Ticket nr" ma:internalName="KCV_x0020_nummer" ma:readOnly="false">
      <xsd:simpleType>
        <xsd:restriction base="dms:Note">
          <xsd:maxLength value="255"/>
        </xsd:restriction>
      </xsd:simpleType>
    </xsd:element>
    <xsd:element name="Brievenboeknummer" ma:index="17" nillable="true" ma:displayName="Brievenboek nr" ma:internalName="Brievenboeknummer" ma:readOnly="false">
      <xsd:simpleType>
        <xsd:restriction base="dms:Text">
          <xsd:maxLength value="255"/>
        </xsd:restriction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0" nillable="true" ma:taxonomy="true" ma:internalName="lcf76f155ced4ddcb4097134ff3c332f" ma:taxonomyFieldName="MediaServiceImageTags" ma:displayName="Afbeeldingtags" ma:readOnly="false" ma:fieldId="{5cf76f15-5ced-4ddc-b409-7134ff3c332f}" ma:taxonomyMulti="true" ma:sspId="ecadf510-6fd9-4589-915b-e40c5db06c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66f4f-78c7-475e-8858-12d6d8f661b5" elementFormDefault="qualified">
    <xsd:import namespace="http://schemas.microsoft.com/office/2006/documentManagement/types"/>
    <xsd:import namespace="http://schemas.microsoft.com/office/infopath/2007/PartnerControls"/>
    <xsd:element name="TaxCatchAll" ma:index="31" nillable="true" ma:displayName="Taxonomy Catch All Column" ma:hidden="true" ma:list="{e8bc8d3b-8a51-46ce-859f-59555fb1bb7c}" ma:internalName="TaxCatchAll" ma:showField="CatchAllData" ma:web="54766f4f-78c7-475e-8858-12d6d8f661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6D7E008E-F54C-4E80-BB93-D7E26A7986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89CC9A-4256-42F5-8206-308E1166D2B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5F76681-A541-4472-9689-849CC3C6D4B5}">
  <ds:schemaRefs>
    <ds:schemaRef ds:uri="http://schemas.microsoft.com/office/2006/metadata/properties"/>
    <ds:schemaRef ds:uri="http://purl.org/dc/terms/"/>
    <ds:schemaRef ds:uri="5976950d-f5c8-4a84-b442-8b9faad1e7e2"/>
    <ds:schemaRef ds:uri="http://schemas.microsoft.com/office/2006/documentManagement/types"/>
    <ds:schemaRef ds:uri="c892affd-9aea-4100-a63a-0b29159ee2f9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54766f4f-78c7-475e-8858-12d6d8f661b5"/>
    <ds:schemaRef ds:uri="14747966-98e6-4d6f-a6de-ce33cf7afe51"/>
  </ds:schemaRefs>
</ds:datastoreItem>
</file>

<file path=customXml/itemProps4.xml><?xml version="1.0" encoding="utf-8"?>
<ds:datastoreItem xmlns:ds="http://schemas.openxmlformats.org/officeDocument/2006/customXml" ds:itemID="{FE9272FF-BA4B-4B4A-8E72-14E7B2C26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47966-98e6-4d6f-a6de-ce33cf7afe51"/>
    <ds:schemaRef ds:uri="54766f4f-78c7-475e-8858-12d6d8f66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9FA3579-7D80-4DA1-A080-BC47AC4F90DB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899DA89-5474-4AF5-95DD-2413DBE923C9}">
  <ds:schemaRefs>
    <ds:schemaRef ds:uri="http://schemas.microsoft.com/office/2006/metadata/customXsn"/>
  </ds:schemaRefs>
</ds:datastoreItem>
</file>

<file path=docMetadata/LabelInfo.xml><?xml version="1.0" encoding="utf-8"?>
<clbl:labelList xmlns:clbl="http://schemas.microsoft.com/office/2020/mipLabelMetadata">
  <clbl:label id="{6484d4b6-b413-4a55-a7ae-b880f2608681}" enabled="0" method="" siteId="{6484d4b6-b413-4a55-a7ae-b880f260868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2.1 Sjabloon in GCU Extern basis</Template>
  <TotalTime>0</TotalTime>
  <Pages>1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UWV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Machtiging om met een WW-uitkering werk te zoeken in het buitenland</dc:title>
  <dc:subject/>
  <dc:creator>Staay, Netty van der (N.)</dc:creator>
  <cp:keywords/>
  <cp:lastModifiedBy>Biari, Mohamed (M.)</cp:lastModifiedBy>
  <cp:revision>2</cp:revision>
  <cp:lastPrinted>2017-04-13T08:31:00Z</cp:lastPrinted>
  <dcterms:created xsi:type="dcterms:W3CDTF">2026-02-23T15:31:00Z</dcterms:created>
  <dcterms:modified xsi:type="dcterms:W3CDTF">2026-02-23T15:31:00Z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0x0101003A6D5408B586F64EA93D10C8B68B54AB</vt:lpwstr>
  </property>
  <property fmtid="{D5CDD505-2E9C-101B-9397-08002B2CF9AE}" pid="3" name="MediaServiceImageTags">
    <vt:lpwstr/>
  </property>
</Properties>
</file>