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"/>
        <w:gridCol w:w="137"/>
        <w:gridCol w:w="8"/>
        <w:gridCol w:w="2398"/>
        <w:gridCol w:w="275"/>
        <w:gridCol w:w="9"/>
        <w:gridCol w:w="6"/>
        <w:gridCol w:w="96"/>
        <w:gridCol w:w="41"/>
        <w:gridCol w:w="288"/>
        <w:gridCol w:w="1565"/>
        <w:gridCol w:w="142"/>
        <w:gridCol w:w="641"/>
        <w:gridCol w:w="207"/>
        <w:gridCol w:w="1278"/>
        <w:gridCol w:w="142"/>
        <w:gridCol w:w="696"/>
        <w:gridCol w:w="142"/>
        <w:gridCol w:w="708"/>
        <w:gridCol w:w="864"/>
        <w:gridCol w:w="142"/>
      </w:tblGrid>
      <w:tr w:rsidR="00593A55" w14:paraId="22C95BFD" w14:textId="77777777" w:rsidTr="00593A55">
        <w:trPr>
          <w:cantSplit/>
          <w:trHeight w:val="80"/>
        </w:trPr>
        <w:tc>
          <w:tcPr>
            <w:tcW w:w="425" w:type="dxa"/>
            <w:gridSpan w:val="3"/>
          </w:tcPr>
          <w:p w14:paraId="645273CB" w14:textId="77777777" w:rsidR="00593A55" w:rsidRDefault="00593A55" w:rsidP="00F339EC">
            <w:pPr>
              <w:pStyle w:val="Tussenbalk"/>
              <w:spacing w:line="240" w:lineRule="auto"/>
            </w:pPr>
          </w:p>
        </w:tc>
        <w:tc>
          <w:tcPr>
            <w:tcW w:w="2784" w:type="dxa"/>
            <w:gridSpan w:val="5"/>
          </w:tcPr>
          <w:p w14:paraId="4A3118F3" w14:textId="77777777" w:rsidR="00593A55" w:rsidRDefault="00593A55" w:rsidP="00F339EC">
            <w:pPr>
              <w:pStyle w:val="Tussenbalk"/>
              <w:spacing w:line="240" w:lineRule="auto"/>
            </w:pPr>
          </w:p>
        </w:tc>
        <w:tc>
          <w:tcPr>
            <w:tcW w:w="6714" w:type="dxa"/>
            <w:gridSpan w:val="12"/>
          </w:tcPr>
          <w:p w14:paraId="5896F2D3" w14:textId="04DCBE0B" w:rsidR="00593A55" w:rsidRDefault="00593A55" w:rsidP="00F339EC">
            <w:pPr>
              <w:pStyle w:val="StijlFormulierinfoRechts"/>
            </w:pPr>
            <w:r>
              <w:t xml:space="preserve"> </w:t>
            </w:r>
          </w:p>
        </w:tc>
        <w:tc>
          <w:tcPr>
            <w:tcW w:w="142" w:type="dxa"/>
            <w:vMerge w:val="restart"/>
          </w:tcPr>
          <w:p w14:paraId="31EE6C9C" w14:textId="77777777" w:rsidR="00593A55" w:rsidRDefault="00593A55" w:rsidP="00F339EC"/>
        </w:tc>
      </w:tr>
      <w:tr w:rsidR="00593A55" w14:paraId="0527545D" w14:textId="77777777" w:rsidTr="00593A55">
        <w:trPr>
          <w:cantSplit/>
          <w:trHeight w:val="651"/>
        </w:trPr>
        <w:tc>
          <w:tcPr>
            <w:tcW w:w="425" w:type="dxa"/>
            <w:gridSpan w:val="3"/>
          </w:tcPr>
          <w:p w14:paraId="21DABF0C" w14:textId="77777777" w:rsidR="00593A55" w:rsidRDefault="00593A55" w:rsidP="00F339EC">
            <w:pPr>
              <w:pStyle w:val="Tussenbalk"/>
              <w:spacing w:line="240" w:lineRule="auto"/>
            </w:pPr>
          </w:p>
        </w:tc>
        <w:tc>
          <w:tcPr>
            <w:tcW w:w="2784" w:type="dxa"/>
            <w:gridSpan w:val="5"/>
          </w:tcPr>
          <w:p w14:paraId="5FDFE36F" w14:textId="1BF772C3" w:rsidR="00593A55" w:rsidRDefault="005B40DE" w:rsidP="00F339EC">
            <w:pPr>
              <w:pStyle w:val="StijlTussenbalkRegelafstandenkel"/>
            </w:pPr>
            <w:r>
              <w:drawing>
                <wp:inline distT="0" distB="0" distL="0" distR="0" wp14:anchorId="3B4E228E" wp14:editId="0ECCD61C">
                  <wp:extent cx="504825" cy="504825"/>
                  <wp:effectExtent l="0" t="0" r="0" b="0"/>
                  <wp:docPr id="1" name="Afbeelding 3" descr="Afbeelding met Graphics, logo, Lettertype, symboo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fbeelding 1" descr="Afbeelding met Graphics, logo, Lettertype, symbool&#10;&#10;Automatisch gegenereerde beschrijv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4" w:type="dxa"/>
            <w:gridSpan w:val="12"/>
          </w:tcPr>
          <w:p w14:paraId="0441F581" w14:textId="77777777" w:rsidR="00293FE6" w:rsidRPr="00293FE6" w:rsidRDefault="00293FE6" w:rsidP="00293FE6">
            <w:pPr>
              <w:pStyle w:val="Formuliertitel"/>
              <w:spacing w:line="140" w:lineRule="exact"/>
              <w:rPr>
                <w:sz w:val="144"/>
                <w:szCs w:val="144"/>
              </w:rPr>
            </w:pPr>
          </w:p>
          <w:p w14:paraId="44F2F406" w14:textId="09BF202C" w:rsidR="00593A55" w:rsidRPr="0013571A" w:rsidRDefault="00593A55" w:rsidP="00F339EC">
            <w:pPr>
              <w:pStyle w:val="Formuliertitel"/>
            </w:pPr>
            <w:r w:rsidRPr="00FE1B28">
              <w:t>Machtiging voor aanvraag doelgroepverklaring</w:t>
            </w:r>
            <w:r w:rsidR="006A2AF0">
              <w:br/>
            </w:r>
            <w:r w:rsidRPr="00FE1B28">
              <w:t>loonkostenvoordeel</w:t>
            </w:r>
            <w:r>
              <w:t xml:space="preserve"> (LKV)</w:t>
            </w:r>
          </w:p>
        </w:tc>
        <w:tc>
          <w:tcPr>
            <w:tcW w:w="142" w:type="dxa"/>
            <w:vMerge/>
          </w:tcPr>
          <w:p w14:paraId="37885B67" w14:textId="77777777" w:rsidR="00593A55" w:rsidRDefault="00593A55" w:rsidP="00F339EC"/>
        </w:tc>
      </w:tr>
      <w:tr w:rsidR="00593A55" w14:paraId="11AF8AF9" w14:textId="77777777" w:rsidTr="00593A55">
        <w:trPr>
          <w:cantSplit/>
          <w:trHeight w:val="136"/>
        </w:trPr>
        <w:tc>
          <w:tcPr>
            <w:tcW w:w="425" w:type="dxa"/>
            <w:gridSpan w:val="3"/>
          </w:tcPr>
          <w:p w14:paraId="50DC345F" w14:textId="77777777" w:rsidR="00593A55" w:rsidRDefault="00593A55" w:rsidP="00F339EC">
            <w:pPr>
              <w:pStyle w:val="Tussenbalk"/>
              <w:spacing w:line="240" w:lineRule="auto"/>
            </w:pPr>
          </w:p>
        </w:tc>
        <w:tc>
          <w:tcPr>
            <w:tcW w:w="2784" w:type="dxa"/>
            <w:gridSpan w:val="5"/>
          </w:tcPr>
          <w:p w14:paraId="2AD21062" w14:textId="77777777" w:rsidR="00593A55" w:rsidRDefault="00593A55" w:rsidP="00F339EC">
            <w:pPr>
              <w:pStyle w:val="Tussenbalk"/>
              <w:spacing w:line="240" w:lineRule="auto"/>
            </w:pPr>
          </w:p>
        </w:tc>
        <w:tc>
          <w:tcPr>
            <w:tcW w:w="6714" w:type="dxa"/>
            <w:gridSpan w:val="12"/>
          </w:tcPr>
          <w:p w14:paraId="57CB3A58" w14:textId="63BFBC44" w:rsidR="00593A55" w:rsidRDefault="00593A55" w:rsidP="00F339EC">
            <w:pPr>
              <w:pStyle w:val="Sub"/>
            </w:pPr>
            <w:r w:rsidRPr="00FE1B28">
              <w:t>Deel 1 – voor werknemer</w:t>
            </w:r>
          </w:p>
        </w:tc>
        <w:tc>
          <w:tcPr>
            <w:tcW w:w="142" w:type="dxa"/>
            <w:vMerge/>
          </w:tcPr>
          <w:p w14:paraId="2A8A2B65" w14:textId="77777777" w:rsidR="00593A55" w:rsidRDefault="00593A55" w:rsidP="00F339EC"/>
        </w:tc>
      </w:tr>
      <w:tr w:rsidR="00FE1B28" w:rsidRPr="00D413B1" w14:paraId="07BBDC30" w14:textId="77777777" w:rsidTr="0001483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</w:tcPr>
          <w:p w14:paraId="5A90108A" w14:textId="77777777" w:rsidR="00FE1B28" w:rsidRPr="00D413B1" w:rsidRDefault="00FE1B28" w:rsidP="0061158D">
            <w:pPr>
              <w:pStyle w:val="Toelichting"/>
              <w:widowControl w:val="0"/>
            </w:pPr>
          </w:p>
        </w:tc>
        <w:tc>
          <w:tcPr>
            <w:tcW w:w="4686" w:type="dxa"/>
            <w:gridSpan w:val="9"/>
          </w:tcPr>
          <w:p w14:paraId="63D76D8D" w14:textId="77777777" w:rsidR="00FE1B28" w:rsidRPr="000E6CA5" w:rsidRDefault="00FE1B28" w:rsidP="0061158D">
            <w:pPr>
              <w:pStyle w:val="Toelichting"/>
              <w:widowControl w:val="0"/>
            </w:pPr>
          </w:p>
          <w:p w14:paraId="5A9297E2" w14:textId="77777777" w:rsidR="00FE1B28" w:rsidRPr="000E6CA5" w:rsidRDefault="00FE1B28" w:rsidP="007A583C">
            <w:pPr>
              <w:pStyle w:val="StijlToelichtingVet"/>
            </w:pPr>
            <w:r w:rsidRPr="000E6CA5">
              <w:t xml:space="preserve">Waarom dit formulier? </w:t>
            </w:r>
          </w:p>
          <w:p w14:paraId="44D994E4" w14:textId="77777777" w:rsidR="00FE1B28" w:rsidRPr="000E6CA5" w:rsidRDefault="00FE1B28" w:rsidP="0061158D">
            <w:pPr>
              <w:pStyle w:val="Toelichting"/>
              <w:widowControl w:val="0"/>
            </w:pPr>
            <w:r w:rsidRPr="000E6CA5">
              <w:t>Met dit formulier kunt u iemand</w:t>
            </w:r>
            <w:r w:rsidR="005820DC" w:rsidRPr="000E6CA5">
              <w:t xml:space="preserve"> toestemming geven</w:t>
            </w:r>
            <w:r w:rsidRPr="000E6CA5">
              <w:t xml:space="preserve"> </w:t>
            </w:r>
            <w:r w:rsidR="005820DC" w:rsidRPr="000E6CA5">
              <w:t>(</w:t>
            </w:r>
            <w:r w:rsidRPr="000E6CA5">
              <w:t>machtigen</w:t>
            </w:r>
            <w:r w:rsidR="005820DC" w:rsidRPr="000E6CA5">
              <w:t xml:space="preserve">) om namens </w:t>
            </w:r>
            <w:r w:rsidRPr="000E6CA5">
              <w:t xml:space="preserve">u een doelgroepverklaring LKV bij ons aan te vragen. </w:t>
            </w:r>
            <w:r w:rsidR="00F04441" w:rsidRPr="000E6CA5">
              <w:br/>
            </w:r>
            <w:r w:rsidRPr="000E6CA5">
              <w:t>Het formulier bestaat uit 2 delen:</w:t>
            </w:r>
          </w:p>
          <w:p w14:paraId="6A31B5DC" w14:textId="6F593969" w:rsidR="00FE1B28" w:rsidRPr="000E6CA5" w:rsidRDefault="00FE1B28" w:rsidP="00AC10D0">
            <w:pPr>
              <w:pStyle w:val="Toelichting"/>
              <w:widowControl w:val="0"/>
              <w:tabs>
                <w:tab w:val="left" w:pos="113"/>
              </w:tabs>
            </w:pPr>
            <w:r w:rsidRPr="000E6CA5">
              <w:t>- Deel 1 vult</w:t>
            </w:r>
            <w:r w:rsidR="005820DC" w:rsidRPr="000E6CA5">
              <w:t xml:space="preserve"> u als</w:t>
            </w:r>
            <w:r w:rsidRPr="000E6CA5">
              <w:t xml:space="preserve"> werknemer in. </w:t>
            </w:r>
            <w:r w:rsidRPr="000E6CA5">
              <w:br/>
              <w:t>- Deel 2 vult de</w:t>
            </w:r>
            <w:r w:rsidR="005820DC" w:rsidRPr="000E6CA5">
              <w:t xml:space="preserve"> persoon die namens u de aanvraag doet</w:t>
            </w:r>
            <w:r w:rsidRPr="000E6CA5">
              <w:t xml:space="preserve"> </w:t>
            </w:r>
            <w:r w:rsidR="00AC10D0" w:rsidRPr="000E6CA5">
              <w:tab/>
            </w:r>
            <w:r w:rsidR="005820DC" w:rsidRPr="000E6CA5">
              <w:t>(</w:t>
            </w:r>
            <w:r w:rsidRPr="000E6CA5">
              <w:t>gemachtigde</w:t>
            </w:r>
            <w:r w:rsidR="005820DC" w:rsidRPr="000E6CA5">
              <w:t>)</w:t>
            </w:r>
            <w:r w:rsidRPr="000E6CA5">
              <w:t xml:space="preserve"> in. </w:t>
            </w:r>
            <w:r w:rsidR="0042346C" w:rsidRPr="000E6CA5">
              <w:br/>
            </w:r>
          </w:p>
          <w:p w14:paraId="101A9A42" w14:textId="245811F1" w:rsidR="00FE1B28" w:rsidRPr="000E6CA5" w:rsidRDefault="000E6CA5" w:rsidP="0061158D">
            <w:pPr>
              <w:pStyle w:val="Toelichting"/>
              <w:widowControl w:val="0"/>
            </w:pPr>
            <w:r w:rsidRPr="000E6CA5">
              <w:t xml:space="preserve">Nadat wij het formulier met de aanvraag hebben ontvangen, krijgt u binnen 8 weken de beslissing van ons. Of binnen 13 weken, als er informatie ontbreekt en wij die moeten opvragen. </w:t>
            </w:r>
          </w:p>
        </w:tc>
        <w:tc>
          <w:tcPr>
            <w:tcW w:w="142" w:type="dxa"/>
          </w:tcPr>
          <w:p w14:paraId="679C8794" w14:textId="77777777" w:rsidR="00FE1B28" w:rsidRPr="001121A2" w:rsidRDefault="00FE1B28" w:rsidP="0061158D">
            <w:pPr>
              <w:pStyle w:val="Toelichting"/>
              <w:widowControl w:val="0"/>
            </w:pPr>
          </w:p>
        </w:tc>
        <w:tc>
          <w:tcPr>
            <w:tcW w:w="4678" w:type="dxa"/>
            <w:gridSpan w:val="8"/>
          </w:tcPr>
          <w:p w14:paraId="57EF30A5" w14:textId="77777777" w:rsidR="009F2AC7" w:rsidRDefault="009F2AC7" w:rsidP="009F2AC7">
            <w:pPr>
              <w:pStyle w:val="StijlToelichtingVet"/>
            </w:pPr>
          </w:p>
          <w:p w14:paraId="7B0A1C0B" w14:textId="22094029" w:rsidR="0042346C" w:rsidRDefault="001067B4" w:rsidP="009F2AC7">
            <w:pPr>
              <w:pStyle w:val="StijlToelichtingVet"/>
            </w:pPr>
            <w:r w:rsidRPr="009F2AC7">
              <w:t>Opsturen</w:t>
            </w:r>
            <w:r>
              <w:br/>
            </w:r>
            <w:r w:rsidRPr="001067B4">
              <w:t xml:space="preserve">Vul </w:t>
            </w:r>
            <w:r w:rsidR="0042346C">
              <w:t>d</w:t>
            </w:r>
            <w:r w:rsidR="006C794B">
              <w:t>eel 1</w:t>
            </w:r>
            <w:r w:rsidRPr="001067B4">
              <w:t xml:space="preserve"> volledig in en onderteken het. </w:t>
            </w:r>
            <w:r w:rsidR="006C794B">
              <w:t xml:space="preserve">Geef het dan door aan </w:t>
            </w:r>
            <w:r w:rsidR="00134BB9">
              <w:br/>
            </w:r>
            <w:r w:rsidR="006C794B">
              <w:t xml:space="preserve">de </w:t>
            </w:r>
            <w:r w:rsidR="006C794B" w:rsidRPr="006C794B">
              <w:t>gemachtigde. De gemachtigde stuurt de</w:t>
            </w:r>
            <w:r w:rsidR="0042346C">
              <w:t>el 1 en deel</w:t>
            </w:r>
            <w:r w:rsidR="001C4282">
              <w:t xml:space="preserve"> </w:t>
            </w:r>
            <w:r w:rsidR="0042346C">
              <w:t>2</w:t>
            </w:r>
            <w:r w:rsidR="006C794B" w:rsidRPr="006C794B">
              <w:t xml:space="preserve"> </w:t>
            </w:r>
            <w:r w:rsidR="0042346C">
              <w:t>naar:</w:t>
            </w:r>
            <w:r w:rsidR="006C794B" w:rsidRPr="006C794B">
              <w:t xml:space="preserve"> </w:t>
            </w:r>
            <w:r w:rsidR="0042346C">
              <w:t xml:space="preserve"> </w:t>
            </w:r>
          </w:p>
          <w:p w14:paraId="4DE2C5AF" w14:textId="77777777" w:rsidR="0042346C" w:rsidRDefault="006C794B" w:rsidP="0061158D">
            <w:pPr>
              <w:pStyle w:val="Basistekst"/>
              <w:widowControl w:val="0"/>
            </w:pPr>
            <w:r w:rsidRPr="006C794B">
              <w:t>UWV</w:t>
            </w:r>
          </w:p>
          <w:p w14:paraId="0FC6B5CD" w14:textId="77777777" w:rsidR="0042346C" w:rsidRPr="0042346C" w:rsidRDefault="0042346C" w:rsidP="0061158D">
            <w:pPr>
              <w:pStyle w:val="Toelichting"/>
              <w:widowControl w:val="0"/>
            </w:pPr>
            <w:r w:rsidRPr="0042346C">
              <w:t xml:space="preserve">Postbus </w:t>
            </w:r>
            <w:r w:rsidR="00CA59E2">
              <w:t>59778</w:t>
            </w:r>
          </w:p>
          <w:p w14:paraId="55392A2D" w14:textId="77777777" w:rsidR="0042346C" w:rsidRDefault="00CA59E2" w:rsidP="0061158D">
            <w:pPr>
              <w:pStyle w:val="Toelichting"/>
              <w:widowControl w:val="0"/>
            </w:pPr>
            <w:r>
              <w:t>1040 LG  Amsterdam</w:t>
            </w:r>
          </w:p>
          <w:p w14:paraId="577B11B1" w14:textId="77777777" w:rsidR="009F2AC7" w:rsidRPr="001121A2" w:rsidRDefault="009F2AC7" w:rsidP="0061158D">
            <w:pPr>
              <w:pStyle w:val="Toelichting"/>
              <w:widowControl w:val="0"/>
            </w:pPr>
          </w:p>
          <w:p w14:paraId="0D13DCBD" w14:textId="77777777" w:rsidR="00FE1B28" w:rsidRPr="006C794B" w:rsidRDefault="00FE1B28" w:rsidP="009F2AC7">
            <w:pPr>
              <w:pStyle w:val="StijlToelichtingVet"/>
            </w:pPr>
            <w:r w:rsidRPr="001121A2">
              <w:t>Meer informatie</w:t>
            </w:r>
          </w:p>
          <w:p w14:paraId="4E07F0B6" w14:textId="77777777" w:rsidR="00FE1B28" w:rsidRPr="001121A2" w:rsidRDefault="00FE1B28" w:rsidP="0061158D">
            <w:pPr>
              <w:pStyle w:val="Toelichting"/>
              <w:widowControl w:val="0"/>
            </w:pPr>
            <w:r w:rsidRPr="001121A2">
              <w:t>U vindt meer informatie op uwv.nl</w:t>
            </w:r>
            <w:r w:rsidR="00F04441">
              <w:t xml:space="preserve">. U kunt ook </w:t>
            </w:r>
            <w:r w:rsidRPr="001121A2">
              <w:t xml:space="preserve">bellen met </w:t>
            </w:r>
            <w:r w:rsidR="00F04441">
              <w:br/>
            </w:r>
            <w:r w:rsidRPr="001121A2">
              <w:t>UWV Telefoo</w:t>
            </w:r>
            <w:r w:rsidR="00706465">
              <w:t>n Werknemers via 088</w:t>
            </w:r>
            <w:r w:rsidR="00F04441">
              <w:t xml:space="preserve"> – </w:t>
            </w:r>
            <w:r w:rsidR="00706465">
              <w:t xml:space="preserve">898 </w:t>
            </w:r>
            <w:r w:rsidR="00F04441">
              <w:t>92 94</w:t>
            </w:r>
            <w:r w:rsidR="00355878">
              <w:t xml:space="preserve"> (lokaal tarief – belkosten zijn afhankelijk van uw telefoonaanbieder).</w:t>
            </w:r>
          </w:p>
          <w:p w14:paraId="21AA5CD9" w14:textId="77777777" w:rsidR="00FE1B28" w:rsidRPr="001121A2" w:rsidRDefault="00FE1B28" w:rsidP="0061158D">
            <w:pPr>
              <w:pStyle w:val="Toelichting"/>
              <w:widowControl w:val="0"/>
            </w:pPr>
            <w:bookmarkStart w:id="0" w:name="OLE_LINK3"/>
            <w:bookmarkStart w:id="1" w:name="OLE_LINK2"/>
            <w:r w:rsidRPr="001121A2">
              <w:t xml:space="preserve">Als u belt, houd dan uw burgerservicenummer bij de hand. </w:t>
            </w:r>
          </w:p>
          <w:p w14:paraId="1FB8A56F" w14:textId="77777777" w:rsidR="00FE1B28" w:rsidRPr="001121A2" w:rsidRDefault="00FE1B28" w:rsidP="0061158D">
            <w:pPr>
              <w:pStyle w:val="Toelichting"/>
              <w:widowControl w:val="0"/>
            </w:pPr>
            <w:r w:rsidRPr="001121A2">
              <w:t xml:space="preserve">Wij kunnen u dan </w:t>
            </w:r>
            <w:r w:rsidR="006B0D5B">
              <w:t>sneller</w:t>
            </w:r>
            <w:r w:rsidRPr="001121A2">
              <w:t xml:space="preserve"> </w:t>
            </w:r>
            <w:bookmarkEnd w:id="0"/>
            <w:bookmarkEnd w:id="1"/>
            <w:r w:rsidRPr="001121A2">
              <w:t>helpen.</w:t>
            </w:r>
          </w:p>
          <w:p w14:paraId="09AF5A6F" w14:textId="77777777" w:rsidR="00FE1B28" w:rsidRPr="001121A2" w:rsidRDefault="00FE1B28" w:rsidP="0061158D">
            <w:pPr>
              <w:pStyle w:val="Toelichting"/>
              <w:widowControl w:val="0"/>
            </w:pPr>
          </w:p>
        </w:tc>
        <w:tc>
          <w:tcPr>
            <w:tcW w:w="142" w:type="dxa"/>
          </w:tcPr>
          <w:p w14:paraId="272D1643" w14:textId="77777777" w:rsidR="00FE1B28" w:rsidRPr="00D413B1" w:rsidRDefault="00FE1B28" w:rsidP="0061158D">
            <w:pPr>
              <w:pStyle w:val="Toelichting"/>
              <w:widowControl w:val="0"/>
            </w:pPr>
          </w:p>
        </w:tc>
      </w:tr>
      <w:tr w:rsidR="00CF3BAB" w14:paraId="69010387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280" w:type="dxa"/>
          </w:tcPr>
          <w:p w14:paraId="4CFADABA" w14:textId="77777777" w:rsidR="00CF3BAB" w:rsidRDefault="00CF3BAB" w:rsidP="0061158D">
            <w:pPr>
              <w:pStyle w:val="Basisrubriekskop"/>
              <w:keepNext/>
              <w:keepLines/>
            </w:pPr>
          </w:p>
        </w:tc>
        <w:tc>
          <w:tcPr>
            <w:tcW w:w="137" w:type="dxa"/>
            <w:shd w:val="clear" w:color="auto" w:fill="000000"/>
          </w:tcPr>
          <w:p w14:paraId="4EA601BD" w14:textId="77777777" w:rsidR="00CF3BAB" w:rsidRDefault="00CF3BAB" w:rsidP="0061158D">
            <w:pPr>
              <w:pStyle w:val="Basisrubriekskop"/>
              <w:keepNext/>
              <w:keepLines/>
            </w:pPr>
          </w:p>
        </w:tc>
        <w:tc>
          <w:tcPr>
            <w:tcW w:w="2406" w:type="dxa"/>
            <w:gridSpan w:val="2"/>
            <w:shd w:val="clear" w:color="auto" w:fill="000000"/>
          </w:tcPr>
          <w:p w14:paraId="519D8647" w14:textId="77777777" w:rsidR="00CF3BAB" w:rsidRPr="00FE1B28" w:rsidRDefault="00501F43" w:rsidP="0061158D">
            <w:pPr>
              <w:pStyle w:val="Basisrubriekskop"/>
              <w:keepNext/>
              <w:keepLines/>
              <w:rPr>
                <w:spacing w:val="-2"/>
              </w:rPr>
            </w:pPr>
            <w:r w:rsidRPr="00FE1B28">
              <w:rPr>
                <w:spacing w:val="-2"/>
              </w:rPr>
              <w:t>In te vullen door werknemer</w:t>
            </w:r>
          </w:p>
        </w:tc>
        <w:tc>
          <w:tcPr>
            <w:tcW w:w="284" w:type="dxa"/>
            <w:gridSpan w:val="2"/>
            <w:shd w:val="solid" w:color="auto" w:fill="auto"/>
            <w:hideMark/>
          </w:tcPr>
          <w:p w14:paraId="23352ABC" w14:textId="77777777" w:rsidR="00CF3BAB" w:rsidRPr="00FE1B28" w:rsidRDefault="00CF3BAB" w:rsidP="004F2250">
            <w:pPr>
              <w:pStyle w:val="StijlBasisrubriekskopCentrum"/>
            </w:pPr>
            <w:r w:rsidRPr="00FE1B28">
              <w:t>1</w:t>
            </w:r>
          </w:p>
        </w:tc>
        <w:tc>
          <w:tcPr>
            <w:tcW w:w="143" w:type="dxa"/>
            <w:gridSpan w:val="3"/>
            <w:shd w:val="pct50" w:color="auto" w:fill="auto"/>
          </w:tcPr>
          <w:p w14:paraId="49B53913" w14:textId="77777777" w:rsidR="00CF3BAB" w:rsidRPr="00FE1B28" w:rsidRDefault="00CF3BAB" w:rsidP="0061158D">
            <w:pPr>
              <w:pStyle w:val="Basisrubriekskop"/>
              <w:keepNext/>
              <w:keepLines/>
            </w:pPr>
          </w:p>
        </w:tc>
        <w:tc>
          <w:tcPr>
            <w:tcW w:w="6673" w:type="dxa"/>
            <w:gridSpan w:val="11"/>
            <w:shd w:val="pct50" w:color="auto" w:fill="auto"/>
            <w:hideMark/>
          </w:tcPr>
          <w:p w14:paraId="485B7262" w14:textId="77777777" w:rsidR="00CF3BAB" w:rsidRPr="00FE1B28" w:rsidRDefault="005B2FB0" w:rsidP="0061158D">
            <w:pPr>
              <w:pStyle w:val="Basisrubriekskop"/>
              <w:keepNext/>
              <w:keepLines/>
            </w:pPr>
            <w:r w:rsidRPr="00FE1B28">
              <w:t>Uw g</w:t>
            </w:r>
            <w:r w:rsidR="00CF3BAB" w:rsidRPr="00FE1B28">
              <w:t xml:space="preserve">egevens </w:t>
            </w:r>
          </w:p>
        </w:tc>
        <w:tc>
          <w:tcPr>
            <w:tcW w:w="142" w:type="dxa"/>
            <w:shd w:val="pct5" w:color="auto" w:fill="auto"/>
          </w:tcPr>
          <w:p w14:paraId="773FE354" w14:textId="77777777" w:rsidR="00CF3BAB" w:rsidRDefault="00CF3BAB" w:rsidP="0061158D">
            <w:pPr>
              <w:pStyle w:val="Basisrubriekskop"/>
              <w:keepNext/>
              <w:keepLines/>
            </w:pPr>
          </w:p>
        </w:tc>
      </w:tr>
      <w:tr w:rsidR="001600AC" w14:paraId="6E0B0D1D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</w:tcPr>
          <w:p w14:paraId="66F12F2D" w14:textId="77777777" w:rsidR="001600AC" w:rsidRDefault="001600AC" w:rsidP="0061158D">
            <w:pPr>
              <w:pStyle w:val="Tussenbalk"/>
              <w:keepNext/>
              <w:keepLines/>
            </w:pPr>
          </w:p>
        </w:tc>
        <w:tc>
          <w:tcPr>
            <w:tcW w:w="2690" w:type="dxa"/>
            <w:gridSpan w:val="4"/>
          </w:tcPr>
          <w:p w14:paraId="4DABC915" w14:textId="77777777" w:rsidR="001600AC" w:rsidRPr="00FE1B28" w:rsidRDefault="001600AC" w:rsidP="0061158D">
            <w:pPr>
              <w:pStyle w:val="Tussenbalk"/>
              <w:keepNext/>
              <w:keepLines/>
            </w:pPr>
          </w:p>
        </w:tc>
        <w:tc>
          <w:tcPr>
            <w:tcW w:w="143" w:type="dxa"/>
            <w:gridSpan w:val="3"/>
            <w:shd w:val="pct5" w:color="auto" w:fill="auto"/>
          </w:tcPr>
          <w:p w14:paraId="524E0E82" w14:textId="77777777" w:rsidR="001600AC" w:rsidRPr="00FE1B28" w:rsidRDefault="001600AC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178F6FF0" w14:textId="77777777" w:rsidR="001600AC" w:rsidRPr="00FE1B28" w:rsidRDefault="001600AC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4C61470" w14:textId="77777777" w:rsidR="001600AC" w:rsidRDefault="001600AC" w:rsidP="0061158D">
            <w:pPr>
              <w:pStyle w:val="Tussenbalk"/>
              <w:keepNext/>
              <w:keepLines/>
            </w:pPr>
          </w:p>
        </w:tc>
      </w:tr>
      <w:tr w:rsidR="001600AC" w14:paraId="50802828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 w:val="restart"/>
            <w:hideMark/>
          </w:tcPr>
          <w:p w14:paraId="3902F843" w14:textId="77777777" w:rsidR="001600AC" w:rsidRPr="001600AC" w:rsidRDefault="001600AC" w:rsidP="0061158D">
            <w:pPr>
              <w:pStyle w:val="Basistekst"/>
              <w:keepNext/>
              <w:keepLines/>
            </w:pPr>
            <w:r w:rsidRPr="001600AC">
              <w:t>1.1</w:t>
            </w:r>
          </w:p>
        </w:tc>
        <w:tc>
          <w:tcPr>
            <w:tcW w:w="2690" w:type="dxa"/>
            <w:gridSpan w:val="4"/>
            <w:vMerge w:val="restart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41FAFD61" w14:textId="77777777" w:rsidR="001600AC" w:rsidRPr="00FE1B28" w:rsidRDefault="001600AC" w:rsidP="0061158D">
            <w:pPr>
              <w:pStyle w:val="Basistekst"/>
              <w:keepNext/>
              <w:keepLines/>
            </w:pPr>
            <w:r w:rsidRPr="00FE1B28">
              <w:t>Voorletters en achternaam</w:t>
            </w:r>
          </w:p>
        </w:tc>
        <w:tc>
          <w:tcPr>
            <w:tcW w:w="143" w:type="dxa"/>
            <w:gridSpan w:val="3"/>
            <w:shd w:val="pct5" w:color="auto" w:fill="auto"/>
          </w:tcPr>
          <w:p w14:paraId="54D74050" w14:textId="77777777" w:rsidR="001600AC" w:rsidRPr="00FE1B28" w:rsidRDefault="001600AC" w:rsidP="0061158D">
            <w:pPr>
              <w:pStyle w:val="Basistekst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  <w:hideMark/>
          </w:tcPr>
          <w:p w14:paraId="60CB213D" w14:textId="77777777" w:rsidR="001600AC" w:rsidRPr="00FE1B28" w:rsidRDefault="00FE1B28" w:rsidP="0061158D">
            <w:pPr>
              <w:pStyle w:val="Basistekst"/>
              <w:keepNext/>
              <w:keepLines/>
              <w:rPr>
                <w:i/>
              </w:rPr>
            </w:pPr>
            <w:r w:rsidRPr="00FE1B28">
              <w:rPr>
                <w:i/>
              </w:rPr>
              <w:t>Gebruikt u de achternaam van uw partner? Vul dan ook uw geboortenaam in.</w:t>
            </w:r>
          </w:p>
        </w:tc>
        <w:tc>
          <w:tcPr>
            <w:tcW w:w="142" w:type="dxa"/>
            <w:shd w:val="pct5" w:color="auto" w:fill="auto"/>
          </w:tcPr>
          <w:p w14:paraId="6BC71BBE" w14:textId="77777777" w:rsidR="001600AC" w:rsidRDefault="001600AC" w:rsidP="0061158D">
            <w:pPr>
              <w:keepNext/>
              <w:keepLines/>
            </w:pPr>
          </w:p>
        </w:tc>
      </w:tr>
      <w:tr w:rsidR="001600AC" w14:paraId="02E036CA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/>
            <w:vAlign w:val="center"/>
            <w:hideMark/>
          </w:tcPr>
          <w:p w14:paraId="5F91622B" w14:textId="77777777" w:rsidR="001600AC" w:rsidRDefault="001600AC" w:rsidP="0061158D">
            <w:pPr>
              <w:keepNext/>
              <w:keepLines/>
              <w:spacing w:before="0" w:line="240" w:lineRule="auto"/>
            </w:pPr>
          </w:p>
        </w:tc>
        <w:tc>
          <w:tcPr>
            <w:tcW w:w="2690" w:type="dxa"/>
            <w:gridSpan w:val="4"/>
            <w:vMerge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14:paraId="676FEB14" w14:textId="77777777" w:rsidR="001600AC" w:rsidRPr="00FE1B28" w:rsidRDefault="001600AC" w:rsidP="0061158D">
            <w:pPr>
              <w:keepNext/>
              <w:keepLines/>
              <w:spacing w:before="0" w:line="240" w:lineRule="auto"/>
            </w:pPr>
          </w:p>
        </w:tc>
        <w:tc>
          <w:tcPr>
            <w:tcW w:w="143" w:type="dxa"/>
            <w:gridSpan w:val="3"/>
            <w:shd w:val="pct5" w:color="auto" w:fill="auto"/>
          </w:tcPr>
          <w:p w14:paraId="4B9A47D7" w14:textId="77777777" w:rsidR="001600AC" w:rsidRPr="00FE1B28" w:rsidRDefault="001600AC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78C2DA52" w14:textId="77777777" w:rsidR="001600AC" w:rsidRPr="00FE1B28" w:rsidRDefault="001600AC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663E661C" w14:textId="77777777" w:rsidR="001600AC" w:rsidRDefault="001600AC" w:rsidP="0061158D">
            <w:pPr>
              <w:pStyle w:val="Tussenbalk"/>
              <w:keepNext/>
              <w:keepLines/>
            </w:pPr>
          </w:p>
        </w:tc>
      </w:tr>
      <w:tr w:rsidR="001600AC" w14:paraId="22FCF044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/>
            <w:vAlign w:val="center"/>
            <w:hideMark/>
          </w:tcPr>
          <w:p w14:paraId="6EA28519" w14:textId="77777777" w:rsidR="001600AC" w:rsidRDefault="001600AC" w:rsidP="0061158D">
            <w:pPr>
              <w:keepNext/>
              <w:keepLines/>
              <w:spacing w:before="0" w:line="240" w:lineRule="auto"/>
            </w:pPr>
          </w:p>
        </w:tc>
        <w:tc>
          <w:tcPr>
            <w:tcW w:w="2690" w:type="dxa"/>
            <w:gridSpan w:val="4"/>
            <w:vMerge/>
            <w:tcBorders>
              <w:top w:val="nil"/>
              <w:left w:val="nil"/>
              <w:bottom w:val="single" w:sz="2" w:space="0" w:color="808080"/>
              <w:right w:val="nil"/>
            </w:tcBorders>
            <w:vAlign w:val="center"/>
            <w:hideMark/>
          </w:tcPr>
          <w:p w14:paraId="6BD9063E" w14:textId="77777777" w:rsidR="001600AC" w:rsidRPr="00FE1B28" w:rsidRDefault="001600AC" w:rsidP="0061158D">
            <w:pPr>
              <w:keepNext/>
              <w:keepLines/>
              <w:spacing w:before="0" w:line="240" w:lineRule="auto"/>
            </w:pPr>
          </w:p>
        </w:tc>
        <w:tc>
          <w:tcPr>
            <w:tcW w:w="143" w:type="dxa"/>
            <w:gridSpan w:val="3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7FD17A85" w14:textId="77777777" w:rsidR="001600AC" w:rsidRPr="00FE1B28" w:rsidRDefault="001600AC" w:rsidP="0061158D">
            <w:pPr>
              <w:keepNext/>
              <w:keepLines/>
            </w:pPr>
          </w:p>
        </w:tc>
        <w:tc>
          <w:tcPr>
            <w:tcW w:w="4959" w:type="dxa"/>
            <w:gridSpan w:val="8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22564637" w14:textId="77777777" w:rsidR="001600AC" w:rsidRPr="00FE1B28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Tekstvak9"/>
                  <w:enabled/>
                  <w:calcOnExit w:val="0"/>
                  <w:textInput/>
                </w:ffData>
              </w:fldChar>
            </w:r>
            <w:bookmarkStart w:id="2" w:name="Tekstvak9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2"/>
          </w:p>
        </w:tc>
        <w:tc>
          <w:tcPr>
            <w:tcW w:w="142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62D0763C" w14:textId="77777777" w:rsidR="001600AC" w:rsidRDefault="001600AC" w:rsidP="0061158D">
            <w:pPr>
              <w:pStyle w:val="Basistekst"/>
              <w:keepNext/>
              <w:keepLines/>
            </w:pP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  <w:hideMark/>
          </w:tcPr>
          <w:p w14:paraId="7254B5DC" w14:textId="77777777" w:rsidR="001600AC" w:rsidRDefault="001600AC" w:rsidP="0061158D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Man</w:t>
            </w:r>
          </w:p>
        </w:tc>
        <w:tc>
          <w:tcPr>
            <w:tcW w:w="864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  <w:hideMark/>
          </w:tcPr>
          <w:p w14:paraId="36D19F80" w14:textId="77777777" w:rsidR="001600AC" w:rsidRDefault="001600AC" w:rsidP="0061158D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Vrouw</w:t>
            </w:r>
          </w:p>
        </w:tc>
        <w:tc>
          <w:tcPr>
            <w:tcW w:w="142" w:type="dxa"/>
            <w:shd w:val="pct5" w:color="auto" w:fill="auto"/>
          </w:tcPr>
          <w:p w14:paraId="22E0BE9A" w14:textId="77777777" w:rsidR="001600AC" w:rsidRDefault="001600AC" w:rsidP="0061158D">
            <w:pPr>
              <w:pStyle w:val="Basistekst"/>
              <w:keepNext/>
              <w:keepLines/>
            </w:pPr>
          </w:p>
        </w:tc>
      </w:tr>
      <w:tr w:rsidR="00D413B1" w14:paraId="5737DFB0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</w:tcPr>
          <w:p w14:paraId="5C9A1DC5" w14:textId="77777777" w:rsidR="00D413B1" w:rsidRDefault="00D413B1" w:rsidP="0061158D">
            <w:pPr>
              <w:pStyle w:val="Tussenbalk"/>
              <w:keepNext/>
              <w:keepLines/>
            </w:pPr>
          </w:p>
        </w:tc>
        <w:tc>
          <w:tcPr>
            <w:tcW w:w="2690" w:type="dxa"/>
            <w:gridSpan w:val="4"/>
          </w:tcPr>
          <w:p w14:paraId="1F74E9D5" w14:textId="77777777" w:rsidR="00D413B1" w:rsidRPr="00FE1B28" w:rsidRDefault="00D413B1" w:rsidP="0061158D">
            <w:pPr>
              <w:pStyle w:val="Tussenbalk"/>
              <w:keepNext/>
              <w:keepLines/>
            </w:pPr>
          </w:p>
        </w:tc>
        <w:tc>
          <w:tcPr>
            <w:tcW w:w="143" w:type="dxa"/>
            <w:gridSpan w:val="3"/>
            <w:shd w:val="pct5" w:color="auto" w:fill="auto"/>
          </w:tcPr>
          <w:p w14:paraId="633B4CFE" w14:textId="77777777" w:rsidR="00D413B1" w:rsidRPr="00FE1B28" w:rsidRDefault="00D413B1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7505AA73" w14:textId="77777777" w:rsidR="00D413B1" w:rsidRPr="00FE1B28" w:rsidRDefault="00D413B1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568F97B" w14:textId="77777777" w:rsidR="00D413B1" w:rsidRDefault="00D413B1" w:rsidP="0061158D">
            <w:pPr>
              <w:pStyle w:val="Tussenbalk"/>
              <w:keepNext/>
              <w:keepLines/>
            </w:pPr>
          </w:p>
        </w:tc>
      </w:tr>
      <w:tr w:rsidR="00D413B1" w14:paraId="1CFFD87D" w14:textId="77777777" w:rsidTr="006B0D5B">
        <w:tblPrEx>
          <w:tblLook w:val="04A0" w:firstRow="1" w:lastRow="0" w:firstColumn="1" w:lastColumn="0" w:noHBand="0" w:noVBand="1"/>
        </w:tblPrEx>
        <w:trPr>
          <w:cantSplit/>
          <w:trHeight w:val="195"/>
        </w:trPr>
        <w:tc>
          <w:tcPr>
            <w:tcW w:w="417" w:type="dxa"/>
            <w:gridSpan w:val="2"/>
            <w:hideMark/>
          </w:tcPr>
          <w:p w14:paraId="158D5475" w14:textId="77777777" w:rsidR="00D413B1" w:rsidRDefault="00D413B1" w:rsidP="0061158D">
            <w:pPr>
              <w:pStyle w:val="Basistekst"/>
              <w:keepNext/>
              <w:keepLines/>
            </w:pPr>
            <w:r>
              <w:t>1.2</w:t>
            </w:r>
          </w:p>
        </w:tc>
        <w:tc>
          <w:tcPr>
            <w:tcW w:w="2690" w:type="dxa"/>
            <w:gridSpan w:val="4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69EDC718" w14:textId="77777777" w:rsidR="00D413B1" w:rsidRPr="00FE1B28" w:rsidRDefault="00D413B1" w:rsidP="0061158D">
            <w:pPr>
              <w:pStyle w:val="Basistekst"/>
              <w:keepNext/>
              <w:keepLines/>
            </w:pPr>
            <w:r w:rsidRPr="00FE1B28">
              <w:t>Burgerservicenummer</w:t>
            </w:r>
          </w:p>
        </w:tc>
        <w:tc>
          <w:tcPr>
            <w:tcW w:w="143" w:type="dxa"/>
            <w:gridSpan w:val="3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61FBE591" w14:textId="77777777" w:rsidR="00D413B1" w:rsidRPr="00FE1B28" w:rsidRDefault="00D413B1" w:rsidP="0061158D">
            <w:pPr>
              <w:pStyle w:val="Basistekst"/>
              <w:keepNext/>
              <w:keepLines/>
            </w:pPr>
          </w:p>
        </w:tc>
        <w:tc>
          <w:tcPr>
            <w:tcW w:w="2843" w:type="dxa"/>
            <w:gridSpan w:val="5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17A2E390" w14:textId="77777777" w:rsidR="00D413B1" w:rsidRPr="00FE1B28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Tekstvak14"/>
                  <w:enabled/>
                  <w:calcOnExit w:val="0"/>
                  <w:textInput>
                    <w:maxLength w:val="9"/>
                  </w:textInput>
                </w:ffData>
              </w:fldChar>
            </w:r>
            <w:bookmarkStart w:id="3" w:name="Tekstvak14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3"/>
          </w:p>
        </w:tc>
        <w:tc>
          <w:tcPr>
            <w:tcW w:w="3830" w:type="dxa"/>
            <w:gridSpan w:val="6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5F00D6C4" w14:textId="77777777" w:rsidR="00D413B1" w:rsidRDefault="00D413B1" w:rsidP="0061158D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3E3BF3AC" w14:textId="77777777" w:rsidR="00D413B1" w:rsidRDefault="00D413B1" w:rsidP="0061158D">
            <w:pPr>
              <w:pStyle w:val="Basistekst"/>
              <w:keepNext/>
              <w:keepLines/>
            </w:pPr>
          </w:p>
        </w:tc>
      </w:tr>
      <w:tr w:rsidR="001600AC" w14:paraId="696344B3" w14:textId="77777777" w:rsidTr="006B0D5B">
        <w:tblPrEx>
          <w:tblLook w:val="04A0" w:firstRow="1" w:lastRow="0" w:firstColumn="1" w:lastColumn="0" w:noHBand="0" w:noVBand="1"/>
        </w:tblPrEx>
        <w:trPr>
          <w:cantSplit/>
          <w:trHeight w:val="50"/>
        </w:trPr>
        <w:tc>
          <w:tcPr>
            <w:tcW w:w="417" w:type="dxa"/>
            <w:gridSpan w:val="2"/>
          </w:tcPr>
          <w:p w14:paraId="1E21066F" w14:textId="77777777" w:rsidR="001600AC" w:rsidRDefault="001600AC" w:rsidP="0061158D">
            <w:pPr>
              <w:pStyle w:val="Tussenbalk"/>
              <w:keepNext/>
              <w:keepLines/>
            </w:pPr>
          </w:p>
        </w:tc>
        <w:tc>
          <w:tcPr>
            <w:tcW w:w="2690" w:type="dxa"/>
            <w:gridSpan w:val="4"/>
          </w:tcPr>
          <w:p w14:paraId="74008DB0" w14:textId="77777777" w:rsidR="001600AC" w:rsidRPr="00FE1B28" w:rsidRDefault="001600AC" w:rsidP="0061158D">
            <w:pPr>
              <w:pStyle w:val="Tussenbalk"/>
              <w:keepNext/>
              <w:keepLines/>
            </w:pPr>
          </w:p>
        </w:tc>
        <w:tc>
          <w:tcPr>
            <w:tcW w:w="143" w:type="dxa"/>
            <w:gridSpan w:val="3"/>
            <w:shd w:val="pct5" w:color="auto" w:fill="auto"/>
          </w:tcPr>
          <w:p w14:paraId="54489013" w14:textId="77777777" w:rsidR="001600AC" w:rsidRPr="00FE1B28" w:rsidRDefault="001600AC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7ECBFB8B" w14:textId="77777777" w:rsidR="001600AC" w:rsidRPr="00FE1B28" w:rsidRDefault="001600AC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27E111C" w14:textId="77777777" w:rsidR="001600AC" w:rsidRDefault="001600AC" w:rsidP="0061158D">
            <w:pPr>
              <w:pStyle w:val="Tussenbalk"/>
              <w:keepNext/>
              <w:keepLines/>
            </w:pPr>
          </w:p>
        </w:tc>
      </w:tr>
      <w:tr w:rsidR="001600AC" w14:paraId="52CDE7F6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hideMark/>
          </w:tcPr>
          <w:p w14:paraId="204F65AA" w14:textId="77777777" w:rsidR="001600AC" w:rsidRDefault="001600AC" w:rsidP="0061158D">
            <w:pPr>
              <w:pStyle w:val="Basistekst"/>
              <w:keepNext/>
              <w:keepLines/>
            </w:pPr>
            <w:r>
              <w:t>1.</w:t>
            </w:r>
            <w:r w:rsidR="00D413B1">
              <w:t>3</w:t>
            </w:r>
          </w:p>
        </w:tc>
        <w:tc>
          <w:tcPr>
            <w:tcW w:w="2690" w:type="dxa"/>
            <w:gridSpan w:val="4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20FBEE0C" w14:textId="77777777" w:rsidR="001600AC" w:rsidRPr="00FE1B28" w:rsidRDefault="001600AC" w:rsidP="0061158D">
            <w:pPr>
              <w:pStyle w:val="Basistekst"/>
              <w:keepNext/>
              <w:keepLines/>
            </w:pPr>
            <w:r w:rsidRPr="00FE1B28">
              <w:t>Telefoonnummer</w:t>
            </w:r>
          </w:p>
        </w:tc>
        <w:tc>
          <w:tcPr>
            <w:tcW w:w="143" w:type="dxa"/>
            <w:gridSpan w:val="3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7BE7FA2D" w14:textId="77777777" w:rsidR="001600AC" w:rsidRPr="00FE1B28" w:rsidRDefault="001600AC" w:rsidP="0061158D">
            <w:pPr>
              <w:pStyle w:val="Basistekst"/>
              <w:keepNext/>
              <w:keepLines/>
            </w:pPr>
          </w:p>
        </w:tc>
        <w:tc>
          <w:tcPr>
            <w:tcW w:w="2843" w:type="dxa"/>
            <w:gridSpan w:val="5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0D759CEB" w14:textId="77777777" w:rsidR="001600AC" w:rsidRPr="00FE1B28" w:rsidRDefault="00570C76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3830" w:type="dxa"/>
            <w:gridSpan w:val="6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74118D8E" w14:textId="77777777" w:rsidR="001600AC" w:rsidRDefault="001600AC" w:rsidP="0061158D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6070648A" w14:textId="77777777" w:rsidR="001600AC" w:rsidRDefault="001600AC" w:rsidP="0061158D">
            <w:pPr>
              <w:pStyle w:val="Basistekst"/>
              <w:keepNext/>
              <w:keepLines/>
            </w:pPr>
          </w:p>
        </w:tc>
      </w:tr>
      <w:tr w:rsidR="001600AC" w14:paraId="25FCEC47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</w:tcPr>
          <w:p w14:paraId="40489C70" w14:textId="77777777" w:rsidR="001600AC" w:rsidRDefault="001600AC" w:rsidP="0061158D">
            <w:pPr>
              <w:pStyle w:val="Tussenbalk"/>
              <w:widowControl w:val="0"/>
            </w:pPr>
          </w:p>
        </w:tc>
        <w:tc>
          <w:tcPr>
            <w:tcW w:w="2690" w:type="dxa"/>
            <w:gridSpan w:val="4"/>
            <w:tcBorders>
              <w:top w:val="single" w:sz="2" w:space="0" w:color="808080"/>
              <w:left w:val="nil"/>
              <w:bottom w:val="nil"/>
              <w:right w:val="nil"/>
            </w:tcBorders>
          </w:tcPr>
          <w:p w14:paraId="3CA646E2" w14:textId="77777777" w:rsidR="001600AC" w:rsidRPr="00FE1B28" w:rsidRDefault="001600AC" w:rsidP="0061158D">
            <w:pPr>
              <w:pStyle w:val="Tussenbalk"/>
              <w:widowControl w:val="0"/>
            </w:pPr>
          </w:p>
        </w:tc>
        <w:tc>
          <w:tcPr>
            <w:tcW w:w="143" w:type="dxa"/>
            <w:gridSpan w:val="3"/>
            <w:tcBorders>
              <w:top w:val="single" w:sz="2" w:space="0" w:color="808080"/>
              <w:left w:val="nil"/>
              <w:bottom w:val="nil"/>
              <w:right w:val="nil"/>
            </w:tcBorders>
            <w:shd w:val="pct5" w:color="auto" w:fill="auto"/>
          </w:tcPr>
          <w:p w14:paraId="51FA2FE8" w14:textId="77777777" w:rsidR="001600AC" w:rsidRPr="00FE1B28" w:rsidRDefault="001600AC" w:rsidP="0061158D">
            <w:pPr>
              <w:pStyle w:val="Tussenbalk"/>
              <w:widowControl w:val="0"/>
            </w:pPr>
          </w:p>
        </w:tc>
        <w:tc>
          <w:tcPr>
            <w:tcW w:w="6673" w:type="dxa"/>
            <w:gridSpan w:val="11"/>
            <w:tcBorders>
              <w:top w:val="single" w:sz="2" w:space="0" w:color="808080"/>
              <w:left w:val="nil"/>
              <w:bottom w:val="nil"/>
              <w:right w:val="nil"/>
            </w:tcBorders>
            <w:shd w:val="pct5" w:color="auto" w:fill="auto"/>
          </w:tcPr>
          <w:p w14:paraId="060CAF07" w14:textId="77777777" w:rsidR="001600AC" w:rsidRPr="00FE1B28" w:rsidRDefault="001600AC" w:rsidP="0061158D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2FA3478E" w14:textId="77777777" w:rsidR="001600AC" w:rsidRDefault="001600AC" w:rsidP="0061158D">
            <w:pPr>
              <w:pStyle w:val="Tussenbalk"/>
              <w:widowControl w:val="0"/>
            </w:pPr>
          </w:p>
        </w:tc>
      </w:tr>
      <w:tr w:rsidR="001600AC" w14:paraId="20A6B2E0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</w:tcPr>
          <w:p w14:paraId="73012386" w14:textId="77777777" w:rsidR="001600AC" w:rsidRDefault="001600AC" w:rsidP="0061158D">
            <w:pPr>
              <w:pStyle w:val="Basisrubriekskop"/>
              <w:keepNext/>
              <w:keepLines/>
            </w:pPr>
          </w:p>
        </w:tc>
        <w:tc>
          <w:tcPr>
            <w:tcW w:w="2406" w:type="dxa"/>
            <w:gridSpan w:val="2"/>
          </w:tcPr>
          <w:p w14:paraId="0DBCD3AE" w14:textId="77777777" w:rsidR="001600AC" w:rsidRPr="00FE1B28" w:rsidRDefault="001600AC" w:rsidP="0061158D">
            <w:pPr>
              <w:pStyle w:val="Basisrubriekskop"/>
              <w:keepNext/>
              <w:keepLines/>
            </w:pPr>
          </w:p>
        </w:tc>
        <w:tc>
          <w:tcPr>
            <w:tcW w:w="284" w:type="dxa"/>
            <w:gridSpan w:val="2"/>
            <w:shd w:val="solid" w:color="auto" w:fill="auto"/>
            <w:hideMark/>
          </w:tcPr>
          <w:p w14:paraId="20116167" w14:textId="77777777" w:rsidR="001600AC" w:rsidRPr="00FE1B28" w:rsidRDefault="001600AC" w:rsidP="004F2250">
            <w:pPr>
              <w:pStyle w:val="StijlBasisrubriekskopCentrum"/>
            </w:pPr>
            <w:r w:rsidRPr="00FE1B28">
              <w:t>2</w:t>
            </w:r>
          </w:p>
        </w:tc>
        <w:tc>
          <w:tcPr>
            <w:tcW w:w="143" w:type="dxa"/>
            <w:gridSpan w:val="3"/>
            <w:shd w:val="pct50" w:color="auto" w:fill="auto"/>
          </w:tcPr>
          <w:p w14:paraId="55D25FD1" w14:textId="77777777" w:rsidR="001600AC" w:rsidRPr="00FE1B28" w:rsidRDefault="001600AC" w:rsidP="0061158D">
            <w:pPr>
              <w:pStyle w:val="Basisrubriekskop"/>
              <w:keepNext/>
              <w:keepLines/>
            </w:pPr>
          </w:p>
        </w:tc>
        <w:tc>
          <w:tcPr>
            <w:tcW w:w="6673" w:type="dxa"/>
            <w:gridSpan w:val="11"/>
            <w:shd w:val="pct50" w:color="auto" w:fill="auto"/>
            <w:hideMark/>
          </w:tcPr>
          <w:p w14:paraId="02B2C5FF" w14:textId="77777777" w:rsidR="001600AC" w:rsidRPr="00FE1B28" w:rsidRDefault="001600AC" w:rsidP="0061158D">
            <w:pPr>
              <w:pStyle w:val="Basisrubriekskop"/>
              <w:keepNext/>
              <w:keepLines/>
            </w:pPr>
            <w:r w:rsidRPr="00FE1B28">
              <w:t xml:space="preserve">Gegevens </w:t>
            </w:r>
            <w:r w:rsidR="00CF3BAB" w:rsidRPr="00FE1B28">
              <w:t>gemachtigde</w:t>
            </w:r>
          </w:p>
        </w:tc>
        <w:tc>
          <w:tcPr>
            <w:tcW w:w="142" w:type="dxa"/>
            <w:shd w:val="pct5" w:color="auto" w:fill="auto"/>
          </w:tcPr>
          <w:p w14:paraId="1F627EC9" w14:textId="77777777" w:rsidR="001600AC" w:rsidRDefault="001600AC" w:rsidP="0061158D">
            <w:pPr>
              <w:pStyle w:val="Basisrubriekskop"/>
              <w:keepNext/>
              <w:keepLines/>
            </w:pPr>
          </w:p>
        </w:tc>
      </w:tr>
      <w:tr w:rsidR="00CF3BAB" w14:paraId="35248F4C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</w:tcPr>
          <w:p w14:paraId="3628FB4A" w14:textId="77777777" w:rsidR="00CF3BAB" w:rsidRDefault="00CF3BAB" w:rsidP="0061158D">
            <w:pPr>
              <w:pStyle w:val="Tussenbalk"/>
              <w:keepNext/>
              <w:keepLines/>
            </w:pPr>
          </w:p>
        </w:tc>
        <w:tc>
          <w:tcPr>
            <w:tcW w:w="2690" w:type="dxa"/>
            <w:gridSpan w:val="4"/>
          </w:tcPr>
          <w:p w14:paraId="5D3D1D66" w14:textId="77777777" w:rsidR="00CF3BAB" w:rsidRPr="00FE1B28" w:rsidRDefault="00CF3BAB" w:rsidP="0061158D">
            <w:pPr>
              <w:pStyle w:val="Tussenbalk"/>
              <w:keepNext/>
              <w:keepLines/>
            </w:pPr>
          </w:p>
        </w:tc>
        <w:tc>
          <w:tcPr>
            <w:tcW w:w="143" w:type="dxa"/>
            <w:gridSpan w:val="3"/>
            <w:shd w:val="pct5" w:color="auto" w:fill="auto"/>
          </w:tcPr>
          <w:p w14:paraId="0C9DB1E4" w14:textId="77777777" w:rsidR="00CF3BAB" w:rsidRPr="00FE1B28" w:rsidRDefault="00CF3BAB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18BE3785" w14:textId="77777777" w:rsidR="00CF3BAB" w:rsidRPr="00FE1B28" w:rsidRDefault="00CF3BAB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5464ABED" w14:textId="77777777" w:rsidR="00CF3BAB" w:rsidRDefault="00CF3BAB" w:rsidP="0061158D">
            <w:pPr>
              <w:pStyle w:val="Tussenbalk"/>
              <w:keepNext/>
              <w:keepLines/>
            </w:pPr>
          </w:p>
        </w:tc>
      </w:tr>
      <w:tr w:rsidR="00FE1B28" w14:paraId="63B88B6A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 w:val="restart"/>
          </w:tcPr>
          <w:p w14:paraId="569A152C" w14:textId="77777777" w:rsidR="00FE1B28" w:rsidRDefault="00FE1B28" w:rsidP="0061158D">
            <w:pPr>
              <w:pStyle w:val="Basistekst"/>
              <w:keepNext/>
              <w:keepLines/>
            </w:pPr>
            <w:r>
              <w:t>2.1</w:t>
            </w:r>
          </w:p>
        </w:tc>
        <w:tc>
          <w:tcPr>
            <w:tcW w:w="2690" w:type="dxa"/>
            <w:gridSpan w:val="4"/>
            <w:vMerge w:val="restart"/>
          </w:tcPr>
          <w:p w14:paraId="702B2C85" w14:textId="77777777" w:rsidR="00FE1B28" w:rsidRPr="00FE1B28" w:rsidRDefault="00FE1B28" w:rsidP="0061158D">
            <w:pPr>
              <w:pStyle w:val="Basistekst"/>
              <w:keepNext/>
              <w:keepLines/>
            </w:pPr>
            <w:r w:rsidRPr="00FE1B28">
              <w:t>Voorletters en achternaam van de gemachtigde</w:t>
            </w:r>
          </w:p>
        </w:tc>
        <w:tc>
          <w:tcPr>
            <w:tcW w:w="143" w:type="dxa"/>
            <w:gridSpan w:val="3"/>
            <w:shd w:val="pct5" w:color="auto" w:fill="auto"/>
          </w:tcPr>
          <w:p w14:paraId="4357EDF7" w14:textId="77777777" w:rsidR="00FE1B28" w:rsidRPr="00FE1B28" w:rsidRDefault="00FE1B28" w:rsidP="0061158D">
            <w:pPr>
              <w:pStyle w:val="Basistekst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1F50FC1E" w14:textId="77777777" w:rsidR="00FE1B28" w:rsidRPr="00FE1B28" w:rsidRDefault="00FE1B28" w:rsidP="0061158D">
            <w:pPr>
              <w:pStyle w:val="Basistekst"/>
              <w:keepNext/>
              <w:keepLines/>
              <w:rPr>
                <w:i/>
              </w:rPr>
            </w:pPr>
            <w:r w:rsidRPr="00FE1B28">
              <w:rPr>
                <w:i/>
              </w:rPr>
              <w:t>Is de gemachtigde de werkgever? Vul dan de bedrijfsnaam in.</w:t>
            </w:r>
          </w:p>
        </w:tc>
        <w:tc>
          <w:tcPr>
            <w:tcW w:w="142" w:type="dxa"/>
            <w:shd w:val="pct5" w:color="auto" w:fill="auto"/>
          </w:tcPr>
          <w:p w14:paraId="00E4C725" w14:textId="77777777" w:rsidR="00FE1B28" w:rsidRDefault="00FE1B28" w:rsidP="0061158D">
            <w:pPr>
              <w:pStyle w:val="Basistekst"/>
              <w:keepNext/>
              <w:keepLines/>
            </w:pPr>
          </w:p>
        </w:tc>
      </w:tr>
      <w:tr w:rsidR="00FE1B28" w14:paraId="460494A2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/>
          </w:tcPr>
          <w:p w14:paraId="39C94B75" w14:textId="77777777" w:rsid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2690" w:type="dxa"/>
            <w:gridSpan w:val="4"/>
            <w:vMerge/>
          </w:tcPr>
          <w:p w14:paraId="7A60A6A9" w14:textId="77777777" w:rsidR="00FE1B28" w:rsidRP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143" w:type="dxa"/>
            <w:gridSpan w:val="3"/>
            <w:shd w:val="pct5" w:color="auto" w:fill="auto"/>
          </w:tcPr>
          <w:p w14:paraId="68E69575" w14:textId="77777777" w:rsidR="00FE1B28" w:rsidRP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71009147" w14:textId="77777777" w:rsidR="00FE1B28" w:rsidRP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3DD24096" w14:textId="77777777" w:rsidR="00FE1B28" w:rsidRDefault="00FE1B28" w:rsidP="0061158D">
            <w:pPr>
              <w:pStyle w:val="Tussenbalk"/>
              <w:keepNext/>
              <w:keepLines/>
            </w:pPr>
          </w:p>
        </w:tc>
      </w:tr>
      <w:tr w:rsidR="00FE1B28" w14:paraId="73469529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/>
          </w:tcPr>
          <w:p w14:paraId="38C6D209" w14:textId="77777777" w:rsidR="00FE1B28" w:rsidRDefault="00FE1B28" w:rsidP="0061158D">
            <w:pPr>
              <w:pStyle w:val="Basistekst"/>
              <w:keepNext/>
              <w:keepLines/>
            </w:pPr>
          </w:p>
        </w:tc>
        <w:tc>
          <w:tcPr>
            <w:tcW w:w="2690" w:type="dxa"/>
            <w:gridSpan w:val="4"/>
            <w:vMerge/>
            <w:tcBorders>
              <w:bottom w:val="single" w:sz="2" w:space="0" w:color="808080"/>
            </w:tcBorders>
          </w:tcPr>
          <w:p w14:paraId="3E746C2D" w14:textId="77777777" w:rsidR="00FE1B28" w:rsidRPr="00FE1B28" w:rsidRDefault="00FE1B28" w:rsidP="0061158D">
            <w:pPr>
              <w:pStyle w:val="Basistekst"/>
              <w:keepNext/>
              <w:keepLines/>
            </w:pPr>
          </w:p>
        </w:tc>
        <w:tc>
          <w:tcPr>
            <w:tcW w:w="143" w:type="dxa"/>
            <w:gridSpan w:val="3"/>
            <w:tcBorders>
              <w:top w:val="nil"/>
              <w:bottom w:val="single" w:sz="2" w:space="0" w:color="808080"/>
              <w:right w:val="nil"/>
            </w:tcBorders>
            <w:shd w:val="pct5" w:color="auto" w:fill="auto"/>
          </w:tcPr>
          <w:p w14:paraId="1366CA13" w14:textId="77777777" w:rsidR="00FE1B28" w:rsidRPr="00FE1B28" w:rsidRDefault="00FE1B28" w:rsidP="0061158D">
            <w:pPr>
              <w:pStyle w:val="Basistekst"/>
              <w:keepNext/>
              <w:keepLines/>
            </w:pPr>
          </w:p>
        </w:tc>
        <w:tc>
          <w:tcPr>
            <w:tcW w:w="6673" w:type="dxa"/>
            <w:gridSpan w:val="11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6962F891" w14:textId="77777777" w:rsidR="00FE1B28" w:rsidRPr="00FE1B28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shd w:val="pct5" w:color="auto" w:fill="auto"/>
          </w:tcPr>
          <w:p w14:paraId="14E6BF53" w14:textId="77777777" w:rsidR="00FE1B28" w:rsidRDefault="00FE1B28" w:rsidP="0061158D">
            <w:pPr>
              <w:pStyle w:val="Basistekst"/>
              <w:keepNext/>
              <w:keepLines/>
            </w:pPr>
          </w:p>
        </w:tc>
      </w:tr>
      <w:tr w:rsidR="00410848" w14:paraId="41C3EC23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</w:tcPr>
          <w:p w14:paraId="75D54711" w14:textId="77777777" w:rsidR="00410848" w:rsidRDefault="00410848" w:rsidP="0061158D">
            <w:pPr>
              <w:pStyle w:val="Tussenbalk"/>
              <w:widowControl w:val="0"/>
            </w:pPr>
          </w:p>
        </w:tc>
        <w:tc>
          <w:tcPr>
            <w:tcW w:w="2690" w:type="dxa"/>
            <w:gridSpan w:val="4"/>
          </w:tcPr>
          <w:p w14:paraId="12145D13" w14:textId="77777777" w:rsidR="00410848" w:rsidRPr="00FE1B28" w:rsidRDefault="00410848" w:rsidP="0061158D">
            <w:pPr>
              <w:pStyle w:val="Tussenbalk"/>
              <w:widowControl w:val="0"/>
            </w:pPr>
          </w:p>
        </w:tc>
        <w:tc>
          <w:tcPr>
            <w:tcW w:w="143" w:type="dxa"/>
            <w:gridSpan w:val="3"/>
            <w:shd w:val="pct5" w:color="auto" w:fill="auto"/>
          </w:tcPr>
          <w:p w14:paraId="32436C28" w14:textId="77777777" w:rsidR="00410848" w:rsidRPr="00FE1B28" w:rsidRDefault="00410848" w:rsidP="0061158D">
            <w:pPr>
              <w:pStyle w:val="Tussenbalk"/>
              <w:widowControl w:val="0"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5F991498" w14:textId="77777777" w:rsidR="00410848" w:rsidRPr="00FE1B28" w:rsidRDefault="00410848" w:rsidP="0061158D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0EB7F1CD" w14:textId="77777777" w:rsidR="00410848" w:rsidRDefault="00410848" w:rsidP="0061158D">
            <w:pPr>
              <w:pStyle w:val="Tussenbalk"/>
              <w:widowControl w:val="0"/>
            </w:pPr>
          </w:p>
        </w:tc>
      </w:tr>
      <w:tr w:rsidR="00410848" w14:paraId="7D2A64B0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</w:tcPr>
          <w:p w14:paraId="1446CA11" w14:textId="77777777" w:rsidR="00410848" w:rsidRDefault="00410848" w:rsidP="0061158D">
            <w:pPr>
              <w:pStyle w:val="Basisrubriekskop"/>
              <w:keepNext/>
              <w:keepLines/>
            </w:pPr>
          </w:p>
        </w:tc>
        <w:tc>
          <w:tcPr>
            <w:tcW w:w="2406" w:type="dxa"/>
            <w:gridSpan w:val="2"/>
          </w:tcPr>
          <w:p w14:paraId="7AC2AF5C" w14:textId="77777777" w:rsidR="00410848" w:rsidRPr="00FE1B28" w:rsidRDefault="00410848" w:rsidP="0061158D">
            <w:pPr>
              <w:pStyle w:val="Basisrubriekskop"/>
              <w:keepNext/>
              <w:keepLines/>
            </w:pPr>
          </w:p>
        </w:tc>
        <w:tc>
          <w:tcPr>
            <w:tcW w:w="284" w:type="dxa"/>
            <w:gridSpan w:val="2"/>
            <w:shd w:val="solid" w:color="auto" w:fill="auto"/>
          </w:tcPr>
          <w:p w14:paraId="19CE5DAD" w14:textId="77777777" w:rsidR="00410848" w:rsidRPr="00FE1B28" w:rsidRDefault="00410848" w:rsidP="004F2250">
            <w:pPr>
              <w:pStyle w:val="StijlBasisrubriekskopCentrum"/>
            </w:pPr>
            <w:r w:rsidRPr="00FE1B28">
              <w:t>3</w:t>
            </w:r>
          </w:p>
        </w:tc>
        <w:tc>
          <w:tcPr>
            <w:tcW w:w="143" w:type="dxa"/>
            <w:gridSpan w:val="3"/>
            <w:shd w:val="pct50" w:color="auto" w:fill="auto"/>
          </w:tcPr>
          <w:p w14:paraId="1CEC7610" w14:textId="77777777" w:rsidR="00410848" w:rsidRPr="00FE1B28" w:rsidRDefault="00410848" w:rsidP="0061158D">
            <w:pPr>
              <w:pStyle w:val="Basisrubriekskop"/>
              <w:keepNext/>
              <w:keepLines/>
            </w:pPr>
          </w:p>
        </w:tc>
        <w:tc>
          <w:tcPr>
            <w:tcW w:w="6673" w:type="dxa"/>
            <w:gridSpan w:val="11"/>
            <w:shd w:val="pct50" w:color="auto" w:fill="auto"/>
          </w:tcPr>
          <w:p w14:paraId="367A10D7" w14:textId="77777777" w:rsidR="00410848" w:rsidRPr="00FE1B28" w:rsidRDefault="00410848" w:rsidP="0061158D">
            <w:pPr>
              <w:pStyle w:val="Basisrubriekskop"/>
              <w:keepNext/>
              <w:keepLines/>
            </w:pPr>
            <w:r>
              <w:t>Verstrekken kopie werkgever</w:t>
            </w:r>
          </w:p>
        </w:tc>
        <w:tc>
          <w:tcPr>
            <w:tcW w:w="142" w:type="dxa"/>
            <w:shd w:val="pct5" w:color="auto" w:fill="auto"/>
          </w:tcPr>
          <w:p w14:paraId="03E4D775" w14:textId="77777777" w:rsidR="00410848" w:rsidRDefault="00410848" w:rsidP="0061158D">
            <w:pPr>
              <w:pStyle w:val="Basisrubriekskop"/>
              <w:keepNext/>
              <w:keepLines/>
            </w:pPr>
          </w:p>
        </w:tc>
      </w:tr>
      <w:tr w:rsidR="00410848" w14:paraId="027EAA65" w14:textId="77777777" w:rsidTr="006B0D5B">
        <w:trPr>
          <w:cantSplit/>
        </w:trPr>
        <w:tc>
          <w:tcPr>
            <w:tcW w:w="417" w:type="dxa"/>
            <w:gridSpan w:val="2"/>
          </w:tcPr>
          <w:p w14:paraId="5E65B530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5"/>
          </w:tcPr>
          <w:p w14:paraId="7EE4D903" w14:textId="77777777" w:rsidR="00410848" w:rsidRPr="00FE1B2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137" w:type="dxa"/>
            <w:gridSpan w:val="2"/>
            <w:shd w:val="pct5" w:color="auto" w:fill="auto"/>
          </w:tcPr>
          <w:p w14:paraId="2C663B7B" w14:textId="77777777" w:rsidR="00410848" w:rsidRPr="00FE1B2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6904AD08" w14:textId="77777777" w:rsidR="00410848" w:rsidRPr="00FE1B2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36EF374" w14:textId="77777777" w:rsidR="00410848" w:rsidRDefault="00410848" w:rsidP="0061158D">
            <w:pPr>
              <w:pStyle w:val="Tussenbalk"/>
              <w:keepNext/>
              <w:keepLines/>
            </w:pPr>
          </w:p>
        </w:tc>
      </w:tr>
      <w:tr w:rsidR="00410848" w:rsidRPr="00FE1B28" w14:paraId="58F3FF23" w14:textId="77777777" w:rsidTr="006B0D5B">
        <w:trPr>
          <w:cantSplit/>
        </w:trPr>
        <w:tc>
          <w:tcPr>
            <w:tcW w:w="417" w:type="dxa"/>
            <w:gridSpan w:val="2"/>
            <w:vMerge w:val="restart"/>
          </w:tcPr>
          <w:p w14:paraId="505BA4E7" w14:textId="77777777" w:rsidR="00410848" w:rsidRPr="00FE1B28" w:rsidRDefault="00410848" w:rsidP="0061158D">
            <w:pPr>
              <w:pStyle w:val="Basistekst"/>
              <w:keepNext/>
              <w:keepLines/>
            </w:pPr>
            <w:r>
              <w:t>3.1</w:t>
            </w:r>
          </w:p>
        </w:tc>
        <w:tc>
          <w:tcPr>
            <w:tcW w:w="2696" w:type="dxa"/>
            <w:gridSpan w:val="5"/>
            <w:vMerge w:val="restart"/>
          </w:tcPr>
          <w:p w14:paraId="66D2254F" w14:textId="77777777" w:rsidR="00410848" w:rsidRPr="00FE1B28" w:rsidRDefault="005820DC" w:rsidP="0061158D">
            <w:pPr>
              <w:pStyle w:val="Basistekst"/>
              <w:keepNext/>
              <w:keepLines/>
            </w:pPr>
            <w:r>
              <w:t>Stuurt de gemachtigde</w:t>
            </w:r>
            <w:r w:rsidR="008F3923">
              <w:t xml:space="preserve"> de doelgroepverklaring naar uw werkgever of geeft u </w:t>
            </w:r>
            <w:proofErr w:type="gramStart"/>
            <w:r w:rsidR="008F3923">
              <w:t>UWV toestemming</w:t>
            </w:r>
            <w:proofErr w:type="gramEnd"/>
            <w:r w:rsidR="008F3923">
              <w:t xml:space="preserve"> deze op te sturen?</w:t>
            </w:r>
          </w:p>
        </w:tc>
        <w:tc>
          <w:tcPr>
            <w:tcW w:w="137" w:type="dxa"/>
            <w:gridSpan w:val="2"/>
            <w:shd w:val="pct5" w:color="auto" w:fill="auto"/>
          </w:tcPr>
          <w:p w14:paraId="26EE2E0E" w14:textId="77777777" w:rsidR="00410848" w:rsidRPr="00FE1B28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1A698736" w14:textId="77777777" w:rsidR="00410848" w:rsidRPr="00FE1B28" w:rsidRDefault="00410848" w:rsidP="005820DC">
            <w:pPr>
              <w:pStyle w:val="Basistekst"/>
              <w:keepNext/>
              <w:keepLines/>
              <w:tabs>
                <w:tab w:val="left" w:pos="227"/>
              </w:tabs>
            </w:pPr>
            <w:r w:rsidRPr="00FE1B28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1B28">
              <w:instrText xml:space="preserve"> FORMCHECKBOX </w:instrText>
            </w:r>
            <w:r w:rsidRPr="00FE1B28">
              <w:fldChar w:fldCharType="separate"/>
            </w:r>
            <w:r w:rsidRPr="00FE1B28">
              <w:fldChar w:fldCharType="end"/>
            </w:r>
            <w:r w:rsidR="005820DC">
              <w:t xml:space="preserve"> De gemachtigde stuurt</w:t>
            </w:r>
            <w:r w:rsidRPr="00FE1B28">
              <w:t xml:space="preserve"> een kopie van de doelgroepverklaring LKV</w:t>
            </w:r>
            <w:r w:rsidR="008F3923">
              <w:t xml:space="preserve"> naar</w:t>
            </w:r>
            <w:r w:rsidRPr="00FE1B28">
              <w:t xml:space="preserve"> mijn </w:t>
            </w:r>
            <w:r w:rsidR="005820DC">
              <w:tab/>
            </w:r>
            <w:r w:rsidRPr="00FE1B28">
              <w:t>werkgever.</w:t>
            </w:r>
          </w:p>
          <w:p w14:paraId="5D74D7F7" w14:textId="77777777" w:rsidR="00410848" w:rsidRDefault="00410848" w:rsidP="0061158D">
            <w:pPr>
              <w:pStyle w:val="Basistekst"/>
              <w:keepNext/>
              <w:keepLines/>
              <w:tabs>
                <w:tab w:val="left" w:pos="227"/>
              </w:tabs>
            </w:pPr>
            <w:r w:rsidRPr="00FE1B28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1B28">
              <w:instrText xml:space="preserve"> FORMCHECKBOX </w:instrText>
            </w:r>
            <w:r w:rsidRPr="00FE1B28">
              <w:fldChar w:fldCharType="separate"/>
            </w:r>
            <w:r w:rsidRPr="00FE1B28">
              <w:fldChar w:fldCharType="end"/>
            </w:r>
            <w:r w:rsidR="005820DC">
              <w:t xml:space="preserve"> De gemachtigde is mijn werkgever, een kopie sturen is dus niet nodig. </w:t>
            </w:r>
          </w:p>
          <w:p w14:paraId="668E0528" w14:textId="77777777" w:rsidR="005820DC" w:rsidRPr="00FE1B28" w:rsidRDefault="005820DC" w:rsidP="0061158D">
            <w:pPr>
              <w:pStyle w:val="Basistekst"/>
              <w:keepNext/>
              <w:keepLines/>
              <w:tabs>
                <w:tab w:val="left" w:pos="227"/>
              </w:tabs>
            </w:pPr>
            <w:r w:rsidRPr="00FE1B28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E1B28">
              <w:instrText xml:space="preserve"> FORMCHECKBOX </w:instrText>
            </w:r>
            <w:r w:rsidRPr="00FE1B28">
              <w:fldChar w:fldCharType="separate"/>
            </w:r>
            <w:r w:rsidRPr="00FE1B28">
              <w:fldChar w:fldCharType="end"/>
            </w:r>
            <w:r>
              <w:t xml:space="preserve"> </w:t>
            </w:r>
            <w:r w:rsidRPr="00FE1B28">
              <w:t xml:space="preserve">Ik geef toestemming aan UWV om een kopie van de doelgroepverklaring </w:t>
            </w:r>
            <w:r>
              <w:t>naar</w:t>
            </w:r>
            <w:r w:rsidRPr="00FE1B28">
              <w:t xml:space="preserve"> mijn </w:t>
            </w:r>
            <w:r w:rsidRPr="00FE1B28">
              <w:tab/>
              <w:t>werkgever te sturen</w:t>
            </w:r>
          </w:p>
        </w:tc>
        <w:tc>
          <w:tcPr>
            <w:tcW w:w="142" w:type="dxa"/>
            <w:shd w:val="pct5" w:color="auto" w:fill="auto"/>
          </w:tcPr>
          <w:p w14:paraId="7168B4FB" w14:textId="77777777" w:rsidR="00410848" w:rsidRPr="00FE1B28" w:rsidRDefault="00410848" w:rsidP="0061158D">
            <w:pPr>
              <w:pStyle w:val="Basistekst"/>
              <w:keepNext/>
              <w:keepLines/>
            </w:pPr>
          </w:p>
        </w:tc>
      </w:tr>
      <w:tr w:rsidR="00410848" w14:paraId="152E5930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/>
          </w:tcPr>
          <w:p w14:paraId="238FC898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5"/>
            <w:vMerge/>
          </w:tcPr>
          <w:p w14:paraId="5E0F31C1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137" w:type="dxa"/>
            <w:gridSpan w:val="2"/>
            <w:shd w:val="pct5" w:color="auto" w:fill="auto"/>
          </w:tcPr>
          <w:p w14:paraId="07F49E58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4E6B58A8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0734F1D6" w14:textId="77777777" w:rsidR="00410848" w:rsidRDefault="00410848" w:rsidP="0061158D">
            <w:pPr>
              <w:pStyle w:val="Tussenbalk"/>
              <w:keepNext/>
              <w:keepLines/>
            </w:pPr>
          </w:p>
        </w:tc>
      </w:tr>
      <w:tr w:rsidR="00410848" w14:paraId="0CC334EB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/>
          </w:tcPr>
          <w:p w14:paraId="2E2053FD" w14:textId="77777777" w:rsidR="00410848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2696" w:type="dxa"/>
            <w:gridSpan w:val="5"/>
            <w:vMerge/>
          </w:tcPr>
          <w:p w14:paraId="2942EAAD" w14:textId="77777777" w:rsidR="00410848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137" w:type="dxa"/>
            <w:gridSpan w:val="2"/>
            <w:tcBorders>
              <w:top w:val="nil"/>
              <w:right w:val="nil"/>
            </w:tcBorders>
            <w:shd w:val="pct5" w:color="auto" w:fill="auto"/>
          </w:tcPr>
          <w:p w14:paraId="0731B98E" w14:textId="77777777" w:rsidR="00410848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shd w:val="clear" w:color="auto" w:fill="F2F2F2"/>
            <w:hideMark/>
          </w:tcPr>
          <w:p w14:paraId="19A833BC" w14:textId="77777777" w:rsidR="00410848" w:rsidRPr="00A474A9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2555" w:type="dxa"/>
            <w:gridSpan w:val="4"/>
            <w:tcBorders>
              <w:top w:val="nil"/>
              <w:left w:val="nil"/>
              <w:right w:val="nil"/>
            </w:tcBorders>
            <w:shd w:val="clear" w:color="auto" w:fill="F2F2F2"/>
          </w:tcPr>
          <w:p w14:paraId="64D58125" w14:textId="77777777" w:rsidR="00410848" w:rsidRPr="00A474A9" w:rsidRDefault="00410848" w:rsidP="0061158D">
            <w:pPr>
              <w:pStyle w:val="Basistekst"/>
              <w:keepNext/>
              <w:keepLines/>
            </w:pPr>
            <w:r>
              <w:t>Bedrijfsnaam</w:t>
            </w:r>
          </w:p>
        </w:tc>
        <w:tc>
          <w:tcPr>
            <w:tcW w:w="3830" w:type="dxa"/>
            <w:gridSpan w:val="6"/>
            <w:tcBorders>
              <w:top w:val="nil"/>
              <w:left w:val="nil"/>
              <w:right w:val="nil"/>
            </w:tcBorders>
          </w:tcPr>
          <w:p w14:paraId="6DC85E14" w14:textId="77777777" w:rsidR="00410848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shd w:val="pct5" w:color="auto" w:fill="auto"/>
          </w:tcPr>
          <w:p w14:paraId="3ACE05D9" w14:textId="77777777" w:rsidR="00410848" w:rsidRDefault="00410848" w:rsidP="0061158D">
            <w:pPr>
              <w:pStyle w:val="Basistekst"/>
              <w:keepNext/>
              <w:keepLines/>
            </w:pPr>
          </w:p>
        </w:tc>
      </w:tr>
      <w:tr w:rsidR="00410848" w14:paraId="7DA6FADA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/>
          </w:tcPr>
          <w:p w14:paraId="37D1E21B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5"/>
            <w:vMerge/>
          </w:tcPr>
          <w:p w14:paraId="09DBEB45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137" w:type="dxa"/>
            <w:gridSpan w:val="2"/>
            <w:shd w:val="pct5" w:color="auto" w:fill="auto"/>
          </w:tcPr>
          <w:p w14:paraId="54DD7827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4F5751F3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63EFB2B0" w14:textId="77777777" w:rsidR="00410848" w:rsidRDefault="00410848" w:rsidP="0061158D">
            <w:pPr>
              <w:pStyle w:val="Tussenbalk"/>
              <w:keepNext/>
              <w:keepLines/>
            </w:pPr>
          </w:p>
        </w:tc>
      </w:tr>
      <w:tr w:rsidR="00410848" w14:paraId="534CE69E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/>
          </w:tcPr>
          <w:p w14:paraId="09F27323" w14:textId="77777777" w:rsidR="00410848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2696" w:type="dxa"/>
            <w:gridSpan w:val="5"/>
            <w:vMerge/>
          </w:tcPr>
          <w:p w14:paraId="3537B598" w14:textId="77777777" w:rsidR="00410848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137" w:type="dxa"/>
            <w:gridSpan w:val="2"/>
            <w:tcBorders>
              <w:top w:val="nil"/>
              <w:right w:val="nil"/>
            </w:tcBorders>
            <w:shd w:val="pct5" w:color="auto" w:fill="auto"/>
          </w:tcPr>
          <w:p w14:paraId="353E64AE" w14:textId="77777777" w:rsidR="00410848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288" w:type="dxa"/>
            <w:tcBorders>
              <w:top w:val="nil"/>
              <w:left w:val="nil"/>
              <w:right w:val="nil"/>
            </w:tcBorders>
            <w:shd w:val="clear" w:color="auto" w:fill="F2F2F2"/>
            <w:hideMark/>
          </w:tcPr>
          <w:p w14:paraId="35A94698" w14:textId="77777777" w:rsidR="00410848" w:rsidRPr="00A474A9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2555" w:type="dxa"/>
            <w:gridSpan w:val="4"/>
            <w:tcBorders>
              <w:top w:val="nil"/>
              <w:left w:val="nil"/>
              <w:right w:val="nil"/>
            </w:tcBorders>
            <w:shd w:val="clear" w:color="auto" w:fill="F2F2F2"/>
          </w:tcPr>
          <w:p w14:paraId="3A0617D3" w14:textId="77777777" w:rsidR="00410848" w:rsidRPr="00157C7C" w:rsidRDefault="00410848" w:rsidP="0061158D">
            <w:pPr>
              <w:pStyle w:val="Basistekst"/>
              <w:keepNext/>
              <w:keepLines/>
            </w:pPr>
            <w:r>
              <w:t>Adres</w:t>
            </w:r>
          </w:p>
        </w:tc>
        <w:tc>
          <w:tcPr>
            <w:tcW w:w="3830" w:type="dxa"/>
            <w:gridSpan w:val="6"/>
            <w:tcBorders>
              <w:top w:val="nil"/>
              <w:left w:val="nil"/>
              <w:right w:val="nil"/>
            </w:tcBorders>
          </w:tcPr>
          <w:p w14:paraId="16CCD4FE" w14:textId="77777777" w:rsidR="00410848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shd w:val="pct5" w:color="auto" w:fill="auto"/>
          </w:tcPr>
          <w:p w14:paraId="4B13D7DC" w14:textId="77777777" w:rsidR="00410848" w:rsidRDefault="00410848" w:rsidP="0061158D">
            <w:pPr>
              <w:pStyle w:val="Basistekst"/>
              <w:keepNext/>
              <w:keepLines/>
            </w:pPr>
          </w:p>
        </w:tc>
      </w:tr>
      <w:tr w:rsidR="00410848" w14:paraId="475E0A9F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/>
          </w:tcPr>
          <w:p w14:paraId="4838111E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5"/>
            <w:vMerge/>
          </w:tcPr>
          <w:p w14:paraId="29F57DF2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137" w:type="dxa"/>
            <w:gridSpan w:val="2"/>
            <w:shd w:val="pct5" w:color="auto" w:fill="auto"/>
          </w:tcPr>
          <w:p w14:paraId="49ED82C8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37BF12A4" w14:textId="77777777" w:rsidR="00410848" w:rsidRDefault="00410848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383AEB34" w14:textId="77777777" w:rsidR="00410848" w:rsidRDefault="00410848" w:rsidP="0061158D">
            <w:pPr>
              <w:pStyle w:val="Tussenbalk"/>
              <w:keepNext/>
              <w:keepLines/>
            </w:pPr>
          </w:p>
        </w:tc>
      </w:tr>
      <w:tr w:rsidR="00410848" w14:paraId="2F362499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  <w:vMerge/>
          </w:tcPr>
          <w:p w14:paraId="7DCA62B4" w14:textId="77777777" w:rsidR="00410848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2696" w:type="dxa"/>
            <w:gridSpan w:val="5"/>
            <w:vMerge/>
            <w:tcBorders>
              <w:bottom w:val="single" w:sz="2" w:space="0" w:color="808080"/>
            </w:tcBorders>
          </w:tcPr>
          <w:p w14:paraId="583997A3" w14:textId="77777777" w:rsidR="00410848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137" w:type="dxa"/>
            <w:gridSpan w:val="2"/>
            <w:tcBorders>
              <w:top w:val="nil"/>
              <w:bottom w:val="single" w:sz="2" w:space="0" w:color="808080"/>
              <w:right w:val="nil"/>
            </w:tcBorders>
            <w:shd w:val="pct5" w:color="auto" w:fill="auto"/>
          </w:tcPr>
          <w:p w14:paraId="347B38FC" w14:textId="77777777" w:rsidR="00410848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288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F2F2F2"/>
            <w:hideMark/>
          </w:tcPr>
          <w:p w14:paraId="7645DD2E" w14:textId="77777777" w:rsidR="00410848" w:rsidRPr="00A474A9" w:rsidRDefault="00410848" w:rsidP="0061158D">
            <w:pPr>
              <w:pStyle w:val="Basistekst"/>
              <w:keepNext/>
              <w:keepLines/>
            </w:pPr>
          </w:p>
        </w:tc>
        <w:tc>
          <w:tcPr>
            <w:tcW w:w="2555" w:type="dxa"/>
            <w:gridSpan w:val="4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F2F2F2"/>
          </w:tcPr>
          <w:p w14:paraId="71433268" w14:textId="77777777" w:rsidR="00410848" w:rsidRPr="00A474A9" w:rsidRDefault="00410848" w:rsidP="0061158D">
            <w:pPr>
              <w:pStyle w:val="Basistekst"/>
              <w:keepNext/>
              <w:keepLines/>
            </w:pPr>
            <w:r>
              <w:t>Postcode en vestigingsplaats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2" w:space="0" w:color="808080"/>
              <w:right w:val="nil"/>
            </w:tcBorders>
          </w:tcPr>
          <w:p w14:paraId="39F1B3FF" w14:textId="77777777" w:rsidR="00410848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F2F2F2"/>
          </w:tcPr>
          <w:p w14:paraId="08930CFD" w14:textId="77777777" w:rsidR="00410848" w:rsidRDefault="00410848" w:rsidP="0061158D">
            <w:pPr>
              <w:pStyle w:val="Invulling"/>
              <w:keepNext/>
              <w:keepLines/>
            </w:pPr>
          </w:p>
        </w:tc>
        <w:tc>
          <w:tcPr>
            <w:tcW w:w="2410" w:type="dxa"/>
            <w:gridSpan w:val="4"/>
            <w:tcBorders>
              <w:top w:val="nil"/>
              <w:left w:val="nil"/>
              <w:bottom w:val="single" w:sz="2" w:space="0" w:color="808080"/>
              <w:right w:val="nil"/>
            </w:tcBorders>
          </w:tcPr>
          <w:p w14:paraId="0C66071A" w14:textId="77777777" w:rsidR="00410848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shd w:val="pct5" w:color="auto" w:fill="auto"/>
          </w:tcPr>
          <w:p w14:paraId="412B24F8" w14:textId="77777777" w:rsidR="00410848" w:rsidRDefault="00410848" w:rsidP="0061158D">
            <w:pPr>
              <w:pStyle w:val="Basistekst"/>
              <w:keepNext/>
              <w:keepLines/>
            </w:pPr>
          </w:p>
        </w:tc>
      </w:tr>
      <w:tr w:rsidR="001600AC" w14:paraId="5F6B68B0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</w:tcPr>
          <w:p w14:paraId="4B26C7A4" w14:textId="77777777" w:rsidR="001600AC" w:rsidRDefault="001600AC" w:rsidP="0061158D">
            <w:pPr>
              <w:pStyle w:val="Tussenbalk"/>
              <w:widowControl w:val="0"/>
            </w:pPr>
          </w:p>
        </w:tc>
        <w:tc>
          <w:tcPr>
            <w:tcW w:w="2690" w:type="dxa"/>
            <w:gridSpan w:val="4"/>
            <w:tcBorders>
              <w:top w:val="single" w:sz="2" w:space="0" w:color="808080"/>
            </w:tcBorders>
          </w:tcPr>
          <w:p w14:paraId="29C5B20D" w14:textId="77777777" w:rsidR="001600AC" w:rsidRPr="00FE1B28" w:rsidRDefault="001600AC" w:rsidP="0061158D">
            <w:pPr>
              <w:pStyle w:val="Tussenbalk"/>
              <w:widowControl w:val="0"/>
            </w:pPr>
          </w:p>
        </w:tc>
        <w:tc>
          <w:tcPr>
            <w:tcW w:w="143" w:type="dxa"/>
            <w:gridSpan w:val="3"/>
            <w:tcBorders>
              <w:top w:val="single" w:sz="2" w:space="0" w:color="808080"/>
            </w:tcBorders>
            <w:shd w:val="pct5" w:color="auto" w:fill="auto"/>
          </w:tcPr>
          <w:p w14:paraId="204C5D8A" w14:textId="77777777" w:rsidR="001600AC" w:rsidRPr="00FE1B28" w:rsidRDefault="001600AC" w:rsidP="0061158D">
            <w:pPr>
              <w:pStyle w:val="Tussenbalk"/>
              <w:widowControl w:val="0"/>
            </w:pPr>
          </w:p>
        </w:tc>
        <w:tc>
          <w:tcPr>
            <w:tcW w:w="6673" w:type="dxa"/>
            <w:gridSpan w:val="11"/>
            <w:tcBorders>
              <w:top w:val="single" w:sz="2" w:space="0" w:color="808080"/>
            </w:tcBorders>
            <w:shd w:val="pct5" w:color="auto" w:fill="auto"/>
          </w:tcPr>
          <w:p w14:paraId="2CAD2F2E" w14:textId="77777777" w:rsidR="001600AC" w:rsidRPr="00FE1B28" w:rsidRDefault="001600AC" w:rsidP="0061158D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0AF7CC75" w14:textId="77777777" w:rsidR="001600AC" w:rsidRDefault="001600AC" w:rsidP="0061158D">
            <w:pPr>
              <w:pStyle w:val="Tussenbalk"/>
              <w:widowControl w:val="0"/>
            </w:pPr>
          </w:p>
        </w:tc>
      </w:tr>
      <w:tr w:rsidR="001600AC" w14:paraId="610C92D9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7" w:type="dxa"/>
            <w:gridSpan w:val="2"/>
          </w:tcPr>
          <w:p w14:paraId="369C0D04" w14:textId="77777777" w:rsidR="001600AC" w:rsidRDefault="001600AC" w:rsidP="0061158D">
            <w:pPr>
              <w:pStyle w:val="Basisrubriekskop"/>
              <w:keepNext/>
              <w:keepLines/>
            </w:pPr>
          </w:p>
        </w:tc>
        <w:tc>
          <w:tcPr>
            <w:tcW w:w="2406" w:type="dxa"/>
            <w:gridSpan w:val="2"/>
          </w:tcPr>
          <w:p w14:paraId="1BAC2D92" w14:textId="77777777" w:rsidR="001600AC" w:rsidRPr="00FE1B28" w:rsidRDefault="001600AC" w:rsidP="0061158D">
            <w:pPr>
              <w:pStyle w:val="Basisrubriekskop"/>
              <w:keepNext/>
              <w:keepLines/>
            </w:pPr>
          </w:p>
        </w:tc>
        <w:tc>
          <w:tcPr>
            <w:tcW w:w="284" w:type="dxa"/>
            <w:gridSpan w:val="2"/>
            <w:shd w:val="solid" w:color="auto" w:fill="auto"/>
          </w:tcPr>
          <w:p w14:paraId="375CE8B8" w14:textId="77777777" w:rsidR="001600AC" w:rsidRPr="00FE1B28" w:rsidRDefault="008F3923" w:rsidP="004F2250">
            <w:pPr>
              <w:pStyle w:val="StijlBasisrubriekskopCentrum"/>
            </w:pPr>
            <w:r>
              <w:t>4</w:t>
            </w:r>
          </w:p>
        </w:tc>
        <w:tc>
          <w:tcPr>
            <w:tcW w:w="143" w:type="dxa"/>
            <w:gridSpan w:val="3"/>
            <w:shd w:val="pct50" w:color="auto" w:fill="auto"/>
          </w:tcPr>
          <w:p w14:paraId="0258BAE8" w14:textId="77777777" w:rsidR="001600AC" w:rsidRPr="00FE1B28" w:rsidRDefault="001600AC" w:rsidP="0061158D">
            <w:pPr>
              <w:pStyle w:val="Basisrubriekskop"/>
              <w:keepNext/>
              <w:keepLines/>
            </w:pPr>
          </w:p>
        </w:tc>
        <w:tc>
          <w:tcPr>
            <w:tcW w:w="6673" w:type="dxa"/>
            <w:gridSpan w:val="11"/>
            <w:shd w:val="pct50" w:color="auto" w:fill="auto"/>
          </w:tcPr>
          <w:p w14:paraId="21070484" w14:textId="77777777" w:rsidR="001600AC" w:rsidRPr="00FE1B28" w:rsidRDefault="00410848" w:rsidP="0061158D">
            <w:pPr>
              <w:pStyle w:val="Basisrubriekskop"/>
              <w:keepNext/>
              <w:keepLines/>
            </w:pPr>
            <w:r>
              <w:t>Machtiging</w:t>
            </w:r>
            <w:r w:rsidR="00CF3BAB" w:rsidRPr="00FE1B28">
              <w:t xml:space="preserve"> door </w:t>
            </w:r>
            <w:r w:rsidR="00501F43" w:rsidRPr="00FE1B28">
              <w:t>werknemer</w:t>
            </w:r>
          </w:p>
        </w:tc>
        <w:tc>
          <w:tcPr>
            <w:tcW w:w="142" w:type="dxa"/>
            <w:shd w:val="pct5" w:color="auto" w:fill="auto"/>
          </w:tcPr>
          <w:p w14:paraId="2544F235" w14:textId="77777777" w:rsidR="001600AC" w:rsidRDefault="001600AC" w:rsidP="0061158D">
            <w:pPr>
              <w:pStyle w:val="Basisrubriekskop"/>
              <w:keepNext/>
              <w:keepLines/>
            </w:pPr>
          </w:p>
        </w:tc>
      </w:tr>
      <w:tr w:rsidR="00FE1B28" w14:paraId="76A13100" w14:textId="77777777" w:rsidTr="006B0D5B">
        <w:trPr>
          <w:cantSplit/>
        </w:trPr>
        <w:tc>
          <w:tcPr>
            <w:tcW w:w="417" w:type="dxa"/>
            <w:gridSpan w:val="2"/>
          </w:tcPr>
          <w:p w14:paraId="3A6A867E" w14:textId="77777777" w:rsid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5"/>
          </w:tcPr>
          <w:p w14:paraId="23B66CB0" w14:textId="77777777" w:rsidR="00FE1B28" w:rsidRP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137" w:type="dxa"/>
            <w:gridSpan w:val="2"/>
            <w:shd w:val="pct5" w:color="auto" w:fill="auto"/>
          </w:tcPr>
          <w:p w14:paraId="28745868" w14:textId="77777777" w:rsidR="00FE1B28" w:rsidRP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127057AA" w14:textId="77777777" w:rsidR="00FE1B28" w:rsidRP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ADFCBFA" w14:textId="77777777" w:rsidR="00FE1B28" w:rsidRDefault="00FE1B28" w:rsidP="0061158D">
            <w:pPr>
              <w:pStyle w:val="Tussenbalk"/>
              <w:keepNext/>
              <w:keepLines/>
            </w:pPr>
          </w:p>
        </w:tc>
      </w:tr>
      <w:tr w:rsidR="00727426" w:rsidRPr="00FE1B28" w14:paraId="66C6BBDA" w14:textId="77777777" w:rsidTr="006B0D5B">
        <w:trPr>
          <w:cantSplit/>
        </w:trPr>
        <w:tc>
          <w:tcPr>
            <w:tcW w:w="417" w:type="dxa"/>
            <w:gridSpan w:val="2"/>
          </w:tcPr>
          <w:p w14:paraId="20E1BE85" w14:textId="77777777" w:rsidR="00727426" w:rsidRPr="00FE1B28" w:rsidRDefault="00727426" w:rsidP="0061158D">
            <w:pPr>
              <w:pStyle w:val="Basistekst"/>
              <w:keepNext/>
              <w:keepLines/>
            </w:pPr>
          </w:p>
        </w:tc>
        <w:tc>
          <w:tcPr>
            <w:tcW w:w="2696" w:type="dxa"/>
            <w:gridSpan w:val="5"/>
          </w:tcPr>
          <w:p w14:paraId="0F56AEFD" w14:textId="77777777" w:rsidR="00727426" w:rsidRPr="00FE1B28" w:rsidRDefault="00727426" w:rsidP="0061158D">
            <w:pPr>
              <w:pStyle w:val="Basistekst"/>
              <w:keepNext/>
              <w:keepLines/>
            </w:pPr>
          </w:p>
        </w:tc>
        <w:tc>
          <w:tcPr>
            <w:tcW w:w="137" w:type="dxa"/>
            <w:gridSpan w:val="2"/>
            <w:shd w:val="pct5" w:color="auto" w:fill="auto"/>
          </w:tcPr>
          <w:p w14:paraId="0B83DC02" w14:textId="77777777" w:rsidR="00727426" w:rsidRPr="008F3923" w:rsidRDefault="00727426" w:rsidP="0061158D">
            <w:pPr>
              <w:pStyle w:val="Basistekst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5C9BDFC3" w14:textId="77777777" w:rsidR="00727426" w:rsidRPr="008F3923" w:rsidRDefault="008F3923" w:rsidP="0061158D">
            <w:pPr>
              <w:pStyle w:val="Basistekst"/>
              <w:keepNext/>
              <w:keepLines/>
              <w:tabs>
                <w:tab w:val="left" w:pos="227"/>
              </w:tabs>
            </w:pPr>
            <w:r w:rsidRPr="008F3923">
              <w:t>Hierbij geef ik de gemachtigde (ingevuld bij 2.1) toestemming om namens mij een aanvraag doelgroepver</w:t>
            </w:r>
            <w:r w:rsidR="005820DC">
              <w:t>klaring LKV bij UWV te doen</w:t>
            </w:r>
            <w:r w:rsidRPr="008F3923">
              <w:t>.</w:t>
            </w:r>
            <w:r w:rsidR="00410848" w:rsidRPr="008F3923">
              <w:br/>
            </w:r>
          </w:p>
        </w:tc>
        <w:tc>
          <w:tcPr>
            <w:tcW w:w="142" w:type="dxa"/>
            <w:shd w:val="pct5" w:color="auto" w:fill="auto"/>
          </w:tcPr>
          <w:p w14:paraId="62E42E07" w14:textId="77777777" w:rsidR="00727426" w:rsidRPr="00FE1B28" w:rsidRDefault="00727426" w:rsidP="0061158D">
            <w:pPr>
              <w:pStyle w:val="Basistekst"/>
              <w:keepNext/>
              <w:keepLines/>
            </w:pPr>
          </w:p>
        </w:tc>
      </w:tr>
      <w:tr w:rsidR="00FE1B28" w14:paraId="5C897EE4" w14:textId="77777777" w:rsidTr="006B0D5B">
        <w:trPr>
          <w:cantSplit/>
        </w:trPr>
        <w:tc>
          <w:tcPr>
            <w:tcW w:w="417" w:type="dxa"/>
            <w:gridSpan w:val="2"/>
          </w:tcPr>
          <w:p w14:paraId="712176F4" w14:textId="77777777" w:rsid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2681" w:type="dxa"/>
            <w:gridSpan w:val="3"/>
          </w:tcPr>
          <w:p w14:paraId="2BDD69E6" w14:textId="77777777" w:rsid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152" w:type="dxa"/>
            <w:gridSpan w:val="4"/>
            <w:shd w:val="pct5" w:color="auto" w:fill="auto"/>
          </w:tcPr>
          <w:p w14:paraId="68346EC0" w14:textId="77777777" w:rsid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3E899F8E" w14:textId="77777777" w:rsidR="00FE1B28" w:rsidRDefault="00FE1B28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40BAE254" w14:textId="77777777" w:rsidR="00FE1B28" w:rsidRDefault="00FE1B28" w:rsidP="0061158D">
            <w:pPr>
              <w:pStyle w:val="Tussenbalk"/>
              <w:keepNext/>
              <w:keepLines/>
            </w:pPr>
          </w:p>
        </w:tc>
      </w:tr>
      <w:tr w:rsidR="00A00C76" w14:paraId="42FDD8FE" w14:textId="77777777" w:rsidTr="006B0D5B">
        <w:trPr>
          <w:cantSplit/>
          <w:trHeight w:val="120"/>
        </w:trPr>
        <w:tc>
          <w:tcPr>
            <w:tcW w:w="417" w:type="dxa"/>
            <w:gridSpan w:val="2"/>
            <w:vMerge w:val="restart"/>
          </w:tcPr>
          <w:p w14:paraId="21D5CA85" w14:textId="77777777" w:rsidR="00A00C76" w:rsidRDefault="00A00C76" w:rsidP="0061158D">
            <w:pPr>
              <w:pStyle w:val="Datumenhandtekening"/>
              <w:keepNext/>
              <w:keepLines/>
            </w:pPr>
          </w:p>
        </w:tc>
        <w:tc>
          <w:tcPr>
            <w:tcW w:w="2681" w:type="dxa"/>
            <w:gridSpan w:val="3"/>
            <w:vMerge w:val="restart"/>
            <w:tcBorders>
              <w:bottom w:val="nil"/>
            </w:tcBorders>
          </w:tcPr>
          <w:p w14:paraId="21C7140E" w14:textId="77777777" w:rsidR="005B2FB0" w:rsidRDefault="00A00C76" w:rsidP="0061158D">
            <w:pPr>
              <w:pStyle w:val="Datumenhandtekening"/>
              <w:keepNext/>
              <w:keepLines/>
            </w:pPr>
            <w:r>
              <w:t>Datum en handtekening</w:t>
            </w:r>
          </w:p>
        </w:tc>
        <w:tc>
          <w:tcPr>
            <w:tcW w:w="152" w:type="dxa"/>
            <w:gridSpan w:val="4"/>
            <w:vMerge w:val="restart"/>
            <w:tcBorders>
              <w:bottom w:val="nil"/>
            </w:tcBorders>
            <w:shd w:val="pct5" w:color="auto" w:fill="auto"/>
          </w:tcPr>
          <w:p w14:paraId="6D59185A" w14:textId="77777777" w:rsidR="00A00C76" w:rsidRDefault="00A00C76" w:rsidP="0061158D">
            <w:pPr>
              <w:pStyle w:val="Datumenhandtekening"/>
              <w:keepNext/>
              <w:keepLines/>
            </w:pPr>
          </w:p>
        </w:tc>
        <w:tc>
          <w:tcPr>
            <w:tcW w:w="2636" w:type="dxa"/>
            <w:gridSpan w:val="4"/>
            <w:shd w:val="pct5" w:color="auto" w:fill="auto"/>
          </w:tcPr>
          <w:p w14:paraId="0E08288A" w14:textId="77777777" w:rsidR="00A00C76" w:rsidRDefault="00A00C76" w:rsidP="0061158D">
            <w:pPr>
              <w:pStyle w:val="Basistekst"/>
              <w:keepNext/>
              <w:keepLines/>
            </w:pPr>
          </w:p>
        </w:tc>
        <w:tc>
          <w:tcPr>
            <w:tcW w:w="207" w:type="dxa"/>
            <w:vMerge w:val="restart"/>
            <w:tcBorders>
              <w:bottom w:val="nil"/>
            </w:tcBorders>
            <w:shd w:val="pct5" w:color="auto" w:fill="auto"/>
          </w:tcPr>
          <w:p w14:paraId="6A07E2B7" w14:textId="77777777" w:rsidR="00A00C76" w:rsidRDefault="00A00C76" w:rsidP="0061158D">
            <w:pPr>
              <w:pStyle w:val="Basistekst"/>
              <w:keepNext/>
              <w:keepLines/>
            </w:pPr>
          </w:p>
        </w:tc>
        <w:tc>
          <w:tcPr>
            <w:tcW w:w="3830" w:type="dxa"/>
            <w:gridSpan w:val="6"/>
            <w:vMerge w:val="restart"/>
            <w:tcBorders>
              <w:bottom w:val="nil"/>
            </w:tcBorders>
          </w:tcPr>
          <w:p w14:paraId="4B91633E" w14:textId="77777777" w:rsidR="00A00C76" w:rsidRDefault="00A00C76" w:rsidP="0061158D">
            <w:pPr>
              <w:pStyle w:val="Basistekst"/>
              <w:keepNext/>
              <w:keepLines/>
            </w:pPr>
          </w:p>
        </w:tc>
        <w:tc>
          <w:tcPr>
            <w:tcW w:w="142" w:type="dxa"/>
            <w:vMerge w:val="restart"/>
            <w:shd w:val="pct5" w:color="auto" w:fill="auto"/>
          </w:tcPr>
          <w:p w14:paraId="2399166B" w14:textId="77777777" w:rsidR="00A00C76" w:rsidRDefault="00A00C76" w:rsidP="0061158D">
            <w:pPr>
              <w:pStyle w:val="Basistekst"/>
              <w:keepNext/>
              <w:keepLines/>
            </w:pPr>
          </w:p>
        </w:tc>
      </w:tr>
      <w:tr w:rsidR="00A00C76" w14:paraId="213431B6" w14:textId="77777777" w:rsidTr="006B0D5B">
        <w:trPr>
          <w:cantSplit/>
          <w:trHeight w:val="185"/>
        </w:trPr>
        <w:tc>
          <w:tcPr>
            <w:tcW w:w="417" w:type="dxa"/>
            <w:gridSpan w:val="2"/>
            <w:vMerge/>
          </w:tcPr>
          <w:p w14:paraId="1F7A651D" w14:textId="77777777" w:rsidR="00A00C76" w:rsidRDefault="00A00C76" w:rsidP="0061158D">
            <w:pPr>
              <w:keepNext/>
              <w:keepLines/>
            </w:pPr>
          </w:p>
        </w:tc>
        <w:tc>
          <w:tcPr>
            <w:tcW w:w="2681" w:type="dxa"/>
            <w:gridSpan w:val="3"/>
            <w:vMerge/>
            <w:tcBorders>
              <w:bottom w:val="single" w:sz="2" w:space="0" w:color="808080"/>
            </w:tcBorders>
          </w:tcPr>
          <w:p w14:paraId="3585BF09" w14:textId="77777777" w:rsidR="00A00C76" w:rsidRDefault="00A00C76" w:rsidP="0061158D">
            <w:pPr>
              <w:keepNext/>
              <w:keepLines/>
            </w:pPr>
          </w:p>
        </w:tc>
        <w:tc>
          <w:tcPr>
            <w:tcW w:w="152" w:type="dxa"/>
            <w:gridSpan w:val="4"/>
            <w:vMerge/>
            <w:tcBorders>
              <w:bottom w:val="single" w:sz="2" w:space="0" w:color="808080"/>
            </w:tcBorders>
            <w:shd w:val="pct5" w:color="auto" w:fill="auto"/>
          </w:tcPr>
          <w:p w14:paraId="66FE8A45" w14:textId="77777777" w:rsidR="00A00C76" w:rsidRDefault="00A00C76" w:rsidP="0061158D">
            <w:pPr>
              <w:keepNext/>
              <w:keepLines/>
            </w:pPr>
          </w:p>
        </w:tc>
        <w:tc>
          <w:tcPr>
            <w:tcW w:w="2636" w:type="dxa"/>
            <w:gridSpan w:val="4"/>
            <w:tcBorders>
              <w:bottom w:val="single" w:sz="2" w:space="0" w:color="808080"/>
            </w:tcBorders>
          </w:tcPr>
          <w:p w14:paraId="4E0B5647" w14:textId="77777777" w:rsidR="00A00C76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207" w:type="dxa"/>
            <w:vMerge/>
            <w:tcBorders>
              <w:bottom w:val="single" w:sz="2" w:space="0" w:color="808080"/>
            </w:tcBorders>
            <w:shd w:val="pct5" w:color="auto" w:fill="auto"/>
          </w:tcPr>
          <w:p w14:paraId="23F9BA23" w14:textId="77777777" w:rsidR="00A00C76" w:rsidRDefault="00A00C76" w:rsidP="0061158D">
            <w:pPr>
              <w:keepNext/>
              <w:keepLines/>
            </w:pPr>
          </w:p>
        </w:tc>
        <w:tc>
          <w:tcPr>
            <w:tcW w:w="3830" w:type="dxa"/>
            <w:gridSpan w:val="6"/>
            <w:vMerge/>
            <w:tcBorders>
              <w:bottom w:val="single" w:sz="2" w:space="0" w:color="808080"/>
            </w:tcBorders>
          </w:tcPr>
          <w:p w14:paraId="3E668A1C" w14:textId="77777777" w:rsidR="00A00C76" w:rsidRDefault="00A00C76" w:rsidP="0061158D">
            <w:pPr>
              <w:keepNext/>
              <w:keepLines/>
            </w:pPr>
          </w:p>
        </w:tc>
        <w:tc>
          <w:tcPr>
            <w:tcW w:w="142" w:type="dxa"/>
            <w:vMerge/>
            <w:shd w:val="pct5" w:color="auto" w:fill="auto"/>
          </w:tcPr>
          <w:p w14:paraId="7ECD3341" w14:textId="77777777" w:rsidR="00A00C76" w:rsidRDefault="00A00C76" w:rsidP="0061158D">
            <w:pPr>
              <w:keepNext/>
              <w:keepLines/>
            </w:pPr>
          </w:p>
        </w:tc>
      </w:tr>
      <w:tr w:rsidR="00A00C76" w14:paraId="14C12946" w14:textId="77777777" w:rsidTr="006B0D5B">
        <w:trPr>
          <w:cantSplit/>
        </w:trPr>
        <w:tc>
          <w:tcPr>
            <w:tcW w:w="417" w:type="dxa"/>
            <w:gridSpan w:val="2"/>
          </w:tcPr>
          <w:p w14:paraId="6A63D893" w14:textId="77777777" w:rsidR="00A00C76" w:rsidRDefault="00A00C76" w:rsidP="0061158D">
            <w:pPr>
              <w:pStyle w:val="Tussenbalk"/>
              <w:widowControl w:val="0"/>
            </w:pPr>
          </w:p>
        </w:tc>
        <w:tc>
          <w:tcPr>
            <w:tcW w:w="2681" w:type="dxa"/>
            <w:gridSpan w:val="3"/>
          </w:tcPr>
          <w:p w14:paraId="137867DB" w14:textId="77777777" w:rsidR="00A00C76" w:rsidRDefault="00A00C76" w:rsidP="0061158D">
            <w:pPr>
              <w:pStyle w:val="Tussenbalk"/>
              <w:widowControl w:val="0"/>
            </w:pPr>
          </w:p>
        </w:tc>
        <w:tc>
          <w:tcPr>
            <w:tcW w:w="152" w:type="dxa"/>
            <w:gridSpan w:val="4"/>
            <w:shd w:val="pct5" w:color="auto" w:fill="auto"/>
          </w:tcPr>
          <w:p w14:paraId="0D34F7FB" w14:textId="77777777" w:rsidR="00A00C76" w:rsidRDefault="00A00C76" w:rsidP="0061158D">
            <w:pPr>
              <w:pStyle w:val="Tussenbalk"/>
              <w:widowControl w:val="0"/>
            </w:pPr>
          </w:p>
        </w:tc>
        <w:tc>
          <w:tcPr>
            <w:tcW w:w="6673" w:type="dxa"/>
            <w:gridSpan w:val="11"/>
            <w:shd w:val="pct5" w:color="auto" w:fill="auto"/>
          </w:tcPr>
          <w:p w14:paraId="441A0D3C" w14:textId="77777777" w:rsidR="00A00C76" w:rsidRDefault="00A00C76" w:rsidP="0061158D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367A815A" w14:textId="77777777" w:rsidR="00A00C76" w:rsidRDefault="00A00C76" w:rsidP="0061158D">
            <w:pPr>
              <w:pStyle w:val="Tussenbalk"/>
              <w:widowControl w:val="0"/>
            </w:pPr>
          </w:p>
        </w:tc>
      </w:tr>
    </w:tbl>
    <w:p w14:paraId="51591229" w14:textId="77777777" w:rsidR="004954AE" w:rsidRDefault="004954AE" w:rsidP="0061158D">
      <w:pPr>
        <w:widowControl w:val="0"/>
        <w:sectPr w:rsidR="004954AE" w:rsidSect="000A694B">
          <w:headerReference w:type="default" r:id="rId15"/>
          <w:footerReference w:type="default" r:id="rId16"/>
          <w:footerReference w:type="first" r:id="rId17"/>
          <w:pgSz w:w="11906" w:h="16838" w:code="9"/>
          <w:pgMar w:top="284" w:right="1247" w:bottom="1247" w:left="567" w:header="284" w:footer="142" w:gutter="0"/>
          <w:cols w:space="708"/>
          <w:titlePg/>
        </w:sectPr>
      </w:pPr>
    </w:p>
    <w:tbl>
      <w:tblPr>
        <w:tblW w:w="100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"/>
        <w:gridCol w:w="138"/>
        <w:gridCol w:w="7"/>
        <w:gridCol w:w="2398"/>
        <w:gridCol w:w="275"/>
        <w:gridCol w:w="16"/>
        <w:gridCol w:w="95"/>
        <w:gridCol w:w="36"/>
        <w:gridCol w:w="11"/>
        <w:gridCol w:w="230"/>
        <w:gridCol w:w="1188"/>
        <w:gridCol w:w="142"/>
        <w:gridCol w:w="287"/>
        <w:gridCol w:w="142"/>
        <w:gridCol w:w="646"/>
        <w:gridCol w:w="63"/>
        <w:gridCol w:w="77"/>
        <w:gridCol w:w="62"/>
        <w:gridCol w:w="145"/>
        <w:gridCol w:w="1984"/>
        <w:gridCol w:w="142"/>
        <w:gridCol w:w="704"/>
        <w:gridCol w:w="855"/>
        <w:gridCol w:w="142"/>
      </w:tblGrid>
      <w:tr w:rsidR="009E25D4" w14:paraId="35CB8C7F" w14:textId="77777777" w:rsidTr="009E25D4">
        <w:trPr>
          <w:cantSplit/>
          <w:trHeight w:val="80"/>
        </w:trPr>
        <w:tc>
          <w:tcPr>
            <w:tcW w:w="425" w:type="dxa"/>
            <w:gridSpan w:val="3"/>
          </w:tcPr>
          <w:p w14:paraId="36634538" w14:textId="77777777" w:rsidR="009E25D4" w:rsidRDefault="009E25D4" w:rsidP="00F339EC">
            <w:pPr>
              <w:pStyle w:val="Tussenbalk"/>
              <w:spacing w:line="240" w:lineRule="auto"/>
            </w:pPr>
          </w:p>
        </w:tc>
        <w:tc>
          <w:tcPr>
            <w:tcW w:w="2784" w:type="dxa"/>
            <w:gridSpan w:val="4"/>
          </w:tcPr>
          <w:p w14:paraId="196353FB" w14:textId="77777777" w:rsidR="009E25D4" w:rsidRDefault="009E25D4" w:rsidP="00F339EC">
            <w:pPr>
              <w:pStyle w:val="Tussenbalk"/>
              <w:spacing w:line="240" w:lineRule="auto"/>
            </w:pPr>
          </w:p>
        </w:tc>
        <w:tc>
          <w:tcPr>
            <w:tcW w:w="6714" w:type="dxa"/>
            <w:gridSpan w:val="16"/>
          </w:tcPr>
          <w:p w14:paraId="12998779" w14:textId="007A730E" w:rsidR="009E25D4" w:rsidRDefault="009E25D4" w:rsidP="00F339EC">
            <w:pPr>
              <w:pStyle w:val="StijlFormulierinfoRechts"/>
            </w:pPr>
            <w:r>
              <w:t xml:space="preserve"> </w:t>
            </w:r>
          </w:p>
        </w:tc>
        <w:tc>
          <w:tcPr>
            <w:tcW w:w="142" w:type="dxa"/>
            <w:vMerge w:val="restart"/>
          </w:tcPr>
          <w:p w14:paraId="26EEE4C8" w14:textId="77777777" w:rsidR="009E25D4" w:rsidRDefault="009E25D4" w:rsidP="00F339EC"/>
        </w:tc>
      </w:tr>
      <w:tr w:rsidR="009E25D4" w14:paraId="42D80520" w14:textId="77777777" w:rsidTr="009E25D4">
        <w:trPr>
          <w:cantSplit/>
          <w:trHeight w:val="651"/>
        </w:trPr>
        <w:tc>
          <w:tcPr>
            <w:tcW w:w="425" w:type="dxa"/>
            <w:gridSpan w:val="3"/>
          </w:tcPr>
          <w:p w14:paraId="5CD9B4AF" w14:textId="77777777" w:rsidR="009E25D4" w:rsidRDefault="009E25D4" w:rsidP="00F339EC">
            <w:pPr>
              <w:pStyle w:val="Tussenbalk"/>
              <w:spacing w:line="240" w:lineRule="auto"/>
            </w:pPr>
          </w:p>
        </w:tc>
        <w:tc>
          <w:tcPr>
            <w:tcW w:w="2784" w:type="dxa"/>
            <w:gridSpan w:val="4"/>
          </w:tcPr>
          <w:p w14:paraId="26F58188" w14:textId="146CB9F6" w:rsidR="009E25D4" w:rsidRDefault="005B40DE" w:rsidP="00F339EC">
            <w:pPr>
              <w:pStyle w:val="StijlTussenbalkRegelafstandenkel"/>
            </w:pPr>
            <w:r>
              <w:drawing>
                <wp:inline distT="0" distB="0" distL="0" distR="0" wp14:anchorId="572984F1" wp14:editId="0C114D3D">
                  <wp:extent cx="504825" cy="504825"/>
                  <wp:effectExtent l="0" t="0" r="0" b="0"/>
                  <wp:docPr id="3" name="Afbeelding 2" descr="Afbeelding met Graphics, logo, Lettertype, symbool&#10;&#10;Automatisch gegenereerde beschrijv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fbeelding met Graphics, logo, Lettertype, symbool&#10;&#10;Automatisch gegenereerde beschrijv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4" w:type="dxa"/>
            <w:gridSpan w:val="16"/>
          </w:tcPr>
          <w:p w14:paraId="3391D4E3" w14:textId="77777777" w:rsidR="00293FE6" w:rsidRPr="00293FE6" w:rsidRDefault="00293FE6" w:rsidP="00293FE6">
            <w:pPr>
              <w:pStyle w:val="Formuliertitel"/>
              <w:spacing w:line="140" w:lineRule="exact"/>
              <w:rPr>
                <w:sz w:val="144"/>
                <w:szCs w:val="144"/>
              </w:rPr>
            </w:pPr>
          </w:p>
          <w:p w14:paraId="76F06856" w14:textId="12D9ADF5" w:rsidR="009E25D4" w:rsidRPr="0013571A" w:rsidRDefault="009E25D4" w:rsidP="00F339EC">
            <w:pPr>
              <w:pStyle w:val="Formuliertitel"/>
            </w:pPr>
            <w:r w:rsidRPr="00F04441">
              <w:t xml:space="preserve">Aanvraag doelgroepverklaring </w:t>
            </w:r>
            <w:r w:rsidRPr="00F04441">
              <w:br/>
              <w:t>loonkostenvoordeel</w:t>
            </w:r>
            <w:r>
              <w:t xml:space="preserve"> (</w:t>
            </w:r>
            <w:r w:rsidRPr="00F04441">
              <w:t>LKV</w:t>
            </w:r>
            <w:r>
              <w:t>)</w:t>
            </w:r>
          </w:p>
        </w:tc>
        <w:tc>
          <w:tcPr>
            <w:tcW w:w="142" w:type="dxa"/>
            <w:vMerge/>
          </w:tcPr>
          <w:p w14:paraId="7FDFAC0A" w14:textId="77777777" w:rsidR="009E25D4" w:rsidRDefault="009E25D4" w:rsidP="00F339EC"/>
        </w:tc>
      </w:tr>
      <w:tr w:rsidR="009E25D4" w14:paraId="526B55AC" w14:textId="77777777" w:rsidTr="009E25D4">
        <w:trPr>
          <w:cantSplit/>
          <w:trHeight w:val="136"/>
        </w:trPr>
        <w:tc>
          <w:tcPr>
            <w:tcW w:w="425" w:type="dxa"/>
            <w:gridSpan w:val="3"/>
          </w:tcPr>
          <w:p w14:paraId="74498273" w14:textId="77777777" w:rsidR="009E25D4" w:rsidRDefault="009E25D4" w:rsidP="00F339EC">
            <w:pPr>
              <w:pStyle w:val="Tussenbalk"/>
              <w:spacing w:line="240" w:lineRule="auto"/>
            </w:pPr>
          </w:p>
        </w:tc>
        <w:tc>
          <w:tcPr>
            <w:tcW w:w="2784" w:type="dxa"/>
            <w:gridSpan w:val="4"/>
          </w:tcPr>
          <w:p w14:paraId="431E7036" w14:textId="77777777" w:rsidR="009E25D4" w:rsidRDefault="009E25D4" w:rsidP="00F339EC">
            <w:pPr>
              <w:pStyle w:val="Tussenbalk"/>
              <w:spacing w:line="240" w:lineRule="auto"/>
            </w:pPr>
          </w:p>
        </w:tc>
        <w:tc>
          <w:tcPr>
            <w:tcW w:w="6714" w:type="dxa"/>
            <w:gridSpan w:val="16"/>
          </w:tcPr>
          <w:p w14:paraId="01C399F8" w14:textId="3F27E6E7" w:rsidR="009E25D4" w:rsidRDefault="009E25D4" w:rsidP="00F43D87">
            <w:pPr>
              <w:pStyle w:val="Sub"/>
              <w:spacing w:line="240" w:lineRule="auto"/>
            </w:pPr>
            <w:r w:rsidRPr="00F04441">
              <w:t>Deel 2 – voor gemachtigde</w:t>
            </w:r>
          </w:p>
        </w:tc>
        <w:tc>
          <w:tcPr>
            <w:tcW w:w="142" w:type="dxa"/>
            <w:vMerge/>
          </w:tcPr>
          <w:p w14:paraId="47F6641C" w14:textId="77777777" w:rsidR="009E25D4" w:rsidRDefault="009E25D4" w:rsidP="00F339EC"/>
        </w:tc>
      </w:tr>
      <w:tr w:rsidR="00F04441" w:rsidRPr="00D413B1" w14:paraId="5458D120" w14:textId="77777777" w:rsidTr="00E5658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678B1045" w14:textId="77777777" w:rsidR="00F04441" w:rsidRPr="00F04441" w:rsidRDefault="00F04441" w:rsidP="0061158D">
            <w:pPr>
              <w:pStyle w:val="Toelichting"/>
              <w:widowControl w:val="0"/>
            </w:pPr>
          </w:p>
        </w:tc>
        <w:tc>
          <w:tcPr>
            <w:tcW w:w="4685" w:type="dxa"/>
            <w:gridSpan w:val="11"/>
          </w:tcPr>
          <w:p w14:paraId="5CFC1D3A" w14:textId="77777777" w:rsidR="00F04441" w:rsidRPr="00F04441" w:rsidRDefault="00F04441" w:rsidP="0061158D">
            <w:pPr>
              <w:pStyle w:val="Toelichting"/>
              <w:widowControl w:val="0"/>
            </w:pPr>
          </w:p>
          <w:p w14:paraId="4EFA2511" w14:textId="77777777" w:rsidR="00F04441" w:rsidRPr="00F04441" w:rsidRDefault="00F04441" w:rsidP="007A583C">
            <w:pPr>
              <w:pStyle w:val="StijlToelichtingVet"/>
            </w:pPr>
            <w:r w:rsidRPr="00F04441">
              <w:t xml:space="preserve">Waarom dit formulier? </w:t>
            </w:r>
          </w:p>
          <w:p w14:paraId="6D6CE5B3" w14:textId="53AA7DDD" w:rsidR="00F04441" w:rsidRPr="00F04441" w:rsidRDefault="00024925" w:rsidP="00024925">
            <w:pPr>
              <w:pStyle w:val="Toelichting"/>
            </w:pPr>
            <w:r w:rsidRPr="005E4277">
              <w:t xml:space="preserve">Met dit formulier wordt u gemachtigd om namens de werknemer (zie deel 1) een aanvraag voor een doelgroepverklaring </w:t>
            </w:r>
            <w:r>
              <w:t>loonkostenvoordeel (</w:t>
            </w:r>
            <w:r w:rsidRPr="005E4277">
              <w:t>LKV</w:t>
            </w:r>
            <w:r>
              <w:t>)</w:t>
            </w:r>
            <w:r w:rsidRPr="005E4277">
              <w:t xml:space="preserve"> te doen. U vult als gemachtigde deel 2 in en u stuurt het volledige formulier (deel 1 en 2) naar het adres van UWV op pagina 1.</w:t>
            </w:r>
          </w:p>
          <w:p w14:paraId="05B4ECC8" w14:textId="77777777" w:rsidR="00F04441" w:rsidRPr="00F04441" w:rsidRDefault="00F04441" w:rsidP="0061158D">
            <w:pPr>
              <w:widowControl w:val="0"/>
              <w:tabs>
                <w:tab w:val="left" w:pos="170"/>
              </w:tabs>
              <w:spacing w:before="0"/>
            </w:pPr>
          </w:p>
        </w:tc>
        <w:tc>
          <w:tcPr>
            <w:tcW w:w="142" w:type="dxa"/>
          </w:tcPr>
          <w:p w14:paraId="08EC65BD" w14:textId="77777777" w:rsidR="00F04441" w:rsidRPr="001121A2" w:rsidRDefault="00F04441" w:rsidP="0061158D">
            <w:pPr>
              <w:pStyle w:val="Toelichting"/>
              <w:widowControl w:val="0"/>
            </w:pPr>
          </w:p>
        </w:tc>
        <w:tc>
          <w:tcPr>
            <w:tcW w:w="4678" w:type="dxa"/>
            <w:gridSpan w:val="9"/>
          </w:tcPr>
          <w:p w14:paraId="7007B629" w14:textId="77777777" w:rsidR="00F04441" w:rsidRPr="001121A2" w:rsidRDefault="00F04441" w:rsidP="0061158D">
            <w:pPr>
              <w:pStyle w:val="Toelichting"/>
              <w:widowControl w:val="0"/>
            </w:pPr>
          </w:p>
          <w:p w14:paraId="36A1CDDA" w14:textId="13837CD0" w:rsidR="0042346C" w:rsidRPr="00F04441" w:rsidRDefault="00E56582" w:rsidP="00024925">
            <w:pPr>
              <w:pStyle w:val="StijlToelichtingVet"/>
            </w:pPr>
            <w:r w:rsidRPr="005729ED">
              <w:t>D</w:t>
            </w:r>
            <w:r w:rsidR="0042346C" w:rsidRPr="005729ED">
              <w:t>oelgroepen</w:t>
            </w:r>
            <w:r w:rsidRPr="005729ED">
              <w:t xml:space="preserve"> van het LKV</w:t>
            </w:r>
            <w:r w:rsidR="0042346C" w:rsidRPr="005729ED">
              <w:t>:</w:t>
            </w:r>
          </w:p>
          <w:p w14:paraId="074E413D" w14:textId="27F60860" w:rsidR="0042346C" w:rsidRPr="00F04441" w:rsidRDefault="005820DC" w:rsidP="006A05AE">
            <w:pPr>
              <w:pStyle w:val="StijlVoor0pt"/>
              <w:tabs>
                <w:tab w:val="left" w:pos="170"/>
              </w:tabs>
            </w:pPr>
            <w:r>
              <w:t>-</w:t>
            </w:r>
            <w:r>
              <w:tab/>
              <w:t>A</w:t>
            </w:r>
            <w:r w:rsidR="0042346C" w:rsidRPr="00F04441">
              <w:t>rbeidsbeperkte werkn</w:t>
            </w:r>
            <w:r>
              <w:t>emers die nieuw in dienst komen.</w:t>
            </w:r>
          </w:p>
          <w:p w14:paraId="602988B7" w14:textId="77777777" w:rsidR="0042346C" w:rsidRPr="00F04441" w:rsidRDefault="005820DC" w:rsidP="006A05AE">
            <w:pPr>
              <w:pStyle w:val="StijlVoor0pt"/>
              <w:tabs>
                <w:tab w:val="left" w:pos="170"/>
              </w:tabs>
            </w:pPr>
            <w:r>
              <w:t>-</w:t>
            </w:r>
            <w:r>
              <w:tab/>
              <w:t>A</w:t>
            </w:r>
            <w:r w:rsidR="0042346C" w:rsidRPr="00F04441">
              <w:t>rbeidsbeperkte werknemers die herplaatst worden.</w:t>
            </w:r>
          </w:p>
          <w:p w14:paraId="346EC03A" w14:textId="77777777" w:rsidR="00F04441" w:rsidRPr="001121A2" w:rsidRDefault="00F04441" w:rsidP="0061158D">
            <w:pPr>
              <w:pStyle w:val="Toelichting"/>
              <w:widowControl w:val="0"/>
              <w:rPr>
                <w:b/>
              </w:rPr>
            </w:pPr>
          </w:p>
        </w:tc>
        <w:tc>
          <w:tcPr>
            <w:tcW w:w="142" w:type="dxa"/>
          </w:tcPr>
          <w:p w14:paraId="17D1528E" w14:textId="77777777" w:rsidR="00F04441" w:rsidRPr="00D413B1" w:rsidRDefault="00F04441" w:rsidP="0061158D">
            <w:pPr>
              <w:pStyle w:val="Toelichting"/>
              <w:widowControl w:val="0"/>
            </w:pPr>
          </w:p>
        </w:tc>
      </w:tr>
      <w:tr w:rsidR="00CF3BAB" w14:paraId="35ED3EC0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280" w:type="dxa"/>
          </w:tcPr>
          <w:p w14:paraId="6E5B93A9" w14:textId="77777777" w:rsidR="00CF3BAB" w:rsidRDefault="00CF3BAB" w:rsidP="0061158D">
            <w:pPr>
              <w:pStyle w:val="Basisrubriekskop"/>
              <w:keepNext/>
              <w:keepLines/>
            </w:pPr>
          </w:p>
        </w:tc>
        <w:tc>
          <w:tcPr>
            <w:tcW w:w="138" w:type="dxa"/>
            <w:shd w:val="clear" w:color="auto" w:fill="000000"/>
          </w:tcPr>
          <w:p w14:paraId="4A3CAED5" w14:textId="77777777" w:rsidR="00CF3BAB" w:rsidRDefault="00CF3BAB" w:rsidP="0061158D">
            <w:pPr>
              <w:pStyle w:val="Basisrubriekskop"/>
              <w:keepNext/>
              <w:keepLines/>
            </w:pPr>
          </w:p>
        </w:tc>
        <w:tc>
          <w:tcPr>
            <w:tcW w:w="2405" w:type="dxa"/>
            <w:gridSpan w:val="2"/>
            <w:shd w:val="clear" w:color="auto" w:fill="000000"/>
          </w:tcPr>
          <w:p w14:paraId="150C05B6" w14:textId="77777777" w:rsidR="00CF3BAB" w:rsidRDefault="00CF3BAB" w:rsidP="0061158D">
            <w:pPr>
              <w:pStyle w:val="Basisrubriekskop"/>
              <w:keepNext/>
              <w:keepLines/>
            </w:pPr>
            <w:r>
              <w:t>In te vullen door gemachtigde</w:t>
            </w:r>
          </w:p>
        </w:tc>
        <w:tc>
          <w:tcPr>
            <w:tcW w:w="291" w:type="dxa"/>
            <w:gridSpan w:val="2"/>
            <w:shd w:val="clear" w:color="auto" w:fill="000000"/>
            <w:hideMark/>
          </w:tcPr>
          <w:p w14:paraId="0943D2EA" w14:textId="77777777" w:rsidR="00CF3BAB" w:rsidRDefault="00CF3BAB" w:rsidP="004F2250">
            <w:pPr>
              <w:pStyle w:val="StijlBasisrubriekskopCentrum"/>
            </w:pPr>
            <w:r>
              <w:t>1</w:t>
            </w:r>
          </w:p>
        </w:tc>
        <w:tc>
          <w:tcPr>
            <w:tcW w:w="142" w:type="dxa"/>
            <w:gridSpan w:val="3"/>
            <w:shd w:val="pct50" w:color="auto" w:fill="auto"/>
          </w:tcPr>
          <w:p w14:paraId="09FF0C8A" w14:textId="77777777" w:rsidR="00CF3BAB" w:rsidRDefault="00CF3BAB" w:rsidP="0061158D">
            <w:pPr>
              <w:pStyle w:val="Basisrubriekskop"/>
              <w:keepNext/>
              <w:keepLines/>
            </w:pPr>
          </w:p>
        </w:tc>
        <w:tc>
          <w:tcPr>
            <w:tcW w:w="6667" w:type="dxa"/>
            <w:gridSpan w:val="14"/>
            <w:shd w:val="pct50" w:color="auto" w:fill="auto"/>
            <w:hideMark/>
          </w:tcPr>
          <w:p w14:paraId="1890C015" w14:textId="77777777" w:rsidR="00CF3BAB" w:rsidRDefault="005852BF" w:rsidP="0061158D">
            <w:pPr>
              <w:pStyle w:val="Basisrubriekskop"/>
              <w:keepNext/>
              <w:keepLines/>
            </w:pPr>
            <w:r>
              <w:t>Uw gegevens</w:t>
            </w:r>
          </w:p>
        </w:tc>
        <w:tc>
          <w:tcPr>
            <w:tcW w:w="142" w:type="dxa"/>
            <w:shd w:val="pct5" w:color="auto" w:fill="auto"/>
          </w:tcPr>
          <w:p w14:paraId="0425B714" w14:textId="77777777" w:rsidR="00CF3BAB" w:rsidRDefault="00CF3BAB" w:rsidP="0061158D">
            <w:pPr>
              <w:pStyle w:val="Basisrubriekskop"/>
              <w:keepNext/>
              <w:keepLines/>
            </w:pPr>
          </w:p>
        </w:tc>
      </w:tr>
      <w:tr w:rsidR="008424C3" w14:paraId="744342DC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698D2656" w14:textId="77777777" w:rsidR="008424C3" w:rsidRDefault="008424C3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</w:tcPr>
          <w:p w14:paraId="6704A23B" w14:textId="77777777" w:rsidR="008424C3" w:rsidRDefault="008424C3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37D0AE57" w14:textId="77777777" w:rsidR="008424C3" w:rsidRDefault="008424C3" w:rsidP="0061158D">
            <w:pPr>
              <w:pStyle w:val="Tussenbalk"/>
              <w:keepNext/>
              <w:keepLines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5BBD1193" w14:textId="77777777" w:rsidR="008424C3" w:rsidRDefault="008424C3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7F5829A9" w14:textId="77777777" w:rsidR="008424C3" w:rsidRDefault="008424C3" w:rsidP="0061158D">
            <w:pPr>
              <w:pStyle w:val="Tussenbalk"/>
              <w:keepNext/>
              <w:keepLines/>
            </w:pPr>
          </w:p>
        </w:tc>
      </w:tr>
      <w:tr w:rsidR="00F7765A" w14:paraId="49A1D924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 w:val="restart"/>
            <w:hideMark/>
          </w:tcPr>
          <w:p w14:paraId="5368E589" w14:textId="77777777" w:rsidR="00F7765A" w:rsidRDefault="00F7765A" w:rsidP="0061158D">
            <w:pPr>
              <w:pStyle w:val="Basistekst"/>
              <w:keepNext/>
              <w:keepLines/>
            </w:pPr>
            <w:r>
              <w:t>1.1</w:t>
            </w:r>
          </w:p>
        </w:tc>
        <w:tc>
          <w:tcPr>
            <w:tcW w:w="2696" w:type="dxa"/>
            <w:gridSpan w:val="4"/>
            <w:vMerge w:val="restart"/>
            <w:tcBorders>
              <w:top w:val="nil"/>
              <w:left w:val="nil"/>
              <w:right w:val="nil"/>
            </w:tcBorders>
            <w:hideMark/>
          </w:tcPr>
          <w:p w14:paraId="7A3A9D18" w14:textId="77777777" w:rsidR="00F7765A" w:rsidRDefault="00F7765A" w:rsidP="0061158D">
            <w:pPr>
              <w:pStyle w:val="Basistekst"/>
              <w:keepNext/>
              <w:keepLines/>
            </w:pPr>
            <w:r>
              <w:t>Voorletters en achternaam gemachtigde</w:t>
            </w:r>
          </w:p>
        </w:tc>
        <w:tc>
          <w:tcPr>
            <w:tcW w:w="142" w:type="dxa"/>
            <w:gridSpan w:val="3"/>
            <w:tcBorders>
              <w:top w:val="nil"/>
              <w:left w:val="nil"/>
              <w:right w:val="nil"/>
            </w:tcBorders>
            <w:shd w:val="pct5" w:color="auto" w:fill="auto"/>
          </w:tcPr>
          <w:p w14:paraId="35A9AA3D" w14:textId="77777777" w:rsidR="00F7765A" w:rsidRDefault="00F7765A" w:rsidP="0061158D">
            <w:pPr>
              <w:pStyle w:val="Basistekst"/>
              <w:keepNext/>
              <w:keepLines/>
            </w:pPr>
          </w:p>
        </w:tc>
        <w:tc>
          <w:tcPr>
            <w:tcW w:w="4966" w:type="dxa"/>
            <w:gridSpan w:val="11"/>
            <w:tcBorders>
              <w:top w:val="nil"/>
              <w:left w:val="nil"/>
              <w:right w:val="nil"/>
            </w:tcBorders>
            <w:hideMark/>
          </w:tcPr>
          <w:p w14:paraId="48F4BE33" w14:textId="77777777" w:rsidR="00F7765A" w:rsidRDefault="00F7765A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tcBorders>
              <w:top w:val="nil"/>
              <w:left w:val="nil"/>
              <w:right w:val="nil"/>
            </w:tcBorders>
            <w:shd w:val="clear" w:color="auto" w:fill="F2F2F2"/>
          </w:tcPr>
          <w:p w14:paraId="703194C6" w14:textId="77777777" w:rsidR="00F7765A" w:rsidRPr="008424C3" w:rsidRDefault="00F7765A" w:rsidP="0061158D">
            <w:pPr>
              <w:pStyle w:val="Basistekst"/>
              <w:keepNext/>
              <w:keepLines/>
            </w:pPr>
          </w:p>
        </w:tc>
        <w:tc>
          <w:tcPr>
            <w:tcW w:w="704" w:type="dxa"/>
            <w:tcBorders>
              <w:top w:val="nil"/>
              <w:left w:val="nil"/>
              <w:right w:val="nil"/>
            </w:tcBorders>
            <w:shd w:val="clear" w:color="auto" w:fill="F2F2F2"/>
          </w:tcPr>
          <w:p w14:paraId="39255F80" w14:textId="77777777" w:rsidR="00F7765A" w:rsidRDefault="00F7765A" w:rsidP="0061158D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Man</w:t>
            </w:r>
          </w:p>
        </w:tc>
        <w:tc>
          <w:tcPr>
            <w:tcW w:w="855" w:type="dxa"/>
            <w:tcBorders>
              <w:top w:val="nil"/>
              <w:left w:val="nil"/>
              <w:right w:val="nil"/>
            </w:tcBorders>
            <w:shd w:val="clear" w:color="auto" w:fill="F2F2F2"/>
          </w:tcPr>
          <w:p w14:paraId="69CD76CE" w14:textId="77777777" w:rsidR="00F7765A" w:rsidRDefault="00F7765A" w:rsidP="0061158D">
            <w:pPr>
              <w:pStyle w:val="Basistekst"/>
              <w:keepNext/>
              <w:keepLines/>
            </w:pPr>
            <w:r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Vrouw</w:t>
            </w:r>
          </w:p>
        </w:tc>
        <w:tc>
          <w:tcPr>
            <w:tcW w:w="142" w:type="dxa"/>
            <w:shd w:val="pct5" w:color="auto" w:fill="auto"/>
          </w:tcPr>
          <w:p w14:paraId="0A53BDB7" w14:textId="77777777" w:rsidR="00F7765A" w:rsidRDefault="00F7765A" w:rsidP="0061158D">
            <w:pPr>
              <w:pStyle w:val="Basistekst"/>
              <w:keepNext/>
              <w:keepLines/>
            </w:pPr>
          </w:p>
        </w:tc>
      </w:tr>
      <w:tr w:rsidR="00F7765A" w14:paraId="4CB1D9AF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611414BD" w14:textId="77777777" w:rsidR="00F7765A" w:rsidRDefault="00F7765A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  <w:vMerge/>
            <w:tcBorders>
              <w:bottom w:val="single" w:sz="2" w:space="0" w:color="808080"/>
            </w:tcBorders>
          </w:tcPr>
          <w:p w14:paraId="5A6C8E9E" w14:textId="77777777" w:rsidR="00F7765A" w:rsidRDefault="00F7765A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gridSpan w:val="3"/>
            <w:tcBorders>
              <w:bottom w:val="single" w:sz="2" w:space="0" w:color="808080"/>
            </w:tcBorders>
            <w:shd w:val="pct5" w:color="auto" w:fill="auto"/>
          </w:tcPr>
          <w:p w14:paraId="11A83C30" w14:textId="77777777" w:rsidR="00F7765A" w:rsidRDefault="00F7765A" w:rsidP="0061158D">
            <w:pPr>
              <w:pStyle w:val="Tussenbalk"/>
              <w:keepNext/>
              <w:keepLines/>
            </w:pPr>
          </w:p>
        </w:tc>
        <w:tc>
          <w:tcPr>
            <w:tcW w:w="6667" w:type="dxa"/>
            <w:gridSpan w:val="14"/>
            <w:tcBorders>
              <w:bottom w:val="single" w:sz="2" w:space="0" w:color="808080"/>
            </w:tcBorders>
            <w:shd w:val="pct5" w:color="auto" w:fill="auto"/>
          </w:tcPr>
          <w:p w14:paraId="7E19A96B" w14:textId="77777777" w:rsidR="00F7765A" w:rsidRDefault="00F7765A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39855F9D" w14:textId="77777777" w:rsidR="00F7765A" w:rsidRDefault="00F7765A" w:rsidP="0061158D">
            <w:pPr>
              <w:pStyle w:val="Tussenbalk"/>
              <w:keepNext/>
              <w:keepLines/>
            </w:pPr>
          </w:p>
        </w:tc>
      </w:tr>
      <w:tr w:rsidR="00727426" w14:paraId="32B2341E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5DF8EBA2" w14:textId="77777777" w:rsidR="00727426" w:rsidRDefault="00727426" w:rsidP="0061158D">
            <w:pPr>
              <w:pStyle w:val="Tussenbalk"/>
              <w:widowControl w:val="0"/>
            </w:pPr>
          </w:p>
        </w:tc>
        <w:tc>
          <w:tcPr>
            <w:tcW w:w="2696" w:type="dxa"/>
            <w:gridSpan w:val="4"/>
          </w:tcPr>
          <w:p w14:paraId="3174969F" w14:textId="77777777" w:rsidR="00727426" w:rsidRDefault="00727426" w:rsidP="0061158D">
            <w:pPr>
              <w:pStyle w:val="Tussenbalk"/>
              <w:widowControl w:val="0"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60C31366" w14:textId="77777777" w:rsidR="00727426" w:rsidRDefault="00727426" w:rsidP="0061158D">
            <w:pPr>
              <w:pStyle w:val="Tussenbalk"/>
              <w:widowControl w:val="0"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36CC0E64" w14:textId="77777777" w:rsidR="00727426" w:rsidRDefault="00727426" w:rsidP="0061158D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4D50E01A" w14:textId="77777777" w:rsidR="00727426" w:rsidRDefault="00727426" w:rsidP="0061158D">
            <w:pPr>
              <w:pStyle w:val="Tussenbalk"/>
              <w:widowControl w:val="0"/>
            </w:pPr>
          </w:p>
        </w:tc>
      </w:tr>
      <w:tr w:rsidR="00727426" w14:paraId="71656183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hideMark/>
          </w:tcPr>
          <w:p w14:paraId="7986213C" w14:textId="77777777" w:rsidR="00727426" w:rsidRDefault="00727426" w:rsidP="0061158D">
            <w:pPr>
              <w:pStyle w:val="Basistekst"/>
              <w:widowControl w:val="0"/>
            </w:pPr>
            <w:r>
              <w:t>1.2</w:t>
            </w:r>
          </w:p>
        </w:tc>
        <w:tc>
          <w:tcPr>
            <w:tcW w:w="2696" w:type="dxa"/>
            <w:gridSpan w:val="4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29B5FFCC" w14:textId="77777777" w:rsidR="00727426" w:rsidRDefault="00727426" w:rsidP="0061158D">
            <w:pPr>
              <w:pStyle w:val="Basistekst"/>
              <w:widowControl w:val="0"/>
            </w:pPr>
            <w:r>
              <w:t>Adres</w:t>
            </w:r>
          </w:p>
        </w:tc>
        <w:tc>
          <w:tcPr>
            <w:tcW w:w="142" w:type="dxa"/>
            <w:gridSpan w:val="3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4622F878" w14:textId="77777777" w:rsidR="00727426" w:rsidRDefault="00727426" w:rsidP="0061158D">
            <w:pPr>
              <w:pStyle w:val="Basistekst"/>
              <w:widowControl w:val="0"/>
            </w:pPr>
          </w:p>
        </w:tc>
        <w:tc>
          <w:tcPr>
            <w:tcW w:w="6667" w:type="dxa"/>
            <w:gridSpan w:val="14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46A2F8BF" w14:textId="77777777" w:rsidR="00727426" w:rsidRDefault="0061158D" w:rsidP="0061158D">
            <w:pPr>
              <w:pStyle w:val="Invulling"/>
              <w:widowControl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shd w:val="pct5" w:color="auto" w:fill="auto"/>
          </w:tcPr>
          <w:p w14:paraId="752D9977" w14:textId="77777777" w:rsidR="00727426" w:rsidRDefault="00727426" w:rsidP="0061158D">
            <w:pPr>
              <w:pStyle w:val="Basistekst"/>
              <w:widowControl w:val="0"/>
            </w:pPr>
          </w:p>
        </w:tc>
      </w:tr>
      <w:tr w:rsidR="00727426" w14:paraId="34DB2213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595AE562" w14:textId="77777777" w:rsidR="00727426" w:rsidRDefault="00727426" w:rsidP="0061158D">
            <w:pPr>
              <w:pStyle w:val="Tussenbalk"/>
              <w:widowControl w:val="0"/>
            </w:pPr>
          </w:p>
        </w:tc>
        <w:tc>
          <w:tcPr>
            <w:tcW w:w="2696" w:type="dxa"/>
            <w:gridSpan w:val="4"/>
          </w:tcPr>
          <w:p w14:paraId="0F1ED81E" w14:textId="77777777" w:rsidR="00727426" w:rsidRDefault="00727426" w:rsidP="0061158D">
            <w:pPr>
              <w:pStyle w:val="Tussenbalk"/>
              <w:widowControl w:val="0"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2D559F83" w14:textId="77777777" w:rsidR="00727426" w:rsidRDefault="00727426" w:rsidP="0061158D">
            <w:pPr>
              <w:pStyle w:val="Tussenbalk"/>
              <w:widowControl w:val="0"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48D5294D" w14:textId="77777777" w:rsidR="00727426" w:rsidRDefault="00727426" w:rsidP="0061158D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349E381B" w14:textId="77777777" w:rsidR="00727426" w:rsidRDefault="00727426" w:rsidP="0061158D">
            <w:pPr>
              <w:pStyle w:val="Tussenbalk"/>
              <w:widowControl w:val="0"/>
            </w:pPr>
          </w:p>
        </w:tc>
      </w:tr>
      <w:tr w:rsidR="00727426" w14:paraId="4A563260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hideMark/>
          </w:tcPr>
          <w:p w14:paraId="55B70A91" w14:textId="77777777" w:rsidR="00727426" w:rsidRDefault="00727426" w:rsidP="0061158D">
            <w:pPr>
              <w:pStyle w:val="Basistekst"/>
              <w:widowControl w:val="0"/>
            </w:pPr>
            <w:r>
              <w:t>1.3</w:t>
            </w:r>
          </w:p>
        </w:tc>
        <w:tc>
          <w:tcPr>
            <w:tcW w:w="2696" w:type="dxa"/>
            <w:gridSpan w:val="4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6A1D4A72" w14:textId="77777777" w:rsidR="00727426" w:rsidRDefault="00727426" w:rsidP="0061158D">
            <w:pPr>
              <w:pStyle w:val="Basistekst"/>
              <w:widowControl w:val="0"/>
            </w:pPr>
            <w:r>
              <w:t>Postcode en plaats</w:t>
            </w:r>
          </w:p>
        </w:tc>
        <w:tc>
          <w:tcPr>
            <w:tcW w:w="142" w:type="dxa"/>
            <w:gridSpan w:val="3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00BDD53A" w14:textId="77777777" w:rsidR="00727426" w:rsidRDefault="00727426" w:rsidP="0061158D">
            <w:pPr>
              <w:pStyle w:val="Basistekst"/>
              <w:widowControl w:val="0"/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0DA9D56F" w14:textId="77777777" w:rsidR="00727426" w:rsidRDefault="0061158D" w:rsidP="0061158D">
            <w:pPr>
              <w:pStyle w:val="Invulling"/>
              <w:widowControl w:val="0"/>
            </w:pPr>
            <w:r>
              <w:fldChar w:fldCharType="begin">
                <w:ffData>
                  <w:name w:val="Tekstvak3"/>
                  <w:enabled/>
                  <w:calcOnExit w:val="0"/>
                  <w:textInput/>
                </w:ffData>
              </w:fldChar>
            </w:r>
            <w:bookmarkStart w:id="4" w:name="Tekstvak3"/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  <w:bookmarkEnd w:id="4"/>
          </w:p>
        </w:tc>
        <w:tc>
          <w:tcPr>
            <w:tcW w:w="142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476DC21D" w14:textId="77777777" w:rsidR="00727426" w:rsidRDefault="00727426" w:rsidP="0061158D">
            <w:pPr>
              <w:pStyle w:val="Invulling"/>
              <w:widowControl w:val="0"/>
            </w:pPr>
          </w:p>
        </w:tc>
        <w:tc>
          <w:tcPr>
            <w:tcW w:w="5107" w:type="dxa"/>
            <w:gridSpan w:val="11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58BCC01E" w14:textId="77777777" w:rsidR="00727426" w:rsidRDefault="0061158D" w:rsidP="0061158D">
            <w:pPr>
              <w:pStyle w:val="Invulling"/>
              <w:widowControl w:val="0"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shd w:val="pct5" w:color="auto" w:fill="auto"/>
          </w:tcPr>
          <w:p w14:paraId="5C231E81" w14:textId="77777777" w:rsidR="00727426" w:rsidRDefault="00727426" w:rsidP="0061158D">
            <w:pPr>
              <w:pStyle w:val="Basistekst"/>
              <w:widowControl w:val="0"/>
            </w:pPr>
          </w:p>
        </w:tc>
      </w:tr>
      <w:tr w:rsidR="008424C3" w14:paraId="74AA8AFC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67D75BD9" w14:textId="77777777" w:rsidR="008424C3" w:rsidRDefault="008424C3" w:rsidP="0061158D">
            <w:pPr>
              <w:pStyle w:val="Tussenbalk"/>
              <w:widowControl w:val="0"/>
            </w:pPr>
          </w:p>
        </w:tc>
        <w:tc>
          <w:tcPr>
            <w:tcW w:w="2696" w:type="dxa"/>
            <w:gridSpan w:val="4"/>
            <w:tcBorders>
              <w:top w:val="single" w:sz="2" w:space="0" w:color="808080"/>
            </w:tcBorders>
          </w:tcPr>
          <w:p w14:paraId="4BEB7EE7" w14:textId="77777777" w:rsidR="008424C3" w:rsidRDefault="008424C3" w:rsidP="0061158D">
            <w:pPr>
              <w:pStyle w:val="Tussenbalk"/>
              <w:widowControl w:val="0"/>
            </w:pPr>
          </w:p>
        </w:tc>
        <w:tc>
          <w:tcPr>
            <w:tcW w:w="142" w:type="dxa"/>
            <w:gridSpan w:val="3"/>
            <w:tcBorders>
              <w:top w:val="single" w:sz="2" w:space="0" w:color="808080"/>
            </w:tcBorders>
            <w:shd w:val="pct5" w:color="auto" w:fill="auto"/>
          </w:tcPr>
          <w:p w14:paraId="2470536A" w14:textId="77777777" w:rsidR="008424C3" w:rsidRDefault="008424C3" w:rsidP="0061158D">
            <w:pPr>
              <w:pStyle w:val="Tussenbalk"/>
              <w:widowControl w:val="0"/>
            </w:pPr>
          </w:p>
        </w:tc>
        <w:tc>
          <w:tcPr>
            <w:tcW w:w="6667" w:type="dxa"/>
            <w:gridSpan w:val="14"/>
            <w:tcBorders>
              <w:top w:val="single" w:sz="2" w:space="0" w:color="808080"/>
            </w:tcBorders>
            <w:shd w:val="pct5" w:color="auto" w:fill="auto"/>
          </w:tcPr>
          <w:p w14:paraId="043CC7C7" w14:textId="77777777" w:rsidR="008424C3" w:rsidRDefault="008424C3" w:rsidP="0061158D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2AC8CE99" w14:textId="77777777" w:rsidR="008424C3" w:rsidRDefault="008424C3" w:rsidP="0061158D">
            <w:pPr>
              <w:pStyle w:val="Tussenbalk"/>
              <w:widowControl w:val="0"/>
            </w:pPr>
          </w:p>
        </w:tc>
      </w:tr>
      <w:tr w:rsidR="00F04441" w14:paraId="201C5594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 w:val="restart"/>
          </w:tcPr>
          <w:p w14:paraId="4DA2E9B8" w14:textId="77777777" w:rsidR="00F04441" w:rsidRDefault="00F04441" w:rsidP="0061158D">
            <w:pPr>
              <w:pStyle w:val="Basistekst"/>
              <w:keepNext/>
              <w:keepLines/>
            </w:pPr>
            <w:r>
              <w:t>1.</w:t>
            </w:r>
            <w:r w:rsidR="00727426">
              <w:t>4</w:t>
            </w:r>
          </w:p>
        </w:tc>
        <w:tc>
          <w:tcPr>
            <w:tcW w:w="2696" w:type="dxa"/>
            <w:gridSpan w:val="4"/>
            <w:vMerge w:val="restart"/>
          </w:tcPr>
          <w:p w14:paraId="7DED2190" w14:textId="77777777" w:rsidR="00F04441" w:rsidRPr="008424C3" w:rsidRDefault="00F04441" w:rsidP="0061158D">
            <w:pPr>
              <w:pStyle w:val="Basistekst"/>
              <w:keepNext/>
              <w:keepLines/>
            </w:pPr>
            <w:r w:rsidRPr="008424C3">
              <w:t>Bent u de werkgever</w:t>
            </w:r>
            <w:r>
              <w:t xml:space="preserve"> van de aanvrager?</w:t>
            </w:r>
          </w:p>
        </w:tc>
        <w:tc>
          <w:tcPr>
            <w:tcW w:w="142" w:type="dxa"/>
            <w:gridSpan w:val="3"/>
            <w:shd w:val="pct5" w:color="auto" w:fill="auto"/>
          </w:tcPr>
          <w:p w14:paraId="0D2D9CD5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29E65340" w14:textId="77777777" w:rsidR="00F04441" w:rsidRPr="00CF3BAB" w:rsidRDefault="00F04441" w:rsidP="0061158D">
            <w:pPr>
              <w:pStyle w:val="Basistekst"/>
              <w:keepNext/>
              <w:keepLines/>
              <w:tabs>
                <w:tab w:val="left" w:pos="624"/>
              </w:tabs>
              <w:rPr>
                <w:i/>
              </w:rPr>
            </w:pPr>
            <w:r w:rsidRPr="00046B9A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B9A">
              <w:instrText xml:space="preserve"> FORMCHECKBOX </w:instrText>
            </w:r>
            <w:r w:rsidRPr="00046B9A">
              <w:fldChar w:fldCharType="separate"/>
            </w:r>
            <w:r w:rsidRPr="00046B9A">
              <w:fldChar w:fldCharType="end"/>
            </w:r>
            <w:r w:rsidRPr="00046B9A">
              <w:t xml:space="preserve"> Nee</w:t>
            </w:r>
          </w:p>
        </w:tc>
        <w:tc>
          <w:tcPr>
            <w:tcW w:w="142" w:type="dxa"/>
            <w:shd w:val="pct5" w:color="auto" w:fill="auto"/>
          </w:tcPr>
          <w:p w14:paraId="041476C0" w14:textId="77777777" w:rsidR="00F04441" w:rsidRDefault="00F04441" w:rsidP="0061158D">
            <w:pPr>
              <w:pStyle w:val="Basistekst"/>
              <w:keepNext/>
              <w:keepLines/>
            </w:pPr>
          </w:p>
        </w:tc>
      </w:tr>
      <w:tr w:rsidR="00F04441" w14:paraId="4E223975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7A0BE096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  <w:vMerge/>
          </w:tcPr>
          <w:p w14:paraId="34B3C1D2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6F1F5B58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210038CE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208FF7CD" w14:textId="77777777" w:rsidR="00F04441" w:rsidRDefault="00F04441" w:rsidP="0061158D">
            <w:pPr>
              <w:pStyle w:val="Tussenbalk"/>
              <w:keepNext/>
              <w:keepLines/>
            </w:pPr>
          </w:p>
        </w:tc>
      </w:tr>
      <w:tr w:rsidR="00F04441" w14:paraId="2E12AC21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12030A02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696" w:type="dxa"/>
            <w:gridSpan w:val="4"/>
            <w:vMerge/>
          </w:tcPr>
          <w:p w14:paraId="19A3B3AA" w14:textId="77777777" w:rsidR="00F04441" w:rsidRPr="008424C3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3830386E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2CF1AC3A" w14:textId="77777777" w:rsidR="00F04441" w:rsidRPr="00CF3BAB" w:rsidRDefault="00F04441" w:rsidP="0061158D">
            <w:pPr>
              <w:pStyle w:val="Basistekst"/>
              <w:keepNext/>
              <w:keepLines/>
              <w:rPr>
                <w:i/>
              </w:rPr>
            </w:pPr>
            <w: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separate"/>
            </w:r>
            <w:r>
              <w:fldChar w:fldCharType="end"/>
            </w:r>
            <w:r>
              <w:t xml:space="preserve"> Ja</w:t>
            </w:r>
            <w:r>
              <w:sym w:font="Webdings" w:char="F034"/>
            </w:r>
            <w:r w:rsidRPr="00B80212">
              <w:rPr>
                <w:i/>
              </w:rPr>
              <w:t xml:space="preserve">Vul </w:t>
            </w:r>
            <w:r>
              <w:rPr>
                <w:i/>
              </w:rPr>
              <w:t>uw</w:t>
            </w:r>
            <w:r w:rsidRPr="00B80212">
              <w:rPr>
                <w:i/>
              </w:rPr>
              <w:t xml:space="preserve"> gegevens in.</w:t>
            </w:r>
          </w:p>
        </w:tc>
        <w:tc>
          <w:tcPr>
            <w:tcW w:w="142" w:type="dxa"/>
            <w:shd w:val="pct5" w:color="auto" w:fill="auto"/>
          </w:tcPr>
          <w:p w14:paraId="4E6905DC" w14:textId="77777777" w:rsidR="00F04441" w:rsidRDefault="00F04441" w:rsidP="0061158D">
            <w:pPr>
              <w:pStyle w:val="Basistekst"/>
              <w:keepNext/>
              <w:keepLines/>
            </w:pPr>
          </w:p>
        </w:tc>
      </w:tr>
      <w:tr w:rsidR="00F04441" w14:paraId="5C5430AB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1D623459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  <w:vMerge/>
          </w:tcPr>
          <w:p w14:paraId="5B7F0350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32AEEAC1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7B70CE05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319C82D7" w14:textId="77777777" w:rsidR="00F04441" w:rsidRDefault="00F04441" w:rsidP="0061158D">
            <w:pPr>
              <w:pStyle w:val="Tussenbalk"/>
              <w:keepNext/>
              <w:keepLines/>
            </w:pPr>
          </w:p>
        </w:tc>
      </w:tr>
      <w:tr w:rsidR="00F04441" w14:paraId="302DF936" w14:textId="77777777" w:rsidTr="00BA28A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24DC03AA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696" w:type="dxa"/>
            <w:gridSpan w:val="4"/>
            <w:vMerge/>
          </w:tcPr>
          <w:p w14:paraId="278547AF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142" w:type="dxa"/>
            <w:gridSpan w:val="3"/>
            <w:tcBorders>
              <w:top w:val="nil"/>
              <w:right w:val="nil"/>
            </w:tcBorders>
            <w:shd w:val="pct5" w:color="auto" w:fill="auto"/>
          </w:tcPr>
          <w:p w14:paraId="3F1BBD85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30" w:type="dxa"/>
            <w:tcBorders>
              <w:top w:val="nil"/>
              <w:left w:val="nil"/>
              <w:right w:val="nil"/>
            </w:tcBorders>
            <w:shd w:val="clear" w:color="auto" w:fill="F2F2F2"/>
            <w:hideMark/>
          </w:tcPr>
          <w:p w14:paraId="264272F5" w14:textId="77777777" w:rsidR="00F04441" w:rsidRPr="00A474A9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468" w:type="dxa"/>
            <w:gridSpan w:val="6"/>
            <w:tcBorders>
              <w:top w:val="nil"/>
              <w:left w:val="nil"/>
              <w:right w:val="nil"/>
            </w:tcBorders>
            <w:shd w:val="clear" w:color="auto" w:fill="F2F2F2"/>
          </w:tcPr>
          <w:p w14:paraId="5E40DA19" w14:textId="77777777" w:rsidR="00F04441" w:rsidRPr="00A474A9" w:rsidRDefault="00F04441" w:rsidP="0061158D">
            <w:pPr>
              <w:pStyle w:val="Basistekst"/>
              <w:keepNext/>
              <w:keepLines/>
            </w:pPr>
            <w:r>
              <w:t>Bedrijfsnaam</w:t>
            </w:r>
          </w:p>
        </w:tc>
        <w:tc>
          <w:tcPr>
            <w:tcW w:w="3969" w:type="dxa"/>
            <w:gridSpan w:val="7"/>
            <w:tcBorders>
              <w:top w:val="nil"/>
              <w:left w:val="nil"/>
              <w:right w:val="nil"/>
            </w:tcBorders>
          </w:tcPr>
          <w:p w14:paraId="78FBDAA7" w14:textId="77777777" w:rsidR="00F04441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shd w:val="pct5" w:color="auto" w:fill="auto"/>
          </w:tcPr>
          <w:p w14:paraId="7100363F" w14:textId="77777777" w:rsidR="00F04441" w:rsidRDefault="00F04441" w:rsidP="0061158D">
            <w:pPr>
              <w:pStyle w:val="Basistekst"/>
              <w:keepNext/>
              <w:keepLines/>
            </w:pPr>
          </w:p>
        </w:tc>
      </w:tr>
      <w:tr w:rsidR="00F04441" w14:paraId="62E1A771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6EBE5CDD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  <w:vMerge/>
          </w:tcPr>
          <w:p w14:paraId="17FD78BB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720D6DE1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083D49AD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32402BEB" w14:textId="77777777" w:rsidR="00F04441" w:rsidRDefault="00F04441" w:rsidP="0061158D">
            <w:pPr>
              <w:pStyle w:val="Tussenbalk"/>
              <w:keepNext/>
              <w:keepLines/>
            </w:pPr>
          </w:p>
        </w:tc>
      </w:tr>
      <w:tr w:rsidR="00F04441" w14:paraId="34F9200A" w14:textId="77777777" w:rsidTr="00BA28A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05E1886D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696" w:type="dxa"/>
            <w:gridSpan w:val="4"/>
            <w:vMerge/>
          </w:tcPr>
          <w:p w14:paraId="383B6011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142" w:type="dxa"/>
            <w:gridSpan w:val="3"/>
            <w:tcBorders>
              <w:top w:val="nil"/>
              <w:right w:val="nil"/>
            </w:tcBorders>
            <w:shd w:val="pct5" w:color="auto" w:fill="auto"/>
          </w:tcPr>
          <w:p w14:paraId="58E134EE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30" w:type="dxa"/>
            <w:tcBorders>
              <w:top w:val="nil"/>
              <w:left w:val="nil"/>
              <w:right w:val="nil"/>
            </w:tcBorders>
            <w:shd w:val="clear" w:color="auto" w:fill="F2F2F2"/>
            <w:hideMark/>
          </w:tcPr>
          <w:p w14:paraId="52B8769C" w14:textId="77777777" w:rsidR="00F04441" w:rsidRPr="00A474A9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468" w:type="dxa"/>
            <w:gridSpan w:val="6"/>
            <w:tcBorders>
              <w:top w:val="nil"/>
              <w:left w:val="nil"/>
              <w:right w:val="nil"/>
            </w:tcBorders>
            <w:shd w:val="clear" w:color="auto" w:fill="F2F2F2"/>
          </w:tcPr>
          <w:p w14:paraId="09AB2AF2" w14:textId="77777777" w:rsidR="00F04441" w:rsidRPr="00157C7C" w:rsidRDefault="00712E5D" w:rsidP="0061158D">
            <w:pPr>
              <w:pStyle w:val="Basistekst"/>
              <w:keepNext/>
              <w:keepLines/>
            </w:pPr>
            <w:r>
              <w:t>Loonheffingennummer</w:t>
            </w:r>
          </w:p>
        </w:tc>
        <w:tc>
          <w:tcPr>
            <w:tcW w:w="3969" w:type="dxa"/>
            <w:gridSpan w:val="7"/>
            <w:tcBorders>
              <w:top w:val="nil"/>
              <w:left w:val="nil"/>
              <w:right w:val="nil"/>
            </w:tcBorders>
          </w:tcPr>
          <w:p w14:paraId="069B4B74" w14:textId="77777777" w:rsidR="00F04441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shd w:val="pct5" w:color="auto" w:fill="auto"/>
          </w:tcPr>
          <w:p w14:paraId="0EAA43D6" w14:textId="77777777" w:rsidR="00F04441" w:rsidRDefault="00F04441" w:rsidP="0061158D">
            <w:pPr>
              <w:pStyle w:val="Basistekst"/>
              <w:keepNext/>
              <w:keepLines/>
            </w:pPr>
          </w:p>
        </w:tc>
      </w:tr>
      <w:tr w:rsidR="00F04441" w14:paraId="7B94FB7B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544EFB6B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  <w:vMerge/>
          </w:tcPr>
          <w:p w14:paraId="75102543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0772830A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4F19C84F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2B2668F3" w14:textId="77777777" w:rsidR="00F04441" w:rsidRDefault="00F04441" w:rsidP="0061158D">
            <w:pPr>
              <w:pStyle w:val="Tussenbalk"/>
              <w:keepNext/>
              <w:keepLines/>
            </w:pPr>
          </w:p>
        </w:tc>
      </w:tr>
      <w:tr w:rsidR="00F04441" w14:paraId="20DF6C2D" w14:textId="77777777" w:rsidTr="00BA28A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1D808948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696" w:type="dxa"/>
            <w:gridSpan w:val="4"/>
            <w:vMerge/>
          </w:tcPr>
          <w:p w14:paraId="671F62B3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142" w:type="dxa"/>
            <w:gridSpan w:val="3"/>
            <w:tcBorders>
              <w:top w:val="nil"/>
              <w:right w:val="nil"/>
            </w:tcBorders>
            <w:shd w:val="pct5" w:color="auto" w:fill="auto"/>
          </w:tcPr>
          <w:p w14:paraId="3A1A5B2C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30" w:type="dxa"/>
            <w:tcBorders>
              <w:top w:val="nil"/>
              <w:left w:val="nil"/>
              <w:right w:val="nil"/>
            </w:tcBorders>
            <w:shd w:val="clear" w:color="auto" w:fill="F2F2F2"/>
            <w:hideMark/>
          </w:tcPr>
          <w:p w14:paraId="20288146" w14:textId="77777777" w:rsidR="00F04441" w:rsidRPr="00A474A9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468" w:type="dxa"/>
            <w:gridSpan w:val="6"/>
            <w:tcBorders>
              <w:top w:val="nil"/>
              <w:left w:val="nil"/>
              <w:right w:val="nil"/>
            </w:tcBorders>
            <w:shd w:val="clear" w:color="auto" w:fill="F2F2F2"/>
          </w:tcPr>
          <w:p w14:paraId="4CF42F8C" w14:textId="77777777" w:rsidR="00F04441" w:rsidRPr="00A474A9" w:rsidRDefault="00F04441" w:rsidP="0061158D">
            <w:pPr>
              <w:pStyle w:val="Basistekst"/>
              <w:keepNext/>
              <w:keepLines/>
            </w:pPr>
            <w:r>
              <w:t>Naam contactpersoon</w:t>
            </w:r>
          </w:p>
        </w:tc>
        <w:tc>
          <w:tcPr>
            <w:tcW w:w="3969" w:type="dxa"/>
            <w:gridSpan w:val="7"/>
            <w:tcBorders>
              <w:top w:val="nil"/>
              <w:left w:val="nil"/>
              <w:right w:val="nil"/>
            </w:tcBorders>
          </w:tcPr>
          <w:p w14:paraId="4ED0F4E3" w14:textId="77777777" w:rsidR="00F04441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shd w:val="pct5" w:color="auto" w:fill="auto"/>
          </w:tcPr>
          <w:p w14:paraId="414F78F0" w14:textId="77777777" w:rsidR="00F04441" w:rsidRDefault="00F04441" w:rsidP="0061158D">
            <w:pPr>
              <w:pStyle w:val="Basistekst"/>
              <w:keepNext/>
              <w:keepLines/>
            </w:pPr>
          </w:p>
        </w:tc>
      </w:tr>
      <w:tr w:rsidR="00F04441" w14:paraId="3D07604A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3645BDC9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  <w:vMerge/>
          </w:tcPr>
          <w:p w14:paraId="2C8E8DC7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73E1E940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3CBE33E9" w14:textId="77777777" w:rsidR="00F04441" w:rsidRDefault="00F04441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67DA4EA1" w14:textId="77777777" w:rsidR="00F04441" w:rsidRDefault="00F04441" w:rsidP="0061158D">
            <w:pPr>
              <w:pStyle w:val="Tussenbalk"/>
              <w:keepNext/>
              <w:keepLines/>
            </w:pPr>
          </w:p>
        </w:tc>
      </w:tr>
      <w:tr w:rsidR="00F04441" w14:paraId="608B338F" w14:textId="77777777" w:rsidTr="00BA28A2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5F05BCA4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696" w:type="dxa"/>
            <w:gridSpan w:val="4"/>
            <w:vMerge/>
            <w:tcBorders>
              <w:bottom w:val="single" w:sz="2" w:space="0" w:color="808080"/>
            </w:tcBorders>
          </w:tcPr>
          <w:p w14:paraId="7A22BD89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142" w:type="dxa"/>
            <w:gridSpan w:val="3"/>
            <w:tcBorders>
              <w:top w:val="nil"/>
              <w:bottom w:val="single" w:sz="2" w:space="0" w:color="808080"/>
              <w:right w:val="nil"/>
            </w:tcBorders>
            <w:shd w:val="pct5" w:color="auto" w:fill="auto"/>
          </w:tcPr>
          <w:p w14:paraId="21CE286F" w14:textId="77777777" w:rsidR="00F04441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30" w:type="dxa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F2F2F2"/>
            <w:hideMark/>
          </w:tcPr>
          <w:p w14:paraId="7CF1E0F2" w14:textId="77777777" w:rsidR="00F04441" w:rsidRPr="00A474A9" w:rsidRDefault="00F04441" w:rsidP="0061158D">
            <w:pPr>
              <w:pStyle w:val="Basistekst"/>
              <w:keepNext/>
              <w:keepLines/>
            </w:pPr>
          </w:p>
        </w:tc>
        <w:tc>
          <w:tcPr>
            <w:tcW w:w="2468" w:type="dxa"/>
            <w:gridSpan w:val="6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F2F2F2"/>
          </w:tcPr>
          <w:p w14:paraId="664F8DB6" w14:textId="77777777" w:rsidR="00F04441" w:rsidRPr="00A474A9" w:rsidRDefault="00F04441" w:rsidP="0061158D">
            <w:pPr>
              <w:pStyle w:val="Basistekst"/>
              <w:keepNext/>
              <w:keepLines/>
            </w:pPr>
            <w:r>
              <w:t>Telefoonnummer contactpersoon</w:t>
            </w:r>
          </w:p>
        </w:tc>
        <w:tc>
          <w:tcPr>
            <w:tcW w:w="3969" w:type="dxa"/>
            <w:gridSpan w:val="7"/>
            <w:tcBorders>
              <w:top w:val="nil"/>
              <w:left w:val="nil"/>
              <w:bottom w:val="single" w:sz="2" w:space="0" w:color="808080"/>
              <w:right w:val="nil"/>
            </w:tcBorders>
          </w:tcPr>
          <w:p w14:paraId="14FC6B3E" w14:textId="77777777" w:rsidR="00F04441" w:rsidRDefault="0061158D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2" w:type="dxa"/>
            <w:shd w:val="pct5" w:color="auto" w:fill="auto"/>
          </w:tcPr>
          <w:p w14:paraId="32AAE11F" w14:textId="77777777" w:rsidR="00F04441" w:rsidRDefault="00F04441" w:rsidP="0061158D">
            <w:pPr>
              <w:pStyle w:val="Basistekst"/>
              <w:keepNext/>
              <w:keepLines/>
            </w:pPr>
          </w:p>
        </w:tc>
      </w:tr>
      <w:tr w:rsidR="00954955" w14:paraId="5C85752D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5745D1DC" w14:textId="77777777" w:rsidR="00954955" w:rsidRDefault="00954955" w:rsidP="0061158D">
            <w:pPr>
              <w:pStyle w:val="Tussenbalk"/>
              <w:widowControl w:val="0"/>
            </w:pPr>
          </w:p>
        </w:tc>
        <w:tc>
          <w:tcPr>
            <w:tcW w:w="2696" w:type="dxa"/>
            <w:gridSpan w:val="4"/>
          </w:tcPr>
          <w:p w14:paraId="2C90C7C1" w14:textId="77777777" w:rsidR="00954955" w:rsidRDefault="00954955" w:rsidP="0061158D">
            <w:pPr>
              <w:pStyle w:val="Tussenbalk"/>
              <w:widowControl w:val="0"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494C00FE" w14:textId="77777777" w:rsidR="00954955" w:rsidRDefault="00954955" w:rsidP="0061158D">
            <w:pPr>
              <w:pStyle w:val="Tussenbalk"/>
              <w:widowControl w:val="0"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03CEEDDD" w14:textId="77777777" w:rsidR="00954955" w:rsidRDefault="00954955" w:rsidP="0061158D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3487E5BE" w14:textId="77777777" w:rsidR="00954955" w:rsidRDefault="00954955" w:rsidP="0061158D">
            <w:pPr>
              <w:pStyle w:val="Tussenbalk"/>
              <w:widowControl w:val="0"/>
            </w:pPr>
          </w:p>
        </w:tc>
      </w:tr>
      <w:tr w:rsidR="00620A8E" w14:paraId="6E5E165E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06ED204F" w14:textId="77777777" w:rsidR="00620A8E" w:rsidRDefault="00620A8E" w:rsidP="0061158D">
            <w:pPr>
              <w:pStyle w:val="Basisrubriekskop"/>
              <w:keepNext/>
              <w:keepLines/>
            </w:pPr>
          </w:p>
        </w:tc>
        <w:tc>
          <w:tcPr>
            <w:tcW w:w="2405" w:type="dxa"/>
            <w:gridSpan w:val="2"/>
          </w:tcPr>
          <w:p w14:paraId="51FD2BD3" w14:textId="77777777" w:rsidR="00620A8E" w:rsidRPr="00992FE4" w:rsidRDefault="00620A8E" w:rsidP="0061158D">
            <w:pPr>
              <w:pStyle w:val="Basisrubriekskop"/>
              <w:keepNext/>
              <w:keepLines/>
            </w:pPr>
          </w:p>
        </w:tc>
        <w:tc>
          <w:tcPr>
            <w:tcW w:w="291" w:type="dxa"/>
            <w:gridSpan w:val="2"/>
            <w:shd w:val="solid" w:color="auto" w:fill="auto"/>
            <w:hideMark/>
          </w:tcPr>
          <w:p w14:paraId="78870F2C" w14:textId="77777777" w:rsidR="00620A8E" w:rsidRPr="00992FE4" w:rsidRDefault="00620A8E" w:rsidP="004F2250">
            <w:pPr>
              <w:pStyle w:val="StijlBasisrubriekskopCentrum"/>
            </w:pPr>
            <w:r>
              <w:t>2</w:t>
            </w:r>
          </w:p>
        </w:tc>
        <w:tc>
          <w:tcPr>
            <w:tcW w:w="142" w:type="dxa"/>
            <w:gridSpan w:val="3"/>
            <w:shd w:val="pct50" w:color="auto" w:fill="auto"/>
          </w:tcPr>
          <w:p w14:paraId="705DFCCC" w14:textId="77777777" w:rsidR="00620A8E" w:rsidRDefault="00620A8E" w:rsidP="0061158D">
            <w:pPr>
              <w:pStyle w:val="Basisrubriekskop"/>
              <w:keepNext/>
              <w:keepLines/>
            </w:pPr>
          </w:p>
        </w:tc>
        <w:tc>
          <w:tcPr>
            <w:tcW w:w="6667" w:type="dxa"/>
            <w:gridSpan w:val="14"/>
            <w:shd w:val="pct50" w:color="auto" w:fill="auto"/>
            <w:hideMark/>
          </w:tcPr>
          <w:p w14:paraId="60B81B03" w14:textId="77777777" w:rsidR="00620A8E" w:rsidRDefault="00620A8E" w:rsidP="0061158D">
            <w:pPr>
              <w:pStyle w:val="Basisrubriekskop"/>
              <w:keepNext/>
              <w:keepLines/>
            </w:pPr>
            <w:r>
              <w:t>Doelgroep</w:t>
            </w:r>
          </w:p>
        </w:tc>
        <w:tc>
          <w:tcPr>
            <w:tcW w:w="142" w:type="dxa"/>
            <w:shd w:val="pct5" w:color="auto" w:fill="auto"/>
          </w:tcPr>
          <w:p w14:paraId="11F13A81" w14:textId="77777777" w:rsidR="00620A8E" w:rsidRDefault="00620A8E" w:rsidP="0061158D">
            <w:pPr>
              <w:pStyle w:val="Basisrubriekskop"/>
              <w:keepNext/>
              <w:keepLines/>
            </w:pPr>
          </w:p>
        </w:tc>
      </w:tr>
      <w:tr w:rsidR="00620A8E" w14:paraId="76F259EC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2A8CF422" w14:textId="77777777" w:rsidR="00620A8E" w:rsidRDefault="00620A8E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</w:tcPr>
          <w:p w14:paraId="7C7E8A0D" w14:textId="77777777" w:rsidR="00620A8E" w:rsidRPr="00992FE4" w:rsidRDefault="00620A8E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1D82FC6D" w14:textId="77777777" w:rsidR="00620A8E" w:rsidRDefault="00620A8E" w:rsidP="0061158D">
            <w:pPr>
              <w:pStyle w:val="Tussenbalk"/>
              <w:keepNext/>
              <w:keepLines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451AA40F" w14:textId="77777777" w:rsidR="00620A8E" w:rsidRDefault="00620A8E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2A14B1B6" w14:textId="77777777" w:rsidR="00620A8E" w:rsidRDefault="00620A8E" w:rsidP="0061158D">
            <w:pPr>
              <w:pStyle w:val="Tussenbalk"/>
              <w:keepNext/>
              <w:keepLines/>
            </w:pPr>
          </w:p>
        </w:tc>
      </w:tr>
      <w:tr w:rsidR="00620A8E" w:rsidRPr="00845C1D" w14:paraId="2496F4DC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hideMark/>
          </w:tcPr>
          <w:p w14:paraId="4A70A586" w14:textId="77777777" w:rsidR="00620A8E" w:rsidRPr="00845C1D" w:rsidRDefault="00620A8E" w:rsidP="0061158D">
            <w:pPr>
              <w:pStyle w:val="Basistekst"/>
              <w:keepNext/>
              <w:keepLines/>
            </w:pPr>
            <w:r>
              <w:t>2</w:t>
            </w:r>
            <w:r w:rsidRPr="00845C1D">
              <w:t>.1</w:t>
            </w:r>
          </w:p>
        </w:tc>
        <w:tc>
          <w:tcPr>
            <w:tcW w:w="2696" w:type="dxa"/>
            <w:gridSpan w:val="4"/>
            <w:tcBorders>
              <w:top w:val="nil"/>
              <w:left w:val="nil"/>
              <w:right w:val="nil"/>
            </w:tcBorders>
            <w:hideMark/>
          </w:tcPr>
          <w:p w14:paraId="5E8AEA02" w14:textId="77777777" w:rsidR="00620A8E" w:rsidRPr="00992FE4" w:rsidRDefault="00620A8E" w:rsidP="0061158D">
            <w:pPr>
              <w:pStyle w:val="Basistekst"/>
              <w:keepNext/>
              <w:keepLines/>
            </w:pPr>
            <w:r w:rsidRPr="00992FE4">
              <w:t>Onder welke doelgroep valt de werknemer voor wie u deze</w:t>
            </w:r>
            <w:r>
              <w:t xml:space="preserve"> </w:t>
            </w:r>
            <w:r w:rsidR="00BE3AF3">
              <w:br/>
            </w:r>
            <w:r w:rsidRPr="00992FE4">
              <w:t>aanvraag invult?</w:t>
            </w:r>
          </w:p>
        </w:tc>
        <w:tc>
          <w:tcPr>
            <w:tcW w:w="142" w:type="dxa"/>
            <w:gridSpan w:val="3"/>
            <w:tcBorders>
              <w:top w:val="nil"/>
              <w:left w:val="nil"/>
              <w:right w:val="nil"/>
            </w:tcBorders>
            <w:shd w:val="pct5" w:color="auto" w:fill="auto"/>
          </w:tcPr>
          <w:p w14:paraId="124030E3" w14:textId="77777777" w:rsidR="00620A8E" w:rsidRPr="00845C1D" w:rsidRDefault="00620A8E" w:rsidP="0061158D">
            <w:pPr>
              <w:pStyle w:val="Basistekst"/>
              <w:keepNext/>
              <w:keepLines/>
            </w:pPr>
          </w:p>
        </w:tc>
        <w:tc>
          <w:tcPr>
            <w:tcW w:w="6667" w:type="dxa"/>
            <w:gridSpan w:val="14"/>
            <w:tcBorders>
              <w:top w:val="nil"/>
              <w:left w:val="nil"/>
              <w:right w:val="nil"/>
            </w:tcBorders>
            <w:shd w:val="clear" w:color="auto" w:fill="F2F2F2"/>
            <w:hideMark/>
          </w:tcPr>
          <w:p w14:paraId="43A025FE" w14:textId="77777777" w:rsidR="00620A8E" w:rsidRPr="00F04441" w:rsidRDefault="00620A8E" w:rsidP="0061158D">
            <w:pPr>
              <w:pStyle w:val="Basistekst"/>
              <w:keepNext/>
              <w:keepLines/>
              <w:tabs>
                <w:tab w:val="left" w:pos="227"/>
              </w:tabs>
              <w:rPr>
                <w:i/>
                <w:iCs/>
              </w:rPr>
            </w:pPr>
            <w:r w:rsidRPr="00F04441">
              <w:rPr>
                <w:i/>
                <w:iCs/>
              </w:rPr>
              <w:t>Kruis hier 1 doelgroep aan.</w:t>
            </w:r>
          </w:p>
          <w:p w14:paraId="7AB914F0" w14:textId="7EB0FF7D" w:rsidR="00620A8E" w:rsidRPr="00046B9A" w:rsidRDefault="00620A8E" w:rsidP="0028087D">
            <w:pPr>
              <w:pStyle w:val="StijlAankruishokjeszonderinvulveldCursief"/>
              <w:tabs>
                <w:tab w:val="left" w:pos="227"/>
              </w:tabs>
            </w:pPr>
            <w:r w:rsidRPr="00046B9A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B9A">
              <w:instrText xml:space="preserve"> FORMCHECKBOX </w:instrText>
            </w:r>
            <w:r w:rsidRPr="00046B9A">
              <w:fldChar w:fldCharType="separate"/>
            </w:r>
            <w:r w:rsidRPr="00046B9A">
              <w:fldChar w:fldCharType="end"/>
            </w:r>
            <w:r w:rsidR="0028087D">
              <w:tab/>
            </w:r>
            <w:r w:rsidRPr="000B13AD">
              <w:rPr>
                <w:i w:val="0"/>
                <w:iCs w:val="0"/>
              </w:rPr>
              <w:t>Arbeidsbeperkte werknemers die nieuw in dienst komen</w:t>
            </w:r>
            <w:r w:rsidR="00BE3AF3" w:rsidRPr="000B13AD">
              <w:rPr>
                <w:i w:val="0"/>
                <w:iCs w:val="0"/>
              </w:rPr>
              <w:sym w:font="Webdings" w:char="F034"/>
            </w:r>
            <w:r w:rsidR="00BE3AF3" w:rsidRPr="00F04441">
              <w:t>Ga verder met</w:t>
            </w:r>
            <w:r w:rsidR="00BE3AF3">
              <w:t xml:space="preserve"> vraag 3.1.</w:t>
            </w:r>
          </w:p>
          <w:p w14:paraId="2873E1CE" w14:textId="0D1F1E6A" w:rsidR="00620A8E" w:rsidRPr="00845C1D" w:rsidRDefault="00620A8E" w:rsidP="0028087D">
            <w:pPr>
              <w:pStyle w:val="StijlAankruishokjeszonderinvulveldCursief"/>
              <w:tabs>
                <w:tab w:val="left" w:pos="227"/>
              </w:tabs>
            </w:pPr>
            <w:r w:rsidRPr="00046B9A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B9A">
              <w:instrText xml:space="preserve"> FORMCHECKBOX </w:instrText>
            </w:r>
            <w:r w:rsidRPr="00046B9A">
              <w:fldChar w:fldCharType="separate"/>
            </w:r>
            <w:r w:rsidRPr="00046B9A">
              <w:fldChar w:fldCharType="end"/>
            </w:r>
            <w:r w:rsidR="0028087D">
              <w:tab/>
            </w:r>
            <w:r w:rsidRPr="000B13AD">
              <w:rPr>
                <w:i w:val="0"/>
                <w:iCs w:val="0"/>
              </w:rPr>
              <w:t>Arbeidsbeperkte werknemers die herplaatst worden</w:t>
            </w:r>
            <w:r w:rsidRPr="000B13AD">
              <w:rPr>
                <w:i w:val="0"/>
                <w:iCs w:val="0"/>
              </w:rPr>
              <w:sym w:font="Webdings" w:char="F034"/>
            </w:r>
            <w:r w:rsidRPr="00F04441">
              <w:t>Ga verder met</w:t>
            </w:r>
            <w:r>
              <w:t xml:space="preserve"> vraag 3.2</w:t>
            </w:r>
            <w:r w:rsidR="00BE3AF3">
              <w:t>.</w:t>
            </w:r>
          </w:p>
        </w:tc>
        <w:tc>
          <w:tcPr>
            <w:tcW w:w="142" w:type="dxa"/>
            <w:shd w:val="pct5" w:color="auto" w:fill="auto"/>
          </w:tcPr>
          <w:p w14:paraId="00AA6951" w14:textId="77777777" w:rsidR="00620A8E" w:rsidRPr="00845C1D" w:rsidRDefault="00620A8E" w:rsidP="0061158D">
            <w:pPr>
              <w:pStyle w:val="Basistekst"/>
              <w:keepNext/>
              <w:keepLines/>
            </w:pPr>
          </w:p>
        </w:tc>
      </w:tr>
      <w:tr w:rsidR="00620A8E" w14:paraId="4445E24F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4E3C6ABF" w14:textId="77777777" w:rsidR="00620A8E" w:rsidRDefault="00620A8E" w:rsidP="0061158D">
            <w:pPr>
              <w:pStyle w:val="Tussenbalk"/>
              <w:widowControl w:val="0"/>
            </w:pPr>
          </w:p>
        </w:tc>
        <w:tc>
          <w:tcPr>
            <w:tcW w:w="2696" w:type="dxa"/>
            <w:gridSpan w:val="4"/>
            <w:tcBorders>
              <w:top w:val="single" w:sz="2" w:space="0" w:color="808080"/>
            </w:tcBorders>
          </w:tcPr>
          <w:p w14:paraId="7ED80A05" w14:textId="77777777" w:rsidR="00620A8E" w:rsidRDefault="00620A8E" w:rsidP="0061158D">
            <w:pPr>
              <w:pStyle w:val="Tussenbalk"/>
              <w:widowControl w:val="0"/>
            </w:pPr>
          </w:p>
        </w:tc>
        <w:tc>
          <w:tcPr>
            <w:tcW w:w="142" w:type="dxa"/>
            <w:gridSpan w:val="3"/>
            <w:tcBorders>
              <w:top w:val="single" w:sz="2" w:space="0" w:color="808080"/>
            </w:tcBorders>
            <w:shd w:val="pct5" w:color="auto" w:fill="auto"/>
          </w:tcPr>
          <w:p w14:paraId="4105683D" w14:textId="77777777" w:rsidR="00620A8E" w:rsidRDefault="00620A8E" w:rsidP="0061158D">
            <w:pPr>
              <w:pStyle w:val="Tussenbalk"/>
              <w:widowControl w:val="0"/>
            </w:pPr>
          </w:p>
        </w:tc>
        <w:tc>
          <w:tcPr>
            <w:tcW w:w="6667" w:type="dxa"/>
            <w:gridSpan w:val="14"/>
            <w:tcBorders>
              <w:top w:val="single" w:sz="2" w:space="0" w:color="808080"/>
            </w:tcBorders>
            <w:shd w:val="pct5" w:color="auto" w:fill="auto"/>
          </w:tcPr>
          <w:p w14:paraId="077CC0E8" w14:textId="77777777" w:rsidR="00620A8E" w:rsidRDefault="00620A8E" w:rsidP="0061158D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58014877" w14:textId="77777777" w:rsidR="00620A8E" w:rsidRDefault="00620A8E" w:rsidP="0061158D">
            <w:pPr>
              <w:pStyle w:val="Tussenbalk"/>
              <w:widowControl w:val="0"/>
            </w:pPr>
          </w:p>
        </w:tc>
      </w:tr>
      <w:tr w:rsidR="00954955" w14:paraId="6DD7127E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4807CBD0" w14:textId="77777777" w:rsidR="00954955" w:rsidRDefault="00954955" w:rsidP="0061158D">
            <w:pPr>
              <w:pStyle w:val="Basisrubriekskop"/>
              <w:keepNext/>
              <w:keepLines/>
            </w:pPr>
          </w:p>
        </w:tc>
        <w:tc>
          <w:tcPr>
            <w:tcW w:w="2405" w:type="dxa"/>
            <w:gridSpan w:val="2"/>
          </w:tcPr>
          <w:p w14:paraId="6E22BF9B" w14:textId="77777777" w:rsidR="00954955" w:rsidRDefault="00954955" w:rsidP="0061158D">
            <w:pPr>
              <w:pStyle w:val="Basisrubriekskop"/>
              <w:keepNext/>
              <w:keepLines/>
            </w:pPr>
          </w:p>
        </w:tc>
        <w:tc>
          <w:tcPr>
            <w:tcW w:w="291" w:type="dxa"/>
            <w:gridSpan w:val="2"/>
            <w:shd w:val="solid" w:color="auto" w:fill="auto"/>
            <w:hideMark/>
          </w:tcPr>
          <w:p w14:paraId="461D7D5E" w14:textId="77777777" w:rsidR="00954955" w:rsidRDefault="00BE3AF3" w:rsidP="004F2250">
            <w:pPr>
              <w:pStyle w:val="StijlBasisrubriekskopCentrum"/>
            </w:pPr>
            <w:r>
              <w:t>3</w:t>
            </w:r>
          </w:p>
        </w:tc>
        <w:tc>
          <w:tcPr>
            <w:tcW w:w="142" w:type="dxa"/>
            <w:gridSpan w:val="3"/>
            <w:shd w:val="pct50" w:color="auto" w:fill="auto"/>
          </w:tcPr>
          <w:p w14:paraId="745F53E4" w14:textId="77777777" w:rsidR="00954955" w:rsidRDefault="00954955" w:rsidP="0061158D">
            <w:pPr>
              <w:pStyle w:val="Basisrubriekskop"/>
              <w:keepNext/>
              <w:keepLines/>
            </w:pPr>
          </w:p>
        </w:tc>
        <w:tc>
          <w:tcPr>
            <w:tcW w:w="6667" w:type="dxa"/>
            <w:gridSpan w:val="14"/>
            <w:shd w:val="pct50" w:color="auto" w:fill="auto"/>
            <w:hideMark/>
          </w:tcPr>
          <w:p w14:paraId="08223C61" w14:textId="77777777" w:rsidR="00954955" w:rsidRDefault="00954955" w:rsidP="0061158D">
            <w:pPr>
              <w:pStyle w:val="Basisrubriekskop"/>
              <w:keepNext/>
              <w:keepLines/>
            </w:pPr>
            <w:r>
              <w:t>Dienstverband</w:t>
            </w:r>
          </w:p>
        </w:tc>
        <w:tc>
          <w:tcPr>
            <w:tcW w:w="142" w:type="dxa"/>
            <w:shd w:val="pct5" w:color="auto" w:fill="auto"/>
          </w:tcPr>
          <w:p w14:paraId="2473141B" w14:textId="77777777" w:rsidR="00954955" w:rsidRDefault="00954955" w:rsidP="0061158D">
            <w:pPr>
              <w:pStyle w:val="Basisrubriekskop"/>
              <w:keepNext/>
              <w:keepLines/>
            </w:pPr>
          </w:p>
        </w:tc>
      </w:tr>
      <w:tr w:rsidR="00620A8E" w14:paraId="1CCC314E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6EED5EF0" w14:textId="77777777" w:rsidR="00620A8E" w:rsidRDefault="00620A8E" w:rsidP="0061158D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</w:tcPr>
          <w:p w14:paraId="235FFE12" w14:textId="77777777" w:rsidR="00620A8E" w:rsidRDefault="00620A8E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34A2CD22" w14:textId="77777777" w:rsidR="00620A8E" w:rsidRDefault="00620A8E" w:rsidP="0061158D">
            <w:pPr>
              <w:pStyle w:val="Tussenbalk"/>
              <w:keepNext/>
              <w:keepLines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64A46DF6" w14:textId="77777777" w:rsidR="00620A8E" w:rsidRDefault="00620A8E" w:rsidP="0061158D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131B63B1" w14:textId="77777777" w:rsidR="00620A8E" w:rsidRDefault="00620A8E" w:rsidP="0061158D">
            <w:pPr>
              <w:pStyle w:val="Tussenbalk"/>
              <w:keepNext/>
              <w:keepLines/>
            </w:pPr>
          </w:p>
        </w:tc>
      </w:tr>
      <w:tr w:rsidR="00F7765A" w14:paraId="12F77989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 w:val="restart"/>
            <w:hideMark/>
          </w:tcPr>
          <w:p w14:paraId="608C330F" w14:textId="77777777" w:rsidR="00F7765A" w:rsidRPr="00954955" w:rsidRDefault="00F7765A" w:rsidP="0061158D">
            <w:pPr>
              <w:pStyle w:val="Basistekst"/>
              <w:keepNext/>
              <w:keepLines/>
            </w:pPr>
            <w:r>
              <w:t>3.1</w:t>
            </w:r>
          </w:p>
        </w:tc>
        <w:tc>
          <w:tcPr>
            <w:tcW w:w="2696" w:type="dxa"/>
            <w:gridSpan w:val="4"/>
            <w:vMerge w:val="restart"/>
            <w:tcBorders>
              <w:top w:val="nil"/>
              <w:left w:val="nil"/>
              <w:right w:val="nil"/>
            </w:tcBorders>
            <w:hideMark/>
          </w:tcPr>
          <w:p w14:paraId="7D8FA95A" w14:textId="77777777" w:rsidR="00F7765A" w:rsidRPr="00992FE4" w:rsidRDefault="00F7765A" w:rsidP="005820DC">
            <w:pPr>
              <w:pStyle w:val="Basistekst"/>
              <w:keepNext/>
              <w:keepLines/>
            </w:pPr>
            <w:r w:rsidRPr="00992FE4">
              <w:t xml:space="preserve">Op welke datum begint het dienstverband van de werknemer </w:t>
            </w:r>
            <w:r w:rsidR="005820DC">
              <w:t xml:space="preserve">of is het </w:t>
            </w:r>
            <w:r w:rsidRPr="00992FE4">
              <w:t>begonnen?</w:t>
            </w:r>
          </w:p>
        </w:tc>
        <w:tc>
          <w:tcPr>
            <w:tcW w:w="142" w:type="dxa"/>
            <w:gridSpan w:val="3"/>
            <w:tcBorders>
              <w:top w:val="nil"/>
              <w:left w:val="nil"/>
              <w:right w:val="nil"/>
            </w:tcBorders>
            <w:shd w:val="pct5" w:color="auto" w:fill="auto"/>
          </w:tcPr>
          <w:p w14:paraId="0B60D8E9" w14:textId="77777777" w:rsidR="00F7765A" w:rsidRDefault="00F7765A" w:rsidP="0061158D">
            <w:pPr>
              <w:pStyle w:val="Basistekst"/>
              <w:keepNext/>
              <w:keepLines/>
            </w:pPr>
          </w:p>
        </w:tc>
        <w:tc>
          <w:tcPr>
            <w:tcW w:w="2837" w:type="dxa"/>
            <w:gridSpan w:val="9"/>
            <w:tcBorders>
              <w:top w:val="nil"/>
              <w:left w:val="nil"/>
              <w:right w:val="nil"/>
            </w:tcBorders>
            <w:hideMark/>
          </w:tcPr>
          <w:p w14:paraId="1D6E15D3" w14:textId="77777777" w:rsidR="00F7765A" w:rsidRDefault="00F7765A" w:rsidP="0061158D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right w:val="nil"/>
            </w:tcBorders>
            <w:shd w:val="clear" w:color="auto" w:fill="F2F2F2"/>
          </w:tcPr>
          <w:p w14:paraId="2347F574" w14:textId="77777777" w:rsidR="00F7765A" w:rsidRDefault="00F7765A" w:rsidP="0061158D">
            <w:pPr>
              <w:pStyle w:val="Basistekst"/>
              <w:keepNext/>
              <w:keepLines/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right w:val="nil"/>
            </w:tcBorders>
            <w:shd w:val="clear" w:color="auto" w:fill="F2F2F2"/>
          </w:tcPr>
          <w:p w14:paraId="1AA026A7" w14:textId="77777777" w:rsidR="00F7765A" w:rsidRDefault="00F7765A" w:rsidP="0061158D">
            <w:pPr>
              <w:pStyle w:val="Basistekst"/>
              <w:keepNext/>
              <w:keepLines/>
            </w:pPr>
            <w:r>
              <w:sym w:font="Webdings" w:char="F034"/>
            </w:r>
            <w:r w:rsidRPr="00F04441">
              <w:rPr>
                <w:i/>
              </w:rPr>
              <w:t>Ga verder met</w:t>
            </w:r>
            <w:r>
              <w:rPr>
                <w:i/>
              </w:rPr>
              <w:t xml:space="preserve"> vraag 4.1</w:t>
            </w:r>
            <w:r w:rsidR="005820DC">
              <w:rPr>
                <w:i/>
              </w:rPr>
              <w:t>.</w:t>
            </w:r>
          </w:p>
        </w:tc>
        <w:tc>
          <w:tcPr>
            <w:tcW w:w="142" w:type="dxa"/>
            <w:shd w:val="pct5" w:color="auto" w:fill="auto"/>
          </w:tcPr>
          <w:p w14:paraId="0CF7A166" w14:textId="77777777" w:rsidR="00F7765A" w:rsidRDefault="00F7765A" w:rsidP="0061158D">
            <w:pPr>
              <w:pStyle w:val="Basistekst"/>
              <w:keepNext/>
              <w:keepLines/>
            </w:pPr>
          </w:p>
        </w:tc>
      </w:tr>
      <w:tr w:rsidR="00723D2E" w14:paraId="1C646688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/>
          </w:tcPr>
          <w:p w14:paraId="3AFE2814" w14:textId="77777777" w:rsidR="00723D2E" w:rsidRPr="00954955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  <w:vMerge/>
            <w:tcBorders>
              <w:left w:val="nil"/>
              <w:bottom w:val="single" w:sz="2" w:space="0" w:color="808080"/>
              <w:right w:val="nil"/>
            </w:tcBorders>
          </w:tcPr>
          <w:p w14:paraId="435460A8" w14:textId="77777777" w:rsidR="00723D2E" w:rsidRPr="00992FE4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142" w:type="dxa"/>
            <w:gridSpan w:val="3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170CDB42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6667" w:type="dxa"/>
            <w:gridSpan w:val="14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F2F2F2"/>
          </w:tcPr>
          <w:p w14:paraId="63443EBA" w14:textId="1A9B1114" w:rsidR="00723D2E" w:rsidRPr="0059460B" w:rsidRDefault="00723D2E" w:rsidP="00723D2E">
            <w:pPr>
              <w:pStyle w:val="Boventekst"/>
              <w:rPr>
                <w:i/>
                <w:iCs/>
              </w:rPr>
            </w:pPr>
          </w:p>
        </w:tc>
        <w:tc>
          <w:tcPr>
            <w:tcW w:w="142" w:type="dxa"/>
            <w:shd w:val="pct5" w:color="auto" w:fill="auto"/>
          </w:tcPr>
          <w:p w14:paraId="4C2757E9" w14:textId="77777777" w:rsidR="00723D2E" w:rsidRDefault="00723D2E" w:rsidP="00723D2E">
            <w:pPr>
              <w:pStyle w:val="Tussenbalk"/>
              <w:keepNext/>
              <w:keepLines/>
            </w:pPr>
          </w:p>
        </w:tc>
      </w:tr>
      <w:tr w:rsidR="00723D2E" w14:paraId="1C3FA9E0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52BE1D90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2696" w:type="dxa"/>
            <w:gridSpan w:val="4"/>
            <w:tcBorders>
              <w:top w:val="single" w:sz="2" w:space="0" w:color="808080"/>
            </w:tcBorders>
          </w:tcPr>
          <w:p w14:paraId="6280F2F4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142" w:type="dxa"/>
            <w:gridSpan w:val="3"/>
            <w:tcBorders>
              <w:top w:val="single" w:sz="2" w:space="0" w:color="808080"/>
            </w:tcBorders>
            <w:shd w:val="pct5" w:color="auto" w:fill="auto"/>
          </w:tcPr>
          <w:p w14:paraId="07F56C16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6667" w:type="dxa"/>
            <w:gridSpan w:val="14"/>
            <w:tcBorders>
              <w:top w:val="single" w:sz="2" w:space="0" w:color="808080"/>
            </w:tcBorders>
            <w:shd w:val="pct5" w:color="auto" w:fill="auto"/>
          </w:tcPr>
          <w:p w14:paraId="6D403B9E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543BFC02" w14:textId="77777777" w:rsidR="00723D2E" w:rsidRDefault="00723D2E" w:rsidP="00723D2E">
            <w:pPr>
              <w:pStyle w:val="Tussenbalk"/>
              <w:widowControl w:val="0"/>
            </w:pPr>
          </w:p>
        </w:tc>
      </w:tr>
      <w:tr w:rsidR="00723D2E" w14:paraId="0D87C15E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vMerge w:val="restart"/>
            <w:hideMark/>
          </w:tcPr>
          <w:p w14:paraId="5164C559" w14:textId="77777777" w:rsidR="00723D2E" w:rsidRPr="00954955" w:rsidRDefault="00723D2E" w:rsidP="00723D2E">
            <w:pPr>
              <w:pStyle w:val="Basistekst"/>
              <w:keepNext/>
              <w:keepLines/>
            </w:pPr>
            <w:r>
              <w:t>3.2</w:t>
            </w:r>
          </w:p>
        </w:tc>
        <w:tc>
          <w:tcPr>
            <w:tcW w:w="2696" w:type="dxa"/>
            <w:gridSpan w:val="4"/>
            <w:vMerge w:val="restart"/>
            <w:tcBorders>
              <w:top w:val="nil"/>
              <w:left w:val="nil"/>
              <w:right w:val="nil"/>
            </w:tcBorders>
            <w:hideMark/>
          </w:tcPr>
          <w:p w14:paraId="21F3D268" w14:textId="77777777" w:rsidR="00723D2E" w:rsidRPr="00992FE4" w:rsidRDefault="00723D2E" w:rsidP="00723D2E">
            <w:pPr>
              <w:pStyle w:val="Basistekst"/>
              <w:keepNext/>
              <w:keepLines/>
            </w:pPr>
            <w:r>
              <w:t>Wat is de datum van herplaatsing of hervatting in eigen werk?</w:t>
            </w:r>
          </w:p>
        </w:tc>
        <w:tc>
          <w:tcPr>
            <w:tcW w:w="142" w:type="dxa"/>
            <w:gridSpan w:val="3"/>
            <w:tcBorders>
              <w:top w:val="nil"/>
              <w:left w:val="nil"/>
              <w:right w:val="nil"/>
            </w:tcBorders>
            <w:shd w:val="pct5" w:color="auto" w:fill="auto"/>
          </w:tcPr>
          <w:p w14:paraId="21DBA8EA" w14:textId="77777777" w:rsidR="00723D2E" w:rsidRDefault="00723D2E" w:rsidP="00723D2E">
            <w:pPr>
              <w:pStyle w:val="Basistekst"/>
              <w:keepNext/>
              <w:keepLines/>
            </w:pPr>
          </w:p>
        </w:tc>
        <w:tc>
          <w:tcPr>
            <w:tcW w:w="2837" w:type="dxa"/>
            <w:gridSpan w:val="9"/>
            <w:tcBorders>
              <w:top w:val="nil"/>
              <w:left w:val="nil"/>
              <w:right w:val="nil"/>
            </w:tcBorders>
            <w:hideMark/>
          </w:tcPr>
          <w:p w14:paraId="02EBD747" w14:textId="77777777" w:rsidR="00723D2E" w:rsidRDefault="00723D2E" w:rsidP="00723D2E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5" w:type="dxa"/>
            <w:tcBorders>
              <w:top w:val="nil"/>
              <w:left w:val="nil"/>
              <w:right w:val="nil"/>
            </w:tcBorders>
            <w:shd w:val="clear" w:color="auto" w:fill="F2F2F2"/>
          </w:tcPr>
          <w:p w14:paraId="2CAE7019" w14:textId="77777777" w:rsidR="00723D2E" w:rsidRDefault="00723D2E" w:rsidP="00723D2E">
            <w:pPr>
              <w:pStyle w:val="Basistekst"/>
              <w:keepNext/>
              <w:keepLines/>
            </w:pPr>
          </w:p>
        </w:tc>
        <w:tc>
          <w:tcPr>
            <w:tcW w:w="3685" w:type="dxa"/>
            <w:gridSpan w:val="4"/>
            <w:tcBorders>
              <w:top w:val="nil"/>
              <w:left w:val="nil"/>
              <w:right w:val="nil"/>
            </w:tcBorders>
            <w:shd w:val="clear" w:color="auto" w:fill="F2F2F2"/>
          </w:tcPr>
          <w:p w14:paraId="3B0F367E" w14:textId="77777777" w:rsidR="00723D2E" w:rsidRDefault="00723D2E" w:rsidP="00723D2E">
            <w:pPr>
              <w:pStyle w:val="Basistekst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51AA4E39" w14:textId="77777777" w:rsidR="00723D2E" w:rsidRDefault="00723D2E" w:rsidP="00723D2E">
            <w:pPr>
              <w:pStyle w:val="Basistekst"/>
              <w:keepNext/>
              <w:keepLines/>
            </w:pPr>
          </w:p>
        </w:tc>
      </w:tr>
      <w:tr w:rsidR="00723D2E" w14:paraId="00C24DFA" w14:textId="77777777" w:rsidTr="006B0D5B">
        <w:trPr>
          <w:cantSplit/>
        </w:trPr>
        <w:tc>
          <w:tcPr>
            <w:tcW w:w="418" w:type="dxa"/>
            <w:gridSpan w:val="2"/>
            <w:vMerge/>
          </w:tcPr>
          <w:p w14:paraId="2C11F2C4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  <w:vMerge/>
            <w:tcBorders>
              <w:bottom w:val="single" w:sz="2" w:space="0" w:color="808080"/>
            </w:tcBorders>
          </w:tcPr>
          <w:p w14:paraId="479B04D9" w14:textId="77777777" w:rsidR="00723D2E" w:rsidRPr="00992FE4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131" w:type="dxa"/>
            <w:gridSpan w:val="2"/>
            <w:tcBorders>
              <w:bottom w:val="single" w:sz="2" w:space="0" w:color="808080"/>
            </w:tcBorders>
            <w:shd w:val="pct5" w:color="auto" w:fill="auto"/>
          </w:tcPr>
          <w:p w14:paraId="2115C2CA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6678" w:type="dxa"/>
            <w:gridSpan w:val="15"/>
            <w:tcBorders>
              <w:bottom w:val="single" w:sz="2" w:space="0" w:color="808080"/>
            </w:tcBorders>
            <w:shd w:val="pct5" w:color="auto" w:fill="auto"/>
          </w:tcPr>
          <w:p w14:paraId="5ADE7D92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2484411A" w14:textId="77777777" w:rsidR="00723D2E" w:rsidRDefault="00723D2E" w:rsidP="00723D2E">
            <w:pPr>
              <w:pStyle w:val="Tussenbalk"/>
              <w:keepNext/>
              <w:keepLines/>
            </w:pPr>
          </w:p>
        </w:tc>
      </w:tr>
      <w:tr w:rsidR="00723D2E" w14:paraId="4863C0AD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393626E5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2696" w:type="dxa"/>
            <w:gridSpan w:val="4"/>
            <w:tcBorders>
              <w:top w:val="single" w:sz="2" w:space="0" w:color="808080"/>
            </w:tcBorders>
          </w:tcPr>
          <w:p w14:paraId="6D7EE613" w14:textId="77777777" w:rsidR="00723D2E" w:rsidRPr="00992FE4" w:rsidRDefault="00723D2E" w:rsidP="00723D2E">
            <w:pPr>
              <w:pStyle w:val="Tussenbalk"/>
              <w:widowControl w:val="0"/>
            </w:pPr>
          </w:p>
        </w:tc>
        <w:tc>
          <w:tcPr>
            <w:tcW w:w="142" w:type="dxa"/>
            <w:gridSpan w:val="3"/>
            <w:tcBorders>
              <w:top w:val="single" w:sz="2" w:space="0" w:color="808080"/>
            </w:tcBorders>
            <w:shd w:val="pct5" w:color="auto" w:fill="auto"/>
          </w:tcPr>
          <w:p w14:paraId="384D45C3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6667" w:type="dxa"/>
            <w:gridSpan w:val="14"/>
            <w:tcBorders>
              <w:top w:val="single" w:sz="2" w:space="0" w:color="808080"/>
            </w:tcBorders>
            <w:shd w:val="pct5" w:color="auto" w:fill="auto"/>
          </w:tcPr>
          <w:p w14:paraId="077A222F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737E1E77" w14:textId="77777777" w:rsidR="00723D2E" w:rsidRDefault="00723D2E" w:rsidP="00723D2E">
            <w:pPr>
              <w:pStyle w:val="Tussenbalk"/>
              <w:widowControl w:val="0"/>
            </w:pPr>
          </w:p>
        </w:tc>
      </w:tr>
      <w:tr w:rsidR="00723D2E" w14:paraId="1420277D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35E39A05" w14:textId="77777777" w:rsidR="00723D2E" w:rsidRDefault="00723D2E" w:rsidP="00723D2E">
            <w:pPr>
              <w:pStyle w:val="Basisrubriekskop"/>
              <w:keepNext/>
              <w:keepLines/>
            </w:pPr>
          </w:p>
        </w:tc>
        <w:tc>
          <w:tcPr>
            <w:tcW w:w="2405" w:type="dxa"/>
            <w:gridSpan w:val="2"/>
          </w:tcPr>
          <w:p w14:paraId="77987E3D" w14:textId="77777777" w:rsidR="00723D2E" w:rsidRDefault="00723D2E" w:rsidP="00723D2E">
            <w:pPr>
              <w:pStyle w:val="Basisrubriekskop"/>
              <w:keepNext/>
              <w:keepLines/>
            </w:pPr>
          </w:p>
        </w:tc>
        <w:tc>
          <w:tcPr>
            <w:tcW w:w="291" w:type="dxa"/>
            <w:gridSpan w:val="2"/>
            <w:shd w:val="solid" w:color="auto" w:fill="auto"/>
            <w:hideMark/>
          </w:tcPr>
          <w:p w14:paraId="302FF4DB" w14:textId="77777777" w:rsidR="00723D2E" w:rsidRDefault="00723D2E" w:rsidP="004F2250">
            <w:pPr>
              <w:pStyle w:val="StijlBasisrubriekskopCentrum"/>
            </w:pPr>
            <w:r>
              <w:t>4</w:t>
            </w:r>
          </w:p>
        </w:tc>
        <w:tc>
          <w:tcPr>
            <w:tcW w:w="142" w:type="dxa"/>
            <w:gridSpan w:val="3"/>
            <w:shd w:val="pct50" w:color="auto" w:fill="auto"/>
          </w:tcPr>
          <w:p w14:paraId="3AD1316D" w14:textId="77777777" w:rsidR="00723D2E" w:rsidRDefault="00723D2E" w:rsidP="00723D2E">
            <w:pPr>
              <w:pStyle w:val="Basisrubriekskop"/>
              <w:keepNext/>
              <w:keepLines/>
            </w:pPr>
          </w:p>
        </w:tc>
        <w:tc>
          <w:tcPr>
            <w:tcW w:w="6667" w:type="dxa"/>
            <w:gridSpan w:val="14"/>
            <w:shd w:val="pct50" w:color="auto" w:fill="auto"/>
            <w:hideMark/>
          </w:tcPr>
          <w:p w14:paraId="06620176" w14:textId="77777777" w:rsidR="00723D2E" w:rsidRDefault="00723D2E" w:rsidP="00723D2E">
            <w:pPr>
              <w:pStyle w:val="Basisrubriekskop"/>
              <w:keepNext/>
              <w:keepLines/>
            </w:pPr>
            <w:r>
              <w:t>Uitker</w:t>
            </w:r>
            <w:r w:rsidRPr="00F04441">
              <w:t>ing</w:t>
            </w:r>
            <w:r>
              <w:t xml:space="preserve"> uit</w:t>
            </w:r>
            <w:r w:rsidRPr="00F04441">
              <w:t xml:space="preserve"> het buitenland</w:t>
            </w:r>
          </w:p>
        </w:tc>
        <w:tc>
          <w:tcPr>
            <w:tcW w:w="142" w:type="dxa"/>
            <w:shd w:val="pct5" w:color="auto" w:fill="auto"/>
          </w:tcPr>
          <w:p w14:paraId="78DEBDB1" w14:textId="77777777" w:rsidR="00723D2E" w:rsidRDefault="00723D2E" w:rsidP="00723D2E">
            <w:pPr>
              <w:pStyle w:val="Basisrubriekskop"/>
              <w:keepNext/>
              <w:keepLines/>
            </w:pPr>
          </w:p>
        </w:tc>
      </w:tr>
      <w:tr w:rsidR="00723D2E" w14:paraId="51E92B51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3097A760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2696" w:type="dxa"/>
            <w:gridSpan w:val="4"/>
          </w:tcPr>
          <w:p w14:paraId="44FCD3DC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32586B6D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051DF989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69FAB470" w14:textId="77777777" w:rsidR="00723D2E" w:rsidRDefault="00723D2E" w:rsidP="00723D2E">
            <w:pPr>
              <w:pStyle w:val="Tussenbalk"/>
              <w:keepNext/>
              <w:keepLines/>
            </w:pPr>
          </w:p>
        </w:tc>
      </w:tr>
      <w:tr w:rsidR="00723D2E" w:rsidRPr="00845C1D" w14:paraId="6735860F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hideMark/>
          </w:tcPr>
          <w:p w14:paraId="792F9B36" w14:textId="77777777" w:rsidR="00723D2E" w:rsidRPr="00F94228" w:rsidRDefault="00723D2E" w:rsidP="00723D2E">
            <w:pPr>
              <w:pStyle w:val="Basistekst"/>
              <w:keepNext/>
              <w:keepLines/>
            </w:pPr>
            <w:r w:rsidRPr="00F94228">
              <w:t>4.1</w:t>
            </w:r>
          </w:p>
        </w:tc>
        <w:tc>
          <w:tcPr>
            <w:tcW w:w="2696" w:type="dxa"/>
            <w:gridSpan w:val="4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32627030" w14:textId="77777777" w:rsidR="00723D2E" w:rsidRPr="00046B9A" w:rsidRDefault="00723D2E" w:rsidP="00723D2E">
            <w:pPr>
              <w:pStyle w:val="Basistekst"/>
              <w:keepNext/>
              <w:keepLines/>
            </w:pPr>
            <w:r w:rsidRPr="00046B9A">
              <w:t>Heeft of</w:t>
            </w:r>
            <w:r>
              <w:t xml:space="preserve"> had de werknemer in de </w:t>
            </w:r>
            <w:r w:rsidRPr="00046B9A">
              <w:t xml:space="preserve">maand voor hij in dienst kwam, recht op een uitkering uit </w:t>
            </w:r>
            <w:r>
              <w:br/>
            </w:r>
            <w:r w:rsidRPr="00046B9A">
              <w:t>de EU, de E</w:t>
            </w:r>
            <w:r>
              <w:t xml:space="preserve">ER of Zwitserland? </w:t>
            </w:r>
          </w:p>
        </w:tc>
        <w:tc>
          <w:tcPr>
            <w:tcW w:w="142" w:type="dxa"/>
            <w:gridSpan w:val="3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0576A7CD" w14:textId="77777777" w:rsidR="00723D2E" w:rsidRPr="00046B9A" w:rsidRDefault="00723D2E" w:rsidP="00723D2E">
            <w:pPr>
              <w:pStyle w:val="Basistekst"/>
              <w:keepNext/>
              <w:keepLines/>
            </w:pPr>
          </w:p>
        </w:tc>
        <w:tc>
          <w:tcPr>
            <w:tcW w:w="6667" w:type="dxa"/>
            <w:gridSpan w:val="14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F2F2F2"/>
            <w:hideMark/>
          </w:tcPr>
          <w:p w14:paraId="34100617" w14:textId="77777777" w:rsidR="00723D2E" w:rsidRPr="00046B9A" w:rsidRDefault="00723D2E" w:rsidP="00723D2E">
            <w:pPr>
              <w:pStyle w:val="Basistekst"/>
              <w:keepNext/>
              <w:keepLines/>
              <w:tabs>
                <w:tab w:val="left" w:pos="51"/>
                <w:tab w:val="left" w:pos="573"/>
              </w:tabs>
            </w:pPr>
            <w:r w:rsidRPr="00046B9A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B9A">
              <w:instrText xml:space="preserve"> FORMCHECKBOX </w:instrText>
            </w:r>
            <w:r w:rsidRPr="00046B9A">
              <w:fldChar w:fldCharType="separate"/>
            </w:r>
            <w:r w:rsidRPr="00046B9A">
              <w:fldChar w:fldCharType="end"/>
            </w:r>
            <w:r w:rsidRPr="00046B9A">
              <w:t xml:space="preserve"> Nee</w:t>
            </w:r>
            <w:r>
              <w:sym w:font="Webdings" w:char="F034"/>
            </w:r>
            <w:r w:rsidRPr="00F04441">
              <w:rPr>
                <w:i/>
              </w:rPr>
              <w:t>Ga verder met de ondertekening.</w:t>
            </w:r>
          </w:p>
          <w:p w14:paraId="65C6770C" w14:textId="77777777" w:rsidR="00723D2E" w:rsidRPr="00046B9A" w:rsidRDefault="00723D2E" w:rsidP="00723D2E">
            <w:pPr>
              <w:pStyle w:val="Aankruishokjeszonderinvulveld"/>
              <w:keepNext/>
              <w:keepLines/>
              <w:tabs>
                <w:tab w:val="left" w:pos="51"/>
                <w:tab w:val="left" w:pos="573"/>
              </w:tabs>
            </w:pPr>
            <w:r w:rsidRPr="00046B9A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B9A">
              <w:instrText xml:space="preserve"> FORMCHECKBOX </w:instrText>
            </w:r>
            <w:r w:rsidRPr="00046B9A">
              <w:fldChar w:fldCharType="separate"/>
            </w:r>
            <w:r w:rsidRPr="00046B9A">
              <w:fldChar w:fldCharType="end"/>
            </w:r>
            <w:r w:rsidRPr="00046B9A">
              <w:t xml:space="preserve"> Ja </w:t>
            </w:r>
          </w:p>
          <w:p w14:paraId="09D1E745" w14:textId="77777777" w:rsidR="00723D2E" w:rsidRPr="00046B9A" w:rsidRDefault="00723D2E" w:rsidP="00723D2E">
            <w:pPr>
              <w:pStyle w:val="Aankruishokjeszonderinvulveld"/>
              <w:keepNext/>
              <w:keepLines/>
              <w:tabs>
                <w:tab w:val="left" w:pos="51"/>
                <w:tab w:val="left" w:pos="573"/>
              </w:tabs>
            </w:pPr>
          </w:p>
        </w:tc>
        <w:tc>
          <w:tcPr>
            <w:tcW w:w="142" w:type="dxa"/>
            <w:shd w:val="pct5" w:color="auto" w:fill="auto"/>
          </w:tcPr>
          <w:p w14:paraId="54A208B9" w14:textId="77777777" w:rsidR="00723D2E" w:rsidRPr="00845C1D" w:rsidRDefault="00723D2E" w:rsidP="00723D2E">
            <w:pPr>
              <w:pStyle w:val="Basistekst"/>
              <w:keepNext/>
              <w:keepLines/>
            </w:pPr>
          </w:p>
        </w:tc>
      </w:tr>
      <w:tr w:rsidR="00723D2E" w14:paraId="5E2C3A20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0B64DA06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2696" w:type="dxa"/>
            <w:gridSpan w:val="4"/>
          </w:tcPr>
          <w:p w14:paraId="370CD339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021010A5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3D5B42BD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711C1A5C" w14:textId="77777777" w:rsidR="00723D2E" w:rsidRDefault="00723D2E" w:rsidP="00723D2E">
            <w:pPr>
              <w:pStyle w:val="Tussenbalk"/>
              <w:widowControl w:val="0"/>
            </w:pPr>
          </w:p>
        </w:tc>
      </w:tr>
      <w:tr w:rsidR="00723D2E" w:rsidRPr="00845C1D" w14:paraId="4B1EFF6D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  <w:hideMark/>
          </w:tcPr>
          <w:p w14:paraId="61BEBD75" w14:textId="77777777" w:rsidR="00723D2E" w:rsidRPr="00F94228" w:rsidRDefault="00723D2E" w:rsidP="00723D2E">
            <w:pPr>
              <w:pStyle w:val="Basistekst"/>
              <w:widowControl w:val="0"/>
            </w:pPr>
            <w:r w:rsidRPr="00F94228">
              <w:t>4.</w:t>
            </w:r>
            <w:r>
              <w:t>2</w:t>
            </w:r>
          </w:p>
        </w:tc>
        <w:tc>
          <w:tcPr>
            <w:tcW w:w="2696" w:type="dxa"/>
            <w:gridSpan w:val="4"/>
            <w:tcBorders>
              <w:top w:val="nil"/>
              <w:left w:val="nil"/>
              <w:bottom w:val="single" w:sz="2" w:space="0" w:color="808080"/>
              <w:right w:val="nil"/>
            </w:tcBorders>
            <w:hideMark/>
          </w:tcPr>
          <w:p w14:paraId="6D77178E" w14:textId="77777777" w:rsidR="00723D2E" w:rsidRPr="00F04441" w:rsidRDefault="00723D2E" w:rsidP="00723D2E">
            <w:pPr>
              <w:pStyle w:val="Basistekst"/>
              <w:widowControl w:val="0"/>
            </w:pPr>
            <w:r w:rsidRPr="00F04441">
              <w:t xml:space="preserve">Ontvangt of ontving de </w:t>
            </w:r>
            <w:r>
              <w:br/>
            </w:r>
            <w:r w:rsidRPr="00F04441">
              <w:t xml:space="preserve">werknemer deze buitenlandse uitkering vanwege ziekte, </w:t>
            </w:r>
            <w:r>
              <w:br/>
            </w:r>
            <w:r w:rsidRPr="00F04441">
              <w:t>langdurige arbeids</w:t>
            </w:r>
            <w:r>
              <w:t xml:space="preserve">ongeschiktheid </w:t>
            </w:r>
            <w:r>
              <w:br/>
            </w:r>
            <w:r w:rsidRPr="00F04441">
              <w:t>of werkloosheid?</w:t>
            </w:r>
          </w:p>
        </w:tc>
        <w:tc>
          <w:tcPr>
            <w:tcW w:w="142" w:type="dxa"/>
            <w:gridSpan w:val="3"/>
            <w:tcBorders>
              <w:top w:val="nil"/>
              <w:left w:val="nil"/>
              <w:bottom w:val="single" w:sz="2" w:space="0" w:color="808080"/>
              <w:right w:val="nil"/>
            </w:tcBorders>
            <w:shd w:val="pct5" w:color="auto" w:fill="auto"/>
          </w:tcPr>
          <w:p w14:paraId="0CCF8B90" w14:textId="77777777" w:rsidR="00723D2E" w:rsidRPr="00046B9A" w:rsidRDefault="00723D2E" w:rsidP="00723D2E">
            <w:pPr>
              <w:pStyle w:val="Basistekst"/>
              <w:widowControl w:val="0"/>
            </w:pPr>
          </w:p>
        </w:tc>
        <w:tc>
          <w:tcPr>
            <w:tcW w:w="6667" w:type="dxa"/>
            <w:gridSpan w:val="14"/>
            <w:tcBorders>
              <w:top w:val="nil"/>
              <w:left w:val="nil"/>
              <w:bottom w:val="single" w:sz="2" w:space="0" w:color="808080"/>
              <w:right w:val="nil"/>
            </w:tcBorders>
            <w:shd w:val="clear" w:color="auto" w:fill="F2F2F2"/>
            <w:hideMark/>
          </w:tcPr>
          <w:p w14:paraId="1129D939" w14:textId="77777777" w:rsidR="00723D2E" w:rsidRPr="00046B9A" w:rsidRDefault="00723D2E" w:rsidP="00723D2E">
            <w:pPr>
              <w:pStyle w:val="Basistekst"/>
              <w:widowControl w:val="0"/>
              <w:tabs>
                <w:tab w:val="left" w:pos="51"/>
                <w:tab w:val="left" w:pos="573"/>
              </w:tabs>
            </w:pPr>
            <w:r w:rsidRPr="00046B9A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B9A">
              <w:instrText xml:space="preserve"> FORMCHECKBOX </w:instrText>
            </w:r>
            <w:r w:rsidRPr="00046B9A">
              <w:fldChar w:fldCharType="separate"/>
            </w:r>
            <w:r w:rsidRPr="00046B9A">
              <w:fldChar w:fldCharType="end"/>
            </w:r>
            <w:r w:rsidRPr="00046B9A">
              <w:t xml:space="preserve"> Nee</w:t>
            </w:r>
          </w:p>
          <w:p w14:paraId="0D7F253E" w14:textId="52248FA0" w:rsidR="00723D2E" w:rsidRPr="006C794B" w:rsidRDefault="00723D2E" w:rsidP="009954BB">
            <w:pPr>
              <w:pStyle w:val="StijlAankruishokjeszonderinvulveldCursief"/>
              <w:tabs>
                <w:tab w:val="left" w:pos="567"/>
              </w:tabs>
            </w:pPr>
            <w:r w:rsidRPr="00046B9A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6B9A">
              <w:instrText xml:space="preserve"> FORMCHECKBOX </w:instrText>
            </w:r>
            <w:r w:rsidRPr="00046B9A">
              <w:fldChar w:fldCharType="separate"/>
            </w:r>
            <w:r w:rsidRPr="00046B9A">
              <w:fldChar w:fldCharType="end"/>
            </w:r>
            <w:r w:rsidRPr="00046B9A">
              <w:t xml:space="preserve"> </w:t>
            </w:r>
            <w:r w:rsidRPr="009954BB">
              <w:rPr>
                <w:i w:val="0"/>
                <w:iCs w:val="0"/>
              </w:rPr>
              <w:t xml:space="preserve">Ja </w:t>
            </w:r>
            <w:r w:rsidRPr="009954BB">
              <w:rPr>
                <w:i w:val="0"/>
                <w:iCs w:val="0"/>
              </w:rPr>
              <w:sym w:font="Webdings" w:char="F034"/>
            </w:r>
            <w:r w:rsidR="009954BB">
              <w:tab/>
            </w:r>
            <w:r w:rsidRPr="00FA7B48">
              <w:t xml:space="preserve">Stuur </w:t>
            </w:r>
            <w:r w:rsidRPr="00F04441">
              <w:t xml:space="preserve">dan de volgende </w:t>
            </w:r>
            <w:r w:rsidR="00B62B45">
              <w:t>documenten</w:t>
            </w:r>
            <w:r w:rsidRPr="00F04441">
              <w:t xml:space="preserve"> mee:</w:t>
            </w:r>
            <w:r w:rsidRPr="00F04441">
              <w:br/>
            </w:r>
            <w:r w:rsidR="009954BB">
              <w:tab/>
            </w:r>
            <w:r w:rsidRPr="00F04441">
              <w:t>- Een brief waarin staat welke uitkering de werknemer krijgt of kreeg.</w:t>
            </w:r>
            <w:r w:rsidRPr="00F04441">
              <w:br/>
            </w:r>
            <w:r w:rsidR="009954BB">
              <w:tab/>
            </w:r>
            <w:r w:rsidRPr="00F04441">
              <w:t>- 1 of meer betaalspecificaties. Deze moge</w:t>
            </w:r>
            <w:r>
              <w:t xml:space="preserve">n niet ouder zijn dan 1 </w:t>
            </w:r>
            <w:r w:rsidRPr="00F04441">
              <w:t>maand</w:t>
            </w:r>
            <w:r>
              <w:br/>
            </w:r>
            <w:r w:rsidR="009954BB">
              <w:tab/>
              <w:t xml:space="preserve">   </w:t>
            </w:r>
            <w:r w:rsidRPr="00F04441">
              <w:t>voor de datum dat de werknemer in dienst kwam bij de Nederlandse werkgever.</w:t>
            </w:r>
          </w:p>
        </w:tc>
        <w:tc>
          <w:tcPr>
            <w:tcW w:w="142" w:type="dxa"/>
            <w:shd w:val="pct5" w:color="auto" w:fill="auto"/>
          </w:tcPr>
          <w:p w14:paraId="61C48494" w14:textId="77777777" w:rsidR="00723D2E" w:rsidRPr="00845C1D" w:rsidRDefault="00723D2E" w:rsidP="00723D2E">
            <w:pPr>
              <w:pStyle w:val="Basistekst"/>
              <w:widowControl w:val="0"/>
            </w:pPr>
          </w:p>
        </w:tc>
      </w:tr>
      <w:tr w:rsidR="00723D2E" w14:paraId="6EF0D242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7F39D462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2696" w:type="dxa"/>
            <w:gridSpan w:val="4"/>
            <w:tcBorders>
              <w:top w:val="single" w:sz="2" w:space="0" w:color="808080"/>
            </w:tcBorders>
          </w:tcPr>
          <w:p w14:paraId="6895A0FF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142" w:type="dxa"/>
            <w:gridSpan w:val="3"/>
            <w:tcBorders>
              <w:top w:val="single" w:sz="2" w:space="0" w:color="808080"/>
            </w:tcBorders>
            <w:shd w:val="pct5" w:color="auto" w:fill="auto"/>
          </w:tcPr>
          <w:p w14:paraId="4F4E37F8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6667" w:type="dxa"/>
            <w:gridSpan w:val="14"/>
            <w:tcBorders>
              <w:top w:val="single" w:sz="2" w:space="0" w:color="808080"/>
            </w:tcBorders>
            <w:shd w:val="pct5" w:color="auto" w:fill="auto"/>
          </w:tcPr>
          <w:p w14:paraId="06C5FD10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748A0BBA" w14:textId="77777777" w:rsidR="00723D2E" w:rsidRDefault="00723D2E" w:rsidP="00723D2E">
            <w:pPr>
              <w:pStyle w:val="Tussenbalk"/>
              <w:widowControl w:val="0"/>
            </w:pPr>
          </w:p>
        </w:tc>
      </w:tr>
      <w:tr w:rsidR="00723D2E" w14:paraId="20E46C4A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27BF1933" w14:textId="77777777" w:rsidR="00723D2E" w:rsidRDefault="00723D2E" w:rsidP="00723D2E">
            <w:pPr>
              <w:pStyle w:val="Basisrubriekskop"/>
              <w:keepNext/>
              <w:keepLines/>
            </w:pPr>
          </w:p>
        </w:tc>
        <w:tc>
          <w:tcPr>
            <w:tcW w:w="2405" w:type="dxa"/>
            <w:gridSpan w:val="2"/>
          </w:tcPr>
          <w:p w14:paraId="693690AB" w14:textId="77777777" w:rsidR="00723D2E" w:rsidRDefault="00723D2E" w:rsidP="00723D2E">
            <w:pPr>
              <w:pStyle w:val="Basisrubriekskop"/>
              <w:keepNext/>
              <w:keepLines/>
            </w:pPr>
          </w:p>
        </w:tc>
        <w:tc>
          <w:tcPr>
            <w:tcW w:w="291" w:type="dxa"/>
            <w:gridSpan w:val="2"/>
            <w:shd w:val="solid" w:color="auto" w:fill="auto"/>
          </w:tcPr>
          <w:p w14:paraId="6D58D379" w14:textId="77777777" w:rsidR="00723D2E" w:rsidRDefault="00723D2E" w:rsidP="004F2250">
            <w:pPr>
              <w:pStyle w:val="StijlBasisrubriekskopCentrum"/>
            </w:pPr>
            <w:r>
              <w:t>5</w:t>
            </w:r>
          </w:p>
        </w:tc>
        <w:tc>
          <w:tcPr>
            <w:tcW w:w="142" w:type="dxa"/>
            <w:gridSpan w:val="3"/>
            <w:shd w:val="pct50" w:color="auto" w:fill="auto"/>
          </w:tcPr>
          <w:p w14:paraId="03B5C39E" w14:textId="77777777" w:rsidR="00723D2E" w:rsidRDefault="00723D2E" w:rsidP="00723D2E">
            <w:pPr>
              <w:pStyle w:val="Basisrubriekskop"/>
              <w:keepNext/>
              <w:keepLines/>
            </w:pPr>
          </w:p>
        </w:tc>
        <w:tc>
          <w:tcPr>
            <w:tcW w:w="6667" w:type="dxa"/>
            <w:gridSpan w:val="14"/>
            <w:shd w:val="pct50" w:color="auto" w:fill="auto"/>
          </w:tcPr>
          <w:p w14:paraId="6F1E4535" w14:textId="77777777" w:rsidR="00723D2E" w:rsidRDefault="00723D2E" w:rsidP="00723D2E">
            <w:pPr>
              <w:pStyle w:val="Basisrubriekskop"/>
              <w:keepNext/>
              <w:keepLines/>
            </w:pPr>
            <w:r w:rsidRPr="00F04441">
              <w:t>Ondertekening door gemachtigde</w:t>
            </w:r>
          </w:p>
        </w:tc>
        <w:tc>
          <w:tcPr>
            <w:tcW w:w="142" w:type="dxa"/>
            <w:shd w:val="pct5" w:color="auto" w:fill="auto"/>
          </w:tcPr>
          <w:p w14:paraId="77520706" w14:textId="77777777" w:rsidR="00723D2E" w:rsidRDefault="00723D2E" w:rsidP="00723D2E">
            <w:pPr>
              <w:pStyle w:val="Basisrubriekskop"/>
              <w:keepNext/>
              <w:keepLines/>
            </w:pPr>
          </w:p>
        </w:tc>
      </w:tr>
      <w:tr w:rsidR="00723D2E" w14:paraId="1BA793A1" w14:textId="77777777" w:rsidTr="006B0D5B">
        <w:trPr>
          <w:cantSplit/>
        </w:trPr>
        <w:tc>
          <w:tcPr>
            <w:tcW w:w="418" w:type="dxa"/>
            <w:gridSpan w:val="2"/>
          </w:tcPr>
          <w:p w14:paraId="761B1724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2680" w:type="dxa"/>
            <w:gridSpan w:val="3"/>
          </w:tcPr>
          <w:p w14:paraId="0853AC21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147" w:type="dxa"/>
            <w:gridSpan w:val="3"/>
            <w:shd w:val="pct5" w:color="auto" w:fill="auto"/>
          </w:tcPr>
          <w:p w14:paraId="0CFF1EC5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6678" w:type="dxa"/>
            <w:gridSpan w:val="15"/>
            <w:shd w:val="pct5" w:color="auto" w:fill="auto"/>
          </w:tcPr>
          <w:p w14:paraId="324C288F" w14:textId="77777777" w:rsidR="00723D2E" w:rsidRDefault="00723D2E" w:rsidP="00723D2E">
            <w:pPr>
              <w:pStyle w:val="Tussenbalk"/>
              <w:keepNext/>
              <w:keepLines/>
            </w:pPr>
          </w:p>
        </w:tc>
        <w:tc>
          <w:tcPr>
            <w:tcW w:w="142" w:type="dxa"/>
            <w:shd w:val="pct5" w:color="auto" w:fill="auto"/>
          </w:tcPr>
          <w:p w14:paraId="2EBCCA3F" w14:textId="77777777" w:rsidR="00723D2E" w:rsidRDefault="00723D2E" w:rsidP="00723D2E">
            <w:pPr>
              <w:pStyle w:val="Tussenbalk"/>
              <w:keepNext/>
              <w:keepLines/>
            </w:pPr>
          </w:p>
        </w:tc>
      </w:tr>
      <w:tr w:rsidR="00723D2E" w14:paraId="7D5A5EDE" w14:textId="77777777" w:rsidTr="006B0D5B">
        <w:trPr>
          <w:cantSplit/>
          <w:trHeight w:val="120"/>
        </w:trPr>
        <w:tc>
          <w:tcPr>
            <w:tcW w:w="418" w:type="dxa"/>
            <w:gridSpan w:val="2"/>
            <w:vMerge w:val="restart"/>
          </w:tcPr>
          <w:p w14:paraId="06D73892" w14:textId="77777777" w:rsidR="00723D2E" w:rsidRDefault="00723D2E" w:rsidP="00723D2E">
            <w:pPr>
              <w:pStyle w:val="Basistekst"/>
              <w:keepNext/>
              <w:keepLines/>
            </w:pPr>
          </w:p>
        </w:tc>
        <w:tc>
          <w:tcPr>
            <w:tcW w:w="2680" w:type="dxa"/>
            <w:gridSpan w:val="3"/>
            <w:vMerge w:val="restart"/>
            <w:tcBorders>
              <w:bottom w:val="single" w:sz="2" w:space="0" w:color="808080"/>
            </w:tcBorders>
          </w:tcPr>
          <w:p w14:paraId="09A1EB8B" w14:textId="77777777" w:rsidR="00723D2E" w:rsidRPr="00480B04" w:rsidRDefault="00723D2E" w:rsidP="00723D2E">
            <w:pPr>
              <w:pStyle w:val="Datumenhandtekening"/>
              <w:keepNext/>
              <w:keepLines/>
            </w:pPr>
            <w:r w:rsidRPr="00480B04">
              <w:t xml:space="preserve">Datum en handtekening </w:t>
            </w:r>
          </w:p>
        </w:tc>
        <w:tc>
          <w:tcPr>
            <w:tcW w:w="147" w:type="dxa"/>
            <w:gridSpan w:val="3"/>
            <w:vMerge w:val="restart"/>
            <w:tcBorders>
              <w:bottom w:val="single" w:sz="2" w:space="0" w:color="808080"/>
            </w:tcBorders>
            <w:shd w:val="pct5" w:color="auto" w:fill="auto"/>
          </w:tcPr>
          <w:p w14:paraId="23D5F74F" w14:textId="77777777" w:rsidR="00723D2E" w:rsidRDefault="00723D2E" w:rsidP="00723D2E">
            <w:pPr>
              <w:pStyle w:val="Basistekst"/>
              <w:keepNext/>
              <w:keepLines/>
            </w:pPr>
          </w:p>
        </w:tc>
        <w:tc>
          <w:tcPr>
            <w:tcW w:w="2646" w:type="dxa"/>
            <w:gridSpan w:val="7"/>
            <w:shd w:val="pct5" w:color="auto" w:fill="auto"/>
          </w:tcPr>
          <w:p w14:paraId="627D53EF" w14:textId="77777777" w:rsidR="00723D2E" w:rsidRDefault="00723D2E" w:rsidP="00723D2E">
            <w:pPr>
              <w:pStyle w:val="Basistekst"/>
              <w:keepNext/>
              <w:keepLines/>
            </w:pPr>
          </w:p>
        </w:tc>
        <w:tc>
          <w:tcPr>
            <w:tcW w:w="140" w:type="dxa"/>
            <w:gridSpan w:val="2"/>
            <w:vMerge w:val="restart"/>
            <w:tcBorders>
              <w:bottom w:val="nil"/>
            </w:tcBorders>
            <w:shd w:val="pct5" w:color="auto" w:fill="auto"/>
          </w:tcPr>
          <w:p w14:paraId="7D09E78A" w14:textId="77777777" w:rsidR="00723D2E" w:rsidRDefault="00723D2E" w:rsidP="00723D2E">
            <w:pPr>
              <w:pStyle w:val="Basistekst"/>
              <w:keepNext/>
              <w:keepLines/>
            </w:pPr>
          </w:p>
        </w:tc>
        <w:tc>
          <w:tcPr>
            <w:tcW w:w="3892" w:type="dxa"/>
            <w:gridSpan w:val="6"/>
            <w:vMerge w:val="restart"/>
            <w:tcBorders>
              <w:bottom w:val="nil"/>
            </w:tcBorders>
          </w:tcPr>
          <w:p w14:paraId="000492AC" w14:textId="77777777" w:rsidR="00723D2E" w:rsidRDefault="00723D2E" w:rsidP="00723D2E">
            <w:pPr>
              <w:pStyle w:val="Basistekst"/>
              <w:keepNext/>
              <w:keepLines/>
            </w:pPr>
          </w:p>
        </w:tc>
        <w:tc>
          <w:tcPr>
            <w:tcW w:w="142" w:type="dxa"/>
            <w:vMerge w:val="restart"/>
            <w:shd w:val="pct5" w:color="auto" w:fill="auto"/>
          </w:tcPr>
          <w:p w14:paraId="4A7B7593" w14:textId="77777777" w:rsidR="00723D2E" w:rsidRDefault="00723D2E" w:rsidP="00723D2E">
            <w:pPr>
              <w:pStyle w:val="Basistekst"/>
              <w:keepNext/>
              <w:keepLines/>
            </w:pPr>
          </w:p>
        </w:tc>
      </w:tr>
      <w:tr w:rsidR="00723D2E" w14:paraId="1C7DEF9A" w14:textId="77777777" w:rsidTr="006B0D5B">
        <w:trPr>
          <w:cantSplit/>
          <w:trHeight w:val="185"/>
        </w:trPr>
        <w:tc>
          <w:tcPr>
            <w:tcW w:w="418" w:type="dxa"/>
            <w:gridSpan w:val="2"/>
            <w:vMerge/>
          </w:tcPr>
          <w:p w14:paraId="0EF669E1" w14:textId="77777777" w:rsidR="00723D2E" w:rsidRDefault="00723D2E" w:rsidP="00723D2E">
            <w:pPr>
              <w:keepNext/>
              <w:keepLines/>
            </w:pPr>
          </w:p>
        </w:tc>
        <w:tc>
          <w:tcPr>
            <w:tcW w:w="2680" w:type="dxa"/>
            <w:gridSpan w:val="3"/>
            <w:vMerge/>
            <w:tcBorders>
              <w:bottom w:val="single" w:sz="2" w:space="0" w:color="808080"/>
            </w:tcBorders>
          </w:tcPr>
          <w:p w14:paraId="1E48A0B3" w14:textId="77777777" w:rsidR="00723D2E" w:rsidRDefault="00723D2E" w:rsidP="00723D2E">
            <w:pPr>
              <w:keepNext/>
              <w:keepLines/>
            </w:pPr>
          </w:p>
        </w:tc>
        <w:tc>
          <w:tcPr>
            <w:tcW w:w="147" w:type="dxa"/>
            <w:gridSpan w:val="3"/>
            <w:vMerge/>
            <w:tcBorders>
              <w:bottom w:val="single" w:sz="2" w:space="0" w:color="808080"/>
            </w:tcBorders>
            <w:shd w:val="pct5" w:color="auto" w:fill="auto"/>
          </w:tcPr>
          <w:p w14:paraId="6349C333" w14:textId="77777777" w:rsidR="00723D2E" w:rsidRDefault="00723D2E" w:rsidP="00723D2E">
            <w:pPr>
              <w:keepNext/>
              <w:keepLines/>
            </w:pPr>
          </w:p>
        </w:tc>
        <w:tc>
          <w:tcPr>
            <w:tcW w:w="2646" w:type="dxa"/>
            <w:gridSpan w:val="7"/>
            <w:tcBorders>
              <w:bottom w:val="single" w:sz="2" w:space="0" w:color="808080"/>
            </w:tcBorders>
          </w:tcPr>
          <w:p w14:paraId="1FD26301" w14:textId="77777777" w:rsidR="00723D2E" w:rsidRDefault="00723D2E" w:rsidP="00723D2E">
            <w:pPr>
              <w:pStyle w:val="Invulling"/>
              <w:keepNext/>
              <w:keepLines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-MM-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fldChar w:fldCharType="end"/>
            </w:r>
          </w:p>
        </w:tc>
        <w:tc>
          <w:tcPr>
            <w:tcW w:w="140" w:type="dxa"/>
            <w:gridSpan w:val="2"/>
            <w:vMerge/>
            <w:tcBorders>
              <w:bottom w:val="single" w:sz="2" w:space="0" w:color="808080"/>
            </w:tcBorders>
            <w:shd w:val="pct5" w:color="auto" w:fill="auto"/>
          </w:tcPr>
          <w:p w14:paraId="652CF148" w14:textId="77777777" w:rsidR="00723D2E" w:rsidRDefault="00723D2E" w:rsidP="00723D2E">
            <w:pPr>
              <w:keepNext/>
              <w:keepLines/>
            </w:pPr>
          </w:p>
        </w:tc>
        <w:tc>
          <w:tcPr>
            <w:tcW w:w="3892" w:type="dxa"/>
            <w:gridSpan w:val="6"/>
            <w:vMerge/>
            <w:tcBorders>
              <w:bottom w:val="single" w:sz="2" w:space="0" w:color="808080"/>
            </w:tcBorders>
          </w:tcPr>
          <w:p w14:paraId="083141C8" w14:textId="77777777" w:rsidR="00723D2E" w:rsidRDefault="00723D2E" w:rsidP="00723D2E">
            <w:pPr>
              <w:keepNext/>
              <w:keepLines/>
            </w:pPr>
          </w:p>
        </w:tc>
        <w:tc>
          <w:tcPr>
            <w:tcW w:w="142" w:type="dxa"/>
            <w:vMerge/>
            <w:shd w:val="pct5" w:color="auto" w:fill="auto"/>
          </w:tcPr>
          <w:p w14:paraId="64B55B56" w14:textId="77777777" w:rsidR="00723D2E" w:rsidRDefault="00723D2E" w:rsidP="00723D2E">
            <w:pPr>
              <w:keepNext/>
              <w:keepLines/>
            </w:pPr>
          </w:p>
        </w:tc>
      </w:tr>
      <w:tr w:rsidR="00723D2E" w14:paraId="2DD1832A" w14:textId="77777777" w:rsidTr="006B0D5B">
        <w:tblPrEx>
          <w:tblLook w:val="04A0" w:firstRow="1" w:lastRow="0" w:firstColumn="1" w:lastColumn="0" w:noHBand="0" w:noVBand="1"/>
        </w:tblPrEx>
        <w:trPr>
          <w:cantSplit/>
        </w:trPr>
        <w:tc>
          <w:tcPr>
            <w:tcW w:w="418" w:type="dxa"/>
            <w:gridSpan w:val="2"/>
          </w:tcPr>
          <w:p w14:paraId="265D9601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2696" w:type="dxa"/>
            <w:gridSpan w:val="4"/>
          </w:tcPr>
          <w:p w14:paraId="6F505A89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142" w:type="dxa"/>
            <w:gridSpan w:val="3"/>
            <w:shd w:val="pct5" w:color="auto" w:fill="auto"/>
          </w:tcPr>
          <w:p w14:paraId="78AE201E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6667" w:type="dxa"/>
            <w:gridSpan w:val="14"/>
            <w:shd w:val="pct5" w:color="auto" w:fill="auto"/>
          </w:tcPr>
          <w:p w14:paraId="4B1323E5" w14:textId="77777777" w:rsidR="00723D2E" w:rsidRDefault="00723D2E" w:rsidP="00723D2E">
            <w:pPr>
              <w:pStyle w:val="Tussenbalk"/>
              <w:widowControl w:val="0"/>
            </w:pPr>
          </w:p>
        </w:tc>
        <w:tc>
          <w:tcPr>
            <w:tcW w:w="142" w:type="dxa"/>
            <w:shd w:val="pct5" w:color="auto" w:fill="auto"/>
          </w:tcPr>
          <w:p w14:paraId="3854F1EB" w14:textId="77777777" w:rsidR="00723D2E" w:rsidRDefault="00723D2E" w:rsidP="00723D2E">
            <w:pPr>
              <w:pStyle w:val="Tussenbalk"/>
              <w:widowControl w:val="0"/>
            </w:pPr>
          </w:p>
        </w:tc>
      </w:tr>
    </w:tbl>
    <w:p w14:paraId="59A19DF9" w14:textId="77777777" w:rsidR="00992FE4" w:rsidRDefault="00992FE4" w:rsidP="00992FE4">
      <w:pPr>
        <w:spacing w:line="20" w:lineRule="exact"/>
      </w:pPr>
    </w:p>
    <w:p w14:paraId="283650BF" w14:textId="77777777" w:rsidR="006B0D5B" w:rsidRDefault="006B0D5B">
      <w:pPr>
        <w:spacing w:line="20" w:lineRule="exact"/>
      </w:pPr>
    </w:p>
    <w:sectPr w:rsidR="006B0D5B" w:rsidSect="00952629">
      <w:pgSz w:w="11906" w:h="16838" w:code="9"/>
      <w:pgMar w:top="284" w:right="567" w:bottom="567" w:left="567" w:header="284" w:footer="14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178F3" w14:textId="77777777" w:rsidR="003F2309" w:rsidRDefault="003F2309">
      <w:pPr>
        <w:spacing w:before="0" w:line="240" w:lineRule="auto"/>
      </w:pPr>
      <w:r>
        <w:separator/>
      </w:r>
    </w:p>
  </w:endnote>
  <w:endnote w:type="continuationSeparator" w:id="0">
    <w:p w14:paraId="700FE8AE" w14:textId="77777777" w:rsidR="003F2309" w:rsidRDefault="003F230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A9856A9-B2FA-4D76-9B04-296B2868360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2" w:fontKey="{DA09DDC9-0B81-46D2-89C7-8E79FBCC4BB7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A7DB3277-2821-4130-8340-75BBE684AA32}"/>
    <w:embedBold r:id="rId4" w:fontKey="{CD29F8F0-578F-4B58-BCA0-62168D2E5757}"/>
    <w:embedItalic r:id="rId5" w:fontKey="{68833A1C-D368-47C0-8944-4A096AB6624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WV Werk">
    <w:panose1 w:val="020B0503040000020003"/>
    <w:charset w:val="00"/>
    <w:family w:val="swiss"/>
    <w:pitch w:val="variable"/>
    <w:sig w:usb0="A000006F" w:usb1="40000033" w:usb2="00000000" w:usb3="00000000" w:csb0="00000093" w:csb1="00000000"/>
    <w:embedRegular r:id="rId6" w:fontKey="{CE53B5CC-842B-42CF-8597-64965EED244B}"/>
    <w:embedBold r:id="rId7" w:fontKey="{7FBCD392-08C1-4A96-8E1E-4CEE996B725C}"/>
    <w:embedItalic r:id="rId8" w:fontKey="{8E58414D-3D7F-4378-8C29-37A9A8BBFBB0}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7DE573BD-FC02-4082-B284-BDEEA7237E1B}"/>
  </w:font>
  <w:font w:name="UWV Werk Kop">
    <w:panose1 w:val="020B0503040000020003"/>
    <w:charset w:val="00"/>
    <w:family w:val="swiss"/>
    <w:pitch w:val="variable"/>
    <w:sig w:usb0="A000006F" w:usb1="40000033" w:usb2="00000000" w:usb3="00000000" w:csb0="00000093" w:csb1="00000000"/>
    <w:embedRegular r:id="rId10" w:fontKey="{9267569F-F6C1-4D94-8059-EA9688C5BAA1}"/>
  </w:font>
  <w:font w:name="UWVSans2010-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WV Werk Kop Medium">
    <w:panose1 w:val="020B0603040000020003"/>
    <w:charset w:val="00"/>
    <w:family w:val="swiss"/>
    <w:pitch w:val="variable"/>
    <w:sig w:usb0="A000006F" w:usb1="40000033" w:usb2="00000000" w:usb3="00000000" w:csb0="00000093" w:csb1="00000000"/>
    <w:embedRegular r:id="rId11" w:fontKey="{F4F0978D-510C-472E-AE24-01CA9F21CBCE}"/>
  </w:font>
  <w:font w:name="C39HrP24DhTt">
    <w:charset w:val="00"/>
    <w:family w:val="auto"/>
    <w:pitch w:val="variable"/>
    <w:sig w:usb0="00000003" w:usb1="00000000" w:usb2="00000000" w:usb3="00000000" w:csb0="00000001" w:csb1="00000000"/>
    <w:embedRegular r:id="rId12" w:fontKey="{83D66790-FF2B-4951-BB3E-E29D58B109DC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13" w:fontKey="{7C27CA4C-8698-47F4-967B-62A97E4914B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4" w:fontKey="{A0D92BE1-AB91-4410-9AD9-C882221DABF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9"/>
      <w:gridCol w:w="142"/>
      <w:gridCol w:w="3402"/>
      <w:gridCol w:w="3969"/>
    </w:tblGrid>
    <w:tr w:rsidR="004A1ECA" w:rsidRPr="00884530" w14:paraId="70B8C7E5" w14:textId="77777777" w:rsidTr="00E45CA5">
      <w:trPr>
        <w:cantSplit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025DE27" w14:textId="77777777" w:rsidR="004A1ECA" w:rsidRPr="00884530" w:rsidRDefault="004A1ECA" w:rsidP="00884530">
          <w:pPr>
            <w:pStyle w:val="Boventekst"/>
          </w:pP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7C87947" w14:textId="77777777" w:rsidR="004A1ECA" w:rsidRPr="00884530" w:rsidRDefault="004A1ECA" w:rsidP="00884530">
          <w:pPr>
            <w:pStyle w:val="Boventekst"/>
          </w:pPr>
        </w:p>
      </w:tc>
      <w:tc>
        <w:tcPr>
          <w:tcW w:w="7371" w:type="dxa"/>
          <w:gridSpan w:val="2"/>
          <w:tcBorders>
            <w:top w:val="nil"/>
            <w:left w:val="nil"/>
            <w:bottom w:val="nil"/>
            <w:right w:val="nil"/>
          </w:tcBorders>
          <w:vAlign w:val="bottom"/>
        </w:tcPr>
        <w:p w14:paraId="50E15CFA" w14:textId="77777777" w:rsidR="004A1ECA" w:rsidRPr="00884530" w:rsidRDefault="004A1ECA" w:rsidP="00884530">
          <w:pPr>
            <w:pStyle w:val="Boventekst"/>
          </w:pPr>
          <w:r w:rsidRPr="00884530">
            <w:fldChar w:fldCharType="begin"/>
          </w:r>
          <w:r w:rsidRPr="00884530">
            <w:instrText>PAGE</w:instrText>
          </w:r>
          <w:r w:rsidRPr="00884530">
            <w:fldChar w:fldCharType="separate"/>
          </w:r>
          <w:r w:rsidR="00CA59E2">
            <w:t>2</w:t>
          </w:r>
          <w:r w:rsidRPr="00884530">
            <w:fldChar w:fldCharType="end"/>
          </w:r>
          <w:r w:rsidRPr="00884530">
            <w:t xml:space="preserve"> van </w:t>
          </w:r>
          <w:r w:rsidRPr="00884530">
            <w:fldChar w:fldCharType="begin"/>
          </w:r>
          <w:r w:rsidRPr="00884530">
            <w:instrText>NUMPAGES</w:instrText>
          </w:r>
          <w:r w:rsidRPr="00884530">
            <w:fldChar w:fldCharType="separate"/>
          </w:r>
          <w:r w:rsidR="00CA59E2">
            <w:t>4</w:t>
          </w:r>
          <w:r w:rsidRPr="00884530">
            <w:fldChar w:fldCharType="end"/>
          </w:r>
        </w:p>
      </w:tc>
    </w:tr>
    <w:tr w:rsidR="004A1ECA" w14:paraId="1EEF64E5" w14:textId="77777777" w:rsidTr="00E45CA5">
      <w:trPr>
        <w:cantSplit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</w:tcPr>
        <w:p w14:paraId="7BD99DAA" w14:textId="77777777" w:rsidR="004A1ECA" w:rsidRPr="00C94144" w:rsidRDefault="004A1ECA" w:rsidP="004350A2">
          <w:pPr>
            <w:pStyle w:val="Boventekst"/>
          </w:pP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</w:tcPr>
        <w:p w14:paraId="66827E2A" w14:textId="77777777" w:rsidR="004A1ECA" w:rsidRPr="00C94144" w:rsidRDefault="004A1ECA" w:rsidP="004350A2">
          <w:pPr>
            <w:pStyle w:val="Boventekst"/>
          </w:pPr>
        </w:p>
      </w:tc>
      <w:tc>
        <w:tcPr>
          <w:tcW w:w="7371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72EF164" w14:textId="77777777" w:rsidR="004A1ECA" w:rsidRPr="00C94144" w:rsidRDefault="004A1ECA" w:rsidP="004350A2">
          <w:pPr>
            <w:pStyle w:val="Boventekst"/>
          </w:pPr>
        </w:p>
      </w:tc>
    </w:tr>
    <w:tr w:rsidR="004A1ECA" w:rsidRPr="00E45CA5" w14:paraId="21385AAA" w14:textId="77777777" w:rsidTr="00E45CA5">
      <w:trPr>
        <w:cantSplit/>
        <w:trHeight w:val="119"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60FE5751" w14:textId="77777777" w:rsidR="004A1ECA" w:rsidRPr="00E45CA5" w:rsidRDefault="004A1ECA" w:rsidP="0091653A">
          <w:pPr>
            <w:pStyle w:val="Voettekst"/>
            <w:rPr>
              <w:b/>
            </w:rPr>
          </w:pP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</w:tcPr>
        <w:p w14:paraId="1868AC20" w14:textId="77777777" w:rsidR="004A1ECA" w:rsidRPr="00E45CA5" w:rsidRDefault="004A1ECA" w:rsidP="0091653A">
          <w:pPr>
            <w:pStyle w:val="Voettekst"/>
            <w:rPr>
              <w:b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029FF81C" w14:textId="77777777" w:rsidR="004A1ECA" w:rsidRPr="00E45CA5" w:rsidRDefault="004A1ECA" w:rsidP="0091653A">
          <w:pPr>
            <w:pStyle w:val="Voettekst"/>
            <w:rPr>
              <w:b/>
            </w:rPr>
          </w:pPr>
        </w:p>
      </w:tc>
      <w:tc>
        <w:tcPr>
          <w:tcW w:w="3969" w:type="dxa"/>
          <w:tcBorders>
            <w:top w:val="nil"/>
            <w:left w:val="nil"/>
            <w:bottom w:val="nil"/>
            <w:right w:val="nil"/>
          </w:tcBorders>
        </w:tcPr>
        <w:p w14:paraId="4DFDEB4A" w14:textId="40DA990A" w:rsidR="004A1ECA" w:rsidRPr="00E45CA5" w:rsidRDefault="005B40DE" w:rsidP="0091653A">
          <w:pPr>
            <w:pStyle w:val="Voettekst"/>
            <w:spacing w:after="0" w:line="240" w:lineRule="auto"/>
            <w:rPr>
              <w:b/>
            </w:rPr>
          </w:pPr>
          <w:r>
            <w:rPr>
              <w:b/>
            </w:rPr>
            <w:drawing>
              <wp:inline distT="0" distB="0" distL="0" distR="0" wp14:anchorId="30E0AC32" wp14:editId="36AA5DBB">
                <wp:extent cx="2162175" cy="361950"/>
                <wp:effectExtent l="0" t="0" r="0" b="0"/>
                <wp:docPr id="2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6217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9FB0201" w14:textId="77777777" w:rsidR="004A1ECA" w:rsidRDefault="004A1E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119"/>
      <w:gridCol w:w="142"/>
      <w:gridCol w:w="3402"/>
      <w:gridCol w:w="3402"/>
    </w:tblGrid>
    <w:tr w:rsidR="00706465" w:rsidRPr="004350A2" w14:paraId="4C0E96DE" w14:textId="77777777" w:rsidTr="00706465">
      <w:trPr>
        <w:cantSplit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C010C3F" w14:textId="2693F509" w:rsidR="00706465" w:rsidRPr="000A694B" w:rsidRDefault="00706465" w:rsidP="0076131E">
          <w:pPr>
            <w:pStyle w:val="Boventekst"/>
            <w:rPr>
              <w:rFonts w:ascii="UWV Werk" w:hAnsi="UWV Werk"/>
            </w:rPr>
          </w:pPr>
          <w:r w:rsidRPr="000A694B">
            <w:rPr>
              <w:rFonts w:ascii="UWV Werk" w:hAnsi="UWV Werk"/>
            </w:rPr>
            <w:t>S</w:t>
          </w:r>
          <w:r w:rsidR="00CA59E2" w:rsidRPr="000A694B">
            <w:rPr>
              <w:rFonts w:ascii="UWV Werk" w:hAnsi="UWV Werk"/>
            </w:rPr>
            <w:t xml:space="preserve">Z140 33791 </w:t>
          </w:r>
          <w:r w:rsidR="00F43D87">
            <w:rPr>
              <w:rFonts w:ascii="UWV Werk" w:hAnsi="UWV Werk"/>
            </w:rPr>
            <w:t>02</w:t>
          </w:r>
          <w:r w:rsidR="00CA59E2" w:rsidRPr="000A694B">
            <w:rPr>
              <w:rFonts w:ascii="UWV Werk" w:hAnsi="UWV Werk"/>
            </w:rPr>
            <w:t>-2</w:t>
          </w:r>
          <w:r w:rsidR="00F43D87">
            <w:rPr>
              <w:rFonts w:ascii="UWV Werk" w:hAnsi="UWV Werk"/>
            </w:rPr>
            <w:t>6</w:t>
          </w:r>
          <w:r w:rsidRPr="000A694B">
            <w:rPr>
              <w:rFonts w:ascii="UWV Werk" w:hAnsi="UWV Werk"/>
            </w:rPr>
            <w:t xml:space="preserve">  W</w:t>
          </w: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4F3FD5EE" w14:textId="77777777" w:rsidR="00706465" w:rsidRPr="004350A2" w:rsidRDefault="00706465" w:rsidP="0076131E">
          <w:pPr>
            <w:pStyle w:val="Boventekst"/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EFEEDD7" w14:textId="77777777" w:rsidR="00706465" w:rsidRPr="004350A2" w:rsidRDefault="006B0D5B" w:rsidP="0076131E">
          <w:pPr>
            <w:pStyle w:val="Boventekst"/>
          </w:pPr>
          <w:r w:rsidRPr="004350A2">
            <w:fldChar w:fldCharType="begin"/>
          </w:r>
          <w:r w:rsidRPr="004350A2">
            <w:instrText>PAGE</w:instrText>
          </w:r>
          <w:r w:rsidRPr="004350A2">
            <w:fldChar w:fldCharType="separate"/>
          </w:r>
          <w:r w:rsidR="00307EF4">
            <w:t>1</w:t>
          </w:r>
          <w:r w:rsidRPr="004350A2">
            <w:fldChar w:fldCharType="end"/>
          </w:r>
          <w:r w:rsidRPr="004350A2">
            <w:t xml:space="preserve"> van </w:t>
          </w:r>
          <w:r w:rsidRPr="004350A2">
            <w:fldChar w:fldCharType="begin"/>
          </w:r>
          <w:r w:rsidRPr="004350A2">
            <w:instrText>NUMPAGES</w:instrText>
          </w:r>
          <w:r w:rsidRPr="004350A2">
            <w:fldChar w:fldCharType="separate"/>
          </w:r>
          <w:r w:rsidR="00307EF4">
            <w:t>2</w:t>
          </w:r>
          <w:r w:rsidRPr="004350A2">
            <w:fldChar w:fldCharType="end"/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74F73DE6" w14:textId="77777777" w:rsidR="00706465" w:rsidRPr="004350A2" w:rsidRDefault="00706465" w:rsidP="0076131E">
          <w:pPr>
            <w:pStyle w:val="Boventekst"/>
            <w:jc w:val="right"/>
          </w:pPr>
        </w:p>
      </w:tc>
    </w:tr>
    <w:tr w:rsidR="00706465" w14:paraId="5C90DE93" w14:textId="77777777" w:rsidTr="00706465">
      <w:trPr>
        <w:cantSplit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</w:tcPr>
        <w:p w14:paraId="66BE954B" w14:textId="77777777" w:rsidR="00706465" w:rsidRDefault="00706465" w:rsidP="0076131E">
          <w:pPr>
            <w:pStyle w:val="Boventekst"/>
          </w:pP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</w:tcPr>
        <w:p w14:paraId="38724580" w14:textId="77777777" w:rsidR="00706465" w:rsidRDefault="00706465" w:rsidP="0076131E">
          <w:pPr>
            <w:pStyle w:val="Boventekst"/>
          </w:pPr>
        </w:p>
      </w:tc>
      <w:tc>
        <w:tcPr>
          <w:tcW w:w="6804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12E0FE85" w14:textId="77777777" w:rsidR="00706465" w:rsidRDefault="00706465" w:rsidP="0076131E">
          <w:pPr>
            <w:pStyle w:val="Boventekst"/>
            <w:rPr>
              <w:sz w:val="10"/>
            </w:rPr>
          </w:pPr>
        </w:p>
      </w:tc>
    </w:tr>
    <w:tr w:rsidR="00706465" w:rsidRPr="003A1C70" w14:paraId="47937A72" w14:textId="77777777" w:rsidTr="00706465">
      <w:trPr>
        <w:cantSplit/>
        <w:trHeight w:val="119"/>
      </w:trPr>
      <w:tc>
        <w:tcPr>
          <w:tcW w:w="3119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CB79853" w14:textId="77777777" w:rsidR="00706465" w:rsidRPr="003A1C70" w:rsidRDefault="00706465" w:rsidP="0076131E">
          <w:pPr>
            <w:pStyle w:val="Voettekst"/>
            <w:rPr>
              <w:b/>
            </w:rPr>
          </w:pPr>
        </w:p>
      </w:tc>
      <w:tc>
        <w:tcPr>
          <w:tcW w:w="142" w:type="dxa"/>
          <w:tcBorders>
            <w:top w:val="nil"/>
            <w:left w:val="nil"/>
            <w:bottom w:val="nil"/>
            <w:right w:val="nil"/>
          </w:tcBorders>
        </w:tcPr>
        <w:p w14:paraId="6A5B89B5" w14:textId="77777777" w:rsidR="00706465" w:rsidRPr="003A1C70" w:rsidRDefault="00706465" w:rsidP="0076131E">
          <w:pPr>
            <w:pStyle w:val="Voettekst"/>
            <w:rPr>
              <w:b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54BED1A0" w14:textId="77777777" w:rsidR="00706465" w:rsidRPr="00CA59E2" w:rsidRDefault="00706465" w:rsidP="00CA59E2">
          <w:pPr>
            <w:pStyle w:val="barcode"/>
            <w:rPr>
              <w:rStyle w:val="Stijl2"/>
            </w:rPr>
          </w:pP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</w:tcPr>
        <w:p w14:paraId="377CBE0B" w14:textId="0EAF1DE8" w:rsidR="00706465" w:rsidRPr="00CA59E2" w:rsidRDefault="00CF3CBC" w:rsidP="00CA59E2">
          <w:pPr>
            <w:pStyle w:val="barcode"/>
            <w:rPr>
              <w:rStyle w:val="Stijl2"/>
            </w:rPr>
          </w:pPr>
          <w:r w:rsidRPr="00CF2869">
            <w:rPr>
              <w:rStyle w:val="Barcode0"/>
            </w:rPr>
            <w:t>*</w:t>
          </w:r>
          <w:r w:rsidR="00C547AB">
            <w:rPr>
              <w:rStyle w:val="Barcode0"/>
            </w:rPr>
            <w:t>33791</w:t>
          </w:r>
          <w:r w:rsidR="00F43D87">
            <w:rPr>
              <w:rStyle w:val="Barcode0"/>
            </w:rPr>
            <w:t>02</w:t>
          </w:r>
          <w:r w:rsidRPr="00CF2869">
            <w:rPr>
              <w:rStyle w:val="Barcode0"/>
            </w:rPr>
            <w:t>2</w:t>
          </w:r>
          <w:r w:rsidR="00F43D87">
            <w:rPr>
              <w:rStyle w:val="Barcode0"/>
            </w:rPr>
            <w:t>6</w:t>
          </w:r>
          <w:r w:rsidRPr="00CF2869">
            <w:rPr>
              <w:rStyle w:val="Barcode0"/>
            </w:rPr>
            <w:t>W*</w:t>
          </w:r>
        </w:p>
      </w:tc>
    </w:tr>
  </w:tbl>
  <w:p w14:paraId="7FCD4811" w14:textId="77777777" w:rsidR="004A1ECA" w:rsidRDefault="004A1EC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23F06" w14:textId="77777777" w:rsidR="003F2309" w:rsidRDefault="003F2309">
      <w:pPr>
        <w:spacing w:before="0" w:line="240" w:lineRule="auto"/>
      </w:pPr>
      <w:r>
        <w:separator/>
      </w:r>
    </w:p>
  </w:footnote>
  <w:footnote w:type="continuationSeparator" w:id="0">
    <w:p w14:paraId="701C1A64" w14:textId="77777777" w:rsidR="003F2309" w:rsidRDefault="003F230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2DE36" w14:textId="77777777" w:rsidR="004A1ECA" w:rsidRDefault="004A1ECA">
    <w:pPr>
      <w:pStyle w:val="Koptekst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74F4B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8AE3D72"/>
    <w:multiLevelType w:val="hybridMultilevel"/>
    <w:tmpl w:val="E6FE38BE"/>
    <w:lvl w:ilvl="0" w:tplc="EB8E2B70">
      <w:start w:val="6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44C036D"/>
    <w:multiLevelType w:val="multilevel"/>
    <w:tmpl w:val="4712F0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7ADC0FB1"/>
    <w:multiLevelType w:val="hybridMultilevel"/>
    <w:tmpl w:val="FD2626A4"/>
    <w:lvl w:ilvl="0" w:tplc="D4EC212E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ebdings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ebdings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ebdings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04684">
    <w:abstractNumId w:val="0"/>
  </w:num>
  <w:num w:numId="2" w16cid:durableId="89931301">
    <w:abstractNumId w:val="2"/>
  </w:num>
  <w:num w:numId="3" w16cid:durableId="1392729403">
    <w:abstractNumId w:val="1"/>
  </w:num>
  <w:num w:numId="4" w16cid:durableId="14930602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TrueTypeFonts/>
  <w:hideSpellingErrors/>
  <w:hideGrammaticalErrors/>
  <w:activeWritingStyle w:appName="MSWord" w:lang="nl-NL" w:vendorID="9" w:dllVersion="512" w:checkStyle="1"/>
  <w:activeWritingStyle w:appName="MSWord" w:lang="nl-NL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hbQLJCzyK0vyEUj0X1/n+jhyc0RYkEux5iNgMHM5BdvkLhnr8pIvLmqa9qmh4FnYNUvBQWjFfDFsaB8Z+5WwOw==" w:salt="pFPGixn6nCi46w0I3Uxctg==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0AC"/>
    <w:rsid w:val="00002AB9"/>
    <w:rsid w:val="00011164"/>
    <w:rsid w:val="0001483B"/>
    <w:rsid w:val="00024925"/>
    <w:rsid w:val="00031BFC"/>
    <w:rsid w:val="000424B9"/>
    <w:rsid w:val="00046B9A"/>
    <w:rsid w:val="0006374B"/>
    <w:rsid w:val="00070CA8"/>
    <w:rsid w:val="00074983"/>
    <w:rsid w:val="00097162"/>
    <w:rsid w:val="000A0E3E"/>
    <w:rsid w:val="000A694B"/>
    <w:rsid w:val="000B13AD"/>
    <w:rsid w:val="000B2FE4"/>
    <w:rsid w:val="000B7ABB"/>
    <w:rsid w:val="000C1BC8"/>
    <w:rsid w:val="000C1D5F"/>
    <w:rsid w:val="000E1D76"/>
    <w:rsid w:val="000E339B"/>
    <w:rsid w:val="000E6CA5"/>
    <w:rsid w:val="000F7A26"/>
    <w:rsid w:val="001067B4"/>
    <w:rsid w:val="00115A9F"/>
    <w:rsid w:val="001261E9"/>
    <w:rsid w:val="001327F3"/>
    <w:rsid w:val="00134BB9"/>
    <w:rsid w:val="00157C7C"/>
    <w:rsid w:val="001600AC"/>
    <w:rsid w:val="00183360"/>
    <w:rsid w:val="00193169"/>
    <w:rsid w:val="001A5FB2"/>
    <w:rsid w:val="001C35E2"/>
    <w:rsid w:val="001C4282"/>
    <w:rsid w:val="001C478C"/>
    <w:rsid w:val="001D3662"/>
    <w:rsid w:val="001D4009"/>
    <w:rsid w:val="00204147"/>
    <w:rsid w:val="002313BD"/>
    <w:rsid w:val="002359EE"/>
    <w:rsid w:val="00265009"/>
    <w:rsid w:val="0028087D"/>
    <w:rsid w:val="00293FE6"/>
    <w:rsid w:val="00294DF6"/>
    <w:rsid w:val="002A1461"/>
    <w:rsid w:val="002B19F9"/>
    <w:rsid w:val="002B32B8"/>
    <w:rsid w:val="002C45A5"/>
    <w:rsid w:val="002D1046"/>
    <w:rsid w:val="002D1967"/>
    <w:rsid w:val="002D4A26"/>
    <w:rsid w:val="002E04F0"/>
    <w:rsid w:val="002F0B84"/>
    <w:rsid w:val="002F5EB8"/>
    <w:rsid w:val="002F7348"/>
    <w:rsid w:val="003001A4"/>
    <w:rsid w:val="00307EF4"/>
    <w:rsid w:val="00317C24"/>
    <w:rsid w:val="00324C67"/>
    <w:rsid w:val="00345F0C"/>
    <w:rsid w:val="003531F4"/>
    <w:rsid w:val="00355878"/>
    <w:rsid w:val="00364A38"/>
    <w:rsid w:val="003756EF"/>
    <w:rsid w:val="00387CFD"/>
    <w:rsid w:val="003914E5"/>
    <w:rsid w:val="00394816"/>
    <w:rsid w:val="003A1C70"/>
    <w:rsid w:val="003A4925"/>
    <w:rsid w:val="003D16FA"/>
    <w:rsid w:val="003E3CB7"/>
    <w:rsid w:val="003E569A"/>
    <w:rsid w:val="003F2309"/>
    <w:rsid w:val="003F2AC4"/>
    <w:rsid w:val="00410848"/>
    <w:rsid w:val="0042346C"/>
    <w:rsid w:val="00427537"/>
    <w:rsid w:val="00430B8A"/>
    <w:rsid w:val="004350A2"/>
    <w:rsid w:val="00447EDB"/>
    <w:rsid w:val="0045050D"/>
    <w:rsid w:val="00451621"/>
    <w:rsid w:val="00452984"/>
    <w:rsid w:val="00455FB8"/>
    <w:rsid w:val="004622F4"/>
    <w:rsid w:val="0047215F"/>
    <w:rsid w:val="00477A4D"/>
    <w:rsid w:val="00480B04"/>
    <w:rsid w:val="0048475A"/>
    <w:rsid w:val="004857C6"/>
    <w:rsid w:val="004954AE"/>
    <w:rsid w:val="004A1ECA"/>
    <w:rsid w:val="004C421A"/>
    <w:rsid w:val="004D70B4"/>
    <w:rsid w:val="004D7FAF"/>
    <w:rsid w:val="004E3F74"/>
    <w:rsid w:val="004F2250"/>
    <w:rsid w:val="004F30E0"/>
    <w:rsid w:val="004F4372"/>
    <w:rsid w:val="004F6DC0"/>
    <w:rsid w:val="00501F43"/>
    <w:rsid w:val="00525723"/>
    <w:rsid w:val="00526ADD"/>
    <w:rsid w:val="00532D37"/>
    <w:rsid w:val="0053409E"/>
    <w:rsid w:val="00534D4C"/>
    <w:rsid w:val="005439AD"/>
    <w:rsid w:val="005453FF"/>
    <w:rsid w:val="00547D1D"/>
    <w:rsid w:val="00547D4E"/>
    <w:rsid w:val="0055736A"/>
    <w:rsid w:val="0056675A"/>
    <w:rsid w:val="00570C76"/>
    <w:rsid w:val="005729ED"/>
    <w:rsid w:val="00572E95"/>
    <w:rsid w:val="00574CC6"/>
    <w:rsid w:val="0058065F"/>
    <w:rsid w:val="005820DC"/>
    <w:rsid w:val="005852BF"/>
    <w:rsid w:val="00585A94"/>
    <w:rsid w:val="00593A55"/>
    <w:rsid w:val="0059460B"/>
    <w:rsid w:val="005A33CE"/>
    <w:rsid w:val="005A63FB"/>
    <w:rsid w:val="005A7290"/>
    <w:rsid w:val="005B2FB0"/>
    <w:rsid w:val="005B40DE"/>
    <w:rsid w:val="005C08BB"/>
    <w:rsid w:val="005C5541"/>
    <w:rsid w:val="005D6BC5"/>
    <w:rsid w:val="005D7958"/>
    <w:rsid w:val="005F26A3"/>
    <w:rsid w:val="0061158D"/>
    <w:rsid w:val="006134F3"/>
    <w:rsid w:val="00617F01"/>
    <w:rsid w:val="00620A8E"/>
    <w:rsid w:val="00624006"/>
    <w:rsid w:val="0062546D"/>
    <w:rsid w:val="006541B9"/>
    <w:rsid w:val="00662697"/>
    <w:rsid w:val="00666983"/>
    <w:rsid w:val="00670EA8"/>
    <w:rsid w:val="006A05AE"/>
    <w:rsid w:val="006A083C"/>
    <w:rsid w:val="006A2AF0"/>
    <w:rsid w:val="006B0D5B"/>
    <w:rsid w:val="006B0F6E"/>
    <w:rsid w:val="006C794B"/>
    <w:rsid w:val="006D2104"/>
    <w:rsid w:val="006E44CE"/>
    <w:rsid w:val="006E4707"/>
    <w:rsid w:val="00706465"/>
    <w:rsid w:val="00707A45"/>
    <w:rsid w:val="00712E5D"/>
    <w:rsid w:val="0071383C"/>
    <w:rsid w:val="00723D2E"/>
    <w:rsid w:val="00727426"/>
    <w:rsid w:val="00742B3F"/>
    <w:rsid w:val="007469A4"/>
    <w:rsid w:val="0076131E"/>
    <w:rsid w:val="00771C5B"/>
    <w:rsid w:val="007805B8"/>
    <w:rsid w:val="0079474F"/>
    <w:rsid w:val="00796BEB"/>
    <w:rsid w:val="007A583C"/>
    <w:rsid w:val="007C1F46"/>
    <w:rsid w:val="007C6B46"/>
    <w:rsid w:val="007D3196"/>
    <w:rsid w:val="007E7AEA"/>
    <w:rsid w:val="00804D50"/>
    <w:rsid w:val="00816C33"/>
    <w:rsid w:val="00817AF1"/>
    <w:rsid w:val="00832187"/>
    <w:rsid w:val="00841A9A"/>
    <w:rsid w:val="008424C3"/>
    <w:rsid w:val="00845C1D"/>
    <w:rsid w:val="00850174"/>
    <w:rsid w:val="00852407"/>
    <w:rsid w:val="00867942"/>
    <w:rsid w:val="008830B5"/>
    <w:rsid w:val="00884127"/>
    <w:rsid w:val="00884530"/>
    <w:rsid w:val="00893F74"/>
    <w:rsid w:val="008B14DE"/>
    <w:rsid w:val="008B2D6C"/>
    <w:rsid w:val="008B51C7"/>
    <w:rsid w:val="008C086E"/>
    <w:rsid w:val="008E2161"/>
    <w:rsid w:val="008E35AF"/>
    <w:rsid w:val="008F3923"/>
    <w:rsid w:val="008F6BAD"/>
    <w:rsid w:val="00914433"/>
    <w:rsid w:val="0091653A"/>
    <w:rsid w:val="009465BB"/>
    <w:rsid w:val="00952629"/>
    <w:rsid w:val="00952CDF"/>
    <w:rsid w:val="00954519"/>
    <w:rsid w:val="00954955"/>
    <w:rsid w:val="00970513"/>
    <w:rsid w:val="00983D82"/>
    <w:rsid w:val="00992FE4"/>
    <w:rsid w:val="009954BB"/>
    <w:rsid w:val="009A214C"/>
    <w:rsid w:val="009A479A"/>
    <w:rsid w:val="009B2FEB"/>
    <w:rsid w:val="009B4AC5"/>
    <w:rsid w:val="009D3B15"/>
    <w:rsid w:val="009D49AC"/>
    <w:rsid w:val="009D5831"/>
    <w:rsid w:val="009E0D17"/>
    <w:rsid w:val="009E14EE"/>
    <w:rsid w:val="009E25D4"/>
    <w:rsid w:val="009F1386"/>
    <w:rsid w:val="009F2AC7"/>
    <w:rsid w:val="00A00C76"/>
    <w:rsid w:val="00A021C1"/>
    <w:rsid w:val="00A033CF"/>
    <w:rsid w:val="00A11D19"/>
    <w:rsid w:val="00A21C40"/>
    <w:rsid w:val="00A31F66"/>
    <w:rsid w:val="00A35B45"/>
    <w:rsid w:val="00A379C9"/>
    <w:rsid w:val="00A43B3A"/>
    <w:rsid w:val="00A474A9"/>
    <w:rsid w:val="00A55D90"/>
    <w:rsid w:val="00A75854"/>
    <w:rsid w:val="00A758F2"/>
    <w:rsid w:val="00A93860"/>
    <w:rsid w:val="00A93C32"/>
    <w:rsid w:val="00A95560"/>
    <w:rsid w:val="00AC10D0"/>
    <w:rsid w:val="00AC4E96"/>
    <w:rsid w:val="00AD3619"/>
    <w:rsid w:val="00AD4019"/>
    <w:rsid w:val="00AE1A3C"/>
    <w:rsid w:val="00AE7E9E"/>
    <w:rsid w:val="00AF44E1"/>
    <w:rsid w:val="00AF63DE"/>
    <w:rsid w:val="00AF7983"/>
    <w:rsid w:val="00B05867"/>
    <w:rsid w:val="00B16E2D"/>
    <w:rsid w:val="00B3032A"/>
    <w:rsid w:val="00B30F8B"/>
    <w:rsid w:val="00B3694E"/>
    <w:rsid w:val="00B4509C"/>
    <w:rsid w:val="00B519DB"/>
    <w:rsid w:val="00B57C40"/>
    <w:rsid w:val="00B62B45"/>
    <w:rsid w:val="00B64901"/>
    <w:rsid w:val="00B80212"/>
    <w:rsid w:val="00B84391"/>
    <w:rsid w:val="00BA28A2"/>
    <w:rsid w:val="00BA391B"/>
    <w:rsid w:val="00BC14C9"/>
    <w:rsid w:val="00BE3AF3"/>
    <w:rsid w:val="00BF2AE0"/>
    <w:rsid w:val="00BF7B0E"/>
    <w:rsid w:val="00C0371C"/>
    <w:rsid w:val="00C20A44"/>
    <w:rsid w:val="00C21253"/>
    <w:rsid w:val="00C23EE6"/>
    <w:rsid w:val="00C26D52"/>
    <w:rsid w:val="00C32A7C"/>
    <w:rsid w:val="00C51E6E"/>
    <w:rsid w:val="00C547AB"/>
    <w:rsid w:val="00C54E8A"/>
    <w:rsid w:val="00C61D45"/>
    <w:rsid w:val="00C71BC1"/>
    <w:rsid w:val="00C759CB"/>
    <w:rsid w:val="00C80299"/>
    <w:rsid w:val="00C86B55"/>
    <w:rsid w:val="00C94144"/>
    <w:rsid w:val="00C97679"/>
    <w:rsid w:val="00CA59E2"/>
    <w:rsid w:val="00CB41CB"/>
    <w:rsid w:val="00CC42FC"/>
    <w:rsid w:val="00CD5053"/>
    <w:rsid w:val="00CF3B54"/>
    <w:rsid w:val="00CF3BAB"/>
    <w:rsid w:val="00CF3CBC"/>
    <w:rsid w:val="00D11DE6"/>
    <w:rsid w:val="00D128D5"/>
    <w:rsid w:val="00D13211"/>
    <w:rsid w:val="00D344FF"/>
    <w:rsid w:val="00D36716"/>
    <w:rsid w:val="00D413B1"/>
    <w:rsid w:val="00D50178"/>
    <w:rsid w:val="00D56799"/>
    <w:rsid w:val="00D62DCA"/>
    <w:rsid w:val="00D778EA"/>
    <w:rsid w:val="00DA1634"/>
    <w:rsid w:val="00DD5176"/>
    <w:rsid w:val="00DE5174"/>
    <w:rsid w:val="00E318F1"/>
    <w:rsid w:val="00E31EAF"/>
    <w:rsid w:val="00E34C1A"/>
    <w:rsid w:val="00E37090"/>
    <w:rsid w:val="00E45CA5"/>
    <w:rsid w:val="00E56582"/>
    <w:rsid w:val="00E7075C"/>
    <w:rsid w:val="00E77F85"/>
    <w:rsid w:val="00E80677"/>
    <w:rsid w:val="00E8773E"/>
    <w:rsid w:val="00E90EC1"/>
    <w:rsid w:val="00E93FF8"/>
    <w:rsid w:val="00EA1123"/>
    <w:rsid w:val="00EA5136"/>
    <w:rsid w:val="00EE05EF"/>
    <w:rsid w:val="00EE5A69"/>
    <w:rsid w:val="00F04441"/>
    <w:rsid w:val="00F23FF6"/>
    <w:rsid w:val="00F379AE"/>
    <w:rsid w:val="00F41F94"/>
    <w:rsid w:val="00F43D87"/>
    <w:rsid w:val="00F4479F"/>
    <w:rsid w:val="00F46A70"/>
    <w:rsid w:val="00F50E36"/>
    <w:rsid w:val="00F52FBA"/>
    <w:rsid w:val="00F75432"/>
    <w:rsid w:val="00F7765A"/>
    <w:rsid w:val="00F8110C"/>
    <w:rsid w:val="00F94228"/>
    <w:rsid w:val="00FA7B48"/>
    <w:rsid w:val="00FC4F4A"/>
    <w:rsid w:val="00FD11F5"/>
    <w:rsid w:val="00FE1B28"/>
    <w:rsid w:val="00FE3F1C"/>
    <w:rsid w:val="00FE5F7C"/>
    <w:rsid w:val="00FF3350"/>
    <w:rsid w:val="00FF3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DBEA6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600AC"/>
    <w:pPr>
      <w:spacing w:before="120" w:line="200" w:lineRule="exact"/>
    </w:pPr>
    <w:rPr>
      <w:rFonts w:ascii="Verdana" w:hAnsi="Verdana"/>
      <w:sz w:val="14"/>
    </w:rPr>
  </w:style>
  <w:style w:type="paragraph" w:styleId="Kop1">
    <w:name w:val="heading 1"/>
    <w:basedOn w:val="Standaard"/>
    <w:next w:val="Standaard"/>
    <w:qFormat/>
    <w:rsid w:val="000424B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customStyle="1" w:styleId="Rubriekskop">
    <w:name w:val="Rubriekskop"/>
    <w:pPr>
      <w:spacing w:after="20" w:line="220" w:lineRule="exact"/>
    </w:pPr>
    <w:rPr>
      <w:rFonts w:ascii="Verdana" w:hAnsi="Verdana"/>
      <w:b/>
      <w:noProof/>
      <w:color w:val="FFFFFF"/>
      <w:sz w:val="14"/>
    </w:rPr>
  </w:style>
  <w:style w:type="paragraph" w:customStyle="1" w:styleId="Formuliertitel">
    <w:name w:val="Formuliertitel"/>
    <w:link w:val="FormuliertitelChar"/>
    <w:rsid w:val="007A583C"/>
    <w:pPr>
      <w:spacing w:line="280" w:lineRule="exact"/>
    </w:pPr>
    <w:rPr>
      <w:rFonts w:ascii="UWV Werk" w:hAnsi="UWV Werk"/>
      <w:noProof/>
      <w:sz w:val="28"/>
    </w:rPr>
  </w:style>
  <w:style w:type="paragraph" w:customStyle="1" w:styleId="Tussenbalk">
    <w:name w:val="Tussenbalk"/>
    <w:pPr>
      <w:spacing w:line="40" w:lineRule="exact"/>
    </w:pPr>
    <w:rPr>
      <w:rFonts w:ascii="Verdana" w:hAnsi="Verdana"/>
      <w:b/>
      <w:noProof/>
    </w:rPr>
  </w:style>
  <w:style w:type="paragraph" w:customStyle="1" w:styleId="Invulling">
    <w:name w:val="Invulling"/>
    <w:link w:val="InvullingChar"/>
    <w:rsid w:val="00011164"/>
    <w:pPr>
      <w:spacing w:before="120" w:line="200" w:lineRule="exact"/>
    </w:pPr>
    <w:rPr>
      <w:rFonts w:ascii="UWV Werk" w:hAnsi="UWV Werk"/>
      <w:noProof/>
      <w:sz w:val="18"/>
    </w:rPr>
  </w:style>
  <w:style w:type="paragraph" w:customStyle="1" w:styleId="Formulierinfo">
    <w:name w:val="Formulierinfo"/>
    <w:pPr>
      <w:spacing w:line="200" w:lineRule="exact"/>
    </w:pPr>
    <w:rPr>
      <w:rFonts w:ascii="Verdana" w:hAnsi="Verdana"/>
      <w:noProof/>
      <w:color w:val="FF0000"/>
      <w:sz w:val="14"/>
    </w:rPr>
  </w:style>
  <w:style w:type="paragraph" w:customStyle="1" w:styleId="Sub">
    <w:name w:val="Sub"/>
    <w:rsid w:val="007A583C"/>
    <w:pPr>
      <w:spacing w:line="200" w:lineRule="exact"/>
    </w:pPr>
    <w:rPr>
      <w:rFonts w:ascii="UWV Werk" w:hAnsi="UWV Werk"/>
      <w:noProof/>
      <w:sz w:val="22"/>
    </w:rPr>
  </w:style>
  <w:style w:type="paragraph" w:customStyle="1" w:styleId="Invulinstructieboven">
    <w:name w:val="Invulinstructie boven"/>
    <w:pPr>
      <w:keepNext/>
      <w:keepLines/>
      <w:spacing w:before="40" w:line="160" w:lineRule="exact"/>
    </w:pPr>
    <w:rPr>
      <w:rFonts w:ascii="Verdana" w:hAnsi="Verdana"/>
      <w:i/>
      <w:noProof/>
      <w:sz w:val="14"/>
    </w:rPr>
  </w:style>
  <w:style w:type="paragraph" w:customStyle="1" w:styleId="Aankruishokjeszonderinvulveld">
    <w:name w:val="Aankruishokjes zonder invulveld"/>
    <w:pPr>
      <w:spacing w:before="40" w:line="200" w:lineRule="exact"/>
    </w:pPr>
    <w:rPr>
      <w:rFonts w:ascii="Verdana" w:hAnsi="Verdana"/>
      <w:noProof/>
      <w:sz w:val="14"/>
    </w:rPr>
  </w:style>
  <w:style w:type="paragraph" w:customStyle="1" w:styleId="Datumenhandtekening">
    <w:name w:val="Datum en handtekening"/>
    <w:basedOn w:val="Standaard"/>
    <w:rsid w:val="00011164"/>
    <w:pPr>
      <w:spacing w:before="440"/>
    </w:pPr>
    <w:rPr>
      <w:rFonts w:ascii="UWV Werk" w:hAnsi="UWV Werk"/>
      <w:sz w:val="16"/>
    </w:rPr>
  </w:style>
  <w:style w:type="paragraph" w:styleId="Voettekst">
    <w:name w:val="footer"/>
    <w:basedOn w:val="Rubriekskop"/>
    <w:link w:val="VoettekstChar"/>
    <w:uiPriority w:val="99"/>
    <w:pPr>
      <w:tabs>
        <w:tab w:val="center" w:pos="4536"/>
        <w:tab w:val="right" w:pos="9072"/>
      </w:tabs>
    </w:pPr>
    <w:rPr>
      <w:b w:val="0"/>
      <w:color w:val="auto"/>
    </w:rPr>
  </w:style>
  <w:style w:type="character" w:styleId="Paginanummer">
    <w:name w:val="page number"/>
    <w:basedOn w:val="Standaardalinea-lettertype"/>
  </w:style>
  <w:style w:type="paragraph" w:customStyle="1" w:styleId="Boventekst">
    <w:name w:val="Boventekst"/>
    <w:pPr>
      <w:spacing w:before="40" w:line="160" w:lineRule="exact"/>
    </w:pPr>
    <w:rPr>
      <w:rFonts w:ascii="Verdana" w:hAnsi="Verdana"/>
      <w:noProof/>
      <w:sz w:val="14"/>
    </w:rPr>
  </w:style>
  <w:style w:type="paragraph" w:customStyle="1" w:styleId="Tabelkop">
    <w:name w:val="Tabelkop"/>
    <w:pPr>
      <w:spacing w:before="40" w:line="160" w:lineRule="exact"/>
    </w:pPr>
    <w:rPr>
      <w:rFonts w:ascii="Verdana" w:hAnsi="Verdana"/>
      <w:b/>
      <w:noProof/>
      <w:sz w:val="14"/>
    </w:rPr>
  </w:style>
  <w:style w:type="paragraph" w:customStyle="1" w:styleId="Toelichting">
    <w:name w:val="Toelichting"/>
    <w:basedOn w:val="Standaard"/>
    <w:link w:val="ToelichtingChar"/>
    <w:rsid w:val="007A583C"/>
    <w:pPr>
      <w:spacing w:before="0"/>
    </w:pPr>
    <w:rPr>
      <w:rFonts w:ascii="UWV Werk" w:hAnsi="UWV Werk"/>
      <w:sz w:val="16"/>
    </w:rPr>
  </w:style>
  <w:style w:type="paragraph" w:styleId="Ballontekst">
    <w:name w:val="Balloon Text"/>
    <w:basedOn w:val="Standaard"/>
    <w:semiHidden/>
    <w:rsid w:val="005453FF"/>
    <w:rPr>
      <w:rFonts w:ascii="Tahoma" w:hAnsi="Tahoma" w:cs="Tahoma"/>
      <w:sz w:val="16"/>
      <w:szCs w:val="16"/>
    </w:rPr>
  </w:style>
  <w:style w:type="paragraph" w:customStyle="1" w:styleId="Tussenbalkmetagegevens">
    <w:name w:val="Tussenbalk metagegevens"/>
    <w:basedOn w:val="Tussenbalk"/>
    <w:rsid w:val="00E93FF8"/>
    <w:pPr>
      <w:spacing w:line="120" w:lineRule="exact"/>
    </w:pPr>
    <w:rPr>
      <w:b w:val="0"/>
      <w:sz w:val="14"/>
      <w:szCs w:val="14"/>
    </w:rPr>
  </w:style>
  <w:style w:type="character" w:customStyle="1" w:styleId="FormuliertitelChar">
    <w:name w:val="Formuliertitel Char"/>
    <w:link w:val="Formuliertitel"/>
    <w:rsid w:val="007A583C"/>
    <w:rPr>
      <w:rFonts w:ascii="UWV Werk" w:hAnsi="UWV Werk"/>
      <w:noProof/>
      <w:sz w:val="28"/>
    </w:rPr>
  </w:style>
  <w:style w:type="paragraph" w:customStyle="1" w:styleId="StandaardPlat">
    <w:name w:val="Standaard.Plat"/>
    <w:rsid w:val="00AD4019"/>
    <w:pPr>
      <w:spacing w:before="120" w:line="200" w:lineRule="exact"/>
    </w:pPr>
    <w:rPr>
      <w:rFonts w:ascii="Verdana" w:hAnsi="Verdana"/>
      <w:sz w:val="14"/>
    </w:rPr>
  </w:style>
  <w:style w:type="paragraph" w:customStyle="1" w:styleId="StandaardPlat1">
    <w:name w:val="Standaard.Plat1"/>
    <w:rsid w:val="00AD4019"/>
    <w:pPr>
      <w:spacing w:before="120" w:line="200" w:lineRule="exact"/>
    </w:pPr>
    <w:rPr>
      <w:rFonts w:ascii="Verdana" w:hAnsi="Verdana"/>
      <w:sz w:val="14"/>
    </w:rPr>
  </w:style>
  <w:style w:type="paragraph" w:customStyle="1" w:styleId="Basisrubriekskop">
    <w:name w:val="Basisrubriekskop"/>
    <w:rsid w:val="004F2250"/>
    <w:pPr>
      <w:spacing w:after="20" w:line="220" w:lineRule="exact"/>
    </w:pPr>
    <w:rPr>
      <w:rFonts w:ascii="UWV Werk Kop" w:hAnsi="UWV Werk Kop"/>
      <w:noProof/>
      <w:color w:val="FFFFFF"/>
      <w:sz w:val="16"/>
    </w:rPr>
  </w:style>
  <w:style w:type="character" w:customStyle="1" w:styleId="InvullingChar">
    <w:name w:val="Invulling Char"/>
    <w:link w:val="Invulling"/>
    <w:rsid w:val="00011164"/>
    <w:rPr>
      <w:rFonts w:ascii="UWV Werk" w:hAnsi="UWV Werk"/>
      <w:noProof/>
      <w:sz w:val="18"/>
    </w:rPr>
  </w:style>
  <w:style w:type="character" w:customStyle="1" w:styleId="BasistekstChar">
    <w:name w:val="Basistekst Char"/>
    <w:link w:val="Basistekst"/>
    <w:rsid w:val="007A583C"/>
    <w:rPr>
      <w:rFonts w:ascii="UWV Werk" w:hAnsi="UWV Werk"/>
      <w:sz w:val="16"/>
    </w:rPr>
  </w:style>
  <w:style w:type="paragraph" w:customStyle="1" w:styleId="Basistekst">
    <w:name w:val="Basistekst"/>
    <w:basedOn w:val="Standaard"/>
    <w:link w:val="BasistekstChar"/>
    <w:rsid w:val="007A583C"/>
    <w:rPr>
      <w:rFonts w:ascii="UWV Werk" w:hAnsi="UWV Werk"/>
      <w:sz w:val="16"/>
    </w:rPr>
  </w:style>
  <w:style w:type="character" w:customStyle="1" w:styleId="VoettekstChar">
    <w:name w:val="Voettekst Char"/>
    <w:link w:val="Voettekst"/>
    <w:uiPriority w:val="99"/>
    <w:rsid w:val="00C94144"/>
    <w:rPr>
      <w:rFonts w:ascii="Verdana" w:hAnsi="Verdana"/>
      <w:noProof/>
      <w:sz w:val="14"/>
    </w:rPr>
  </w:style>
  <w:style w:type="character" w:customStyle="1" w:styleId="ToelichtingChar">
    <w:name w:val="Toelichting Char"/>
    <w:link w:val="Toelichting"/>
    <w:locked/>
    <w:rsid w:val="007A583C"/>
    <w:rPr>
      <w:rFonts w:ascii="UWV Werk" w:hAnsi="UWV Werk"/>
      <w:sz w:val="16"/>
    </w:rPr>
  </w:style>
  <w:style w:type="paragraph" w:styleId="Plattetekst">
    <w:name w:val="Body Text"/>
    <w:basedOn w:val="Standaard"/>
    <w:link w:val="PlattetekstChar"/>
    <w:uiPriority w:val="1"/>
    <w:qFormat/>
    <w:rsid w:val="00D413B1"/>
    <w:pPr>
      <w:widowControl w:val="0"/>
      <w:autoSpaceDE w:val="0"/>
      <w:autoSpaceDN w:val="0"/>
      <w:adjustRightInd w:val="0"/>
      <w:spacing w:before="0" w:line="240" w:lineRule="auto"/>
    </w:pPr>
    <w:rPr>
      <w:rFonts w:ascii="UWVSans2010-Light" w:hAnsi="UWVSans2010-Light" w:cs="UWVSans2010-Light"/>
      <w:sz w:val="17"/>
      <w:szCs w:val="17"/>
      <w:lang w:val="en-US"/>
    </w:rPr>
  </w:style>
  <w:style w:type="character" w:customStyle="1" w:styleId="PlattetekstChar">
    <w:name w:val="Platte tekst Char"/>
    <w:link w:val="Plattetekst"/>
    <w:uiPriority w:val="1"/>
    <w:rsid w:val="00D413B1"/>
    <w:rPr>
      <w:rFonts w:ascii="UWVSans2010-Light" w:hAnsi="UWVSans2010-Light" w:cs="UWVSans2010-Light"/>
      <w:sz w:val="17"/>
      <w:szCs w:val="17"/>
      <w:lang w:val="en-US"/>
    </w:rPr>
  </w:style>
  <w:style w:type="paragraph" w:styleId="Lijstalinea">
    <w:name w:val="List Paragraph"/>
    <w:basedOn w:val="Standaard"/>
    <w:uiPriority w:val="34"/>
    <w:qFormat/>
    <w:rsid w:val="00954955"/>
    <w:pPr>
      <w:spacing w:before="0"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C2125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21253"/>
    <w:rPr>
      <w:sz w:val="20"/>
    </w:rPr>
  </w:style>
  <w:style w:type="character" w:customStyle="1" w:styleId="TekstopmerkingChar">
    <w:name w:val="Tekst opmerking Char"/>
    <w:link w:val="Tekstopmerking"/>
    <w:uiPriority w:val="99"/>
    <w:semiHidden/>
    <w:rsid w:val="00C21253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21253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C21253"/>
    <w:rPr>
      <w:rFonts w:ascii="Verdana" w:hAnsi="Verdana"/>
      <w:b/>
      <w:bCs/>
    </w:rPr>
  </w:style>
  <w:style w:type="character" w:customStyle="1" w:styleId="Stijl2">
    <w:name w:val="Stijl2"/>
    <w:uiPriority w:val="1"/>
    <w:qFormat/>
    <w:rsid w:val="00CA59E2"/>
    <w:rPr>
      <w:position w:val="-10"/>
    </w:rPr>
  </w:style>
  <w:style w:type="paragraph" w:customStyle="1" w:styleId="barcode">
    <w:name w:val="barcode"/>
    <w:basedOn w:val="Standaard"/>
    <w:rsid w:val="00CA59E2"/>
    <w:pPr>
      <w:spacing w:before="160" w:line="500" w:lineRule="exact"/>
      <w:ind w:right="284"/>
      <w:jc w:val="right"/>
    </w:pPr>
    <w:rPr>
      <w:rFonts w:ascii="Calibri" w:hAnsi="Calibri"/>
      <w:position w:val="-10"/>
      <w:sz w:val="20"/>
    </w:rPr>
  </w:style>
  <w:style w:type="paragraph" w:customStyle="1" w:styleId="StijlTussenbalkRegelafstandenkel">
    <w:name w:val="Stijl Tussenbalk + Regelafstand:  enkel"/>
    <w:basedOn w:val="Tussenbalk"/>
    <w:rsid w:val="00593A55"/>
    <w:pPr>
      <w:spacing w:line="240" w:lineRule="auto"/>
    </w:pPr>
    <w:rPr>
      <w:rFonts w:ascii="UWV Werk Kop" w:hAnsi="UWV Werk Kop"/>
      <w:b w:val="0"/>
      <w:bCs/>
    </w:rPr>
  </w:style>
  <w:style w:type="paragraph" w:customStyle="1" w:styleId="StijlFormulierinfoRechts">
    <w:name w:val="Stijl Formulierinfo + Rechts"/>
    <w:basedOn w:val="Formulierinfo"/>
    <w:rsid w:val="00593A55"/>
    <w:pPr>
      <w:jc w:val="right"/>
    </w:pPr>
    <w:rPr>
      <w:rFonts w:ascii="UWV Werk" w:hAnsi="UWV Werk"/>
    </w:rPr>
  </w:style>
  <w:style w:type="paragraph" w:customStyle="1" w:styleId="StijlToelichtingVet">
    <w:name w:val="Stijl Toelichting + Vet"/>
    <w:basedOn w:val="Toelichting"/>
    <w:rsid w:val="007A583C"/>
    <w:rPr>
      <w:rFonts w:ascii="UWV Werk Kop Medium" w:hAnsi="UWV Werk Kop Medium"/>
      <w:bCs/>
    </w:rPr>
  </w:style>
  <w:style w:type="paragraph" w:customStyle="1" w:styleId="StijlBasisrubriekskopCentrum">
    <w:name w:val="Stijl Basisrubriekskop + Centrum"/>
    <w:basedOn w:val="Basisrubriekskop"/>
    <w:rsid w:val="00D62DCA"/>
    <w:pPr>
      <w:jc w:val="center"/>
    </w:pPr>
    <w:rPr>
      <w:bCs/>
    </w:rPr>
  </w:style>
  <w:style w:type="paragraph" w:customStyle="1" w:styleId="StijlAankruishokjeszonderinvulveldCursief">
    <w:name w:val="Stijl Aankruishokjes zonder invulveld + Cursief"/>
    <w:basedOn w:val="Aankruishokjeszonderinvulveld"/>
    <w:rsid w:val="009F1386"/>
    <w:rPr>
      <w:rFonts w:ascii="UWV Werk" w:hAnsi="UWV Werk"/>
      <w:i/>
      <w:iCs/>
      <w:sz w:val="16"/>
    </w:rPr>
  </w:style>
  <w:style w:type="paragraph" w:customStyle="1" w:styleId="StijlVoor0pt">
    <w:name w:val="Stijl Voor:  0 pt"/>
    <w:basedOn w:val="Standaard"/>
    <w:rsid w:val="006A05AE"/>
    <w:pPr>
      <w:spacing w:before="0"/>
    </w:pPr>
    <w:rPr>
      <w:rFonts w:ascii="UWV Werk" w:hAnsi="UWV Werk"/>
      <w:sz w:val="16"/>
    </w:rPr>
  </w:style>
  <w:style w:type="character" w:customStyle="1" w:styleId="Barcode0">
    <w:name w:val="Barcode"/>
    <w:uiPriority w:val="1"/>
    <w:qFormat/>
    <w:rsid w:val="00CF3CBC"/>
    <w:rPr>
      <w:rFonts w:ascii="C39HrP24DhTt" w:hAnsi="C39HrP24DhTt"/>
      <w:position w:val="6"/>
      <w:sz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2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settings" Target="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MSD2\UWV\KMO\0.9%20VFO\09.114%20Word%20formulieren\4%20-%20Sjablonen%20en%20logo's\Sjablonen\1.2%20Sjabloon%20met%20barcode%20MOM%20basis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rievenboeknummer xmlns="14747966-98e6-4d6f-a6de-ce33cf7afe51" xsi:nil="true"/>
    <TaxCatchAll xmlns="54766f4f-78c7-475e-8858-12d6d8f661b5" xsi:nil="true"/>
    <Opmerkingen xmlns="14747966-98e6-4d6f-a6de-ce33cf7afe51" xsi:nil="true"/>
    <Status xmlns="14747966-98e6-4d6f-a6de-ce33cf7afe51">Actueel</Status>
    <KCV_x0020_nummer xmlns="14747966-98e6-4d6f-a6de-ce33cf7afe51">MDT-16094</KCV_x0020_nummer>
    <Editie xmlns="14747966-98e6-4d6f-a6de-ce33cf7afe51">02-26</Editie>
    <Regeling_x0020_1 xmlns="14747966-98e6-4d6f-a6de-ce33cf7afe51">Participatiewet</Regeling_x0020_1>
    <Wet_x0020_en_x0020_Regelgeving_x0020_4 xmlns="14747966-98e6-4d6f-a6de-ce33cf7afe51" xsi:nil="true"/>
    <Doelgroep_x0020_1 xmlns="14747966-98e6-4d6f-a6de-ce33cf7afe51">Werknemers</Doelgroep_x0020_1>
    <Doelgroep_x0020_2 xmlns="14747966-98e6-4d6f-a6de-ce33cf7afe51" xsi:nil="true"/>
    <Doelgroep_x0020_3 xmlns="14747966-98e6-4d6f-a6de-ce33cf7afe51" xsi:nil="true"/>
    <Regeling_x0020_2 xmlns="14747966-98e6-4d6f-a6de-ce33cf7afe51" xsi:nil="true"/>
    <Divisie xmlns="14747966-98e6-4d6f-a6de-ce33cf7afe51">SMZ</Divisie>
    <lcf76f155ced4ddcb4097134ff3c332f xmlns="14747966-98e6-4d6f-a6de-ce33cf7afe51">
      <Terms xmlns="http://schemas.microsoft.com/office/infopath/2007/PartnerControls"/>
    </lcf76f155ced4ddcb4097134ff3c332f>
    <Product xmlns="14747966-98e6-4d6f-a6de-ce33cf7afe51">Formulieren</Product>
    <Unieknr xmlns="14747966-98e6-4d6f-a6de-ce33cf7afe51">33791</Unieknr>
    <Wet_x002d__x0020_en_x0020_Regelgeving_x0020_3 xmlns="14747966-98e6-4d6f-a6de-ce33cf7afe51" xsi:nil="true"/>
    <Intern_x0020__x002f__x0020_Extern xmlns="14747966-98e6-4d6f-a6de-ce33cf7afe51">Extern</Intern_x0020__x002f__x0020_Extern>
  </documentManagement>
</p:properties>
</file>

<file path=customXml/item2.xml><?xml version="1.0" encoding="utf-8"?>
<?mso-contentType ?>
<FormTemplates xmlns="http://schemas.microsoft.com/sharepoint/v3/contenttype/forms"/>
</file>

<file path=customXml/item3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6.xml><?xml version="1.0" encoding="utf-8"?>
<?mso-contentType ?>
<SharedContentType xmlns="Microsoft.SharePoint.Taxonomy.ContentTypeSync" SourceId="ecadf510-6fd9-4589-915b-e40c5db06ce5" ContentTypeId="0x01" PreviousValue="false"/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6D5408B586F64EA93D10C8B68B54AB" ma:contentTypeVersion="42" ma:contentTypeDescription="Een nieuw document maken." ma:contentTypeScope="" ma:versionID="a1642d5d0954c5aa80977054ac0e3b0d">
  <xsd:schema xmlns:xsd="http://www.w3.org/2001/XMLSchema" xmlns:xs="http://www.w3.org/2001/XMLSchema" xmlns:p="http://schemas.microsoft.com/office/2006/metadata/properties" xmlns:ns2="14747966-98e6-4d6f-a6de-ce33cf7afe51" xmlns:ns3="54766f4f-78c7-475e-8858-12d6d8f661b5" targetNamespace="http://schemas.microsoft.com/office/2006/metadata/properties" ma:root="true" ma:fieldsID="3ab2bda4f937ec7793107a531032285b" ns2:_="" ns3:_="">
    <xsd:import namespace="14747966-98e6-4d6f-a6de-ce33cf7afe51"/>
    <xsd:import namespace="54766f4f-78c7-475e-8858-12d6d8f661b5"/>
    <xsd:element name="properties">
      <xsd:complexType>
        <xsd:sequence>
          <xsd:element name="documentManagement">
            <xsd:complexType>
              <xsd:all>
                <xsd:element ref="ns2:Editie" minOccurs="0"/>
                <xsd:element ref="ns2:Unieknr" minOccurs="0"/>
                <xsd:element ref="ns2:Doelgroep_x0020_1" minOccurs="0"/>
                <xsd:element ref="ns2:Doelgroep_x0020_2" minOccurs="0"/>
                <xsd:element ref="ns2:Doelgroep_x0020_3" minOccurs="0"/>
                <xsd:element ref="ns2:Product" minOccurs="0"/>
                <xsd:element ref="ns2:Divisie" minOccurs="0"/>
                <xsd:element ref="ns2:Regeling_x0020_1" minOccurs="0"/>
                <xsd:element ref="ns2:Regeling_x0020_2" minOccurs="0"/>
                <xsd:element ref="ns2:Wet_x002d__x0020_en_x0020_Regelgeving_x0020_3" minOccurs="0"/>
                <xsd:element ref="ns2:Wet_x0020_en_x0020_Regelgeving_x0020_4" minOccurs="0"/>
                <xsd:element ref="ns2:Status" minOccurs="0"/>
                <xsd:element ref="ns2:Intern_x0020__x002f__x0020_Extern" minOccurs="0"/>
                <xsd:element ref="ns2:Opmerkingen" minOccurs="0"/>
                <xsd:element ref="ns2:KCV_x0020_nummer" minOccurs="0"/>
                <xsd:element ref="ns2:Brievenboeknummer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47966-98e6-4d6f-a6de-ce33cf7afe51" elementFormDefault="qualified">
    <xsd:import namespace="http://schemas.microsoft.com/office/2006/documentManagement/types"/>
    <xsd:import namespace="http://schemas.microsoft.com/office/infopath/2007/PartnerControls"/>
    <xsd:element name="Editie" ma:index="2" nillable="true" ma:displayName="Editie" ma:internalName="Editie" ma:readOnly="false">
      <xsd:simpleType>
        <xsd:restriction base="dms:Text">
          <xsd:maxLength value="5"/>
        </xsd:restriction>
      </xsd:simpleType>
    </xsd:element>
    <xsd:element name="Unieknr" ma:index="3" nillable="true" ma:displayName="Uniek nr" ma:internalName="Unieknr" ma:readOnly="false">
      <xsd:simpleType>
        <xsd:restriction base="dms:Text">
          <xsd:maxLength value="255"/>
        </xsd:restriction>
      </xsd:simpleType>
    </xsd:element>
    <xsd:element name="Doelgroep_x0020_1" ma:index="4" nillable="true" ma:displayName="Doelgroep 1" ma:format="Dropdown" ma:internalName="Doelgroep_x0020_1" ma:readOnly="false">
      <xsd:simpleType>
        <xsd:restriction base="dms:Choice">
          <xsd:enumeration value="--"/>
          <xsd:enumeration value="Algemeen"/>
          <xsd:enumeration value="Arbeidsbeperkt"/>
          <xsd:enumeration value="Arbeidsdeskundigen (extern)"/>
          <xsd:enumeration value="Arbeidsdeskundigen (UWV)"/>
          <xsd:enumeration value="Bedrijfsartsen (ARBO)"/>
          <xsd:enumeration value="Eigenrisicodrager"/>
          <xsd:enumeration value="Flexwerkers"/>
          <xsd:enumeration value="Gemeenten"/>
          <xsd:enumeration value="Internationaal"/>
          <xsd:enumeration value="Met IOW-uitkering"/>
          <xsd:enumeration value="Met IVA-uitkering"/>
          <xsd:enumeration value="Met Wajong-uitkering"/>
          <xsd:enumeration value="Met WAO-uitkering"/>
          <xsd:enumeration value="Met WAZO-uitkering"/>
          <xsd:enumeration value="Met WAZ-uitkering"/>
          <xsd:enumeration value="Met WGA-uitkering"/>
          <xsd:enumeration value="Met WIA-uitkering"/>
          <xsd:enumeration value="Met WW-uitkering"/>
          <xsd:enumeration value="Met ZW-uitkering"/>
          <xsd:enumeration value="O&amp;O"/>
          <xsd:enumeration value="Particulieren"/>
          <xsd:enumeration value="Re-integratiebedrijven"/>
          <xsd:enumeration value="Uitkeringsgerechtigden"/>
          <xsd:enumeration value="UWV intern"/>
          <xsd:enumeration value="Verzekeringsartsen (UWV)"/>
          <xsd:enumeration value="Vrijwillig verzekerden"/>
          <xsd:enumeration value="Werkgevers"/>
          <xsd:enumeration value="Werknemers"/>
          <xsd:enumeration value="Werkzoekenden"/>
          <xsd:enumeration value="Zakelijk"/>
          <xsd:enumeration value="Zelfstandigen"/>
        </xsd:restriction>
      </xsd:simpleType>
    </xsd:element>
    <xsd:element name="Doelgroep_x0020_2" ma:index="5" nillable="true" ma:displayName="Doelgroep 2" ma:format="Dropdown" ma:internalName="Doelgroep_x0020_2" ma:readOnly="false">
      <xsd:simpleType>
        <xsd:restriction base="dms:Choice">
          <xsd:enumeration value="--"/>
          <xsd:enumeration value="Algemeen"/>
          <xsd:enumeration value="Arbeidsbeperkt"/>
          <xsd:enumeration value="Arbeidsdeskundigen (extern)"/>
          <xsd:enumeration value="Arbeidsdeskundigen (UWV)"/>
          <xsd:enumeration value="Bedrijfsartsen (ARBO)"/>
          <xsd:enumeration value="Eigenrisicodrager"/>
          <xsd:enumeration value="Flexwerkers"/>
          <xsd:enumeration value="Gemeenten"/>
          <xsd:enumeration value="Internationaal"/>
          <xsd:enumeration value="Met IOW-uitkering"/>
          <xsd:enumeration value="Met IVA-uitkering"/>
          <xsd:enumeration value="Met Wajong-uitkering"/>
          <xsd:enumeration value="Met WAO-uitkering"/>
          <xsd:enumeration value="Met WAZO-uitkering"/>
          <xsd:enumeration value="Met WAZ-uitkering"/>
          <xsd:enumeration value="Met WGA-uitkering"/>
          <xsd:enumeration value="Met WIA-uitkering"/>
          <xsd:enumeration value="Met WW-uitkering"/>
          <xsd:enumeration value="Met ZW-uitkering"/>
          <xsd:enumeration value="O&amp;O"/>
          <xsd:enumeration value="Particulieren"/>
          <xsd:enumeration value="Re-integratiebedrijven"/>
          <xsd:enumeration value="Uitkeringsgerechtigden"/>
          <xsd:enumeration value="UWV intern"/>
          <xsd:enumeration value="Verzekeringsartsen (UWV)"/>
          <xsd:enumeration value="Vrijwillig verzekerden"/>
          <xsd:enumeration value="Werkgevers"/>
          <xsd:enumeration value="Werknemers"/>
          <xsd:enumeration value="Werkzoekenden"/>
          <xsd:enumeration value="Zakelijk"/>
          <xsd:enumeration value="Zelfstandigen"/>
        </xsd:restriction>
      </xsd:simpleType>
    </xsd:element>
    <xsd:element name="Doelgroep_x0020_3" ma:index="6" nillable="true" ma:displayName="Doelgroep 3" ma:format="Dropdown" ma:internalName="Doelgroep_x0020_3" ma:readOnly="false">
      <xsd:simpleType>
        <xsd:restriction base="dms:Choice">
          <xsd:enumeration value="--"/>
          <xsd:enumeration value="Algemeen"/>
          <xsd:enumeration value="Arbeidsbeperkt"/>
          <xsd:enumeration value="Arbeidsdeskundigen (extern)"/>
          <xsd:enumeration value="Arbeidsdeskundigen (UWV)"/>
          <xsd:enumeration value="Bedrijfsartsen (ARBO)"/>
          <xsd:enumeration value="Eigenrisicodrager"/>
          <xsd:enumeration value="Flexwerkers"/>
          <xsd:enumeration value="Gemeenten"/>
          <xsd:enumeration value="Internationaal"/>
          <xsd:enumeration value="Met IOW-uitkering"/>
          <xsd:enumeration value="Met IVA-uitkering"/>
          <xsd:enumeration value="Met Wajong-uitkering"/>
          <xsd:enumeration value="Met WAO-uitkering"/>
          <xsd:enumeration value="Met WAZO-uitkering"/>
          <xsd:enumeration value="Met WAZ-uitkering"/>
          <xsd:enumeration value="Met WGA-uitkering"/>
          <xsd:enumeration value="Met WIA-uitkering"/>
          <xsd:enumeration value="Met WW-uitkering"/>
          <xsd:enumeration value="Met ZW-uitkering"/>
          <xsd:enumeration value="O&amp;O"/>
          <xsd:enumeration value="Particulieren"/>
          <xsd:enumeration value="Re-integratiebedrijven"/>
          <xsd:enumeration value="Uitkeringsgerechtigden"/>
          <xsd:enumeration value="UWV intern"/>
          <xsd:enumeration value="Verzekeringsartsen (UWV)"/>
          <xsd:enumeration value="Vrijwillig verzekerden"/>
          <xsd:enumeration value="Werkgevers"/>
          <xsd:enumeration value="Werknemers"/>
          <xsd:enumeration value="Werkzoekenden"/>
          <xsd:enumeration value="Zakelijk"/>
          <xsd:enumeration value="Zelfstandigen"/>
        </xsd:restriction>
      </xsd:simpleType>
    </xsd:element>
    <xsd:element name="Product" ma:index="7" nillable="true" ma:displayName="Contenttype" ma:format="Dropdown" ma:internalName="Product" ma:readOnly="false">
      <xsd:simpleType>
        <xsd:restriction base="dms:Choice">
          <xsd:enumeration value="Briefpapier"/>
          <xsd:enumeration value="Brieven"/>
          <xsd:enumeration value="Brochures"/>
          <xsd:enumeration value="Diversen"/>
          <xsd:enumeration value="Enveloppen"/>
          <xsd:enumeration value="Folders/Infosheet"/>
          <xsd:enumeration value="Formulieren"/>
          <xsd:enumeration value="Handleidingen"/>
          <xsd:enumeration value="Klantvraag en -antwoord"/>
          <xsd:enumeration value="Mailing"/>
          <xsd:enumeration value="Stationary"/>
          <xsd:enumeration value="Video"/>
          <xsd:enumeration value="Webapplicatie"/>
          <xsd:enumeration value="Webformulier"/>
          <xsd:enumeration value="Webpagina"/>
          <xsd:enumeration value="Zwaluw Word"/>
        </xsd:restriction>
      </xsd:simpleType>
    </xsd:element>
    <xsd:element name="Divisie" ma:index="8" nillable="true" ma:displayName="Divisie" ma:format="Dropdown" ma:internalName="Divisie" ma:readOnly="false">
      <xsd:simpleType>
        <xsd:restriction base="dms:Choice">
          <xsd:enumeration value="B&amp;B"/>
          <xsd:enumeration value="CC"/>
          <xsd:enumeration value="FB"/>
          <xsd:enumeration value="FEZ"/>
          <xsd:enumeration value="HH"/>
          <xsd:enumeration value="HRM"/>
          <xsd:enumeration value="IT"/>
          <xsd:enumeration value="JZ"/>
          <xsd:enumeration value="K&amp;S"/>
          <xsd:enumeration value="SMZ"/>
          <xsd:enumeration value="UGD"/>
          <xsd:enumeration value="Uitkeren"/>
          <xsd:enumeration value="Werkbedrijf"/>
        </xsd:restriction>
      </xsd:simpleType>
    </xsd:element>
    <xsd:element name="Regeling_x0020_1" ma:index="9" nillable="true" ma:displayName="Wet- en Regelgeving 1" ma:format="Dropdown" ma:internalName="Regeling_x0020_1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FA"/>
          <xsd:enumeration value="Toeslagenwet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Regeling_x0020_2" ma:index="10" nillable="true" ma:displayName="Wet- en Regelgeving 2" ma:format="Dropdown" ma:internalName="Regeling_x0020_2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eslagenwet"/>
          <xsd:enumeration value="TOFA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Wet_x002d__x0020_en_x0020_Regelgeving_x0020_3" ma:index="11" nillable="true" ma:displayName="Wet- en Regelgeving 3" ma:format="Dropdown" ma:internalName="Wet_x002d__x0020_en_x0020_Regelgeving_x0020_3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eslagenwet"/>
          <xsd:enumeration value="TOFA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Wet_x0020_en_x0020_Regelgeving_x0020_4" ma:index="12" nillable="true" ma:displayName="Wet- en Regelgeving 4" ma:format="Dropdown" ma:internalName="Wet_x0020_en_x0020_Regelgeving_x0020_4" ma:readOnly="false">
      <xsd:simpleType>
        <xsd:restriction base="dms:Choice">
          <xsd:enumeration value="--"/>
          <xsd:enumeration value="Algemeen"/>
          <xsd:enumeration value="AVG"/>
          <xsd:enumeration value="AW"/>
          <xsd:enumeration value="IOW"/>
          <xsd:enumeration value="IVA"/>
          <xsd:enumeration value="NOW"/>
          <xsd:enumeration value="Participatiewet"/>
          <xsd:enumeration value="Re-integratieregelingen"/>
          <xsd:enumeration value="Toeslagenwet"/>
          <xsd:enumeration value="TOFA"/>
          <xsd:enumeration value="UWV: intern"/>
          <xsd:enumeration value="Wajong"/>
          <xsd:enumeration value="WAO"/>
          <xsd:enumeration value="WAZ"/>
          <xsd:enumeration value="WAZO"/>
          <xsd:enumeration value="Werknemersverzekeringen algemeen"/>
          <xsd:enumeration value="WGA"/>
          <xsd:enumeration value="WIA"/>
          <xsd:enumeration value="Wtl"/>
          <xsd:enumeration value="WVLZ"/>
          <xsd:enumeration value="WW"/>
          <xsd:enumeration value="WWZ"/>
          <xsd:enumeration value="ZEZ"/>
          <xsd:enumeration value="Ziektewet"/>
        </xsd:restriction>
      </xsd:simpleType>
    </xsd:element>
    <xsd:element name="Status" ma:index="13" nillable="true" ma:displayName="Status" ma:format="Dropdown" ma:internalName="Status" ma:readOnly="false">
      <xsd:simpleType>
        <xsd:restriction base="dms:Choice">
          <xsd:enumeration value="Actueel"/>
          <xsd:enumeration value="In bewerking"/>
          <xsd:enumeration value="Vervallen"/>
        </xsd:restriction>
      </xsd:simpleType>
    </xsd:element>
    <xsd:element name="Intern_x0020__x002f__x0020_Extern" ma:index="14" nillable="true" ma:displayName="Intern / Extern" ma:default="Extern" ma:format="Dropdown" ma:internalName="Intern_x0020__x002f__x0020_Extern" ma:readOnly="false">
      <xsd:simpleType>
        <xsd:restriction base="dms:Choice">
          <xsd:enumeration value="Extern"/>
          <xsd:enumeration value="Intern"/>
        </xsd:restriction>
      </xsd:simpleType>
    </xsd:element>
    <xsd:element name="Opmerkingen" ma:index="15" nillable="true" ma:displayName="Opmerkingen" ma:internalName="Opmerkingen" ma:readOnly="false">
      <xsd:simpleType>
        <xsd:restriction base="dms:Note"/>
      </xsd:simpleType>
    </xsd:element>
    <xsd:element name="KCV_x0020_nummer" ma:index="16" nillable="true" ma:displayName="Ticket nr" ma:internalName="KCV_x0020_nummer" ma:readOnly="false">
      <xsd:simpleType>
        <xsd:restriction base="dms:Note">
          <xsd:maxLength value="255"/>
        </xsd:restriction>
      </xsd:simpleType>
    </xsd:element>
    <xsd:element name="Brievenboeknummer" ma:index="17" nillable="true" ma:displayName="Brievenboek nr" ma:internalName="Brievenboeknummer" ma:readOnly="false">
      <xsd:simpleType>
        <xsd:restriction base="dms:Text">
          <xsd:maxLength value="255"/>
        </xsd:restriction>
      </xsd:simpleType>
    </xsd:element>
    <xsd:element name="MediaServiceMetadata" ma:index="2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30" nillable="true" ma:taxonomy="true" ma:internalName="lcf76f155ced4ddcb4097134ff3c332f" ma:taxonomyFieldName="MediaServiceImageTags" ma:displayName="Afbeeldingtags" ma:readOnly="false" ma:fieldId="{5cf76f15-5ced-4ddc-b409-7134ff3c332f}" ma:taxonomyMulti="true" ma:sspId="ecadf510-6fd9-4589-915b-e40c5db06ce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3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66f4f-78c7-475e-8858-12d6d8f661b5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e8bc8d3b-8a51-46ce-859f-59555fb1bb7c}" ma:internalName="TaxCatchAll" ma:showField="CatchAllData" ma:web="54766f4f-78c7-475e-8858-12d6d8f661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30F0E2-A50F-48C0-9824-3E8CC90E3AF7}">
  <ds:schemaRefs>
    <ds:schemaRef ds:uri="54766f4f-78c7-475e-8858-12d6d8f661b5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infopath/2007/PartnerControls"/>
    <ds:schemaRef ds:uri="14747966-98e6-4d6f-a6de-ce33cf7afe51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26FD82B-23ED-4F88-832D-B6E97844DF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1D953E-8300-43CD-A4DA-13268CA80412}">
  <ds:schemaRefs>
    <ds:schemaRef ds:uri="http://schemas.microsoft.com/office/2006/metadata/customXsn"/>
  </ds:schemaRefs>
</ds:datastoreItem>
</file>

<file path=customXml/itemProps4.xml><?xml version="1.0" encoding="utf-8"?>
<ds:datastoreItem xmlns:ds="http://schemas.openxmlformats.org/officeDocument/2006/customXml" ds:itemID="{327B7A67-5400-4367-805D-275035F943F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8A35584-4AAF-4595-9D24-93CF907A6842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A5212AC0-E8F0-4A47-BEB9-19A5409CE28C}">
  <ds:schemaRefs>
    <ds:schemaRef ds:uri="Microsoft.SharePoint.Taxonomy.ContentTypeSync"/>
  </ds:schemaRefs>
</ds:datastoreItem>
</file>

<file path=customXml/itemProps7.xml><?xml version="1.0" encoding="utf-8"?>
<ds:datastoreItem xmlns:ds="http://schemas.openxmlformats.org/officeDocument/2006/customXml" ds:itemID="{09B58887-DDD1-4D93-8E41-C2D7A6C773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47966-98e6-4d6f-a6de-ce33cf7afe51"/>
    <ds:schemaRef ds:uri="54766f4f-78c7-475e-8858-12d6d8f661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484d4b6-b413-4a55-a7ae-b880f2608681}" enabled="0" method="" siteId="{6484d4b6-b413-4a55-a7ae-b880f260868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1.2 Sjabloon met barcode MOM basis</Template>
  <TotalTime>0</TotalTime>
  <Pages>2</Pages>
  <Words>776</Words>
  <Characters>4268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Machtiging voor aanvraag doelgroepverklaring LKV (loonkostenvoordeel)</vt:lpstr>
    </vt:vector>
  </TitlesOfParts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Machtiging voor aanvraag doelgroepverklaring LKV (loonkostenvoordeel)</dc:title>
  <dc:subject/>
  <dc:creator/>
  <keywords/>
  <lastModifiedBy/>
  <revision>1</revision>
  <lastPrinted>2009-07-02T14:12:00.0000000Z</lastPrinted>
  <dcterms:created xsi:type="dcterms:W3CDTF">2026-02-24T09:11:00.0000000Z</dcterms:created>
  <dcterms:modified xsi:type="dcterms:W3CDTF">2026-02-24T09:11:00.0000000Z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cvCode">
    <vt:lpwstr>KCV-63716</vt:lpwstr>
  </property>
  <property fmtid="{D5CDD505-2E9C-101B-9397-08002B2CF9AE}" pid="3" name="Attachment Status">
    <vt:lpwstr>Onderweg</vt:lpwstr>
  </property>
  <property fmtid="{D5CDD505-2E9C-101B-9397-08002B2CF9AE}" pid="4" name="display_urn:schemas-microsoft-com:office:office#Editor">
    <vt:lpwstr>Polak, Muriëlle (M.G.)</vt:lpwstr>
  </property>
  <property fmtid="{D5CDD505-2E9C-101B-9397-08002B2CF9AE}" pid="5" name="display_urn:schemas-microsoft-com:office:office#Author">
    <vt:lpwstr>Polak, Muriëlle (M.G.)</vt:lpwstr>
  </property>
  <property fmtid="{D5CDD505-2E9C-101B-9397-08002B2CF9AE}" pid="6" name="ContentTypeId">
    <vt:lpwstr>0x0101003A6D5408B586F64EA93D10C8B68B54AB</vt:lpwstr>
  </property>
</Properties>
</file>